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9EDCE" w14:textId="7CBDAAC9" w:rsidR="00255E35" w:rsidRDefault="00A835B9" w:rsidP="00EA473B">
      <w:pPr>
        <w:pStyle w:val="Heading1"/>
      </w:pPr>
      <w:r>
        <w:t>A</w:t>
      </w:r>
      <w:r w:rsidR="008409F2">
        <w:t>N INTRODUCTORY</w:t>
      </w:r>
      <w:r>
        <w:t xml:space="preserve"> OVERVIEW OF STUDENTS WITH SPECIAL EDUCATION NEEDS </w:t>
      </w:r>
    </w:p>
    <w:p w14:paraId="125B8BD0" w14:textId="7DE38D90" w:rsidR="00A921E4" w:rsidRDefault="008409F2" w:rsidP="002453E1">
      <w:r w:rsidRPr="008409F2">
        <w:t xml:space="preserve">This </w:t>
      </w:r>
      <w:r w:rsidR="00EA473B">
        <w:t>f</w:t>
      </w:r>
      <w:r w:rsidR="006D5303">
        <w:t xml:space="preserve">act </w:t>
      </w:r>
      <w:r w:rsidR="00EA473B">
        <w:t>s</w:t>
      </w:r>
      <w:r w:rsidR="006D5303">
        <w:t xml:space="preserve">heet </w:t>
      </w:r>
      <w:r w:rsidRPr="008409F2">
        <w:t xml:space="preserve">is the first in a series of fact sheets examining a range of topics impacting students with special education needs within the Toronto District School Board (TDSB). </w:t>
      </w:r>
      <w:r>
        <w:t xml:space="preserve">This fact sheet provides an introductory overview of TDSB students with </w:t>
      </w:r>
      <w:r w:rsidR="00EA473B">
        <w:t>special education needs i</w:t>
      </w:r>
      <w:r>
        <w:t xml:space="preserve">n the 2022-23 school year.  </w:t>
      </w:r>
    </w:p>
    <w:p w14:paraId="141EEBDE" w14:textId="77777777" w:rsidR="009F5AF1" w:rsidRDefault="00A835B9" w:rsidP="009F5AF1">
      <w:pPr>
        <w:pStyle w:val="Heading2"/>
      </w:pPr>
      <w:r w:rsidRPr="002453E1">
        <w:t xml:space="preserve">How are Students with Special Education Needs </w:t>
      </w:r>
      <w:r w:rsidR="009F5AF1">
        <w:t xml:space="preserve"> </w:t>
      </w:r>
    </w:p>
    <w:p w14:paraId="4278917E" w14:textId="014B57BA" w:rsidR="00A835B9" w:rsidRPr="002453E1" w:rsidRDefault="00EA473B" w:rsidP="009F5AF1">
      <w:pPr>
        <w:pStyle w:val="Heading2"/>
      </w:pPr>
      <w:r w:rsidRPr="002453E1">
        <w:t>I</w:t>
      </w:r>
      <w:r w:rsidR="00A835B9" w:rsidRPr="002453E1">
        <w:t>dentified?</w:t>
      </w:r>
    </w:p>
    <w:p w14:paraId="059BE994" w14:textId="264AEED7" w:rsidR="00A835B9" w:rsidRDefault="00A835B9" w:rsidP="00A6266B">
      <w:pPr>
        <w:pStyle w:val="ListParagraph"/>
      </w:pPr>
      <w:r>
        <w:t>Through a formal Identification, Placement and Review Committee</w:t>
      </w:r>
      <w:r w:rsidR="006D5303">
        <w:t xml:space="preserve"> (IP</w:t>
      </w:r>
      <w:r w:rsidR="00A6266B">
        <w:t>R</w:t>
      </w:r>
      <w:r w:rsidR="006D5303">
        <w:t xml:space="preserve">C), </w:t>
      </w:r>
      <w:r w:rsidR="00EA473B">
        <w:t xml:space="preserve">a </w:t>
      </w:r>
      <w:r w:rsidR="007A51E0">
        <w:t>s</w:t>
      </w:r>
      <w:r>
        <w:t>tudent</w:t>
      </w:r>
      <w:r w:rsidR="00EA473B">
        <w:t xml:space="preserve"> is</w:t>
      </w:r>
      <w:r>
        <w:t xml:space="preserve"> identified </w:t>
      </w:r>
      <w:r w:rsidR="00640E97">
        <w:t xml:space="preserve">as </w:t>
      </w:r>
      <w:r w:rsidR="00EA473B">
        <w:t xml:space="preserve">an </w:t>
      </w:r>
      <w:r w:rsidR="00640E97">
        <w:t>“exceptional pupil” who ha</w:t>
      </w:r>
      <w:r w:rsidR="00EA473B">
        <w:t>s</w:t>
      </w:r>
      <w:r w:rsidR="00640E97">
        <w:t xml:space="preserve"> </w:t>
      </w:r>
      <w:r>
        <w:t>one or more</w:t>
      </w:r>
      <w:r w:rsidR="005310E4">
        <w:t xml:space="preserve"> of the 5</w:t>
      </w:r>
      <w:r>
        <w:t xml:space="preserve"> </w:t>
      </w:r>
      <w:hyperlink r:id="rId7" w:history="1">
        <w:r w:rsidRPr="006D5303">
          <w:rPr>
            <w:rStyle w:val="Hyperlink"/>
          </w:rPr>
          <w:t>exceptionalities</w:t>
        </w:r>
      </w:hyperlink>
      <w:r w:rsidR="00640E97" w:rsidRPr="00640E97">
        <w:rPr>
          <w:rStyle w:val="Hyperlink"/>
          <w:color w:val="auto"/>
          <w:u w:val="none"/>
        </w:rPr>
        <w:t xml:space="preserve"> </w:t>
      </w:r>
      <w:r w:rsidR="005310E4">
        <w:rPr>
          <w:rStyle w:val="Hyperlink"/>
          <w:color w:val="auto"/>
          <w:u w:val="none"/>
        </w:rPr>
        <w:t xml:space="preserve">outlined by the Education Act </w:t>
      </w:r>
      <w:r w:rsidR="00640E97" w:rsidRPr="00640E97">
        <w:rPr>
          <w:rStyle w:val="Hyperlink"/>
          <w:color w:val="auto"/>
          <w:u w:val="none"/>
        </w:rPr>
        <w:t>(</w:t>
      </w:r>
      <w:r w:rsidR="00640E97">
        <w:t>behavioural, communicational, intellectual, physical,</w:t>
      </w:r>
      <w:r w:rsidR="00A6266B">
        <w:t xml:space="preserve"> and</w:t>
      </w:r>
      <w:r w:rsidR="00640E97">
        <w:t xml:space="preserve"> multiple)</w:t>
      </w:r>
      <w:r>
        <w:t xml:space="preserve">. </w:t>
      </w:r>
      <w:r w:rsidRPr="009B6B6D">
        <w:t xml:space="preserve"> </w:t>
      </w:r>
    </w:p>
    <w:p w14:paraId="1731934C" w14:textId="30F1005D" w:rsidR="00EA473B" w:rsidRDefault="00EA473B" w:rsidP="00A6266B">
      <w:pPr>
        <w:pStyle w:val="ListParagraph"/>
      </w:pPr>
      <w:r>
        <w:t>An Individual Education Plan (IEP) is developed for a student identified with one or more exceptionalities at an IPRC.</w:t>
      </w:r>
    </w:p>
    <w:p w14:paraId="30165FA3" w14:textId="7AEB2E9E" w:rsidR="00A921E4" w:rsidRDefault="00EA473B" w:rsidP="00A6266B">
      <w:pPr>
        <w:pStyle w:val="ListParagraph"/>
      </w:pPr>
      <w:r>
        <w:t xml:space="preserve">In the TDSB, an IEP </w:t>
      </w:r>
      <w:r w:rsidR="005310E4">
        <w:t>may be</w:t>
      </w:r>
      <w:r>
        <w:t xml:space="preserve"> created for a student who has not been identified with one or more exceptionalities at an IPRC</w:t>
      </w:r>
      <w:r w:rsidR="00EA3299">
        <w:t xml:space="preserve"> </w:t>
      </w:r>
      <w:r>
        <w:t>if the student requires special education programs or services to access the Ontario curriculum.</w:t>
      </w:r>
    </w:p>
    <w:p w14:paraId="47B8269C" w14:textId="77777777" w:rsidR="009F5AF1" w:rsidRDefault="00A835B9" w:rsidP="009F5AF1">
      <w:pPr>
        <w:pStyle w:val="Heading2"/>
      </w:pPr>
      <w:r w:rsidRPr="002453E1">
        <w:t xml:space="preserve">How </w:t>
      </w:r>
      <w:r w:rsidR="00D6664B" w:rsidRPr="002453E1">
        <w:t>many Students with Special Education Needs are in</w:t>
      </w:r>
    </w:p>
    <w:p w14:paraId="4A62919A" w14:textId="7EAE049C" w:rsidR="00A835B9" w:rsidRPr="002453E1" w:rsidRDefault="00D6664B" w:rsidP="009F5AF1">
      <w:pPr>
        <w:pStyle w:val="Heading2"/>
      </w:pPr>
      <w:r w:rsidRPr="002453E1">
        <w:t>the TDSB</w:t>
      </w:r>
      <w:r w:rsidR="00A835B9" w:rsidRPr="002453E1">
        <w:t>?</w:t>
      </w:r>
    </w:p>
    <w:p w14:paraId="07414B91" w14:textId="77777777" w:rsidR="00A921E4" w:rsidRDefault="00D6664B" w:rsidP="00A921E4">
      <w:pPr>
        <w:pStyle w:val="NormalWeb"/>
        <w:numPr>
          <w:ilvl w:val="0"/>
          <w:numId w:val="9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A921E4">
        <w:rPr>
          <w:rFonts w:ascii="Arial" w:hAnsi="Arial" w:cs="Arial"/>
        </w:rPr>
        <w:t xml:space="preserve">In 2022-23, </w:t>
      </w:r>
      <w:r w:rsidR="006C7841" w:rsidRPr="00A921E4">
        <w:rPr>
          <w:rFonts w:ascii="Arial" w:hAnsi="Arial" w:cs="Arial"/>
        </w:rPr>
        <w:t>40,577</w:t>
      </w:r>
      <w:r w:rsidRPr="00A921E4">
        <w:rPr>
          <w:rFonts w:ascii="Arial" w:hAnsi="Arial" w:cs="Arial"/>
        </w:rPr>
        <w:t xml:space="preserve"> students out of </w:t>
      </w:r>
      <w:r w:rsidR="006C7841" w:rsidRPr="00A921E4">
        <w:rPr>
          <w:rFonts w:ascii="Arial" w:hAnsi="Arial" w:cs="Arial"/>
        </w:rPr>
        <w:t>236,073</w:t>
      </w:r>
      <w:r w:rsidRPr="00A921E4">
        <w:rPr>
          <w:rFonts w:ascii="Arial" w:hAnsi="Arial" w:cs="Arial"/>
        </w:rPr>
        <w:t xml:space="preserve"> (</w:t>
      </w:r>
      <w:r w:rsidR="006C7841" w:rsidRPr="00A921E4">
        <w:rPr>
          <w:rFonts w:ascii="Arial" w:hAnsi="Arial" w:cs="Arial"/>
          <w:b/>
          <w:bCs/>
        </w:rPr>
        <w:t>17</w:t>
      </w:r>
      <w:r w:rsidR="00957624" w:rsidRPr="00A921E4">
        <w:rPr>
          <w:rFonts w:ascii="Arial" w:hAnsi="Arial" w:cs="Arial"/>
          <w:b/>
          <w:bCs/>
        </w:rPr>
        <w:t>.2</w:t>
      </w:r>
      <w:r w:rsidRPr="00A921E4">
        <w:rPr>
          <w:rFonts w:ascii="Arial" w:hAnsi="Arial" w:cs="Arial"/>
          <w:b/>
          <w:bCs/>
        </w:rPr>
        <w:t>% of the TDSB</w:t>
      </w:r>
      <w:r w:rsidR="00640E97" w:rsidRPr="00A921E4">
        <w:rPr>
          <w:rFonts w:ascii="Arial" w:hAnsi="Arial" w:cs="Arial"/>
          <w:b/>
          <w:bCs/>
        </w:rPr>
        <w:t xml:space="preserve"> student population</w:t>
      </w:r>
      <w:r w:rsidRPr="00A921E4">
        <w:rPr>
          <w:rFonts w:ascii="Arial" w:hAnsi="Arial" w:cs="Arial"/>
        </w:rPr>
        <w:t xml:space="preserve">) were classified as </w:t>
      </w:r>
      <w:r w:rsidR="00640E97" w:rsidRPr="00A921E4">
        <w:rPr>
          <w:rFonts w:ascii="Arial" w:hAnsi="Arial" w:cs="Arial"/>
        </w:rPr>
        <w:t>S</w:t>
      </w:r>
      <w:r w:rsidRPr="00A921E4">
        <w:rPr>
          <w:rFonts w:ascii="Arial" w:hAnsi="Arial" w:cs="Arial"/>
        </w:rPr>
        <w:t>tudents with Special Education Needs (SEN)</w:t>
      </w:r>
      <w:r w:rsidR="00A921E4">
        <w:rPr>
          <w:rFonts w:ascii="Arial" w:hAnsi="Arial" w:cs="Arial"/>
        </w:rPr>
        <w:t xml:space="preserve">. </w:t>
      </w:r>
    </w:p>
    <w:p w14:paraId="000FCBBC" w14:textId="22C0D1B6" w:rsidR="00A921E4" w:rsidRPr="002453E1" w:rsidRDefault="00A921E4" w:rsidP="002453E1">
      <w:pPr>
        <w:pStyle w:val="NormalWeb"/>
        <w:numPr>
          <w:ilvl w:val="0"/>
          <w:numId w:val="9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A921E4">
        <w:rPr>
          <w:rFonts w:ascii="Arial" w:hAnsi="Arial" w:cs="Arial"/>
          <w:color w:val="000000"/>
          <w:shd w:val="clear" w:color="auto" w:fill="FFFFFF"/>
        </w:rPr>
        <w:t>Of th</w:t>
      </w:r>
      <w:r>
        <w:rPr>
          <w:rFonts w:ascii="Arial" w:hAnsi="Arial" w:cs="Arial"/>
          <w:color w:val="000000"/>
          <w:shd w:val="clear" w:color="auto" w:fill="FFFFFF"/>
        </w:rPr>
        <w:t>ose</w:t>
      </w:r>
      <w:r w:rsidRPr="00A921E4">
        <w:rPr>
          <w:rFonts w:ascii="Arial" w:hAnsi="Arial" w:cs="Arial"/>
          <w:color w:val="000000"/>
          <w:shd w:val="clear" w:color="auto" w:fill="FFFFFF"/>
        </w:rPr>
        <w:t xml:space="preserve"> 40,57</w:t>
      </w:r>
      <w:r>
        <w:rPr>
          <w:rFonts w:ascii="Arial" w:hAnsi="Arial" w:cs="Arial"/>
          <w:color w:val="000000"/>
          <w:shd w:val="clear" w:color="auto" w:fill="FFFFFF"/>
        </w:rPr>
        <w:t>7 students</w:t>
      </w:r>
      <w:r w:rsidRPr="00A921E4">
        <w:rPr>
          <w:rFonts w:ascii="Arial" w:hAnsi="Arial" w:cs="Arial"/>
          <w:color w:val="000000"/>
          <w:shd w:val="clear" w:color="auto" w:fill="FFFFFF"/>
        </w:rPr>
        <w:t xml:space="preserve">, 17,205 or </w:t>
      </w:r>
      <w:r w:rsidRPr="00A921E4">
        <w:rPr>
          <w:rFonts w:ascii="Arial" w:hAnsi="Arial" w:cs="Arial"/>
          <w:b/>
          <w:bCs/>
          <w:color w:val="000000"/>
          <w:shd w:val="clear" w:color="auto" w:fill="FFFFFF"/>
        </w:rPr>
        <w:t>42% are formally identified with exceptionalities</w:t>
      </w:r>
      <w:r>
        <w:rPr>
          <w:rFonts w:ascii="Arial" w:hAnsi="Arial" w:cs="Arial"/>
          <w:color w:val="000000"/>
          <w:shd w:val="clear" w:color="auto" w:fill="FFFFFF"/>
        </w:rPr>
        <w:t>,</w:t>
      </w:r>
      <w:r w:rsidRPr="00A921E4">
        <w:rPr>
          <w:rFonts w:ascii="Arial" w:hAnsi="Arial" w:cs="Arial"/>
          <w:color w:val="000000"/>
          <w:shd w:val="clear" w:color="auto" w:fill="FFFFFF"/>
        </w:rPr>
        <w:t xml:space="preserve"> while 23,372 or </w:t>
      </w:r>
      <w:r w:rsidRPr="00A921E4">
        <w:rPr>
          <w:rFonts w:ascii="Arial" w:hAnsi="Arial" w:cs="Arial"/>
          <w:b/>
          <w:bCs/>
          <w:color w:val="000000"/>
          <w:shd w:val="clear" w:color="auto" w:fill="FFFFFF"/>
        </w:rPr>
        <w:t>58% have IEPs</w:t>
      </w:r>
      <w:r>
        <w:rPr>
          <w:rFonts w:ascii="Arial" w:hAnsi="Arial" w:cs="Arial"/>
          <w:b/>
          <w:bCs/>
          <w:color w:val="000000"/>
          <w:shd w:val="clear" w:color="auto" w:fill="FFFFFF"/>
        </w:rPr>
        <w:t xml:space="preserve"> with no formally identified exceptionalities</w:t>
      </w:r>
      <w:r w:rsidRPr="00A921E4">
        <w:rPr>
          <w:rFonts w:ascii="Arial" w:hAnsi="Arial" w:cs="Arial"/>
          <w:color w:val="000000"/>
          <w:shd w:val="clear" w:color="auto" w:fill="FFFFFF"/>
        </w:rPr>
        <w:t xml:space="preserve"> (see Figure 1). </w:t>
      </w:r>
    </w:p>
    <w:p w14:paraId="5A39E997" w14:textId="77777777" w:rsidR="002453E1" w:rsidRPr="002453E1" w:rsidRDefault="002453E1" w:rsidP="002453E1">
      <w:pPr>
        <w:pStyle w:val="NormalWeb"/>
        <w:spacing w:before="0" w:beforeAutospacing="0" w:after="0" w:afterAutospacing="0"/>
        <w:ind w:left="1440"/>
        <w:jc w:val="both"/>
        <w:rPr>
          <w:rFonts w:ascii="Arial" w:hAnsi="Arial" w:cs="Arial"/>
        </w:rPr>
      </w:pPr>
    </w:p>
    <w:p w14:paraId="02C59D3F" w14:textId="27309465" w:rsidR="00D61728" w:rsidRPr="00D61728" w:rsidRDefault="009B697A" w:rsidP="00D6664B">
      <w:pPr>
        <w:ind w:left="1080"/>
        <w:rPr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4CCBAFE7" wp14:editId="24F1B5C3">
                <wp:simplePos x="0" y="0"/>
                <wp:positionH relativeFrom="margin">
                  <wp:posOffset>404495</wp:posOffset>
                </wp:positionH>
                <wp:positionV relativeFrom="paragraph">
                  <wp:posOffset>428943</wp:posOffset>
                </wp:positionV>
                <wp:extent cx="5395595" cy="1822450"/>
                <wp:effectExtent l="0" t="0" r="0" b="6350"/>
                <wp:wrapNone/>
                <wp:docPr id="7" name="Group 7" descr="Pie Chart showing Percentage of TDSB Students with Special Education Needs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95595" cy="1822450"/>
                          <a:chOff x="0" y="0"/>
                          <a:chExt cx="4269377" cy="1428115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6328"/>
                            <a:ext cx="2537460" cy="1404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99557" y="0"/>
                            <a:ext cx="2369820" cy="1428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6" name="Straight Connector 6"/>
                        <wps:cNvCnPr/>
                        <wps:spPr>
                          <a:xfrm>
                            <a:off x="1785257" y="1050471"/>
                            <a:ext cx="794385" cy="5969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Straight Connector 5"/>
                        <wps:cNvCnPr/>
                        <wps:spPr>
                          <a:xfrm flipV="1">
                            <a:off x="1817914" y="348343"/>
                            <a:ext cx="778329" cy="97608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E5F2F8" id="Group 7" o:spid="_x0000_s1026" alt="Pie Chart showing Percentage of TDSB Students with Special Education Needs" style="position:absolute;margin-left:31.85pt;margin-top:33.8pt;width:424.85pt;height:143.5pt;z-index:-251652096;mso-position-horizontal-relative:margin;mso-width-relative:margin;mso-height-relative:margin" coordsize="42693,142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top:163;width:25374;height:140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">
                  <v:imagedata r:id="rId10" o:title=""/>
                </v:shape>
                <v:shape id="Picture 3" o:spid="_x0000_s1028" type="#_x0000_t75" style="position:absolute;left:18995;width:23698;height:142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">
                  <v:imagedata r:id="rId11" o:title=""/>
                </v:shape>
                <v:line id="Straight Connector 6" o:spid="_x0000_s1029" style="position:absolute;visibility:visible;mso-wrap-style:square" from="17852,10504" to="25796,111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" strokecolor="black [3213]"/>
                <v:line id="Straight Connector 5" o:spid="_x0000_s1030" style="position:absolute;flip:y;visibility:visible;mso-wrap-style:square" from="18179,3483" to="25962,44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" strokecolor="black [3213]"/>
                <w10:wrap anchorx="margin"/>
              </v:group>
            </w:pict>
          </mc:Fallback>
        </mc:AlternateContent>
      </w:r>
      <w:r w:rsidR="00D61728" w:rsidRPr="00D61728">
        <w:rPr>
          <w:rFonts w:cs="Arial"/>
          <w:b/>
          <w:bCs/>
          <w:color w:val="000000"/>
          <w:szCs w:val="24"/>
          <w:shd w:val="clear" w:color="auto" w:fill="FFFFFF"/>
        </w:rPr>
        <w:t>Figure 1: Percentage of TDSB Students with Special Education Needs (Formally Identified with Exceptionalities and IEP-Only)</w:t>
      </w:r>
    </w:p>
    <w:p w14:paraId="638ACD73" w14:textId="2C612E0E" w:rsidR="004F5389" w:rsidRDefault="0025104E" w:rsidP="009F5AF1">
      <w:pPr>
        <w:pStyle w:val="Heading2"/>
      </w:pPr>
      <w:r>
        <w:tab/>
      </w:r>
      <w:r w:rsidR="007247FA" w:rsidRPr="007247FA">
        <w:rPr>
          <w:bdr w:val="none" w:sz="0" w:space="0" w:color="auto" w:frame="1"/>
        </w:rPr>
        <w:t xml:space="preserve"> </w:t>
      </w:r>
    </w:p>
    <w:p w14:paraId="50FF2739" w14:textId="75C1620D" w:rsidR="004F5389" w:rsidRDefault="00D61728" w:rsidP="004F5389">
      <w:r>
        <w:t> </w:t>
      </w:r>
    </w:p>
    <w:p w14:paraId="060C12B2" w14:textId="77777777" w:rsidR="00D61728" w:rsidRDefault="00D61728" w:rsidP="00D61728">
      <w:pPr>
        <w:spacing w:before="0" w:after="200"/>
        <w:ind w:left="0"/>
      </w:pPr>
    </w:p>
    <w:p w14:paraId="677577F9" w14:textId="77777777" w:rsidR="00D61728" w:rsidRDefault="00D61728" w:rsidP="00D61728">
      <w:pPr>
        <w:spacing w:before="0" w:after="200"/>
        <w:ind w:left="0"/>
      </w:pPr>
    </w:p>
    <w:p w14:paraId="6750B718" w14:textId="0CBFF6F8" w:rsidR="00A921E4" w:rsidRPr="00013140" w:rsidRDefault="00A921E4" w:rsidP="009F5AF1">
      <w:pPr>
        <w:pStyle w:val="Heading2"/>
      </w:pPr>
      <w:r w:rsidRPr="00013140">
        <w:lastRenderedPageBreak/>
        <w:t>Inclusion</w:t>
      </w:r>
    </w:p>
    <w:p w14:paraId="23473686" w14:textId="77777777" w:rsidR="00013140" w:rsidRDefault="00013140" w:rsidP="00013140">
      <w:pPr>
        <w:pStyle w:val="ListParagraph"/>
        <w:numPr>
          <w:ilvl w:val="0"/>
          <w:numId w:val="0"/>
        </w:numPr>
        <w:ind w:left="1440"/>
      </w:pPr>
    </w:p>
    <w:p w14:paraId="6EB245D4" w14:textId="1DB77D1B" w:rsidR="00A921E4" w:rsidRPr="00A921E4" w:rsidRDefault="00A921E4">
      <w:pPr>
        <w:pStyle w:val="ListParagraph"/>
      </w:pPr>
      <w:r>
        <w:t>Students with SEN have unique strengths and needs that may require them to have special education programs or services</w:t>
      </w:r>
      <w:r w:rsidR="00D80577">
        <w:t>. H</w:t>
      </w:r>
      <w:r>
        <w:t xml:space="preserve">owever, in line with Ontario Regulation 181/98 and in consultation with </w:t>
      </w:r>
      <w:r w:rsidR="00D80577">
        <w:t>families and students (where appropriate)</w:t>
      </w:r>
      <w:r>
        <w:t>, the TDSB strives to meet the needs of students with SEN within regular classroom settings with support</w:t>
      </w:r>
      <w:r w:rsidRPr="00A921E4">
        <w:rPr>
          <w:rFonts w:cs="Arial"/>
          <w:color w:val="000000"/>
          <w:shd w:val="clear" w:color="auto" w:fill="FFFFFF"/>
        </w:rPr>
        <w:t>.</w:t>
      </w:r>
    </w:p>
    <w:p w14:paraId="7618D722" w14:textId="480349C6" w:rsidR="002453E1" w:rsidRPr="002453E1" w:rsidRDefault="00A921E4">
      <w:pPr>
        <w:pStyle w:val="ListParagraph"/>
      </w:pPr>
      <w:r w:rsidRPr="00A921E4">
        <w:rPr>
          <w:shd w:val="clear" w:color="auto" w:fill="FFFFFF"/>
        </w:rPr>
        <w:t xml:space="preserve">When looking at </w:t>
      </w:r>
      <w:r w:rsidRPr="002453E1">
        <w:rPr>
          <w:shd w:val="clear" w:color="auto" w:fill="FFFFFF"/>
        </w:rPr>
        <w:t>all students with special education needs</w:t>
      </w:r>
      <w:r w:rsidRPr="00A921E4">
        <w:rPr>
          <w:shd w:val="clear" w:color="auto" w:fill="FFFFFF"/>
        </w:rPr>
        <w:t xml:space="preserve"> (including the 23,372 with an IEP-only), </w:t>
      </w:r>
      <w:r w:rsidRPr="002453E1">
        <w:rPr>
          <w:shd w:val="clear" w:color="auto" w:fill="FFFFFF"/>
        </w:rPr>
        <w:t>75% are in regular classes</w:t>
      </w:r>
      <w:r w:rsidR="00D80577">
        <w:rPr>
          <w:shd w:val="clear" w:color="auto" w:fill="FFFFFF"/>
        </w:rPr>
        <w:t>.</w:t>
      </w:r>
    </w:p>
    <w:p w14:paraId="6EAA7E8C" w14:textId="23A4ED11" w:rsidR="00A921E4" w:rsidRPr="002453E1" w:rsidRDefault="002453E1">
      <w:pPr>
        <w:pStyle w:val="ListParagraph"/>
      </w:pPr>
      <w:r>
        <w:rPr>
          <w:shd w:val="clear" w:color="auto" w:fill="FFFFFF"/>
        </w:rPr>
        <w:t>However,</w:t>
      </w:r>
      <w:r w:rsidRPr="00A921E4">
        <w:rPr>
          <w:shd w:val="clear" w:color="auto" w:fill="FFFFFF"/>
        </w:rPr>
        <w:t xml:space="preserve"> of the </w:t>
      </w:r>
      <w:r w:rsidRPr="002453E1">
        <w:rPr>
          <w:shd w:val="clear" w:color="auto" w:fill="FFFFFF"/>
        </w:rPr>
        <w:t>17,205 students formally identified with exceptionalities</w:t>
      </w:r>
      <w:r w:rsidRPr="00A921E4">
        <w:rPr>
          <w:shd w:val="clear" w:color="auto" w:fill="FFFFFF"/>
        </w:rPr>
        <w:t xml:space="preserve">, </w:t>
      </w:r>
      <w:r w:rsidRPr="002453E1">
        <w:rPr>
          <w:shd w:val="clear" w:color="auto" w:fill="FFFFFF"/>
        </w:rPr>
        <w:t>42% are in regular classes</w:t>
      </w:r>
      <w:r>
        <w:rPr>
          <w:shd w:val="clear" w:color="auto" w:fill="FFFFFF"/>
        </w:rPr>
        <w:t xml:space="preserve">, while 58% are in special education classes </w:t>
      </w:r>
      <w:r w:rsidR="00A921E4" w:rsidRPr="002453E1">
        <w:rPr>
          <w:shd w:val="clear" w:color="auto" w:fill="FFFFFF"/>
        </w:rPr>
        <w:t>(see Figure 2).</w:t>
      </w:r>
      <w:r w:rsidR="00A921E4" w:rsidRPr="002453E1">
        <w:rPr>
          <w:rFonts w:ascii="Roboto" w:hAnsi="Roboto"/>
          <w:sz w:val="21"/>
          <w:szCs w:val="21"/>
          <w:shd w:val="clear" w:color="auto" w:fill="FFFFFF"/>
        </w:rPr>
        <w:t xml:space="preserve"> </w:t>
      </w:r>
    </w:p>
    <w:p w14:paraId="652AAA6A" w14:textId="77777777" w:rsidR="00013140" w:rsidRDefault="00013140" w:rsidP="002453E1">
      <w:pPr>
        <w:pStyle w:val="NormalWeb"/>
        <w:spacing w:before="0" w:beforeAutospacing="0" w:after="0" w:afterAutospacing="0"/>
        <w:ind w:left="1080"/>
        <w:jc w:val="both"/>
        <w:rPr>
          <w:rFonts w:ascii="Arial" w:hAnsi="Arial" w:cs="Arial"/>
          <w:b/>
          <w:bCs/>
          <w:color w:val="000000"/>
          <w:shd w:val="clear" w:color="auto" w:fill="FFFFFF"/>
        </w:rPr>
      </w:pPr>
    </w:p>
    <w:p w14:paraId="09276205" w14:textId="7E03719E" w:rsidR="002453E1" w:rsidRPr="002453E1" w:rsidRDefault="002453E1" w:rsidP="002453E1">
      <w:pPr>
        <w:pStyle w:val="NormalWeb"/>
        <w:spacing w:before="0" w:beforeAutospacing="0" w:after="0" w:afterAutospacing="0"/>
        <w:ind w:left="1080"/>
        <w:jc w:val="both"/>
      </w:pPr>
      <w:r w:rsidRPr="002453E1">
        <w:rPr>
          <w:rFonts w:ascii="Arial" w:hAnsi="Arial" w:cs="Arial"/>
          <w:b/>
          <w:bCs/>
          <w:color w:val="000000"/>
          <w:shd w:val="clear" w:color="auto" w:fill="FFFFFF"/>
        </w:rPr>
        <w:t>Figure 2: Special Education Classroom Setting</w:t>
      </w:r>
      <w:r w:rsidR="00D80577">
        <w:rPr>
          <w:rFonts w:ascii="Arial" w:hAnsi="Arial" w:cs="Arial"/>
          <w:b/>
          <w:bCs/>
          <w:color w:val="000000"/>
          <w:shd w:val="clear" w:color="auto" w:fill="FFFFFF"/>
        </w:rPr>
        <w:t>s</w:t>
      </w:r>
    </w:p>
    <w:p w14:paraId="415B7EC7" w14:textId="6E86A835" w:rsidR="002453E1" w:rsidRPr="00A921E4" w:rsidRDefault="002453E1" w:rsidP="002453E1">
      <w:pPr>
        <w:ind w:left="1080"/>
      </w:pPr>
      <w:r>
        <w:rPr>
          <w:rFonts w:cs="Arial"/>
          <w:b/>
          <w:bCs/>
          <w:noProof/>
          <w:color w:val="000000"/>
          <w:bdr w:val="none" w:sz="0" w:space="0" w:color="auto" w:frame="1"/>
          <w:shd w:val="clear" w:color="auto" w:fill="FFFFFF"/>
        </w:rPr>
        <w:drawing>
          <wp:inline distT="0" distB="0" distL="0" distR="0" wp14:anchorId="1C7BC633" wp14:editId="64225AC8">
            <wp:extent cx="4996543" cy="3001662"/>
            <wp:effectExtent l="0" t="0" r="0" b="8255"/>
            <wp:docPr id="8" name="Picture 8" descr="Bar Graph showing Special Education classroom settings in the TDS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ar Graph showing Special Education classroom settings in the TDSB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5810" cy="3025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30F52E" w14:textId="77777777" w:rsidR="00D61728" w:rsidRPr="00D61728" w:rsidRDefault="00D61728" w:rsidP="00D61728">
      <w:pPr>
        <w:spacing w:before="0" w:after="200"/>
        <w:ind w:left="0" w:firstLine="720"/>
        <w:rPr>
          <w:szCs w:val="24"/>
        </w:rPr>
      </w:pPr>
    </w:p>
    <w:p w14:paraId="31BB4C7A" w14:textId="77777777" w:rsidR="00013140" w:rsidRDefault="00013140">
      <w:pPr>
        <w:spacing w:before="0" w:after="200"/>
        <w:ind w:left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724C6325" w14:textId="7EDE504B" w:rsidR="00B521DB" w:rsidRPr="00D61728" w:rsidRDefault="00B521DB" w:rsidP="00D61728">
      <w:pPr>
        <w:spacing w:before="0" w:after="200"/>
        <w:ind w:left="0" w:firstLine="720"/>
        <w:rPr>
          <w:rFonts w:eastAsiaTheme="majorEastAsia" w:cstheme="majorBidi"/>
          <w:b/>
          <w:bCs/>
          <w:spacing w:val="20"/>
          <w:sz w:val="28"/>
          <w:szCs w:val="28"/>
        </w:rPr>
      </w:pPr>
      <w:r w:rsidRPr="00D61728">
        <w:rPr>
          <w:b/>
          <w:bCs/>
          <w:sz w:val="28"/>
          <w:szCs w:val="28"/>
        </w:rPr>
        <w:lastRenderedPageBreak/>
        <w:t>Select Key Findings</w:t>
      </w:r>
    </w:p>
    <w:p w14:paraId="77848484" w14:textId="39E7D819" w:rsidR="00B521DB" w:rsidRDefault="00B521DB" w:rsidP="00A6266B">
      <w:pPr>
        <w:pStyle w:val="ListParagraph"/>
      </w:pPr>
      <w:r>
        <w:t xml:space="preserve">There are 11 </w:t>
      </w:r>
      <w:r w:rsidR="005310E4">
        <w:t>subcategories of exceptionalities within the 5 categories of exceptionalities</w:t>
      </w:r>
      <w:r>
        <w:t xml:space="preserve">. The </w:t>
      </w:r>
      <w:r w:rsidRPr="002453E1">
        <w:t>majority of</w:t>
      </w:r>
      <w:r w:rsidR="005310E4" w:rsidRPr="002453E1">
        <w:t xml:space="preserve"> </w:t>
      </w:r>
      <w:proofErr w:type="gramStart"/>
      <w:r w:rsidR="006F3ABA" w:rsidRPr="002453E1">
        <w:t>formally</w:t>
      </w:r>
      <w:r w:rsidR="005310E4" w:rsidRPr="002453E1">
        <w:t>-</w:t>
      </w:r>
      <w:r w:rsidR="006F3ABA" w:rsidRPr="002453E1">
        <w:t>identified</w:t>
      </w:r>
      <w:proofErr w:type="gramEnd"/>
      <w:r w:rsidR="006F3ABA" w:rsidRPr="002453E1">
        <w:t xml:space="preserve"> </w:t>
      </w:r>
      <w:r w:rsidRPr="002453E1">
        <w:t xml:space="preserve">TDSB students </w:t>
      </w:r>
      <w:r w:rsidR="00A6266B">
        <w:t xml:space="preserve">with SEN </w:t>
      </w:r>
      <w:r w:rsidRPr="002453E1">
        <w:t>are in</w:t>
      </w:r>
      <w:r w:rsidR="00952899" w:rsidRPr="002453E1">
        <w:t xml:space="preserve"> </w:t>
      </w:r>
      <w:r w:rsidRPr="002453E1">
        <w:t>five categories: Learning Disability (LD), Giftedness, Mild Intellectual Disability (MID), Autism, and Developmental Disability (DD)</w:t>
      </w:r>
      <w:r>
        <w:t xml:space="preserve">. </w:t>
      </w:r>
    </w:p>
    <w:p w14:paraId="2DEEA2C3" w14:textId="7A98C0DB" w:rsidR="00D6664B" w:rsidRPr="00F60DF1" w:rsidRDefault="00B521DB" w:rsidP="00A6266B">
      <w:pPr>
        <w:pStyle w:val="ListParagraph"/>
      </w:pPr>
      <w:r>
        <w:t xml:space="preserve">The overall TDSB student population is </w:t>
      </w:r>
      <w:r w:rsidR="00432FD3">
        <w:t>closely</w:t>
      </w:r>
      <w:r>
        <w:t xml:space="preserve"> split between males (</w:t>
      </w:r>
      <w:r w:rsidR="00432FD3">
        <w:t>52</w:t>
      </w:r>
      <w:r>
        <w:t>%) and females (</w:t>
      </w:r>
      <w:r w:rsidR="00432FD3">
        <w:t>48</w:t>
      </w:r>
      <w:r>
        <w:t xml:space="preserve">%). However, </w:t>
      </w:r>
      <w:r w:rsidR="00432FD3" w:rsidRPr="00F60DF1">
        <w:t>62</w:t>
      </w:r>
      <w:r w:rsidRPr="00F60DF1">
        <w:t>% of students with SEN are male</w:t>
      </w:r>
      <w:r w:rsidR="00432FD3" w:rsidRPr="00F60DF1">
        <w:t>; 10% higher than the overall TDSB student population.</w:t>
      </w:r>
      <w:r w:rsidRPr="00F60DF1">
        <w:t xml:space="preserve"> </w:t>
      </w:r>
    </w:p>
    <w:p w14:paraId="209E59C4" w14:textId="55B02140" w:rsidR="00B521DB" w:rsidRDefault="00B521DB" w:rsidP="00A6266B">
      <w:pPr>
        <w:pStyle w:val="ListParagraph"/>
      </w:pPr>
      <w:r w:rsidRPr="002453E1">
        <w:t xml:space="preserve">Students with </w:t>
      </w:r>
      <w:r w:rsidRPr="00F60DF1">
        <w:t>SEN are less likely to be</w:t>
      </w:r>
      <w:r w:rsidRPr="002453E1">
        <w:t xml:space="preserve"> born outside of Canada</w:t>
      </w:r>
      <w:r>
        <w:t xml:space="preserve"> (</w:t>
      </w:r>
      <w:r w:rsidR="00432FD3">
        <w:t>14</w:t>
      </w:r>
      <w:r>
        <w:t>%) compared to students without SEN (</w:t>
      </w:r>
      <w:r w:rsidR="00432FD3">
        <w:t>26</w:t>
      </w:r>
      <w:r>
        <w:t xml:space="preserve">%). </w:t>
      </w:r>
    </w:p>
    <w:p w14:paraId="530784CC" w14:textId="76C9D5EB" w:rsidR="00B521DB" w:rsidRDefault="00B521DB" w:rsidP="00A6266B">
      <w:pPr>
        <w:pStyle w:val="ListParagraph"/>
      </w:pPr>
      <w:r>
        <w:t xml:space="preserve">Looking at a variety of achievement results, </w:t>
      </w:r>
      <w:r w:rsidRPr="002453E1">
        <w:t xml:space="preserve">Gifted students achieve at a </w:t>
      </w:r>
      <w:r w:rsidRPr="00F60DF1">
        <w:t>much higher level than the</w:t>
      </w:r>
      <w:r w:rsidRPr="002453E1">
        <w:t xml:space="preserve"> TDSB average. On the other hand, all students with SEN excluding gifted (</w:t>
      </w:r>
      <w:r w:rsidR="00AD5F05" w:rsidRPr="002453E1">
        <w:t>e</w:t>
      </w:r>
      <w:r w:rsidRPr="002453E1">
        <w:t xml:space="preserve">xceptionalities without </w:t>
      </w:r>
      <w:r w:rsidR="00AD5F05" w:rsidRPr="002453E1">
        <w:t>g</w:t>
      </w:r>
      <w:r w:rsidRPr="002453E1">
        <w:t xml:space="preserve">ifted, </w:t>
      </w:r>
      <w:r w:rsidR="00AD5F05" w:rsidRPr="002453E1">
        <w:t>n</w:t>
      </w:r>
      <w:r w:rsidRPr="002453E1">
        <w:t>on-</w:t>
      </w:r>
      <w:r w:rsidR="00F60DF1">
        <w:t>i</w:t>
      </w:r>
      <w:r w:rsidRPr="002453E1">
        <w:t>dentified</w:t>
      </w:r>
      <w:r w:rsidR="008C4DC6" w:rsidRPr="002453E1">
        <w:t>/</w:t>
      </w:r>
      <w:r w:rsidRPr="002453E1">
        <w:t>IEP-</w:t>
      </w:r>
      <w:r w:rsidR="00AD5F05" w:rsidRPr="002453E1">
        <w:t>o</w:t>
      </w:r>
      <w:r w:rsidRPr="002453E1">
        <w:t xml:space="preserve">nly) achieve at a </w:t>
      </w:r>
      <w:r w:rsidRPr="00F60DF1">
        <w:t>much lower level than</w:t>
      </w:r>
      <w:r w:rsidRPr="002453E1">
        <w:t xml:space="preserve"> the TDSB average</w:t>
      </w:r>
      <w:r>
        <w:t xml:space="preserve">. </w:t>
      </w:r>
    </w:p>
    <w:p w14:paraId="249F9939" w14:textId="72B586A7" w:rsidR="00F332D8" w:rsidRPr="00F60DF1" w:rsidRDefault="00F332D8" w:rsidP="00A6266B">
      <w:pPr>
        <w:pStyle w:val="ListParagraph"/>
      </w:pPr>
      <w:r>
        <w:t xml:space="preserve">While graduation rates have been increasing since at least 2000, there has always been a gap in graduation rates between the overall TDSB student population and students with SEN. However, the size of the gap has been declining since 2007-08 </w:t>
      </w:r>
      <w:r w:rsidRPr="00F60DF1">
        <w:t xml:space="preserve">and as of </w:t>
      </w:r>
      <w:r w:rsidR="008C4DC6" w:rsidRPr="00F60DF1">
        <w:t xml:space="preserve">the Grade 9 cohort of </w:t>
      </w:r>
      <w:r w:rsidRPr="00F60DF1">
        <w:t xml:space="preserve">2016-17, approximately 74% of students with SEN graduated compared with approximately 88% of students overall (a gap of ~14%). </w:t>
      </w:r>
    </w:p>
    <w:p w14:paraId="5BD494C7" w14:textId="130331A9" w:rsidR="00640E97" w:rsidRDefault="00F332D8" w:rsidP="00A6266B">
      <w:pPr>
        <w:pStyle w:val="ListParagraph"/>
      </w:pPr>
      <w:r>
        <w:t>Post-secondary confirmations have been increasing since 2007-08</w:t>
      </w:r>
      <w:r w:rsidR="005310E4">
        <w:t>. H</w:t>
      </w:r>
      <w:r>
        <w:t xml:space="preserve">owever, a gap </w:t>
      </w:r>
      <w:r w:rsidRPr="00F60DF1">
        <w:t xml:space="preserve">between students with SEN and TDSB overall </w:t>
      </w:r>
      <w:r w:rsidR="006C7841" w:rsidRPr="00F60DF1">
        <w:t xml:space="preserve">has remained </w:t>
      </w:r>
      <w:proofErr w:type="gramStart"/>
      <w:r w:rsidR="006C7841" w:rsidRPr="00F60DF1">
        <w:t>fairly stable</w:t>
      </w:r>
      <w:proofErr w:type="gramEnd"/>
      <w:r w:rsidRPr="00F60DF1">
        <w:t xml:space="preserve">. </w:t>
      </w:r>
      <w:r w:rsidR="008C4DC6" w:rsidRPr="00F60DF1">
        <w:t>In the Grade 9 cohort of</w:t>
      </w:r>
      <w:r w:rsidRPr="00F60DF1">
        <w:t xml:space="preserve"> 2016-17, approximately 67% of TDSB students </w:t>
      </w:r>
      <w:r w:rsidR="006C7841" w:rsidRPr="00F60DF1">
        <w:t xml:space="preserve">confirmed a post-secondary offer compared to 46% of students with SEN (a gap of ~21%). Overall, </w:t>
      </w:r>
      <w:proofErr w:type="gramStart"/>
      <w:r w:rsidR="006C7841" w:rsidRPr="00F60DF1">
        <w:t>the vast majority of</w:t>
      </w:r>
      <w:proofErr w:type="gramEnd"/>
      <w:r w:rsidR="006C7841" w:rsidRPr="00F60DF1">
        <w:t xml:space="preserve"> post-secondary confirmations at TDSB are to universities</w:t>
      </w:r>
      <w:r w:rsidR="00D80577" w:rsidRPr="00F60DF1">
        <w:t>. H</w:t>
      </w:r>
      <w:r w:rsidR="006C7841" w:rsidRPr="00F60DF1">
        <w:t xml:space="preserve">owever, as of </w:t>
      </w:r>
      <w:r w:rsidR="008C4DC6" w:rsidRPr="00F60DF1">
        <w:t xml:space="preserve">the </w:t>
      </w:r>
      <w:r w:rsidR="006C7841" w:rsidRPr="00F60DF1">
        <w:t>2016-17</w:t>
      </w:r>
      <w:r w:rsidR="008C4DC6" w:rsidRPr="00F60DF1">
        <w:t xml:space="preserve"> Grade 9 cohort,</w:t>
      </w:r>
      <w:r w:rsidR="006C7841" w:rsidRPr="00F60DF1">
        <w:t xml:space="preserve"> post-secondary confirmations for students with SEN were more evenly split between colleges and universities.</w:t>
      </w:r>
      <w:r w:rsidR="006C7841">
        <w:t xml:space="preserve"> </w:t>
      </w:r>
    </w:p>
    <w:p w14:paraId="7C94E95F" w14:textId="77777777" w:rsidR="00F60DF1" w:rsidRDefault="00F60DF1" w:rsidP="00F60DF1">
      <w:pPr>
        <w:pStyle w:val="ListParagraph"/>
        <w:numPr>
          <w:ilvl w:val="0"/>
          <w:numId w:val="0"/>
        </w:numPr>
        <w:ind w:left="1440"/>
      </w:pPr>
    </w:p>
    <w:p w14:paraId="20907D65" w14:textId="3F826CE6" w:rsidR="006D5303" w:rsidRDefault="006D5303" w:rsidP="009F5AF1">
      <w:pPr>
        <w:pStyle w:val="Heading2"/>
      </w:pPr>
      <w:r>
        <w:t>Looking Ahead</w:t>
      </w:r>
    </w:p>
    <w:p w14:paraId="303F6B6A" w14:textId="77777777" w:rsidR="006D5303" w:rsidRDefault="00A430DC" w:rsidP="00640E97">
      <w:pPr>
        <w:spacing w:before="0" w:after="0"/>
        <w:rPr>
          <w:szCs w:val="24"/>
        </w:rPr>
      </w:pPr>
      <w:r>
        <w:rPr>
          <w:szCs w:val="24"/>
        </w:rPr>
        <w:t>Subsequent fact sheets will focus on the following areas:</w:t>
      </w:r>
      <w:r w:rsidR="008F5E54">
        <w:rPr>
          <w:szCs w:val="24"/>
        </w:rPr>
        <w:t xml:space="preserve"> </w:t>
      </w:r>
    </w:p>
    <w:p w14:paraId="2452F658" w14:textId="511F5486" w:rsidR="001925FD" w:rsidRPr="007B3EC5" w:rsidRDefault="001925FD" w:rsidP="00A6266B">
      <w:pPr>
        <w:pStyle w:val="ListParagraph"/>
        <w:rPr>
          <w:noProof/>
        </w:rPr>
      </w:pPr>
      <w:r w:rsidRPr="007B3EC5">
        <w:t xml:space="preserve">Identification (exceptionalities) </w:t>
      </w:r>
    </w:p>
    <w:p w14:paraId="0D6E3CDC" w14:textId="46DB0785" w:rsidR="006D5303" w:rsidRPr="007B3EC5" w:rsidRDefault="001925FD" w:rsidP="00A6266B">
      <w:pPr>
        <w:pStyle w:val="ListParagraph"/>
        <w:rPr>
          <w:noProof/>
        </w:rPr>
      </w:pPr>
      <w:r w:rsidRPr="007B3EC5">
        <w:t xml:space="preserve">Placement </w:t>
      </w:r>
      <w:r w:rsidR="000A3EA3" w:rsidRPr="007B3EC5">
        <w:t>(regular class, I</w:t>
      </w:r>
      <w:r w:rsidR="00D80577">
        <w:t>ntensive Support Programs, c</w:t>
      </w:r>
      <w:r w:rsidR="000A3EA3" w:rsidRPr="007B3EC5">
        <w:t>ongregated</w:t>
      </w:r>
      <w:r w:rsidR="002453E1">
        <w:t xml:space="preserve"> settings</w:t>
      </w:r>
      <w:r w:rsidR="000A3EA3" w:rsidRPr="007B3EC5">
        <w:t>)</w:t>
      </w:r>
    </w:p>
    <w:p w14:paraId="532DBF8E" w14:textId="6BC9C21B" w:rsidR="005310E4" w:rsidRDefault="001925FD" w:rsidP="00D80577">
      <w:pPr>
        <w:pStyle w:val="ListParagraph"/>
      </w:pPr>
      <w:r w:rsidRPr="007B3EC5">
        <w:t>Outcomes</w:t>
      </w:r>
      <w:r w:rsidR="000A3EA3" w:rsidRPr="007B3EC5">
        <w:t xml:space="preserve"> (a</w:t>
      </w:r>
      <w:r w:rsidR="00A430DC" w:rsidRPr="007B3EC5">
        <w:t>chievement, pathways and post-secondary trajectories</w:t>
      </w:r>
      <w:r w:rsidR="000A3EA3" w:rsidRPr="007B3EC5">
        <w:t>)</w:t>
      </w:r>
    </w:p>
    <w:sectPr w:rsidR="005310E4" w:rsidSect="00F73EC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62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D9077" w14:textId="77777777" w:rsidR="00C7515B" w:rsidRDefault="00C7515B" w:rsidP="00840A19">
      <w:pPr>
        <w:spacing w:before="0" w:after="0" w:line="240" w:lineRule="auto"/>
      </w:pPr>
      <w:r>
        <w:separator/>
      </w:r>
    </w:p>
  </w:endnote>
  <w:endnote w:type="continuationSeparator" w:id="0">
    <w:p w14:paraId="508F2B68" w14:textId="77777777" w:rsidR="00C7515B" w:rsidRDefault="00C7515B" w:rsidP="00840A1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C7EDE" w14:textId="77777777" w:rsidR="00F8149D" w:rsidRDefault="00F814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F4FF" w14:textId="77777777" w:rsidR="00D506D3" w:rsidRPr="00D506D3" w:rsidRDefault="00D506D3">
    <w:pPr>
      <w:tabs>
        <w:tab w:val="center" w:pos="4550"/>
        <w:tab w:val="left" w:pos="5818"/>
      </w:tabs>
      <w:ind w:right="260"/>
      <w:jc w:val="right"/>
      <w:rPr>
        <w:sz w:val="20"/>
        <w:szCs w:val="20"/>
      </w:rPr>
    </w:pPr>
    <w:r w:rsidRPr="00D506D3">
      <w:rPr>
        <w:spacing w:val="60"/>
        <w:sz w:val="20"/>
        <w:szCs w:val="20"/>
      </w:rPr>
      <w:t>Page</w:t>
    </w:r>
    <w:r w:rsidRPr="00D506D3">
      <w:rPr>
        <w:sz w:val="20"/>
        <w:szCs w:val="20"/>
      </w:rPr>
      <w:t xml:space="preserve"> </w:t>
    </w:r>
    <w:r w:rsidRPr="00D506D3">
      <w:rPr>
        <w:sz w:val="20"/>
        <w:szCs w:val="20"/>
      </w:rPr>
      <w:fldChar w:fldCharType="begin"/>
    </w:r>
    <w:r w:rsidRPr="00D506D3">
      <w:rPr>
        <w:sz w:val="20"/>
        <w:szCs w:val="20"/>
      </w:rPr>
      <w:instrText xml:space="preserve"> PAGE   \* MERGEFORMAT </w:instrText>
    </w:r>
    <w:r w:rsidRPr="00D506D3">
      <w:rPr>
        <w:sz w:val="20"/>
        <w:szCs w:val="20"/>
      </w:rPr>
      <w:fldChar w:fldCharType="separate"/>
    </w:r>
    <w:r w:rsidRPr="00D506D3">
      <w:rPr>
        <w:noProof/>
        <w:sz w:val="20"/>
        <w:szCs w:val="20"/>
      </w:rPr>
      <w:t>1</w:t>
    </w:r>
    <w:r w:rsidRPr="00D506D3">
      <w:rPr>
        <w:sz w:val="20"/>
        <w:szCs w:val="20"/>
      </w:rPr>
      <w:fldChar w:fldCharType="end"/>
    </w:r>
    <w:r w:rsidRPr="00D506D3">
      <w:rPr>
        <w:sz w:val="20"/>
        <w:szCs w:val="20"/>
      </w:rPr>
      <w:t xml:space="preserve"> | </w:t>
    </w:r>
    <w:r w:rsidRPr="00D506D3">
      <w:rPr>
        <w:sz w:val="20"/>
        <w:szCs w:val="20"/>
      </w:rPr>
      <w:fldChar w:fldCharType="begin"/>
    </w:r>
    <w:r w:rsidRPr="00D506D3">
      <w:rPr>
        <w:sz w:val="20"/>
        <w:szCs w:val="20"/>
      </w:rPr>
      <w:instrText xml:space="preserve"> NUMPAGES  \* Arabic  \* MERGEFORMAT </w:instrText>
    </w:r>
    <w:r w:rsidRPr="00D506D3">
      <w:rPr>
        <w:sz w:val="20"/>
        <w:szCs w:val="20"/>
      </w:rPr>
      <w:fldChar w:fldCharType="separate"/>
    </w:r>
    <w:r w:rsidRPr="00D506D3">
      <w:rPr>
        <w:noProof/>
        <w:sz w:val="20"/>
        <w:szCs w:val="20"/>
      </w:rPr>
      <w:t>1</w:t>
    </w:r>
    <w:r w:rsidRPr="00D506D3">
      <w:rPr>
        <w:sz w:val="20"/>
        <w:szCs w:val="20"/>
      </w:rPr>
      <w:fldChar w:fldCharType="end"/>
    </w:r>
  </w:p>
  <w:p w14:paraId="18BFA867" w14:textId="076E082A" w:rsidR="00AD5F05" w:rsidRDefault="00AD5F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1C4B4" w14:textId="77777777" w:rsidR="00F8149D" w:rsidRDefault="00F814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B31F2" w14:textId="77777777" w:rsidR="00C7515B" w:rsidRDefault="00C7515B" w:rsidP="00840A19">
      <w:pPr>
        <w:spacing w:before="0" w:after="0" w:line="240" w:lineRule="auto"/>
      </w:pPr>
      <w:r>
        <w:separator/>
      </w:r>
    </w:p>
  </w:footnote>
  <w:footnote w:type="continuationSeparator" w:id="0">
    <w:p w14:paraId="3F7A5B42" w14:textId="77777777" w:rsidR="00C7515B" w:rsidRDefault="00C7515B" w:rsidP="00840A19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3A297" w14:textId="77777777" w:rsidR="00840A19" w:rsidRDefault="00000000">
    <w:pPr>
      <w:pStyle w:val="Header"/>
    </w:pPr>
    <w:r>
      <w:rPr>
        <w:noProof/>
        <w:lang w:eastAsia="en-CA"/>
      </w:rPr>
      <w:pict w14:anchorId="37F7D2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6513251" o:spid="_x0000_s1026" type="#_x0000_t75" style="position:absolute;left:0;text-align:left;margin-left:0;margin-top:0;width:466.7pt;height:604.15pt;z-index:-251657216;mso-position-horizontal:center;mso-position-horizontal-relative:margin;mso-position-vertical:center;mso-position-vertical-relative:margin" o:allowincell="f">
          <v:imagedata r:id="rId1" o:title="BG_Accessib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79FF0" w14:textId="7E703525" w:rsidR="00840A19" w:rsidRDefault="009B697A">
    <w:pPr>
      <w:pStyle w:val="Header"/>
    </w:pPr>
    <w:r>
      <w:rPr>
        <w:noProof/>
      </w:rPr>
      <w:drawing>
        <wp:inline distT="0" distB="0" distL="0" distR="0" wp14:anchorId="0EBCA824" wp14:editId="7B49B3FF">
          <wp:extent cx="1484630" cy="423545"/>
          <wp:effectExtent l="0" t="0" r="0" b="0"/>
          <wp:docPr id="4" name="Picture 4" descr="TDSB Special Education and Inclusi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TDSB Special Education and Inclusion Logo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56"/>
                  <a:stretch>
                    <a:fillRect/>
                  </a:stretch>
                </pic:blipFill>
                <pic:spPr bwMode="auto">
                  <a:xfrm>
                    <a:off x="0" y="0"/>
                    <a:ext cx="1484630" cy="423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rPr>
        <w:noProof/>
        <w:lang w:eastAsia="en-CA"/>
      </w:rPr>
      <w:pict w14:anchorId="396139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6513252" o:spid="_x0000_s1027" type="#_x0000_t75" alt="TDSB Fact Sheet BG" style="position:absolute;left:0;text-align:left;margin-left:0;margin-top:0;width:620.4pt;height:803.1pt;z-index:-251656192;mso-position-horizontal:center;mso-position-horizontal-relative:margin;mso-position-vertical:center;mso-position-vertical-relative:margin" o:allowincell="f">
          <v:imagedata r:id="rId2" o:title="BG_Accessib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04904" w14:textId="77777777" w:rsidR="00840A19" w:rsidRDefault="00000000">
    <w:pPr>
      <w:pStyle w:val="Header"/>
    </w:pPr>
    <w:r>
      <w:rPr>
        <w:noProof/>
        <w:lang w:eastAsia="en-CA"/>
      </w:rPr>
      <w:pict w14:anchorId="61F665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6513250" o:spid="_x0000_s1025" type="#_x0000_t75" style="position:absolute;left:0;text-align:left;margin-left:0;margin-top:0;width:466.7pt;height:604.15pt;z-index:-251658240;mso-position-horizontal:center;mso-position-horizontal-relative:margin;mso-position-vertical:center;mso-position-vertical-relative:margin" o:allowincell="f">
          <v:imagedata r:id="rId1" o:title="BG_Accessib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B6CF3"/>
    <w:multiLevelType w:val="hybridMultilevel"/>
    <w:tmpl w:val="D51081A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E1990"/>
    <w:multiLevelType w:val="hybridMultilevel"/>
    <w:tmpl w:val="D0529084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5E316D"/>
    <w:multiLevelType w:val="hybridMultilevel"/>
    <w:tmpl w:val="EF787F8C"/>
    <w:lvl w:ilvl="0" w:tplc="BED4656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F01DCD"/>
    <w:multiLevelType w:val="hybridMultilevel"/>
    <w:tmpl w:val="D586EC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26527A"/>
    <w:multiLevelType w:val="hybridMultilevel"/>
    <w:tmpl w:val="C46ACCCA"/>
    <w:lvl w:ilvl="0" w:tplc="07A0E62E">
      <w:start w:val="1"/>
      <w:numFmt w:val="decimal"/>
      <w:lvlText w:val="%1."/>
      <w:lvlJc w:val="left"/>
      <w:pPr>
        <w:ind w:left="1440" w:hanging="360"/>
      </w:p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C452C8C"/>
    <w:multiLevelType w:val="hybridMultilevel"/>
    <w:tmpl w:val="42D68760"/>
    <w:lvl w:ilvl="0" w:tplc="EF6A3CB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B2B0F56"/>
    <w:multiLevelType w:val="hybridMultilevel"/>
    <w:tmpl w:val="30E6584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4119D8"/>
    <w:multiLevelType w:val="hybridMultilevel"/>
    <w:tmpl w:val="76A0531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3381943">
    <w:abstractNumId w:val="7"/>
  </w:num>
  <w:num w:numId="2" w16cid:durableId="969941059">
    <w:abstractNumId w:val="6"/>
  </w:num>
  <w:num w:numId="3" w16cid:durableId="1770854469">
    <w:abstractNumId w:val="0"/>
  </w:num>
  <w:num w:numId="4" w16cid:durableId="982271360">
    <w:abstractNumId w:val="4"/>
  </w:num>
  <w:num w:numId="5" w16cid:durableId="1645812488">
    <w:abstractNumId w:val="2"/>
  </w:num>
  <w:num w:numId="6" w16cid:durableId="2019041492">
    <w:abstractNumId w:val="2"/>
  </w:num>
  <w:num w:numId="7" w16cid:durableId="1490949560">
    <w:abstractNumId w:val="3"/>
  </w:num>
  <w:num w:numId="8" w16cid:durableId="505557549">
    <w:abstractNumId w:val="5"/>
  </w:num>
  <w:num w:numId="9" w16cid:durableId="20033881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5B9"/>
    <w:rsid w:val="00013140"/>
    <w:rsid w:val="000A3EA3"/>
    <w:rsid w:val="000A4B19"/>
    <w:rsid w:val="000D4726"/>
    <w:rsid w:val="000F3EFD"/>
    <w:rsid w:val="001079CD"/>
    <w:rsid w:val="00140FC0"/>
    <w:rsid w:val="00187D66"/>
    <w:rsid w:val="001925FD"/>
    <w:rsid w:val="001C38B7"/>
    <w:rsid w:val="001C4D93"/>
    <w:rsid w:val="002110D5"/>
    <w:rsid w:val="002453E1"/>
    <w:rsid w:val="0025104E"/>
    <w:rsid w:val="00276AB1"/>
    <w:rsid w:val="002A3DEA"/>
    <w:rsid w:val="002B16B6"/>
    <w:rsid w:val="002D6AEA"/>
    <w:rsid w:val="00345576"/>
    <w:rsid w:val="00393B74"/>
    <w:rsid w:val="00432FD3"/>
    <w:rsid w:val="00436AAF"/>
    <w:rsid w:val="00484A8C"/>
    <w:rsid w:val="004A68D9"/>
    <w:rsid w:val="004E6935"/>
    <w:rsid w:val="004F5389"/>
    <w:rsid w:val="0052168C"/>
    <w:rsid w:val="005224D4"/>
    <w:rsid w:val="005310E4"/>
    <w:rsid w:val="00540A51"/>
    <w:rsid w:val="005441B1"/>
    <w:rsid w:val="005E3C9A"/>
    <w:rsid w:val="00640E97"/>
    <w:rsid w:val="00666579"/>
    <w:rsid w:val="0067309F"/>
    <w:rsid w:val="00675FF9"/>
    <w:rsid w:val="006C7841"/>
    <w:rsid w:val="006D5303"/>
    <w:rsid w:val="006F16EF"/>
    <w:rsid w:val="006F3ABA"/>
    <w:rsid w:val="007247FA"/>
    <w:rsid w:val="00753568"/>
    <w:rsid w:val="00755B4C"/>
    <w:rsid w:val="007A51E0"/>
    <w:rsid w:val="007A5937"/>
    <w:rsid w:val="007B3EC5"/>
    <w:rsid w:val="008409F2"/>
    <w:rsid w:val="00840A19"/>
    <w:rsid w:val="008C4DC6"/>
    <w:rsid w:val="008F5E54"/>
    <w:rsid w:val="00902A72"/>
    <w:rsid w:val="00924518"/>
    <w:rsid w:val="00940D5D"/>
    <w:rsid w:val="00952899"/>
    <w:rsid w:val="00957624"/>
    <w:rsid w:val="00980F6F"/>
    <w:rsid w:val="009B697A"/>
    <w:rsid w:val="009F5AF1"/>
    <w:rsid w:val="00A430DC"/>
    <w:rsid w:val="00A613D5"/>
    <w:rsid w:val="00A6266B"/>
    <w:rsid w:val="00A835B9"/>
    <w:rsid w:val="00A921E4"/>
    <w:rsid w:val="00AD5F05"/>
    <w:rsid w:val="00B20C4C"/>
    <w:rsid w:val="00B521DB"/>
    <w:rsid w:val="00B67BDA"/>
    <w:rsid w:val="00C23A58"/>
    <w:rsid w:val="00C7515B"/>
    <w:rsid w:val="00CA7A01"/>
    <w:rsid w:val="00CD77A0"/>
    <w:rsid w:val="00CF62BE"/>
    <w:rsid w:val="00D16672"/>
    <w:rsid w:val="00D174DE"/>
    <w:rsid w:val="00D25833"/>
    <w:rsid w:val="00D506D3"/>
    <w:rsid w:val="00D61728"/>
    <w:rsid w:val="00D6664B"/>
    <w:rsid w:val="00D80577"/>
    <w:rsid w:val="00DB3A21"/>
    <w:rsid w:val="00E76878"/>
    <w:rsid w:val="00E913CC"/>
    <w:rsid w:val="00EA3299"/>
    <w:rsid w:val="00EA473B"/>
    <w:rsid w:val="00EE2CDD"/>
    <w:rsid w:val="00EF09E0"/>
    <w:rsid w:val="00F332D8"/>
    <w:rsid w:val="00F4619F"/>
    <w:rsid w:val="00F60DF1"/>
    <w:rsid w:val="00F7348F"/>
    <w:rsid w:val="00F73EC0"/>
    <w:rsid w:val="00F8149D"/>
    <w:rsid w:val="00FA64A6"/>
    <w:rsid w:val="00FB5FA5"/>
    <w:rsid w:val="00FD1873"/>
    <w:rsid w:val="00FD2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520FED"/>
  <w15:docId w15:val="{1AB4CB40-C8B5-44F2-8BFD-6CD07411E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21E4"/>
    <w:pPr>
      <w:spacing w:before="120" w:after="240"/>
      <w:ind w:left="72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A473B"/>
    <w:pPr>
      <w:keepNext/>
      <w:keepLines/>
      <w:tabs>
        <w:tab w:val="left" w:pos="5760"/>
        <w:tab w:val="left" w:pos="9360"/>
      </w:tabs>
      <w:jc w:val="center"/>
      <w:outlineLvl w:val="0"/>
    </w:pPr>
    <w:rPr>
      <w:rFonts w:eastAsiaTheme="majorEastAsia" w:cstheme="majorBidi"/>
      <w:b/>
      <w:bCs/>
      <w:sz w:val="36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F5AF1"/>
    <w:pPr>
      <w:keepNext/>
      <w:keepLines/>
      <w:spacing w:before="0" w:after="0"/>
      <w:ind w:left="0" w:firstLine="720"/>
      <w:outlineLvl w:val="1"/>
    </w:pPr>
    <w:rPr>
      <w:rFonts w:eastAsiaTheme="majorEastAsia" w:cstheme="majorBidi"/>
      <w:b/>
      <w:bCs/>
      <w:spacing w:val="20"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2B16B6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473B"/>
    <w:rPr>
      <w:rFonts w:ascii="Arial" w:eastAsiaTheme="majorEastAsia" w:hAnsi="Arial" w:cstheme="majorBidi"/>
      <w:b/>
      <w:bCs/>
      <w:sz w:val="36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9F5AF1"/>
    <w:rPr>
      <w:rFonts w:ascii="Arial" w:eastAsiaTheme="majorEastAsia" w:hAnsi="Arial" w:cstheme="majorBidi"/>
      <w:b/>
      <w:bCs/>
      <w:spacing w:val="20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2B16B6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A6266B"/>
    <w:pPr>
      <w:numPr>
        <w:numId w:val="8"/>
      </w:numPr>
      <w:spacing w:before="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840A19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A19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840A19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A19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6D530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530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A921E4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szCs w:val="24"/>
      <w:lang w:eastAsia="en-CA"/>
    </w:rPr>
  </w:style>
  <w:style w:type="paragraph" w:styleId="Revision">
    <w:name w:val="Revision"/>
    <w:hidden/>
    <w:uiPriority w:val="99"/>
    <w:semiHidden/>
    <w:rsid w:val="00A6266B"/>
    <w:pPr>
      <w:spacing w:after="0" w:line="240" w:lineRule="auto"/>
    </w:pPr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0577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57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540A5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85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ontario.ca/document/special-education-ontario-policy-and-resource-guide-kindergarten-grade-12/categories" TargetMode="Externa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7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00813\Downloads\FactSheet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FactSheet_Accessible.dotx</Template>
  <TotalTime>15</TotalTime>
  <Pages>1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Toronto District School Board (TDSB) Fact Sheet</vt:lpstr>
    </vt:vector>
  </TitlesOfParts>
  <Company>Toronto District School Board</Company>
  <LinksUpToDate>false</LinksUpToDate>
  <CharactersWithSpaces>4483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Toronto District School Board (TDSB) Fact Sheet</dc:title>
  <dc:creator>Armson, Sarah</dc:creator>
  <cp:lastModifiedBy>Palmer, Nandy</cp:lastModifiedBy>
  <cp:revision>5</cp:revision>
  <dcterms:created xsi:type="dcterms:W3CDTF">2023-11-16T19:14:00Z</dcterms:created>
  <dcterms:modified xsi:type="dcterms:W3CDTF">2023-11-16T19:26:00Z</dcterms:modified>
</cp:coreProperties>
</file>