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33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  <w:tblDescription w:val="Side Colour Blue for Newsletter Highlights"/>
      </w:tblPr>
      <w:tblGrid>
        <w:gridCol w:w="3378"/>
      </w:tblGrid>
      <w:tr w:rsidR="00441F0B" w14:paraId="516BC2A1" w14:textId="77777777" w:rsidTr="00F11984">
        <w:trPr>
          <w:trHeight w:val="11437"/>
          <w:tblHeader/>
        </w:trPr>
        <w:tc>
          <w:tcPr>
            <w:tcW w:w="3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E5396"/>
          </w:tcPr>
          <w:p w14:paraId="6FCA1534" w14:textId="120D0976" w:rsidR="008C0310" w:rsidRPr="0002298C" w:rsidRDefault="00C311A2" w:rsidP="00E05610">
            <w:pPr>
              <w:rPr>
                <w:rFonts w:cs="Arial"/>
                <w:color w:val="FFFFFF" w:themeColor="background1"/>
                <w:szCs w:val="24"/>
              </w:rPr>
            </w:pPr>
            <w:r>
              <w:rPr>
                <w:rFonts w:cs="Arial"/>
                <w:b/>
                <w:noProof/>
                <w:color w:val="FFFFFF" w:themeColor="background1"/>
                <w:sz w:val="40"/>
                <w:szCs w:val="40"/>
              </w:rPr>
              <w:drawing>
                <wp:inline distT="0" distB="0" distL="0" distR="0" wp14:anchorId="219283E7" wp14:editId="59D44901">
                  <wp:extent cx="1461237" cy="1364566"/>
                  <wp:effectExtent l="0" t="0" r="0" b="0"/>
                  <wp:docPr id="9" name="Picture 9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diagram&#10;&#10;Description automatically generated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2954" cy="1412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42362">
              <w:rPr>
                <w:rFonts w:cs="Arial"/>
                <w:b/>
                <w:color w:val="FFFFFF" w:themeColor="background1"/>
                <w:szCs w:val="24"/>
              </w:rPr>
              <w:br/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>TDSB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இன்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மெய்நிகர்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 xml:space="preserve"> </w:t>
            </w:r>
            <w:proofErr w:type="spellStart"/>
            <w:r w:rsidR="00C061C5" w:rsidRPr="007A18D0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8"/>
                <w:szCs w:val="18"/>
                <w:lang w:val="en-US"/>
              </w:rPr>
              <w:t>இரண்டாம்</w:t>
            </w:r>
            <w:proofErr w:type="spellEnd"/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நிலைப்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பாடசாலைக்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குடும்பத்தவர்களுக்கான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="00C061C5" w:rsidRPr="009D69C6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8"/>
                <w:szCs w:val="18"/>
                <w:cs/>
                <w:lang w:bidi="ta-IN"/>
              </w:rPr>
              <w:t>செய்திமடல்</w:t>
            </w:r>
            <w:r w:rsidR="002B184C">
              <w:rPr>
                <w:rFonts w:cs="Arial"/>
                <w:b/>
                <w:color w:val="FFFFFF" w:themeColor="background1"/>
                <w:szCs w:val="24"/>
              </w:rPr>
              <w:br/>
            </w:r>
            <w:r w:rsidR="00ED72FD">
              <w:rPr>
                <w:rFonts w:cs="Arial"/>
                <w:b/>
                <w:color w:val="FFFFFF" w:themeColor="background1"/>
                <w:szCs w:val="24"/>
              </w:rPr>
              <w:br/>
            </w:r>
            <w:proofErr w:type="spellStart"/>
            <w:r w:rsidR="00A76F1F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மெய்நிகர்</w:t>
            </w:r>
            <w:proofErr w:type="spellEnd"/>
            <w:r w:rsidR="00A76F1F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A76F1F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பாடசாலை</w:t>
            </w:r>
            <w:r w:rsidR="00AD1009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க்</w:t>
            </w:r>
            <w:proofErr w:type="spellEnd"/>
            <w:r w:rsidR="00AD1009" w:rsidRPr="00F7174D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AD1009" w:rsidRPr="00F7174D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</w:rPr>
              <w:t>குடும்ப</w:t>
            </w:r>
            <w:r w:rsidR="00AD1009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த்தவர்களுக்கான</w:t>
            </w:r>
            <w:proofErr w:type="spellEnd"/>
            <w:r w:rsidR="00A76F1F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C061C5" w:rsidRPr="00F7174D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</w:rPr>
              <w:t>செய்திமட</w:t>
            </w:r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லின்</w:t>
            </w:r>
            <w:proofErr w:type="spellEnd"/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A76F1F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மே</w:t>
            </w:r>
            <w:proofErr w:type="spellEnd"/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2021 </w:t>
            </w:r>
            <w:proofErr w:type="spellStart"/>
            <w:r w:rsidR="00C061C5" w:rsidRPr="00F7174D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</w:rPr>
              <w:t>இதழுக்கு</w:t>
            </w:r>
            <w:proofErr w:type="spellEnd"/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நல்வ</w:t>
            </w:r>
            <w:r w:rsidR="00C061C5" w:rsidRPr="00F7174D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</w:rPr>
              <w:t>ர</w:t>
            </w:r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வு</w:t>
            </w:r>
            <w:proofErr w:type="spellEnd"/>
            <w:r w:rsidR="00C061C5" w:rsidRPr="00F7174D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.</w:t>
            </w:r>
          </w:p>
          <w:p w14:paraId="5C60639D" w14:textId="6F337940" w:rsidR="00D41BE4" w:rsidRPr="00C061C5" w:rsidRDefault="00C061C5" w:rsidP="00E05610">
            <w:pP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</w:pP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ஏனையவற்றைப்போல்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அல்லாமல்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வித்தியாசமானதாக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அமைந்திருக்கும்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இந்தக்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கல்வி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ஆண்டின்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காலாண்டின்</w:t>
            </w:r>
            <w:proofErr w:type="spellEnd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நிறைவை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நாங்கள்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நெருங்குகையில்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,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தொடர்ந்தும்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அர்ப்பணிப்பு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மற்றும்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ஈடுகொடுக்கும்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தன்மையை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மாணவர்கள்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வெளிப்படுத்துகிறார்கள்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.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கோடைகால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விடுமுறையை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நாங்கள்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அனைவரும்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ஆர்வத்துடன்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எதிர்பார்க்க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ஆரம்பித்திருப்பதுடன்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,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தொடர்ந்தும்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கவனம்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செலுத்துவதற்கும்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சிறப்பாகப்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பூர்த்திசெய்வதற்கும்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மாணவர்களை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>ஊக்குவிக்கிறோம்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</w:rPr>
              <w:t xml:space="preserve">! </w:t>
            </w:r>
          </w:p>
          <w:p w14:paraId="787591EA" w14:textId="24EBBB87" w:rsidR="00441F0B" w:rsidRPr="00C061C5" w:rsidRDefault="00C061C5" w:rsidP="00BA039C">
            <w:pPr>
              <w:rPr>
                <w:rFonts w:cs="Arial"/>
                <w:color w:val="FFFFFF" w:themeColor="background1"/>
                <w:szCs w:val="24"/>
              </w:rPr>
            </w:pPr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2021-22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கல்வி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ஆண்டு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பற்றி</w:t>
            </w:r>
            <w:proofErr w:type="spellEnd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அடுத்தடுத்த</w:t>
            </w:r>
            <w:proofErr w:type="spellEnd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மாதங்களில்</w:t>
            </w:r>
            <w:proofErr w:type="spellEnd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வரவிருக்கும்</w:t>
            </w:r>
            <w:proofErr w:type="spellEnd"/>
            <w:r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தகவல்களுக்கும்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இற்றைப்படுத்தல்</w:t>
            </w:r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களுக்கும்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TDSB </w:t>
            </w:r>
            <w:proofErr w:type="spellStart"/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வலைத்தளத்தை</w:t>
            </w:r>
            <w:r w:rsidR="00A76F1F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த்</w:t>
            </w:r>
            <w:proofErr w:type="spellEnd"/>
            <w:r w:rsidR="00A76F1F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="00A76F1F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தயவுசெய்து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 w:hint="cs"/>
                <w:color w:val="FFFFFF" w:themeColor="background1"/>
                <w:sz w:val="17"/>
                <w:szCs w:val="17"/>
                <w:lang w:val="en-US"/>
              </w:rPr>
              <w:t>தொடர்ந்து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 xml:space="preserve"> </w:t>
            </w:r>
            <w:proofErr w:type="spellStart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பார்வையிடுங்கள்</w:t>
            </w:r>
            <w:proofErr w:type="spellEnd"/>
            <w:r w:rsidRPr="006D4D4C">
              <w:rPr>
                <w:rFonts w:ascii="Arial Unicode MS" w:eastAsia="Arial Unicode MS" w:hAnsi="Arial Unicode MS" w:cs="Arial Unicode MS"/>
                <w:color w:val="FFFFFF" w:themeColor="background1"/>
                <w:sz w:val="17"/>
                <w:szCs w:val="17"/>
                <w:lang w:val="en-US"/>
              </w:rPr>
              <w:t>.</w:t>
            </w:r>
            <w:r w:rsidRPr="006D4D4C">
              <w:rPr>
                <w:rFonts w:cs="Arial"/>
                <w:color w:val="FFFFFF" w:themeColor="background1"/>
                <w:sz w:val="17"/>
                <w:szCs w:val="17"/>
              </w:rPr>
              <w:br/>
            </w:r>
            <w:r w:rsidRPr="006D4D4C">
              <w:rPr>
                <w:color w:val="FFFFFF" w:themeColor="background1"/>
                <w:sz w:val="17"/>
                <w:szCs w:val="17"/>
              </w:rPr>
              <w:br/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மேலதிக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 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தகவல்கள்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 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மற்றும்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 </w:t>
            </w:r>
            <w:r w:rsidRPr="006D4D4C">
              <w:rPr>
                <w:rFonts w:ascii="Arial Unicode MS" w:eastAsia="Arial Unicode MS" w:hAnsi="Arial Unicode MS" w:cs="Arial Unicode MS" w:hint="cs"/>
                <w:b/>
                <w:color w:val="FFFFFF" w:themeColor="background1"/>
                <w:sz w:val="17"/>
                <w:szCs w:val="17"/>
                <w:cs/>
                <w:lang w:bidi="ta-IN"/>
              </w:rPr>
              <w:t>இற்றைப்படுத்த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ல்களுக்கு</w:t>
            </w:r>
            <w:r w:rsidRPr="006D4D4C">
              <w:rPr>
                <w:rFonts w:ascii="Arial Unicode MS" w:eastAsia="Arial Unicode MS" w:hAnsi="Arial Unicode MS" w:cs="Arial Unicode MS" w:hint="cs"/>
                <w:b/>
                <w:color w:val="FFFFFF" w:themeColor="background1"/>
                <w:sz w:val="17"/>
                <w:szCs w:val="17"/>
                <w:cs/>
                <w:lang w:bidi="ta-IN"/>
              </w:rPr>
              <w:t>த்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 </w:t>
            </w:r>
            <w:r w:rsidRPr="006D4D4C">
              <w:rPr>
                <w:rFonts w:eastAsia="Arial Unicode MS" w:cs="Arial Unicode MS" w:hint="cs"/>
                <w:b/>
                <w:color w:val="FFFFFF" w:themeColor="background1"/>
                <w:sz w:val="17"/>
                <w:szCs w:val="17"/>
                <w:cs/>
                <w:lang w:bidi="ta-IN"/>
              </w:rPr>
              <w:t>தயவுசெய்து பாருங்கள்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: </w:t>
            </w:r>
            <w:hyperlink r:id="rId9" w:history="1">
              <w:r w:rsidRPr="006D4D4C">
                <w:rPr>
                  <w:rStyle w:val="Hyperlink"/>
                  <w:rFonts w:ascii="Arial Unicode MS" w:eastAsia="Arial Unicode MS" w:hAnsi="Arial Unicode MS" w:cs="Arial Unicode MS"/>
                  <w:color w:val="FFFFFF" w:themeColor="background1"/>
                  <w:sz w:val="17"/>
                  <w:szCs w:val="17"/>
                </w:rPr>
                <w:t>www.tdsb.on.ca/virtualschool</w:t>
              </w:r>
            </w:hyperlink>
            <w:r w:rsidRPr="00567003">
              <w:rPr>
                <w:rStyle w:val="Hyperlink"/>
                <w:rFonts w:ascii="Arial Unicode MS" w:eastAsia="Arial Unicode MS" w:hAnsi="Arial Unicode MS" w:cs="Arial Unicode MS"/>
                <w:b/>
                <w:color w:val="FFFFFF" w:themeColor="background1"/>
                <w:sz w:val="18"/>
                <w:szCs w:val="18"/>
              </w:rPr>
              <w:t xml:space="preserve"> </w:t>
            </w:r>
            <w:r w:rsidRPr="00567003">
              <w:rPr>
                <w:rStyle w:val="Hyperlink"/>
                <w:rFonts w:ascii="Arial Unicode MS" w:eastAsia="Arial Unicode MS" w:hAnsi="Arial Unicode MS" w:cs="Arial Unicode MS"/>
                <w:b/>
                <w:color w:val="FFFFFF" w:themeColor="background1"/>
                <w:sz w:val="18"/>
                <w:szCs w:val="18"/>
              </w:rPr>
              <w:br/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அத்துடன்</w:t>
            </w:r>
            <w:r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</w:rPr>
              <w:t xml:space="preserve">, </w:t>
            </w:r>
            <w:r w:rsidRPr="006D4D4C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7"/>
                <w:szCs w:val="17"/>
              </w:rPr>
              <w:t>Twitter</w:t>
            </w:r>
            <w:r w:rsidR="00AD1009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7"/>
                <w:szCs w:val="17"/>
              </w:rPr>
              <w:t xml:space="preserve"> </w:t>
            </w:r>
            <w:proofErr w:type="spellStart"/>
            <w:r w:rsidR="00AD1009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7"/>
                <w:szCs w:val="17"/>
              </w:rPr>
              <w:t>இல்</w:t>
            </w:r>
            <w:proofErr w:type="spellEnd"/>
            <w:r w:rsidR="00AD1009"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 xml:space="preserve"> </w:t>
            </w:r>
            <w:r w:rsidR="00AD1009" w:rsidRPr="006D4D4C">
              <w:rPr>
                <w:rFonts w:ascii="Arial Unicode MS" w:eastAsia="Arial Unicode MS" w:hAnsi="Arial Unicode MS" w:cs="Arial Unicode MS"/>
                <w:b/>
                <w:color w:val="FFFFFF" w:themeColor="background1"/>
                <w:sz w:val="17"/>
                <w:szCs w:val="17"/>
                <w:cs/>
                <w:lang w:bidi="ta-IN"/>
              </w:rPr>
              <w:t>பின்தொடருங்கள்</w:t>
            </w:r>
            <w:r w:rsidRPr="006D4D4C">
              <w:rPr>
                <w:rFonts w:ascii="Arial Unicode MS" w:eastAsia="Arial Unicode MS" w:hAnsi="Arial Unicode MS" w:cs="Arial Unicode MS"/>
                <w:bCs/>
                <w:color w:val="FFFFFF" w:themeColor="background1"/>
                <w:sz w:val="17"/>
                <w:szCs w:val="17"/>
              </w:rPr>
              <w:t xml:space="preserve"> @tdsbvs</w:t>
            </w:r>
            <w:r>
              <w:rPr>
                <w:rFonts w:cs="Arial"/>
                <w:color w:val="FFFFFF" w:themeColor="background1"/>
                <w:szCs w:val="24"/>
              </w:rPr>
              <w:t xml:space="preserve"> </w:t>
            </w:r>
          </w:p>
        </w:tc>
      </w:tr>
    </w:tbl>
    <w:p w14:paraId="5129A235" w14:textId="77777777" w:rsidR="00C061C5" w:rsidRPr="00554749" w:rsidRDefault="00C061C5" w:rsidP="00C061C5">
      <w:pPr>
        <w:shd w:val="clear" w:color="auto" w:fill="FFFFFF"/>
        <w:spacing w:before="0" w:after="0" w:line="240" w:lineRule="auto"/>
        <w:ind w:left="-284"/>
        <w:textAlignment w:val="baseline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  <w:bookmarkStart w:id="0" w:name="_Hlk72234261"/>
      <w:bookmarkStart w:id="1" w:name="_Hlk64365770"/>
      <w:bookmarkStart w:id="2" w:name="_Hlk58498131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2021-22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கல்வி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ஆண்டுக்கான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கற்கை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மாதிரித்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தெரிவு</w:t>
      </w:r>
      <w:proofErr w:type="spellEnd"/>
    </w:p>
    <w:p w14:paraId="1EEACBDC" w14:textId="77777777" w:rsidR="004D233B" w:rsidRDefault="004D233B" w:rsidP="004D233B">
      <w:pPr>
        <w:shd w:val="clear" w:color="auto" w:fill="FFFFFF"/>
        <w:spacing w:before="0" w:after="0" w:line="240" w:lineRule="auto"/>
        <w:ind w:left="-284"/>
        <w:textAlignment w:val="baseline"/>
        <w:rPr>
          <w:rFonts w:cs="Arial"/>
          <w:b/>
          <w:bCs/>
          <w:szCs w:val="24"/>
        </w:rPr>
      </w:pPr>
    </w:p>
    <w:p w14:paraId="7DA1FB9E" w14:textId="3BFF2EF6" w:rsidR="00C061C5" w:rsidRPr="003816E3" w:rsidRDefault="00C061C5" w:rsidP="00C061C5">
      <w:pPr>
        <w:spacing w:line="240" w:lineRule="auto"/>
        <w:ind w:left="-284"/>
        <w:rPr>
          <w:rFonts w:ascii="Arial Unicode MS" w:eastAsia="Arial Unicode MS" w:hAnsi="Arial Unicode MS" w:cs="Arial Unicode MS"/>
          <w:sz w:val="18"/>
          <w:szCs w:val="18"/>
          <w:lang w:val="en-US" w:eastAsia="en-CA"/>
        </w:rPr>
      </w:pPr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2021-22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கல்வியாண்டில்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நேரில்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கற்பதற்கும்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மெய்நிகர்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முறையில்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கற்பதற்குமான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தெரிவுகளைக்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கல்விச்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சபைகள்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வழங்குமென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ஒன்ராறியோ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அரசாங்கம்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அண்மையில்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அறிவித்திருந்தது</w:t>
      </w:r>
      <w:proofErr w:type="spellEnd"/>
    </w:p>
    <w:p w14:paraId="7BA195A4" w14:textId="494D0F89" w:rsidR="001274D7" w:rsidRPr="00C061C5" w:rsidRDefault="00C061C5" w:rsidP="00C061C5">
      <w:pPr>
        <w:spacing w:after="0" w:line="240" w:lineRule="auto"/>
        <w:ind w:left="-284"/>
        <w:rPr>
          <w:rFonts w:ascii="Arial Unicode MS" w:eastAsia="Arial Unicode MS" w:hAnsi="Arial Unicode MS" w:cs="Arial Unicode MS"/>
          <w:sz w:val="18"/>
          <w:szCs w:val="18"/>
          <w:lang w:val="en-US" w:eastAsia="en-CA"/>
        </w:rPr>
      </w:pP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இதனைக்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கருத்தில்கொண்டு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,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இணையத்தி</w:t>
      </w:r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>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>இருக்கும்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நேரில்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அல்லது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மெய்நிகர்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முறையில்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கற்பதற்கான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தெரிவுப்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b/>
          <w:bCs/>
          <w:sz w:val="18"/>
          <w:szCs w:val="18"/>
          <w:shd w:val="clear" w:color="auto" w:fill="FFFFFF"/>
          <w:lang w:val="en-US" w:eastAsia="en-CA"/>
        </w:rPr>
        <w:t>படிவத்தை</w:t>
      </w:r>
      <w:proofErr w:type="spellEnd"/>
      <w:r w:rsidRPr="003816E3">
        <w:rPr>
          <w:rFonts w:ascii="Arial Unicode MS" w:eastAsia="Arial Unicode MS" w:hAnsi="Arial Unicode MS" w:cs="Arial Unicode MS"/>
          <w:b/>
          <w:bCs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ஆகஸ்ட்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>மாத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நடுப்பகுதியில்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பூர்த்திசெய்யுமாறு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ரொறன்ரோ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மாவட்டக்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கல்விச்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சபை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r w:rsidRPr="0091009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eastAsia="en-CA"/>
        </w:rPr>
        <w:t xml:space="preserve">(TDSB)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குடும்பத்தினரைக்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கேட்க</w:t>
      </w:r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>வுள்ள</w:t>
      </w:r>
      <w:r w:rsidRPr="003816E3">
        <w:rPr>
          <w:rFonts w:ascii="Arial Unicode MS" w:eastAsia="Arial Unicode MS" w:hAnsi="Arial Unicode MS" w:cs="Arial Unicode MS" w:hint="cs"/>
          <w:sz w:val="18"/>
          <w:szCs w:val="18"/>
          <w:shd w:val="clear" w:color="auto" w:fill="FFFFFF"/>
          <w:lang w:val="en-US" w:eastAsia="en-CA"/>
        </w:rPr>
        <w:t>து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  <w:lang w:val="en-US" w:eastAsia="en-CA"/>
        </w:rPr>
        <w:t xml:space="preserve">.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அந்த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நேரத்தில்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,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இந்த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தொற்று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நோய்ப்பரவல்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மற்றும்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பாடசாலைப்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பணியாளர்கள்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மற்றும்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மாணவர்களுக்கான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தடுப்பூசிகள்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தொடர்பான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மிகச்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சமீபத்திய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தகவல்கள்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குடும்பத்தின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ருக்குக்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கிடைத்திருக்கு</w:t>
      </w:r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,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அத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னால்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தகவலறிந்த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தீர்மானம்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ஒன்றை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எடுக்கக்கூடிய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ஒரு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சிறந்த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நிலையில்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அவர்கள்</w:t>
      </w:r>
      <w:proofErr w:type="spellEnd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இருப்பார்கள்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.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பாடசாலையில்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நேரில்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கற்றல்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தொடர்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பான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சுகாதாரம்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மற்றும்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பாதுகாப்பு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நடவடிக்கைகள்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பற்றிய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தகவல்களையும்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சமகால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,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மெய்நிகர்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முறைக்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கற்றல்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எவ்வாறு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வழங்கப்படும்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என்பது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பற்றிய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மேலதிக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விபரங்களையும்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வழங்கக்கூடிய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ஒரு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சிறந்த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நிலையில்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>TDSB</w:t>
      </w:r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உம்</w:t>
      </w:r>
      <w:proofErr w:type="spellEnd"/>
      <w:r w:rsidRPr="003816E3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3816E3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இருக்கும்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 w:eastAsia="en-CA"/>
        </w:rPr>
        <w:t>.</w:t>
      </w:r>
      <w:r w:rsidR="004D233B">
        <w:rPr>
          <w:rFonts w:eastAsia="Times New Roman" w:cs="Arial"/>
          <w:szCs w:val="24"/>
          <w:lang w:eastAsia="en-CA"/>
        </w:rPr>
        <w:t xml:space="preserve"> </w:t>
      </w:r>
    </w:p>
    <w:p w14:paraId="1182856D" w14:textId="77777777" w:rsidR="001274D7" w:rsidRDefault="001274D7" w:rsidP="004D233B">
      <w:pPr>
        <w:shd w:val="clear" w:color="auto" w:fill="FFFFFF"/>
        <w:spacing w:before="0" w:after="0" w:line="240" w:lineRule="auto"/>
        <w:ind w:left="-284"/>
        <w:textAlignment w:val="baseline"/>
        <w:rPr>
          <w:rFonts w:eastAsia="Times New Roman" w:cs="Arial"/>
          <w:szCs w:val="24"/>
          <w:lang w:eastAsia="en-CA"/>
        </w:rPr>
      </w:pPr>
    </w:p>
    <w:p w14:paraId="46C8B932" w14:textId="07028DA1" w:rsidR="001274D7" w:rsidRPr="002476E1" w:rsidRDefault="00C061C5" w:rsidP="002476E1">
      <w:pPr>
        <w:shd w:val="clear" w:color="auto" w:fill="FFFFFF"/>
        <w:spacing w:before="0" w:after="0" w:line="240" w:lineRule="auto"/>
        <w:ind w:left="-284"/>
        <w:textAlignment w:val="baseline"/>
        <w:rPr>
          <w:rFonts w:cs="Arial"/>
          <w:b/>
          <w:bCs/>
          <w:color w:val="F79646" w:themeColor="accent6"/>
          <w:szCs w:val="24"/>
        </w:rPr>
      </w:pP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தற்போது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நடைமுறையில்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இருக்கும்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மெய்நிகர்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பாடசாலைகள்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(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ஆரம்பநிலை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மற்றும்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இரண்டாம்நிலை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) 2021-22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கல்வி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ஆண்டில்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55474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நடாத்தப்படமாட்டாது</w:t>
      </w:r>
      <w:proofErr w:type="spellEnd"/>
      <w:r w:rsidRPr="0055474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.  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br/>
      </w:r>
      <w:hyperlink r:id="rId10" w:history="1">
        <w:proofErr w:type="spellStart"/>
        <w:r>
          <w:rPr>
            <w:rStyle w:val="Hyperlink"/>
            <w:rFonts w:ascii="Arial Unicode MS" w:eastAsia="Arial Unicode MS" w:hAnsi="Arial Unicode MS" w:cs="Arial Unicode MS"/>
            <w:sz w:val="18"/>
            <w:szCs w:val="18"/>
            <w:lang w:eastAsia="en-CA"/>
          </w:rPr>
          <w:t>மேலும்</w:t>
        </w:r>
        <w:proofErr w:type="spellEnd"/>
        <w:r>
          <w:rPr>
            <w:rStyle w:val="Hyperlink"/>
            <w:rFonts w:ascii="Arial Unicode MS" w:eastAsia="Arial Unicode MS" w:hAnsi="Arial Unicode MS" w:cs="Arial Unicode MS"/>
            <w:sz w:val="18"/>
            <w:szCs w:val="18"/>
            <w:lang w:eastAsia="en-CA"/>
          </w:rPr>
          <w:t xml:space="preserve"> </w:t>
        </w:r>
        <w:proofErr w:type="spellStart"/>
        <w:r>
          <w:rPr>
            <w:rStyle w:val="Hyperlink"/>
            <w:rFonts w:ascii="Arial Unicode MS" w:eastAsia="Arial Unicode MS" w:hAnsi="Arial Unicode MS" w:cs="Arial Unicode MS"/>
            <w:sz w:val="18"/>
            <w:szCs w:val="18"/>
            <w:lang w:eastAsia="en-CA"/>
          </w:rPr>
          <w:t>அறியுங்கள்</w:t>
        </w:r>
        <w:proofErr w:type="spellEnd"/>
      </w:hyperlink>
      <w:r w:rsidRPr="00910093">
        <w:rPr>
          <w:rFonts w:ascii="Arial Unicode MS" w:eastAsia="Arial Unicode MS" w:hAnsi="Arial Unicode MS" w:cs="Arial Unicode MS"/>
          <w:sz w:val="18"/>
          <w:szCs w:val="18"/>
          <w:lang w:eastAsia="en-CA"/>
        </w:rPr>
        <w:t>.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br/>
      </w:r>
      <w:bookmarkEnd w:id="0"/>
    </w:p>
    <w:p w14:paraId="64496889" w14:textId="2E43A9E0" w:rsidR="008B09F4" w:rsidRPr="006B3DE8" w:rsidRDefault="002476E1" w:rsidP="002476E1">
      <w:pPr>
        <w:shd w:val="clear" w:color="auto" w:fill="FFFFFF"/>
        <w:spacing w:before="0" w:after="0" w:line="240" w:lineRule="auto"/>
        <w:ind w:left="-284"/>
        <w:textAlignment w:val="baseline"/>
        <w:rPr>
          <w:rFonts w:ascii="Arial Unicode MS" w:eastAsia="Arial Unicode MS" w:hAnsi="Arial Unicode MS" w:cs="Arial Unicode MS"/>
          <w:color w:val="0000FF"/>
          <w:sz w:val="18"/>
          <w:szCs w:val="18"/>
          <w:u w:val="single"/>
        </w:rPr>
      </w:pP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ரொறன்ரோ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பொதுச்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சுகாதாரத்தின்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(TPH) </w:t>
      </w: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தடுப்புமருந்து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தொடர்பான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இற்றைப்படுத்தல்</w:t>
      </w:r>
      <w:proofErr w:type="spellEnd"/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 w:rsidRPr="006B3DE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COVID-19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தடுப்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புமருந்து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ஏற்றல்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ரொறன்ரோ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நக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ர்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முழுவதும்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நிகழ்வ</w:t>
      </w:r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தால்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ப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ல்வேறு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மொழிகளில்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கிடைக்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கின்ற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இற்றைப்படுத்தப்பட்ட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தகவல்க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ள்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மற்றும்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தடுப்</w:t>
      </w:r>
      <w:r w:rsidRPr="006B3DE8">
        <w:rPr>
          <w:rFonts w:ascii="Arial Unicode MS" w:eastAsia="Arial Unicode MS" w:hAnsi="Arial Unicode MS" w:cs="Arial Unicode MS"/>
          <w:sz w:val="18"/>
          <w:szCs w:val="18"/>
        </w:rPr>
        <w:t>புமருந்துகள்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தொடர்பான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/>
          <w:sz w:val="18"/>
          <w:szCs w:val="18"/>
        </w:rPr>
        <w:t>தகவல்களுக்குத்</w:t>
      </w:r>
      <w:proofErr w:type="spellEnd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 xml:space="preserve"> </w:t>
      </w:r>
      <w:proofErr w:type="spellStart"/>
      <w:r w:rsidRPr="006B3DE8">
        <w:rPr>
          <w:rFonts w:ascii="Arial Unicode MS" w:eastAsia="Arial Unicode MS" w:hAnsi="Arial Unicode MS" w:cs="Arial Unicode MS" w:hint="cs"/>
          <w:sz w:val="18"/>
          <w:szCs w:val="18"/>
        </w:rPr>
        <w:t>தயவுசெய்து</w:t>
      </w:r>
      <w:proofErr w:type="spellEnd"/>
      <w:r w:rsidRP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hyperlink r:id="rId11" w:history="1">
        <w:r w:rsidRPr="006B3DE8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TPH </w:t>
        </w:r>
        <w:proofErr w:type="spellStart"/>
        <w:r w:rsidRPr="006B3DE8">
          <w:rPr>
            <w:rStyle w:val="Hyperlink"/>
            <w:rFonts w:ascii="Arial Unicode MS" w:eastAsia="Arial Unicode MS" w:hAnsi="Arial Unicode MS" w:cs="Arial Unicode MS" w:hint="cs"/>
            <w:sz w:val="18"/>
            <w:szCs w:val="18"/>
          </w:rPr>
          <w:t>வலைத்தளத்</w:t>
        </w:r>
        <w:r w:rsidRPr="006B3DE8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தைப்</w:t>
        </w:r>
        <w:proofErr w:type="spellEnd"/>
        <w:r w:rsidRPr="006B3DE8">
          <w:rPr>
            <w:rStyle w:val="Hyperlink"/>
            <w:rFonts w:ascii="Arial Unicode MS" w:eastAsia="Arial Unicode MS" w:hAnsi="Arial Unicode MS" w:cs="Arial Unicode MS" w:hint="cs"/>
            <w:sz w:val="18"/>
            <w:szCs w:val="18"/>
          </w:rPr>
          <w:t xml:space="preserve"> </w:t>
        </w:r>
        <w:proofErr w:type="spellStart"/>
        <w:r w:rsidRPr="006B3DE8">
          <w:rPr>
            <w:rStyle w:val="Hyperlink"/>
            <w:rFonts w:ascii="Arial Unicode MS" w:eastAsia="Arial Unicode MS" w:hAnsi="Arial Unicode MS" w:cs="Arial Unicode MS" w:hint="cs"/>
            <w:sz w:val="18"/>
            <w:szCs w:val="18"/>
          </w:rPr>
          <w:t>பார்வையி</w:t>
        </w:r>
        <w:r w:rsidRPr="006B3DE8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டுங்கள்</w:t>
        </w:r>
        <w:proofErr w:type="spellEnd"/>
      </w:hyperlink>
      <w:r w:rsidR="00856649" w:rsidRPr="006B3DE8">
        <w:rPr>
          <w:rFonts w:eastAsia="Times New Roman" w:cs="Arial"/>
          <w:sz w:val="18"/>
          <w:szCs w:val="18"/>
        </w:rPr>
        <w:t>.</w:t>
      </w:r>
      <w:r w:rsidR="008B09F4" w:rsidRPr="006B3DE8">
        <w:rPr>
          <w:rFonts w:cs="Arial"/>
          <w:color w:val="212529"/>
          <w:sz w:val="18"/>
          <w:szCs w:val="18"/>
        </w:rPr>
        <w:br/>
      </w:r>
    </w:p>
    <w:bookmarkEnd w:id="1"/>
    <w:p w14:paraId="13FB4049" w14:textId="77777777" w:rsidR="002476E1" w:rsidRPr="00B85E85" w:rsidRDefault="002476E1" w:rsidP="002476E1">
      <w:pPr>
        <w:spacing w:line="240" w:lineRule="auto"/>
        <w:ind w:left="-284"/>
        <w:rPr>
          <w:rFonts w:ascii="Arial Unicode MS" w:eastAsia="Arial Unicode MS" w:hAnsi="Arial Unicode MS" w:cs="Arial Unicode MS"/>
          <w:sz w:val="16"/>
          <w:szCs w:val="16"/>
        </w:rPr>
      </w:pPr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TDSB</w:t>
      </w:r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>இல்</w:t>
      </w:r>
      <w:proofErr w:type="spellEnd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>மே</w:t>
      </w:r>
      <w:proofErr w:type="spellEnd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>மரபுரிமை</w:t>
      </w:r>
      <w:proofErr w:type="spellEnd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  <w:lang w:val="en-US"/>
        </w:rPr>
        <w:t>மாதங்கள்</w:t>
      </w:r>
      <w:proofErr w:type="spellEnd"/>
      <w:r>
        <w:rPr>
          <w:rFonts w:cs="Arial"/>
          <w:color w:val="000000"/>
        </w:rPr>
        <w:br/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மே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மாதத்தில்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பின்வரும்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மரபுரிமை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 xml:space="preserve"> </w:t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மாதங்களை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 xml:space="preserve"> TDSB </w:t>
      </w:r>
      <w:proofErr w:type="spellStart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கொண்டாடுகிறது</w:t>
      </w:r>
      <w:proofErr w:type="spellEnd"/>
      <w:r w:rsidRPr="005C22F1">
        <w:rPr>
          <w:rFonts w:ascii="Arial Unicode MS" w:eastAsia="Arial Unicode MS" w:hAnsi="Arial Unicode MS" w:cs="Arial Unicode MS"/>
          <w:sz w:val="18"/>
          <w:szCs w:val="18"/>
          <w:shd w:val="clear" w:color="auto" w:fill="FFFFFF"/>
        </w:rPr>
        <w:t>:</w:t>
      </w:r>
    </w:p>
    <w:p w14:paraId="28DDF455" w14:textId="77777777" w:rsidR="002476E1" w:rsidRPr="005C22F1" w:rsidRDefault="006B00AB" w:rsidP="002476E1">
      <w:pPr>
        <w:pStyle w:val="ListParagraph"/>
        <w:numPr>
          <w:ilvl w:val="0"/>
          <w:numId w:val="16"/>
        </w:numPr>
        <w:ind w:left="77"/>
        <w:rPr>
          <w:rFonts w:ascii="Arial Unicode MS" w:eastAsia="Arial Unicode MS" w:hAnsi="Arial Unicode MS" w:cs="Arial Unicode MS"/>
          <w:color w:val="333333"/>
          <w:sz w:val="18"/>
          <w:szCs w:val="18"/>
        </w:rPr>
      </w:pPr>
      <w:hyperlink r:id="rId12" w:history="1">
        <w:proofErr w:type="spellStart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ஆசிய</w:t>
        </w:r>
        <w:proofErr w:type="spellEnd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</w:t>
        </w:r>
        <w:proofErr w:type="spellStart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மரபுரிமை</w:t>
        </w:r>
        <w:proofErr w:type="spellEnd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</w:t>
        </w:r>
        <w:proofErr w:type="spellStart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மாதம்</w:t>
        </w:r>
        <w:proofErr w:type="spellEnd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</w:t>
        </w:r>
      </w:hyperlink>
    </w:p>
    <w:p w14:paraId="65F3231D" w14:textId="77777777" w:rsidR="002476E1" w:rsidRPr="005C22F1" w:rsidRDefault="006B00AB" w:rsidP="002476E1">
      <w:pPr>
        <w:pStyle w:val="ListParagraph"/>
        <w:numPr>
          <w:ilvl w:val="0"/>
          <w:numId w:val="16"/>
        </w:numPr>
        <w:ind w:left="77"/>
        <w:rPr>
          <w:rFonts w:ascii="Arial Unicode MS" w:eastAsia="Arial Unicode MS" w:hAnsi="Arial Unicode MS" w:cs="Arial Unicode MS"/>
          <w:color w:val="333333"/>
          <w:sz w:val="18"/>
          <w:szCs w:val="18"/>
        </w:rPr>
      </w:pPr>
      <w:hyperlink r:id="rId13" w:history="1">
        <w:r w:rsidR="002476E1" w:rsidRPr="005C22F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Jewish </w:t>
        </w:r>
        <w:proofErr w:type="spellStart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மரபுரிமை</w:t>
        </w:r>
        <w:proofErr w:type="spellEnd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</w:t>
        </w:r>
        <w:proofErr w:type="spellStart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மாதம்</w:t>
        </w:r>
        <w:proofErr w:type="spellEnd"/>
        <w:r w:rsidR="002476E1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 xml:space="preserve"> </w:t>
        </w:r>
      </w:hyperlink>
    </w:p>
    <w:p w14:paraId="6C905FDC" w14:textId="0E835E7A" w:rsidR="002476E1" w:rsidRPr="002476E1" w:rsidRDefault="00AD1009" w:rsidP="002476E1">
      <w:pPr>
        <w:shd w:val="clear" w:color="auto" w:fill="FFFFFF"/>
        <w:spacing w:before="0" w:after="0" w:line="240" w:lineRule="auto"/>
        <w:ind w:left="-284"/>
        <w:textAlignment w:val="baseline"/>
        <w:rPr>
          <w:sz w:val="18"/>
          <w:szCs w:val="18"/>
          <w:lang w:val="en-US"/>
        </w:rPr>
      </w:pPr>
      <w:bookmarkStart w:id="3" w:name="_Hlk73709947"/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மரபுரிமை</w:t>
      </w:r>
      <w:bookmarkEnd w:id="3"/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மாத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ங்கள்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,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திட்டமி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டப்ப</w:t>
      </w:r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ட்ட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செயல்பாடு</w:t>
      </w:r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கள்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மற்றும்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கொண்டாட்டங்களை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ப்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பற்றி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மேலும்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அறிவதற்கு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த்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தயவுசெய்து</w:t>
      </w:r>
      <w:proofErr w:type="spellEnd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மேலே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உள்ள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இணைப்புக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ளைப்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பயன்படுத்தி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TDSB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வலைத்தளத்தைப்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2476E1" w:rsidRPr="005C22F1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பார்வையி</w:t>
      </w:r>
      <w:r w:rsidR="002476E1" w:rsidRPr="005C22F1">
        <w:rPr>
          <w:rFonts w:ascii="Arial Unicode MS" w:eastAsia="Arial Unicode MS" w:hAnsi="Arial Unicode MS" w:cs="Arial Unicode MS"/>
          <w:sz w:val="18"/>
          <w:szCs w:val="18"/>
          <w:lang w:val="en-US"/>
        </w:rPr>
        <w:t>டுங்கள்</w:t>
      </w:r>
      <w:proofErr w:type="spellEnd"/>
      <w:r w:rsidR="002476E1" w:rsidRPr="005C22F1">
        <w:rPr>
          <w:rFonts w:ascii="Arial Unicode MS" w:eastAsia="Arial Unicode MS" w:hAnsi="Arial Unicode MS" w:cs="Arial Unicode MS"/>
          <w:sz w:val="18"/>
          <w:szCs w:val="18"/>
        </w:rPr>
        <w:t>.</w:t>
      </w:r>
      <w:r w:rsidR="002476E1">
        <w:rPr>
          <w:sz w:val="18"/>
          <w:szCs w:val="18"/>
          <w:lang w:val="en-US"/>
        </w:rPr>
        <w:br/>
      </w:r>
    </w:p>
    <w:p w14:paraId="08A93841" w14:textId="016D6A53" w:rsidR="002476E1" w:rsidRPr="00554749" w:rsidRDefault="002476E1" w:rsidP="002476E1">
      <w:pPr>
        <w:shd w:val="clear" w:color="auto" w:fill="FFFFFF"/>
        <w:spacing w:before="0" w:after="0" w:line="240" w:lineRule="auto"/>
        <w:ind w:left="-284"/>
        <w:textAlignment w:val="baseline"/>
        <w:rPr>
          <w:rFonts w:ascii="Arial Unicode MS" w:eastAsia="Arial Unicode MS" w:hAnsi="Arial Unicode MS" w:cs="Arial Unicode MS"/>
          <w:color w:val="212529"/>
          <w:sz w:val="18"/>
          <w:szCs w:val="18"/>
        </w:rPr>
      </w:pP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மெய்நிகர்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வழியில்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நிகழும்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முன்பதிவு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தேவைற்ற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(Drop-In)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நிகழ்வுகளில்</w:t>
      </w:r>
      <w:proofErr w:type="spellEnd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கலந்துகொள்ளுங்கள்</w:t>
      </w:r>
      <w:proofErr w:type="spellEnd"/>
      <w:r w:rsidRPr="00B30193">
        <w:rPr>
          <w:rFonts w:cs="Arial"/>
          <w:b/>
          <w:bCs/>
          <w:color w:val="F79646" w:themeColor="accent6"/>
          <w:szCs w:val="24"/>
        </w:rPr>
        <w:br/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உங்க</w:t>
      </w:r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ளின்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பிள்ளை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  <w:lang w:val="en-US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  <w:lang w:val="en-US"/>
        </w:rPr>
        <w:t>அல்லது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இ</w:t>
      </w:r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ளையோரி</w:t>
      </w:r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ன்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மனநலம்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மற்றும்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நல்வாழ்வு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தொடர்பாக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அறிந்துகொள்வதற்கு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TDSBஇன்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துறைசார்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ஆதரவு</w:t>
      </w:r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ச்</w:t>
      </w:r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சேவை</w:t>
      </w:r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ப்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பணியாளர்க</w:t>
      </w:r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ளுடன்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நேரடியாக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 xml:space="preserve"> </w:t>
      </w:r>
      <w:proofErr w:type="spellStart"/>
      <w:r w:rsidRPr="00910093">
        <w:rPr>
          <w:rFonts w:ascii="Arial Unicode MS" w:eastAsia="Arial Unicode MS" w:hAnsi="Arial Unicode MS" w:cs="Arial Unicode MS" w:hint="cs"/>
          <w:color w:val="212529"/>
          <w:sz w:val="18"/>
          <w:szCs w:val="18"/>
          <w:bdr w:val="none" w:sz="0" w:space="0" w:color="auto" w:frame="1"/>
        </w:rPr>
        <w:t>இணை</w:t>
      </w:r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யுங்கள்</w:t>
      </w:r>
      <w:proofErr w:type="spellEnd"/>
      <w:r w:rsidRPr="00910093">
        <w:rPr>
          <w:rFonts w:ascii="Arial Unicode MS" w:eastAsia="Arial Unicode MS" w:hAnsi="Arial Unicode MS" w:cs="Arial Unicode MS"/>
          <w:color w:val="212529"/>
          <w:sz w:val="18"/>
          <w:szCs w:val="18"/>
          <w:bdr w:val="none" w:sz="0" w:space="0" w:color="auto" w:frame="1"/>
        </w:rPr>
        <w:t>.</w:t>
      </w:r>
    </w:p>
    <w:p w14:paraId="5EDFD873" w14:textId="5336791B" w:rsidR="002476E1" w:rsidRPr="00554749" w:rsidRDefault="006B00AB" w:rsidP="002476E1">
      <w:pPr>
        <w:numPr>
          <w:ilvl w:val="0"/>
          <w:numId w:val="14"/>
        </w:numPr>
        <w:shd w:val="clear" w:color="auto" w:fill="FFFFFF"/>
        <w:spacing w:before="0" w:after="0" w:line="240" w:lineRule="auto"/>
        <w:ind w:left="-284"/>
        <w:textAlignment w:val="baseline"/>
        <w:rPr>
          <w:rFonts w:ascii="Arial Unicode MS" w:eastAsia="Arial Unicode MS" w:hAnsi="Arial Unicode MS" w:cs="Arial Unicode MS"/>
          <w:color w:val="212529"/>
          <w:sz w:val="18"/>
          <w:szCs w:val="18"/>
        </w:rPr>
      </w:pPr>
      <w:hyperlink r:id="rId14" w:anchor="success" w:history="1">
        <w:proofErr w:type="spellStart"/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</w:rPr>
          <w:t>செவ்வாய்க்கிழமை</w:t>
        </w:r>
        <w:r w:rsidR="00A76F1F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</w:rPr>
          <w:t>களில்</w:t>
        </w:r>
        <w:proofErr w:type="spellEnd"/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</w:rPr>
          <w:t>, மு.ப.10 - 11.</w:t>
        </w:r>
      </w:hyperlink>
    </w:p>
    <w:p w14:paraId="0BD0B53D" w14:textId="6BD0D89F" w:rsidR="003A1A13" w:rsidRPr="006B3DE8" w:rsidRDefault="006B00AB" w:rsidP="006B3DE8">
      <w:pPr>
        <w:spacing w:line="240" w:lineRule="auto"/>
        <w:ind w:left="-284"/>
        <w:rPr>
          <w:rFonts w:ascii="Arial Unicode MS" w:eastAsia="Arial Unicode MS" w:hAnsi="Arial Unicode MS" w:cs="Arial Unicode MS"/>
          <w:color w:val="2D4074"/>
          <w:sz w:val="18"/>
          <w:szCs w:val="18"/>
          <w:u w:val="single"/>
          <w:bdr w:val="none" w:sz="0" w:space="0" w:color="auto" w:frame="1"/>
          <w:lang w:val="en-US"/>
        </w:rPr>
        <w:sectPr w:rsidR="003A1A13" w:rsidRPr="006B3DE8" w:rsidSect="00441F0B">
          <w:headerReference w:type="default" r:id="rId15"/>
          <w:footerReference w:type="default" r:id="rId16"/>
          <w:type w:val="continuous"/>
          <w:pgSz w:w="12240" w:h="15840"/>
          <w:pgMar w:top="1045" w:right="720" w:bottom="720" w:left="720" w:header="708" w:footer="708" w:gutter="0"/>
          <w:cols w:num="3" w:space="708"/>
          <w:docGrid w:linePitch="360"/>
        </w:sectPr>
      </w:pPr>
      <w:hyperlink r:id="rId17" w:history="1">
        <w:proofErr w:type="spellStart"/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>வியாழக்கிழமை</w:t>
        </w:r>
        <w:r w:rsidR="00A76F1F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>களில்</w:t>
        </w:r>
        <w:proofErr w:type="spellEnd"/>
        <w:r w:rsidR="00A76F1F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>,</w:t>
        </w:r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 xml:space="preserve"> </w:t>
        </w:r>
        <w:proofErr w:type="spellStart"/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>பி.ப</w:t>
        </w:r>
        <w:proofErr w:type="spellEnd"/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  <w:lang w:val="en-US"/>
          </w:rPr>
          <w:t xml:space="preserve">. </w:t>
        </w:r>
        <w:r w:rsidR="002476E1" w:rsidRPr="00554749">
          <w:rPr>
            <w:rStyle w:val="Hyperlink"/>
            <w:rFonts w:ascii="Arial Unicode MS" w:eastAsia="Arial Unicode MS" w:hAnsi="Arial Unicode MS" w:cs="Arial Unicode MS"/>
            <w:color w:val="2D4074"/>
            <w:sz w:val="18"/>
            <w:szCs w:val="18"/>
            <w:bdr w:val="none" w:sz="0" w:space="0" w:color="auto" w:frame="1"/>
          </w:rPr>
          <w:t>7 - 8.</w:t>
        </w:r>
      </w:hyperlink>
      <w:bookmarkEnd w:id="2"/>
    </w:p>
    <w:p w14:paraId="5604E63F" w14:textId="77777777" w:rsidR="002476E1" w:rsidRPr="006D4D4C" w:rsidRDefault="002476E1" w:rsidP="006B3DE8">
      <w:pPr>
        <w:spacing w:before="240" w:line="240" w:lineRule="auto"/>
        <w:ind w:left="-142"/>
        <w:rPr>
          <w:rFonts w:ascii="Arial Unicode MS" w:eastAsia="Arial Unicode MS" w:hAnsi="Arial Unicode MS" w:cs="Arial Unicode MS"/>
          <w:color w:val="F79646" w:themeColor="accent6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lastRenderedPageBreak/>
        <w:t>இரவல்</w:t>
      </w:r>
      <w:r w:rsidRPr="006D4D4C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வாங்கிய</w:t>
      </w:r>
      <w:proofErr w:type="spellEnd"/>
      <w:r w:rsidRPr="006D4D4C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மாணவர்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களுக்கான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உபகரண</w:t>
      </w:r>
      <w:r w:rsidRPr="006D4D4C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ங்க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ளை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மீளக்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கையளித்தல்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r w:rsidRPr="006D4D4C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</w:p>
    <w:p w14:paraId="1501DC1A" w14:textId="77777777" w:rsidR="002476E1" w:rsidRPr="006D4D4C" w:rsidRDefault="002476E1" w:rsidP="002476E1">
      <w:pPr>
        <w:spacing w:line="240" w:lineRule="auto"/>
        <w:ind w:left="-283"/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</w:pPr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2021-22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கல்வி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ஆண்டின்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ஆரம்பத்துக்குத்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தயா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ராவதற்காக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, TDSB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இடமிருந்து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அல்லது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உள்ளூர்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ப்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பாடசாலைகளி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லிருந்து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உபகரண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ங்களை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(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உ+ம்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. iPad, Chromebook, Internet Hub)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இரவல்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வாங்கிய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குடும்ப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த்தவர்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கள்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அவற்றை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திருப்பி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க்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கையளிக்கு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மாறு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கேட்டுக்கொள்ளப்படுகின்றன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ர்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.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ஏற்கனவே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அந்த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உபகரண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த்தை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TDSB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பாடசாலை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ஒன்று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க்கு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நீங்கள்</w:t>
      </w:r>
      <w:proofErr w:type="spellEnd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திருப்பி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அ</w:t>
      </w:r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னுப்பியிருந்தால்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,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தயவுசெய்து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இந்த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ச்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செய்தியை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ப்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6D4D4C">
        <w:rPr>
          <w:rFonts w:ascii="Arial Unicode MS" w:eastAsia="Arial Unicode MS" w:hAnsi="Arial Unicode MS" w:cs="Arial Unicode MS" w:hint="cs"/>
          <w:color w:val="000000"/>
          <w:sz w:val="18"/>
          <w:szCs w:val="18"/>
          <w:lang w:eastAsia="en-CA"/>
        </w:rPr>
        <w:t>புறக்கணி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யுங்கள்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. </w:t>
      </w:r>
    </w:p>
    <w:p w14:paraId="159F0003" w14:textId="63BBF157" w:rsidR="00D53D62" w:rsidRPr="002476E1" w:rsidRDefault="002476E1" w:rsidP="002476E1">
      <w:pPr>
        <w:spacing w:line="240" w:lineRule="auto"/>
        <w:ind w:left="-283"/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</w:pP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உபகரண</w:t>
      </w:r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ங்கள்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மற்றும்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உபகரண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ங்களுடன்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வழங்கப்பட்ட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power cables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,</w:t>
      </w:r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 xml:space="preserve"> </w:t>
      </w:r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cases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மற்றும்</w:t>
      </w:r>
      <w:proofErr w:type="spellEnd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chargers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அனைத்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தையும்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,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ஜூன்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14,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திங்கள்</w:t>
      </w:r>
      <w:proofErr w:type="spellEnd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மற்றும்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ஜூலை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2,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வெள்ளி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(</w:t>
      </w:r>
      <w:proofErr w:type="spellStart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>ஆரம்பப்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>பாடசாலைக</w:t>
      </w:r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ளுக்கு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)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மற்றும்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ஜூலை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9, </w:t>
      </w:r>
      <w:proofErr w:type="spellStart"/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வெள்ளி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(</w:t>
      </w:r>
      <w:proofErr w:type="spellStart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>இரண்டாம்</w:t>
      </w:r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நிலைப்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>பாடசாலைக</w:t>
      </w:r>
      <w:r w:rsidRPr="007A3768">
        <w:rPr>
          <w:rFonts w:ascii="Arial Unicode MS" w:eastAsia="Arial Unicode MS" w:hAnsi="Arial Unicode MS" w:cs="Arial Unicode MS" w:hint="cs"/>
          <w:b/>
          <w:bCs/>
          <w:color w:val="000000"/>
          <w:sz w:val="18"/>
          <w:szCs w:val="18"/>
          <w:lang w:val="en-US" w:eastAsia="en-CA"/>
        </w:rPr>
        <w:t>ளுக்கு</w:t>
      </w:r>
      <w:proofErr w:type="spellEnd"/>
      <w:r w:rsidRPr="007A3768">
        <w:rPr>
          <w:rFonts w:ascii="Arial Unicode MS" w:eastAsia="Arial Unicode MS" w:hAnsi="Arial Unicode MS" w:cs="Arial Unicode MS"/>
          <w:b/>
          <w:bCs/>
          <w:color w:val="000000"/>
          <w:sz w:val="18"/>
          <w:szCs w:val="18"/>
          <w:lang w:val="en-US" w:eastAsia="en-CA"/>
        </w:rPr>
        <w:t>)</w:t>
      </w:r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ஆகிய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நாட்களில்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TDSB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பாடசாலை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u w:val="single"/>
          <w:lang w:eastAsia="en-CA"/>
        </w:rPr>
        <w:t>எதிலாவது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u w:val="single"/>
          <w:lang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காலை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9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மணி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முதல்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மாலை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3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மணி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வரையான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நேரத்தில்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மீளக்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கையளிக்க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முடியும்</w:t>
      </w:r>
      <w:proofErr w:type="spellEnd"/>
      <w:r w:rsidR="00D53D62">
        <w:rPr>
          <w:rFonts w:cs="Arial"/>
          <w:color w:val="000000"/>
          <w:szCs w:val="24"/>
          <w:lang w:eastAsia="en-CA"/>
        </w:rPr>
        <w:br/>
      </w:r>
      <w:r w:rsidR="00D53D62">
        <w:rPr>
          <w:rFonts w:cs="Arial"/>
          <w:color w:val="000000"/>
          <w:szCs w:val="24"/>
          <w:lang w:eastAsia="en-CA"/>
        </w:rPr>
        <w:br/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ஜூன்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14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,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சேகரி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த்தல்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ஆரம்பமாகுமெ</w:t>
      </w:r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ன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எதிர்பார்க்கப்படும்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முதல்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நாள்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ஆகும்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,</w:t>
      </w:r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அது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கையளிப்பதற்கான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கடைசித்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திகதி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அல்ல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என்பதை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த்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தயவுசெய்து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கவனியுங்கள்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.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சில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குடும்பங்கள்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இரவல்</w:t>
      </w:r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வாங்கிய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உபகரண</w:t>
      </w:r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ங்களை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கல்வி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ஆண்டு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நிறைவடைவதற்கு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முன்பாகத்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திருப்பி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கையளிப்பதைக்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கோரியுள்ளன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,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அந்தக்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கோரிக்கைகளுக்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கான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அனுசரணைகளைச்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செய்வதற்கு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நாங்கள்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 xml:space="preserve"> </w:t>
      </w:r>
      <w:proofErr w:type="spellStart"/>
      <w:r w:rsidRPr="007A3768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 w:eastAsia="en-CA"/>
        </w:rPr>
        <w:t>விரும்புகிறோம்</w:t>
      </w:r>
      <w:proofErr w:type="spellEnd"/>
      <w:r w:rsidRPr="007A3768">
        <w:rPr>
          <w:rFonts w:ascii="Arial Unicode MS" w:eastAsia="Arial Unicode MS" w:hAnsi="Arial Unicode MS" w:cs="Arial Unicode MS"/>
          <w:color w:val="000000"/>
          <w:sz w:val="18"/>
          <w:szCs w:val="18"/>
          <w:lang w:val="en-US" w:eastAsia="en-CA"/>
        </w:rPr>
        <w:t>.</w:t>
      </w:r>
    </w:p>
    <w:p w14:paraId="13E2C883" w14:textId="4FC7F20C" w:rsidR="002476E1" w:rsidRPr="00833CD9" w:rsidRDefault="002476E1" w:rsidP="002476E1">
      <w:pPr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  <w:lang w:eastAsia="en-CA"/>
        </w:rPr>
      </w:pP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ஜூலை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2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க்குள்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திரும்பிக்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கையளிக்கப்படாத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உபகரணங்களில்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மாணவர்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உள்நுழைவைத்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தடுக்கும்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வகையில்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அவை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யாவும்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நிர்வாகரீதியாக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  <w:lang w:eastAsia="en-CA"/>
        </w:rPr>
        <w:t>முடக்க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ப்படு</w:t>
      </w:r>
      <w:r>
        <w:rPr>
          <w:rFonts w:ascii="Arial Unicode MS" w:eastAsia="Arial Unicode MS" w:hAnsi="Arial Unicode MS" w:cs="Arial Unicode MS"/>
          <w:sz w:val="18"/>
          <w:szCs w:val="18"/>
          <w:lang w:val="en-US" w:eastAsia="en-CA"/>
        </w:rPr>
        <w:t>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.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செப்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ரெ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ம்பரில்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பாடசாலை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மீ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ளவு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ஆரம்பமாகு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ம்போது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இந்த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உபகரணங்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களை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திருப்பி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கையளிக்க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வேண்டும்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>.</w:t>
      </w:r>
    </w:p>
    <w:p w14:paraId="7E330C6C" w14:textId="1A825A60" w:rsidR="002476E1" w:rsidRPr="00833CD9" w:rsidRDefault="002476E1" w:rsidP="002476E1">
      <w:pPr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  <w:lang w:eastAsia="en-CA"/>
        </w:rPr>
      </w:pPr>
      <w:proofErr w:type="spellStart"/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TDSB</w:t>
      </w:r>
      <w:r w:rsidR="00AD1009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இன்</w:t>
      </w:r>
      <w:proofErr w:type="spellEnd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கோடைகால</w:t>
      </w:r>
      <w:r w:rsidR="00AD1009">
        <w:rPr>
          <w:rFonts w:ascii="Arial Unicode MS" w:eastAsia="Arial Unicode MS" w:hAnsi="Arial Unicode MS" w:cs="Arial Unicode MS"/>
          <w:sz w:val="18"/>
          <w:szCs w:val="18"/>
          <w:lang w:val="en-US" w:eastAsia="en-CA"/>
        </w:rPr>
        <w:t>த்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திட்டத்தில்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பதிவுசெய்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திருக்கும்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மாணவர்கள்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கோடைகால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திட்டத்தின்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போது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தொடர்ந்து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உபகரண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த்தைப்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பயன்படுத்தலாம்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,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செப்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ரெ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ம்பரில்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பாடசாலை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மீ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ளவு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ஆரம்பிக்கும்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போது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அ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ந்த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உபகரணத்தைக்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திருப்பி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கையளிக்க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வேண்டும்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>.</w:t>
      </w:r>
    </w:p>
    <w:p w14:paraId="74269DC3" w14:textId="5585A814" w:rsidR="002476E1" w:rsidRPr="00833CD9" w:rsidRDefault="002476E1" w:rsidP="002476E1">
      <w:pPr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  <w:lang w:eastAsia="en-CA"/>
        </w:rPr>
      </w:pP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உங்க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ளுக்கு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கேள்விகள்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ஏதாவது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இருந்தால்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,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தயவுசெய்து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தொடர்பு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கொள்</w:t>
      </w:r>
      <w:r w:rsidR="006B3DE8">
        <w:rPr>
          <w:rFonts w:ascii="Arial Unicode MS" w:eastAsia="Arial Unicode MS" w:hAnsi="Arial Unicode MS" w:cs="Arial Unicode MS"/>
          <w:sz w:val="18"/>
          <w:szCs w:val="18"/>
          <w:lang w:eastAsia="en-CA"/>
        </w:rPr>
        <w:t>ளுங்கள்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br/>
      </w:r>
      <w:r w:rsidRPr="00973361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hyperlink r:id="rId18" w:history="1">
        <w:r w:rsidRPr="006D4D4C">
          <w:rPr>
            <w:rStyle w:val="Hyperlink"/>
            <w:rFonts w:ascii="Arial Unicode MS" w:eastAsia="Arial Unicode MS" w:hAnsi="Arial Unicode MS" w:cs="Arial Unicode MS"/>
            <w:color w:val="1155CC"/>
            <w:sz w:val="18"/>
            <w:szCs w:val="18"/>
            <w:lang w:eastAsia="en-CA"/>
          </w:rPr>
          <w:t>DeviceReturns@tdsb.on.ca</w:t>
        </w:r>
      </w:hyperlink>
      <w:r w:rsidRPr="006D4D4C">
        <w:rPr>
          <w:rFonts w:ascii="Arial Unicode MS" w:eastAsia="Arial Unicode MS" w:hAnsi="Arial Unicode MS" w:cs="Arial Unicode MS"/>
          <w:color w:val="000000"/>
          <w:sz w:val="18"/>
          <w:szCs w:val="18"/>
          <w:lang w:eastAsia="en-CA"/>
        </w:rPr>
        <w:t>. </w:t>
      </w:r>
    </w:p>
    <w:p w14:paraId="237CB6C9" w14:textId="7EFEDF4C" w:rsidR="003803DA" w:rsidRPr="00576CE7" w:rsidRDefault="002476E1" w:rsidP="00576CE7">
      <w:pPr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  <w:lang w:val="en-US"/>
        </w:rPr>
      </w:pP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இந்த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வி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ட</w:t>
      </w:r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யத்தில்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உங்க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ளின்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ஒத்துழைப்</w:t>
      </w:r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பை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நாங்கள்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பாராட்டுகிறோம்</w:t>
      </w:r>
      <w:proofErr w:type="spellEnd"/>
      <w:r w:rsidRPr="00833CD9">
        <w:rPr>
          <w:rFonts w:ascii="Arial Unicode MS" w:eastAsia="Arial Unicode MS" w:hAnsi="Arial Unicode MS" w:cs="Arial Unicode MS"/>
          <w:sz w:val="18"/>
          <w:szCs w:val="18"/>
          <w:lang w:eastAsia="en-CA"/>
        </w:rPr>
        <w:t xml:space="preserve">. </w:t>
      </w:r>
      <w:proofErr w:type="spellStart"/>
      <w:r w:rsidRPr="00833CD9">
        <w:rPr>
          <w:rFonts w:ascii="Arial Unicode MS" w:eastAsia="Arial Unicode MS" w:hAnsi="Arial Unicode MS" w:cs="Arial Unicode MS" w:hint="cs"/>
          <w:sz w:val="18"/>
          <w:szCs w:val="18"/>
          <w:lang w:eastAsia="en-CA"/>
        </w:rPr>
        <w:t>நன்றி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eastAsia="en-CA"/>
        </w:rPr>
        <w:t>.</w:t>
      </w:r>
    </w:p>
    <w:p w14:paraId="4883F91B" w14:textId="6C4B5E86" w:rsidR="00576CE7" w:rsidRPr="003F36DE" w:rsidRDefault="003F36DE" w:rsidP="003F36DE">
      <w:pPr>
        <w:pStyle w:val="NormalWeb"/>
        <w:spacing w:before="240" w:beforeAutospacing="0" w:after="240" w:afterAutospacing="0"/>
        <w:ind w:left="-283"/>
        <w:rPr>
          <w:rFonts w:ascii="Arial Unicode MS" w:eastAsia="Arial Unicode MS" w:hAnsi="Arial Unicode MS" w:cs="Arial Unicode MS"/>
          <w:b/>
          <w:bCs/>
          <w:color w:val="F79646" w:themeColor="accent6"/>
          <w:sz w:val="20"/>
          <w:szCs w:val="20"/>
        </w:rPr>
      </w:pPr>
      <w:r w:rsidRPr="00576CE7">
        <w:rPr>
          <w:rFonts w:ascii="Arial Unicode MS" w:eastAsia="Arial Unicode MS" w:hAnsi="Arial Unicode MS" w:cs="Arial Unicode MS"/>
          <w:noProof/>
          <w:color w:val="212121"/>
          <w:sz w:val="18"/>
          <w:szCs w:val="18"/>
        </w:rPr>
        <w:drawing>
          <wp:anchor distT="0" distB="0" distL="114300" distR="114300" simplePos="0" relativeHeight="251658240" behindDoc="0" locked="0" layoutInCell="1" allowOverlap="1" wp14:anchorId="4320653C" wp14:editId="140AEF58">
            <wp:simplePos x="0" y="0"/>
            <wp:positionH relativeFrom="column">
              <wp:posOffset>-191959</wp:posOffset>
            </wp:positionH>
            <wp:positionV relativeFrom="paragraph">
              <wp:posOffset>266717</wp:posOffset>
            </wp:positionV>
            <wp:extent cx="1388110" cy="1550670"/>
            <wp:effectExtent l="0" t="0" r="254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5-27 at 7.49.49 AM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88110" cy="155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3DA" w:rsidRPr="00375BB7">
        <w:rPr>
          <w:rFonts w:ascii="Arial Unicode MS" w:eastAsia="Arial Unicode MS" w:hAnsi="Arial Unicode MS" w:cs="Arial Unicode MS"/>
          <w:b/>
          <w:bCs/>
          <w:color w:val="F79646" w:themeColor="accent6"/>
          <w:sz w:val="20"/>
          <w:szCs w:val="20"/>
        </w:rPr>
        <w:t>Helena’s Hope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20"/>
          <w:szCs w:val="20"/>
        </w:rPr>
        <w:br/>
      </w:r>
      <w:r w:rsidR="00576CE7" w:rsidRPr="00576CE7">
        <w:rPr>
          <w:rFonts w:ascii="Arial Unicode MS" w:eastAsia="Arial Unicode MS" w:hAnsi="Arial Unicode MS" w:cs="Arial Unicode MS"/>
          <w:color w:val="212121"/>
          <w:sz w:val="18"/>
          <w:szCs w:val="18"/>
        </w:rPr>
        <w:t>H</w:t>
      </w:r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elena Kirk* </w:t>
      </w:r>
      <w:proofErr w:type="spellStart"/>
      <w:r w:rsidR="00576CE7">
        <w:rPr>
          <w:rFonts w:ascii="Arial Unicode MS" w:eastAsia="Arial Unicode MS" w:hAnsi="Arial Unicode MS" w:cs="Arial Unicode MS"/>
          <w:sz w:val="18"/>
          <w:szCs w:val="18"/>
        </w:rPr>
        <w:t>செ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ய்திகளை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மிகச்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சிறந்த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முறையில்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>
        <w:rPr>
          <w:rFonts w:ascii="Arial Unicode MS" w:eastAsia="Arial Unicode MS" w:hAnsi="Arial Unicode MS" w:cs="Arial Unicode MS"/>
          <w:sz w:val="18"/>
          <w:szCs w:val="18"/>
        </w:rPr>
        <w:t>தந்து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ள்ளார்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ப்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பருவ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ப்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புற்றுநோ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யி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லி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ருந்து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தப்பிப்பிழைத்தவ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ராக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மட்டும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ன்றி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VSS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மாணவர்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களின்</w:t>
      </w:r>
      <w:proofErr w:type="spellEnd"/>
      <w:r w:rsid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>
        <w:rPr>
          <w:rFonts w:ascii="Arial Unicode MS" w:eastAsia="Arial Unicode MS" w:hAnsi="Arial Unicode MS" w:cs="Arial Unicode MS"/>
          <w:sz w:val="18"/>
          <w:szCs w:val="18"/>
        </w:rPr>
        <w:t>சார்பில்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இடைவிடா</w:t>
      </w:r>
      <w:r w:rsidR="00576CE7">
        <w:rPr>
          <w:rFonts w:ascii="Arial Unicode MS" w:eastAsia="Arial Unicode MS" w:hAnsi="Arial Unicode MS" w:cs="Arial Unicode MS"/>
          <w:sz w:val="18"/>
          <w:szCs w:val="18"/>
        </w:rPr>
        <w:t>மல்</w:t>
      </w:r>
      <w:proofErr w:type="spellEnd"/>
      <w:r w:rsid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>
        <w:rPr>
          <w:rFonts w:ascii="Arial Unicode MS" w:eastAsia="Arial Unicode MS" w:hAnsi="Arial Unicode MS" w:cs="Arial Unicode MS"/>
          <w:sz w:val="18"/>
          <w:szCs w:val="18"/>
        </w:rPr>
        <w:t>பேசுபவராக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வும்</w:t>
      </w:r>
      <w:proofErr w:type="spellEnd"/>
      <w:r w:rsid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D1009">
        <w:rPr>
          <w:rFonts w:ascii="Arial Unicode MS" w:eastAsia="Arial Unicode MS" w:hAnsi="Arial Unicode MS" w:cs="Arial Unicode MS"/>
          <w:sz w:val="18"/>
          <w:szCs w:val="18"/>
          <w:lang w:val="en-US"/>
        </w:rPr>
        <w:t>அவர்</w:t>
      </w:r>
      <w:proofErr w:type="spellEnd"/>
      <w:r w:rsidR="00AD1009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576CE7">
        <w:rPr>
          <w:rFonts w:ascii="Arial Unicode MS" w:eastAsia="Arial Unicode MS" w:hAnsi="Arial Unicode MS" w:cs="Arial Unicode MS"/>
          <w:sz w:val="18"/>
          <w:szCs w:val="18"/>
        </w:rPr>
        <w:t>இருக்கிறார்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கனேடிய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ச்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சிறுவர்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கள்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புற்றுநோயிலிருந்து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மீள்வத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ற்கான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மேலதி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க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வழி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முறை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களை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உருவாக்குவதற்கான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மத்திய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அரசிடம்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கடந்த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நான்கு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ஆண்டுகளாக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6B3DE8" w:rsidRPr="00576CE7">
        <w:rPr>
          <w:rFonts w:ascii="Arial Unicode MS" w:eastAsia="Arial Unicode MS" w:hAnsi="Arial Unicode MS" w:cs="Arial Unicode MS" w:hint="cs"/>
          <w:sz w:val="18"/>
          <w:szCs w:val="18"/>
        </w:rPr>
        <w:t>நிதியுதவி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6B3DE8">
        <w:rPr>
          <w:rFonts w:ascii="Arial Unicode MS" w:eastAsia="Arial Unicode MS" w:hAnsi="Arial Unicode MS" w:cs="Arial Unicode MS"/>
          <w:sz w:val="18"/>
          <w:szCs w:val="18"/>
        </w:rPr>
        <w:t>பற்றி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அவர்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பேசிவ</w:t>
      </w:r>
      <w:r w:rsidR="00AD1009">
        <w:rPr>
          <w:rFonts w:ascii="Arial Unicode MS" w:eastAsia="Arial Unicode MS" w:hAnsi="Arial Unicode MS" w:cs="Arial Unicode MS"/>
          <w:sz w:val="18"/>
          <w:szCs w:val="18"/>
        </w:rPr>
        <w:t>ந்திருக்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கிறா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ர்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2018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மற்றும்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2019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ஆம்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ஆண்டுகளில்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r w:rsidR="007109DB" w:rsidRPr="00576CE7">
        <w:rPr>
          <w:rFonts w:ascii="Arial Unicode MS" w:eastAsia="Arial Unicode MS" w:hAnsi="Arial Unicode MS" w:cs="Arial Unicode MS"/>
          <w:sz w:val="18"/>
          <w:szCs w:val="18"/>
        </w:rPr>
        <w:t>Health Canada</w:t>
      </w:r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ப்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புற்றுநோயியல்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நிபுணர்கள்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ஆய்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வா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ளர்கள்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நோயாள</w:t>
      </w:r>
      <w:r w:rsidR="00375BB7">
        <w:rPr>
          <w:rFonts w:ascii="Arial Unicode MS" w:eastAsia="Arial Unicode MS" w:hAnsi="Arial Unicode MS" w:cs="Arial Unicode MS"/>
          <w:sz w:val="18"/>
          <w:szCs w:val="18"/>
        </w:rPr>
        <w:t>ர்களு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க்காகப்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பரிந்துபேசுபவர்கள்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ஆகியோருடன்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வட்ட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மேசை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மகாநா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டு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6B3DE8">
        <w:rPr>
          <w:rFonts w:ascii="Arial Unicode MS" w:eastAsia="Arial Unicode MS" w:hAnsi="Arial Unicode MS" w:cs="Arial Unicode MS"/>
          <w:sz w:val="18"/>
          <w:szCs w:val="18"/>
        </w:rPr>
        <w:t>ஒன்றைச்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6B3DE8" w:rsidRPr="00576CE7">
        <w:rPr>
          <w:rFonts w:ascii="Arial Unicode MS" w:eastAsia="Arial Unicode MS" w:hAnsi="Arial Unicode MS" w:cs="Arial Unicode MS" w:hint="cs"/>
          <w:sz w:val="18"/>
          <w:szCs w:val="18"/>
        </w:rPr>
        <w:t>சுகாதார</w:t>
      </w:r>
      <w:proofErr w:type="spellEnd"/>
      <w:r w:rsidR="006B3DE8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6B3DE8" w:rsidRPr="00576CE7">
        <w:rPr>
          <w:rFonts w:ascii="Arial Unicode MS" w:eastAsia="Arial Unicode MS" w:hAnsi="Arial Unicode MS" w:cs="Arial Unicode MS" w:hint="cs"/>
          <w:sz w:val="18"/>
          <w:szCs w:val="18"/>
        </w:rPr>
        <w:t>அமைச்ச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ர்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நடத்தவேண்டுமென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வெற்றிகரமாக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வற்புறுத்தி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யிருக்கிறா</w:t>
      </w:r>
      <w:r w:rsidR="00576CE7" w:rsidRPr="00576CE7">
        <w:rPr>
          <w:rFonts w:ascii="Arial Unicode MS" w:eastAsia="Arial Unicode MS" w:hAnsi="Arial Unicode MS" w:cs="Arial Unicode MS" w:hint="cs"/>
          <w:sz w:val="18"/>
          <w:szCs w:val="18"/>
        </w:rPr>
        <w:t>ர்</w:t>
      </w:r>
      <w:proofErr w:type="spellEnd"/>
      <w:r w:rsidR="00576CE7" w:rsidRPr="00576CE7">
        <w:rPr>
          <w:rFonts w:ascii="Arial Unicode MS" w:eastAsia="Arial Unicode MS" w:hAnsi="Arial Unicode MS" w:cs="Arial Unicode MS"/>
          <w:sz w:val="18"/>
          <w:szCs w:val="18"/>
        </w:rPr>
        <w:t>.</w:t>
      </w:r>
    </w:p>
    <w:p w14:paraId="09F85628" w14:textId="47A4849D" w:rsidR="00576CE7" w:rsidRPr="00576CE7" w:rsidRDefault="00576CE7" w:rsidP="00576CE7">
      <w:pPr>
        <w:shd w:val="clear" w:color="auto" w:fill="FFFFFF"/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அந்த</w:t>
      </w:r>
      <w:r w:rsidR="007109DB">
        <w:rPr>
          <w:rFonts w:ascii="Arial Unicode MS" w:eastAsia="Arial Unicode MS" w:hAnsi="Arial Unicode MS" w:cs="Arial Unicode MS"/>
          <w:sz w:val="18"/>
          <w:szCs w:val="18"/>
        </w:rPr>
        <w:t>ச்</w:t>
      </w:r>
      <w:proofErr w:type="spellEnd"/>
      <w:r w:rsidR="007109D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7109DB">
        <w:rPr>
          <w:rFonts w:ascii="Arial Unicode MS" w:eastAsia="Arial Unicode MS" w:hAnsi="Arial Unicode MS" w:cs="Arial Unicode MS"/>
          <w:sz w:val="18"/>
          <w:szCs w:val="18"/>
        </w:rPr>
        <w:t>செய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லின்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விளைவா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>க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மருத்துவ</w:t>
      </w:r>
      <w:r w:rsidR="00FF2497">
        <w:rPr>
          <w:rFonts w:ascii="Arial Unicode MS" w:eastAsia="Arial Unicode MS" w:hAnsi="Arial Unicode MS" w:cs="Arial Unicode MS"/>
          <w:sz w:val="18"/>
          <w:szCs w:val="18"/>
          <w:lang w:val="en-US"/>
        </w:rPr>
        <w:t>ர்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அலுவலகத்தை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6B3DE8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Health Canada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திறந்து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குழந்தைகளுக்கான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சிகிச்சைகளுக்</w:t>
      </w:r>
      <w:r w:rsidR="00375BB7">
        <w:rPr>
          <w:rFonts w:ascii="Arial Unicode MS" w:eastAsia="Arial Unicode MS" w:hAnsi="Arial Unicode MS" w:cs="Arial Unicode MS"/>
          <w:sz w:val="18"/>
          <w:szCs w:val="18"/>
        </w:rPr>
        <w:t>குரிய</w:t>
      </w:r>
      <w:proofErr w:type="spellEnd"/>
      <w:r w:rsidR="00375BB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ஒப்புதல்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செயல்முறையை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ச்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சீராக்கி</w:t>
      </w:r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யது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அந்த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கோடையில்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கனடாவில்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முதன்முறையாக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ஒரு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க்கும்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வளர்ந்தவர்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ஒருவருக்கும்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ஒரே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நாளில்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ஒரு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மருந்து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அங்கீகரிக்கப்பட்டது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!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இந்த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ச்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செயல்முறை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பொதுவாக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நடைமுறைக்கு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வருவதற்கு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பல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ஆண்டுகள்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375BB7">
        <w:rPr>
          <w:rFonts w:ascii="Arial Unicode MS" w:eastAsia="Arial Unicode MS" w:hAnsi="Arial Unicode MS" w:cs="Arial Unicode MS"/>
          <w:sz w:val="18"/>
          <w:szCs w:val="18"/>
        </w:rPr>
        <w:t>எடுக்கு</w:t>
      </w:r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ம்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மேலும்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>Helena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>இன்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</w:rPr>
        <w:t>பரிந்துரைப்புக்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</w:rPr>
        <w:t>காரணமாக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மத்திய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அரசின்</w:t>
      </w:r>
      <w:proofErr w:type="spellEnd"/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2021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வரவுசெலவுத்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திட்டத்தில்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>,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</w:rPr>
        <w:t>இரண்டு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</w:rPr>
        <w:t>ஆண்டுகளுக்கு</w:t>
      </w:r>
      <w:proofErr w:type="spellEnd"/>
      <w:r w:rsidR="00A76F1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sz w:val="18"/>
          <w:szCs w:val="18"/>
        </w:rPr>
        <w:t>ஊடா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>ன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$30,000,000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நிதியுதவி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குழந்தை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ப்</w:t>
      </w:r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பருவ</w:t>
      </w:r>
      <w:r w:rsidR="006B3DE8">
        <w:rPr>
          <w:rFonts w:ascii="Arial Unicode MS" w:eastAsia="Arial Unicode MS" w:hAnsi="Arial Unicode MS" w:cs="Arial Unicode MS"/>
          <w:sz w:val="18"/>
          <w:szCs w:val="18"/>
        </w:rPr>
        <w:t>ப்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புற்றுநோய்க்கு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ஒதுக்க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>ப்பட்டி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ருக்கிறது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ஏப்ரல்</w:t>
      </w:r>
      <w:proofErr w:type="spellEnd"/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28 Metro (Beach) News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பதிப்பில்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“Helena Story”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இடம்பெற்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றுள்ள</w:t>
      </w:r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து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>.</w:t>
      </w:r>
    </w:p>
    <w:p w14:paraId="284588DB" w14:textId="636691EB" w:rsidR="003803DA" w:rsidRPr="00576CE7" w:rsidRDefault="00576CE7" w:rsidP="00FF2497">
      <w:pPr>
        <w:shd w:val="clear" w:color="auto" w:fill="FFFFFF"/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lastRenderedPageBreak/>
        <w:t>தேசிய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ரீதியான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பரிந்துரைப்பு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அமைப்புக்காக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அவர்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FF2497" w:rsidRPr="00576CE7">
        <w:rPr>
          <w:rFonts w:ascii="Arial Unicode MS" w:eastAsia="Arial Unicode MS" w:hAnsi="Arial Unicode MS" w:cs="Arial Unicode MS" w:hint="cs"/>
          <w:sz w:val="18"/>
          <w:szCs w:val="18"/>
        </w:rPr>
        <w:t>இணைந்து</w:t>
      </w:r>
      <w:proofErr w:type="spellEnd"/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உருவாக்கிய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>"Helena's Hope</w:t>
      </w:r>
      <w:r w:rsidR="00FF2497" w:rsidRPr="00576CE7">
        <w:rPr>
          <w:rFonts w:ascii="Arial Unicode MS" w:eastAsia="Arial Unicode MS" w:hAnsi="Arial Unicode MS" w:cs="Arial Unicode MS" w:hint="cs"/>
          <w:sz w:val="18"/>
          <w:szCs w:val="18"/>
        </w:rPr>
        <w:t xml:space="preserve"> </w:t>
      </w:r>
      <w:r w:rsidR="00FF2497">
        <w:rPr>
          <w:rFonts w:ascii="Arial Unicode MS" w:eastAsia="Arial Unicode MS" w:hAnsi="Arial Unicode MS" w:cs="Arial Unicode MS"/>
          <w:sz w:val="18"/>
          <w:szCs w:val="18"/>
        </w:rPr>
        <w:t>(</w:t>
      </w:r>
      <w:proofErr w:type="spellStart"/>
      <w:r w:rsidR="00FF2497" w:rsidRPr="00576CE7">
        <w:rPr>
          <w:rFonts w:ascii="Arial Unicode MS" w:eastAsia="Arial Unicode MS" w:hAnsi="Arial Unicode MS" w:cs="Arial Unicode MS" w:hint="cs"/>
          <w:sz w:val="18"/>
          <w:szCs w:val="18"/>
        </w:rPr>
        <w:t>நம்பிக்கை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>)</w:t>
      </w:r>
      <w:r w:rsidR="00FF2497"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" </w:t>
      </w:r>
      <w:proofErr w:type="spellStart"/>
      <w:r w:rsidR="00FF2497">
        <w:rPr>
          <w:rFonts w:ascii="Arial Unicode MS" w:eastAsia="Arial Unicode MS" w:hAnsi="Arial Unicode MS" w:cs="Arial Unicode MS"/>
          <w:sz w:val="18"/>
          <w:szCs w:val="18"/>
        </w:rPr>
        <w:t>என்ற</w:t>
      </w:r>
      <w:proofErr w:type="spellEnd"/>
      <w:r w:rsidR="00FF249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வலைத்தளத்தைப்</w:t>
      </w:r>
      <w:proofErr w:type="spellEnd"/>
      <w:r w:rsidRPr="00576CE7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576CE7">
        <w:rPr>
          <w:rFonts w:ascii="Arial Unicode MS" w:eastAsia="Arial Unicode MS" w:hAnsi="Arial Unicode MS" w:cs="Arial Unicode MS" w:hint="cs"/>
          <w:sz w:val="18"/>
          <w:szCs w:val="18"/>
        </w:rPr>
        <w:t>பாருங்க</w:t>
      </w:r>
      <w:r w:rsidR="00A76F1F">
        <w:rPr>
          <w:rFonts w:ascii="Arial Unicode MS" w:eastAsia="Arial Unicode MS" w:hAnsi="Arial Unicode MS" w:cs="Arial Unicode MS"/>
          <w:sz w:val="18"/>
          <w:szCs w:val="18"/>
        </w:rPr>
        <w:t>ள்</w:t>
      </w:r>
      <w:proofErr w:type="spellEnd"/>
      <w:r w:rsidR="003803DA" w:rsidRPr="00576CE7">
        <w:rPr>
          <w:rFonts w:ascii="Arial Unicode MS" w:eastAsia="Arial Unicode MS" w:hAnsi="Arial Unicode MS" w:cs="Arial Unicode MS"/>
          <w:color w:val="212121"/>
          <w:sz w:val="18"/>
          <w:szCs w:val="18"/>
        </w:rPr>
        <w:t>: </w:t>
      </w:r>
      <w:hyperlink r:id="rId20" w:tgtFrame="_blank" w:history="1">
        <w:r w:rsidR="003803DA" w:rsidRPr="00576CE7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http://www.HelenasHope.com</w:t>
        </w:r>
      </w:hyperlink>
      <w:r w:rsidR="003803DA" w:rsidRPr="00576CE7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0E88A454" w14:textId="1D7FCB5B" w:rsidR="0088654A" w:rsidRPr="00375BB7" w:rsidRDefault="0088654A" w:rsidP="000A6E08">
      <w:pPr>
        <w:spacing w:line="240" w:lineRule="auto"/>
        <w:ind w:left="-283"/>
        <w:rPr>
          <w:rFonts w:ascii="Arial Unicode MS" w:eastAsia="Arial Unicode MS" w:hAnsi="Arial Unicode MS" w:cs="Arial Unicode MS"/>
          <w:i/>
          <w:iCs/>
          <w:sz w:val="18"/>
          <w:szCs w:val="18"/>
        </w:rPr>
      </w:pPr>
      <w:r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>*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கடந்த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வார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வரவுசெலவுத்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திட்டத்தில்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குழந்தை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ப்</w:t>
      </w:r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பருவ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ப்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புற்றுநோய்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சிகிச்சைகள்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மற்றும்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ஆராய்ச்சிக்கான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நி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தி</w:t>
      </w:r>
      <w:r w:rsidR="006B3DE8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யை</w:t>
      </w:r>
      <w:proofErr w:type="spellEnd"/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அதிக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ரிப்ப</w:t>
      </w:r>
      <w:r w:rsidR="006B3DE8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தாக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அறிவி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ப்பதற்கு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மத்திய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அரசைத்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தூண்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டுவதற்கு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r w:rsidR="00907CC7"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 xml:space="preserve">East </w:t>
      </w:r>
      <w:proofErr w:type="spellStart"/>
      <w:r w:rsidR="00907CC7"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>York</w:t>
      </w:r>
      <w:r w:rsidR="00AD1009">
        <w:rPr>
          <w:rFonts w:ascii="Arial Unicode MS" w:eastAsia="Arial Unicode MS" w:hAnsi="Arial Unicode MS" w:cs="Arial Unicode MS"/>
          <w:i/>
          <w:iCs/>
          <w:sz w:val="18"/>
          <w:szCs w:val="18"/>
        </w:rPr>
        <w:t>இல்</w:t>
      </w:r>
      <w:proofErr w:type="spellEnd"/>
      <w:r w:rsidR="00AD1009">
        <w:rPr>
          <w:rFonts w:ascii="Arial Unicode MS" w:eastAsia="Arial Unicode MS" w:hAnsi="Arial Unicode MS" w:cs="Arial Unicode MS"/>
          <w:i/>
          <w:iCs/>
          <w:sz w:val="18"/>
          <w:szCs w:val="18"/>
        </w:rPr>
        <w:t xml:space="preserve"> </w:t>
      </w:r>
      <w:proofErr w:type="spellStart"/>
      <w:r w:rsidR="00AD1009">
        <w:rPr>
          <w:rFonts w:ascii="Arial Unicode MS" w:eastAsia="Arial Unicode MS" w:hAnsi="Arial Unicode MS" w:cs="Arial Unicode MS"/>
          <w:i/>
          <w:iCs/>
          <w:sz w:val="18"/>
          <w:szCs w:val="18"/>
        </w:rPr>
        <w:t>வாழும்</w:t>
      </w:r>
      <w:proofErr w:type="spellEnd"/>
      <w:r w:rsidR="00907CC7"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 xml:space="preserve"> Helena Kirk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உதவி</w:t>
      </w:r>
      <w:r w:rsid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யு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ள்ளார்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. </w:t>
      </w:r>
      <w:proofErr w:type="spellStart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குருதிப்புற்றுநோயுடனான</w:t>
      </w:r>
      <w:proofErr w:type="spellEnd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அவரது</w:t>
      </w:r>
      <w:proofErr w:type="spellEnd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போராட்டத்தின்போது</w:t>
      </w:r>
      <w:proofErr w:type="spellEnd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841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நாள்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கீமோதெரபி</w:t>
      </w:r>
      <w:r w:rsidR="00AD1009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ச்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சிகிச்சை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r w:rsidR="00907CC7"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>Kirk</w:t>
      </w:r>
      <w:proofErr w:type="spellStart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க்கு</w:t>
      </w:r>
      <w:proofErr w:type="spellEnd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நிகழ்ந்துள்ளமை</w:t>
      </w:r>
      <w:proofErr w:type="spellEnd"/>
      <w:r w:rsidR="006B3DE8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,</w:t>
      </w:r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சிகிச்சை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களி</w:t>
      </w:r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ன்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பின்னர்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அவர்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பெற்ற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"</w:t>
      </w:r>
      <w:r w:rsidR="00907CC7" w:rsidRPr="00907CC7">
        <w:rPr>
          <w:rFonts w:ascii="Arial Unicode MS" w:eastAsia="Arial Unicode MS" w:hAnsi="Arial Unicode MS" w:cs="Arial Unicode MS"/>
          <w:i/>
          <w:iCs/>
          <w:sz w:val="18"/>
          <w:szCs w:val="18"/>
        </w:rPr>
        <w:t xml:space="preserve"> </w:t>
      </w:r>
      <w:r w:rsidR="00907CC7"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>bravery beads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</w:rPr>
        <w:t xml:space="preserve"> (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துணிச்ச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லுக்கான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மணிகள்</w:t>
      </w:r>
      <w:proofErr w:type="spellEnd"/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)</w:t>
      </w:r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"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மூலம்</w:t>
      </w:r>
      <w:proofErr w:type="spellEnd"/>
      <w:r w:rsidR="00375BB7" w:rsidRPr="00375BB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375BB7" w:rsidRPr="00375BB7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காட்டப்ப</w:t>
      </w:r>
      <w:r w:rsidR="00907CC7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ட்டுள்ளது</w:t>
      </w:r>
      <w:proofErr w:type="spellEnd"/>
      <w:r w:rsidRPr="00375BB7">
        <w:rPr>
          <w:rFonts w:ascii="Arial Unicode MS" w:eastAsia="Arial Unicode MS" w:hAnsi="Arial Unicode MS" w:cs="Arial Unicode MS"/>
          <w:i/>
          <w:iCs/>
          <w:sz w:val="18"/>
          <w:szCs w:val="18"/>
        </w:rPr>
        <w:t>.</w:t>
      </w:r>
    </w:p>
    <w:p w14:paraId="6940F2F0" w14:textId="7829743D" w:rsidR="0088654A" w:rsidRPr="00907CC7" w:rsidRDefault="0088654A" w:rsidP="0088654A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  <w:r w:rsidRPr="00907CC7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GSA Network Pride </w:t>
      </w:r>
      <w:proofErr w:type="spellStart"/>
      <w:r w:rsidRPr="00907CC7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Week</w:t>
      </w:r>
      <w:r w:rsidR="00A76F1F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ஐ</w:t>
      </w:r>
      <w:proofErr w:type="spellEnd"/>
      <w:r w:rsidR="00907CC7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907CC7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நடாத்துகிறது</w:t>
      </w:r>
      <w:proofErr w:type="spellEnd"/>
    </w:p>
    <w:p w14:paraId="196EB154" w14:textId="7DC2B098" w:rsidR="00E42C90" w:rsidRPr="00907CC7" w:rsidRDefault="00907CC7" w:rsidP="00907CC7">
      <w:pPr>
        <w:shd w:val="clear" w:color="auto" w:fill="FFFFFF"/>
        <w:spacing w:line="240" w:lineRule="auto"/>
        <w:ind w:left="-284"/>
        <w:rPr>
          <w:rFonts w:eastAsia="Times New Roman" w:cs="Arial"/>
          <w:color w:val="212121"/>
        </w:rPr>
      </w:pPr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</w:rPr>
        <w:t>TDSB GSA Network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Pride </w:t>
      </w:r>
      <w:proofErr w:type="spellStart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</w:rPr>
        <w:t>Week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ஐ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நடத்துகிறது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!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கலைஞர்கள்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,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பட்டறைகள்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,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நிகழ்ச்சிகள்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மற்றும்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பலவற்றைக்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கொண்ட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அருமையா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னதொரு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வார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நிகழ்வுகளில்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கலந்து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கொள்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ளும்படி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மெய்நிகர்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இரண்டாம்</w:t>
      </w:r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நிலைப்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பாடசாலை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மாணவர்கள்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மற்றும்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பணியாளர்கள்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ஊக்குவிக்கப்படுகிறார்கள்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.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அனைத்து</w:t>
      </w:r>
      <w:proofErr w:type="spellEnd"/>
      <w:r w:rsidRPr="00907CC7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Pr="00907CC7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விவரங்களையும்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பாருங்கள்</w:t>
      </w:r>
      <w:proofErr w:type="spellEnd"/>
      <w:r w:rsidR="0088654A" w:rsidRPr="00907CC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: </w:t>
      </w:r>
      <w:hyperlink r:id="rId21" w:tgtFrame="_blank" w:history="1">
        <w:r w:rsidR="0088654A" w:rsidRPr="00907CC7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https://sites.google.com/tdsb.on.ca/tdsbgsanetwork/pride-2021</w:t>
        </w:r>
      </w:hyperlink>
      <w:r w:rsidR="0088654A">
        <w:rPr>
          <w:rFonts w:eastAsia="Times New Roman" w:cs="Arial"/>
          <w:color w:val="212121"/>
        </w:rPr>
        <w:t>.</w:t>
      </w:r>
      <w:r w:rsidR="0088654A">
        <w:rPr>
          <w:rFonts w:eastAsia="Times New Roman" w:cs="Arial"/>
          <w:color w:val="212121"/>
        </w:rPr>
        <w:br/>
      </w:r>
      <w:r w:rsidR="0088654A">
        <w:rPr>
          <w:rFonts w:eastAsia="Times New Roman" w:cs="Arial"/>
          <w:color w:val="212121"/>
        </w:rPr>
        <w:br/>
      </w:r>
      <w:r w:rsidR="0088654A" w:rsidRPr="008B7898">
        <w:rPr>
          <w:rFonts w:eastAsia="Times New Roman"/>
          <w:noProof/>
          <w:color w:val="212121"/>
        </w:rPr>
        <w:drawing>
          <wp:inline distT="0" distB="0" distL="0" distR="0" wp14:anchorId="16D25221" wp14:editId="7195261A">
            <wp:extent cx="2217600" cy="2955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de Poster.pd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6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336C1" w14:textId="0308C0E5" w:rsidR="001A157F" w:rsidRPr="003F36DE" w:rsidRDefault="00E42C90" w:rsidP="006B3DE8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F79646" w:themeColor="accent6"/>
          <w:sz w:val="18"/>
          <w:szCs w:val="18"/>
        </w:rPr>
      </w:pPr>
      <w:r w:rsidRPr="00907CC7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VSS Debate &amp; Public Speaking Club Quad 4 BP Tournament</w:t>
      </w:r>
      <w:r w:rsidR="003F36DE">
        <w:rPr>
          <w:rFonts w:ascii="Arial Unicode MS" w:eastAsia="Arial Unicode MS" w:hAnsi="Arial Unicode MS" w:cs="Arial Unicode MS"/>
          <w:color w:val="F79646" w:themeColor="accent6"/>
          <w:sz w:val="18"/>
          <w:szCs w:val="18"/>
        </w:rPr>
        <w:br/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இந்த</w:t>
      </w:r>
      <w:proofErr w:type="spellEnd"/>
      <w:r w:rsidR="006B3DE8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ஆண்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டின்</w:t>
      </w:r>
      <w:proofErr w:type="spellEnd"/>
      <w:r w:rsidR="006B3DE8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இறுதி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ப்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போட்டியான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, </w:t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மிகப்</w:t>
      </w:r>
      <w:proofErr w:type="spellEnd"/>
      <w:r w:rsidR="006B3DE8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பெரிய</w:t>
      </w:r>
      <w:proofErr w:type="spellEnd"/>
      <w:r w:rsidR="006B3DE8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இந்தப்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போட்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டியில்</w:t>
      </w:r>
      <w:proofErr w:type="spellEnd"/>
      <w:r w:rsidR="006B3DE8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விவா</w:t>
      </w:r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>திப்பவர்கள்</w:t>
      </w:r>
      <w:proofErr w:type="spellEnd"/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>அனைவரை</w:t>
      </w:r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யும்</w:t>
      </w:r>
      <w:proofErr w:type="spellEnd"/>
      <w:r w:rsidR="001A157F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போ</w:t>
      </w:r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>ட்டியி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டும்படி</w:t>
      </w:r>
      <w:proofErr w:type="spellEnd"/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அல்லது</w:t>
      </w:r>
      <w:proofErr w:type="spellEnd"/>
      <w:r w:rsidR="001A157F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காண</w:t>
      </w:r>
      <w:proofErr w:type="spellEnd"/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வரு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ம்படி</w:t>
      </w:r>
      <w:proofErr w:type="spellEnd"/>
      <w:r w:rsid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அழைக்கிறோம்</w:t>
      </w:r>
      <w:proofErr w:type="spellEnd"/>
      <w:r w:rsidR="001A157F"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>!</w:t>
      </w:r>
    </w:p>
    <w:p w14:paraId="1CD31C15" w14:textId="2B1F3B89" w:rsidR="00E42C90" w:rsidRPr="001A157F" w:rsidRDefault="001A157F" w:rsidP="001A157F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sz w:val="18"/>
          <w:szCs w:val="18"/>
          <w:lang w:val="en-US"/>
        </w:rPr>
      </w:pPr>
      <w:r w:rsidRPr="00907CC7">
        <w:rPr>
          <w:rFonts w:ascii="Arial Unicode MS" w:eastAsia="Arial Unicode MS" w:hAnsi="Arial Unicode MS" w:cs="Arial Unicode MS"/>
          <w:sz w:val="18"/>
          <w:szCs w:val="18"/>
        </w:rPr>
        <w:t>Google Calendar</w:t>
      </w:r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ஊடாக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அழைப்புகள்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அனுப்பப்பட்டுள்ளன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,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எனவே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உங்க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ளின்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மின்னஞ்ச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லைப்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பாருங்கள்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, </w:t>
      </w:r>
      <w:r w:rsidRPr="00907CC7">
        <w:rPr>
          <w:rFonts w:ascii="Arial Unicode MS" w:eastAsia="Arial Unicode MS" w:hAnsi="Arial Unicode MS" w:cs="Arial Unicode MS"/>
          <w:sz w:val="18"/>
          <w:szCs w:val="18"/>
        </w:rPr>
        <w:t>RSVP</w:t>
      </w:r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செய்வதுடன்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திக</w:t>
      </w:r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தியைக்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குறி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த்துவையுங்கள்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!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நீங்கள்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எந்த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r w:rsidRPr="00907CC7">
        <w:rPr>
          <w:rFonts w:ascii="Arial Unicode MS" w:eastAsia="Arial Unicode MS" w:hAnsi="Arial Unicode MS" w:cs="Arial Unicode MS"/>
          <w:sz w:val="18"/>
          <w:szCs w:val="18"/>
        </w:rPr>
        <w:t xml:space="preserve">House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என்பதைக்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கண்ட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றியுங்கள்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,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பின்னர்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உங்க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ளின்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r w:rsidRPr="00907CC7">
        <w:rPr>
          <w:rFonts w:ascii="Arial Unicode MS" w:eastAsia="Arial Unicode MS" w:hAnsi="Arial Unicode MS" w:cs="Arial Unicode MS"/>
          <w:sz w:val="18"/>
          <w:szCs w:val="18"/>
        </w:rPr>
        <w:t>House</w:t>
      </w:r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இன்</w:t>
      </w:r>
      <w:proofErr w:type="spellEnd"/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விவாத</w:t>
      </w:r>
      <w:r w:rsidR="006B3DE8">
        <w:rPr>
          <w:rFonts w:ascii="Arial Unicode MS" w:eastAsia="Arial Unicode MS" w:hAnsi="Arial Unicode MS" w:cs="Arial Unicode MS"/>
          <w:sz w:val="18"/>
          <w:szCs w:val="18"/>
          <w:lang w:val="en-US"/>
        </w:rPr>
        <w:t>ம்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திட்டமிடப்பட்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டிருக்கும்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இரவ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ன்று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இணையுங்கள்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. </w:t>
      </w:r>
      <w:r w:rsidRPr="00907CC7">
        <w:rPr>
          <w:rFonts w:ascii="Arial Unicode MS" w:eastAsia="Arial Unicode MS" w:hAnsi="Arial Unicode MS" w:cs="Arial Unicode MS"/>
          <w:sz w:val="18"/>
          <w:szCs w:val="18"/>
        </w:rPr>
        <w:t>BP</w:t>
      </w:r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விவாத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பற்றி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அறிவதற்கு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ஏனைய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இரவு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களிலு</w:t>
      </w:r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நீங்கள்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இணையலாம்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. </w:t>
      </w:r>
    </w:p>
    <w:p w14:paraId="7200319E" w14:textId="3B6E80F1" w:rsidR="00E42C90" w:rsidRPr="00907CC7" w:rsidRDefault="001A157F" w:rsidP="003F36DE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ஜூன்</w:t>
      </w:r>
      <w:proofErr w:type="spellEnd"/>
      <w:r w:rsidR="00E42C90"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2</w:t>
      </w:r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புதன்</w:t>
      </w:r>
      <w:proofErr w:type="spellEnd"/>
      <w:r w:rsidR="00E42C90"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பி.ப</w:t>
      </w:r>
      <w:proofErr w:type="spellEnd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.</w:t>
      </w:r>
      <w:r w:rsidR="00E42C90"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3:30 </w:t>
      </w:r>
      <w:r w:rsidR="00E42C90"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br/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t xml:space="preserve">House Gryffindor &amp; Hufflepuff debate </w:t>
      </w:r>
      <w:r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t>&amp;</w:t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t xml:space="preserve"> judge.</w:t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</w:rPr>
        <w:t xml:space="preserve">  </w:t>
      </w:r>
      <w:r w:rsidR="003F36DE">
        <w:rPr>
          <w:rFonts w:ascii="Arial Unicode MS" w:eastAsia="Arial Unicode MS" w:hAnsi="Arial Unicode MS" w:cs="Arial Unicode MS"/>
          <w:sz w:val="18"/>
          <w:szCs w:val="18"/>
        </w:rPr>
        <w:br/>
      </w: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ஜூன்</w:t>
      </w:r>
      <w:proofErr w:type="spellEnd"/>
      <w:r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</w:t>
      </w:r>
      <w:r w:rsidR="00A76F1F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3</w:t>
      </w:r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, </w:t>
      </w: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வியாழன்</w:t>
      </w:r>
      <w:proofErr w:type="spellEnd"/>
      <w:r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பி.ப</w:t>
      </w:r>
      <w:proofErr w:type="spellEnd"/>
      <w:r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>.</w:t>
      </w:r>
      <w:r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 </w:t>
      </w:r>
      <w:r w:rsidR="00E42C90" w:rsidRPr="00907CC7">
        <w:rPr>
          <w:rFonts w:ascii="Arial Unicode MS" w:eastAsia="Arial Unicode MS" w:hAnsi="Arial Unicode MS" w:cs="Arial Unicode MS"/>
          <w:b/>
          <w:bCs/>
          <w:sz w:val="18"/>
          <w:szCs w:val="18"/>
          <w:bdr w:val="none" w:sz="0" w:space="0" w:color="auto" w:frame="1"/>
        </w:rPr>
        <w:t xml:space="preserve">3:30 </w:t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br/>
        <w:t xml:space="preserve">House Ravenclaw &amp; Slytherin debate </w:t>
      </w:r>
      <w:r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t>&amp;</w:t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  <w:bdr w:val="none" w:sz="0" w:space="0" w:color="auto" w:frame="1"/>
        </w:rPr>
        <w:t xml:space="preserve"> judge.</w:t>
      </w:r>
      <w:r w:rsidR="00E42C90" w:rsidRPr="00907CC7">
        <w:rPr>
          <w:rFonts w:ascii="Arial Unicode MS" w:eastAsia="Arial Unicode MS" w:hAnsi="Arial Unicode MS" w:cs="Arial Unicode MS"/>
          <w:sz w:val="18"/>
          <w:szCs w:val="18"/>
        </w:rPr>
        <w:t xml:space="preserve">  </w:t>
      </w:r>
    </w:p>
    <w:p w14:paraId="2E8B1568" w14:textId="77777777" w:rsidR="001A157F" w:rsidRPr="001A157F" w:rsidRDefault="00E42C90" w:rsidP="001A157F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</w:pPr>
      <w:r w:rsidRPr="00907CC7">
        <w:rPr>
          <w:rFonts w:ascii="Arial Unicode MS" w:eastAsia="Arial Unicode MS" w:hAnsi="Arial Unicode MS" w:cs="Arial Unicode MS"/>
          <w:i/>
          <w:iCs/>
          <w:sz w:val="18"/>
          <w:szCs w:val="18"/>
        </w:rPr>
        <w:t>*</w:t>
      </w:r>
      <w:r w:rsid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போட்டியின்</w:t>
      </w:r>
      <w:proofErr w:type="spellEnd"/>
      <w:r w:rsidR="001A157F" w:rsidRP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தொடக்கத்தில்</w:t>
      </w:r>
      <w:proofErr w:type="spellEnd"/>
      <w:r w:rsidR="001A157F" w:rsidRP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மாணவர்</w:t>
      </w:r>
      <w:proofErr w:type="spellEnd"/>
      <w:r w:rsidR="001A157F" w:rsidRP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அணிகள்</w:t>
      </w:r>
      <w:proofErr w:type="spellEnd"/>
      <w:r w:rsidR="001A157F" w:rsidRP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 xml:space="preserve"> </w:t>
      </w:r>
      <w:proofErr w:type="spellStart"/>
      <w:r w:rsidR="001A157F" w:rsidRPr="001A157F">
        <w:rPr>
          <w:rFonts w:ascii="Arial Unicode MS" w:eastAsia="Arial Unicode MS" w:hAnsi="Arial Unicode MS" w:cs="Arial Unicode MS" w:hint="cs"/>
          <w:i/>
          <w:iCs/>
          <w:sz w:val="18"/>
          <w:szCs w:val="18"/>
          <w:lang w:val="en-US"/>
        </w:rPr>
        <w:t>நியமிக்கப்படும்</w:t>
      </w:r>
      <w:proofErr w:type="spellEnd"/>
      <w:r w:rsidR="001A157F" w:rsidRPr="001A157F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.</w:t>
      </w:r>
    </w:p>
    <w:p w14:paraId="1D6A03DA" w14:textId="48883D37" w:rsidR="00E42C90" w:rsidRPr="001A157F" w:rsidRDefault="001A157F" w:rsidP="001A157F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எங்க</w:t>
      </w:r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ளின்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முதல்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சுற்று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sz w:val="18"/>
          <w:szCs w:val="18"/>
          <w:lang w:val="en-US"/>
        </w:rPr>
        <w:t>கேள்வி</w:t>
      </w:r>
      <w:proofErr w:type="spellEnd"/>
      <w:r w:rsidRPr="001A157F"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: </w:t>
      </w:r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"COVID-19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க்கு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முந்</w:t>
      </w:r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>தி</w:t>
      </w:r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ய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உலகத்தை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விட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COVID-19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க்கு</w:t>
      </w:r>
      <w:r w:rsidR="006B3DE8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>ப்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பிந்</w:t>
      </w:r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>தி</w:t>
      </w:r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ய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உலகம்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சிறப்பாக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இருக்கும்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என்று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இந்த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</w:rPr>
        <w:t>அணி</w:t>
      </w:r>
      <w:proofErr w:type="spellEnd"/>
      <w:r w:rsidRPr="001A157F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 xml:space="preserve"> </w:t>
      </w:r>
      <w:proofErr w:type="spellStart"/>
      <w:r w:rsidRPr="001A157F">
        <w:rPr>
          <w:rFonts w:ascii="Arial Unicode MS" w:eastAsia="Arial Unicode MS" w:hAnsi="Arial Unicode MS" w:cs="Arial Unicode MS" w:hint="cs"/>
          <w:b/>
          <w:bCs/>
          <w:i/>
          <w:iCs/>
          <w:sz w:val="18"/>
          <w:szCs w:val="18"/>
          <w:lang w:val="en-US"/>
        </w:rPr>
        <w:t>நம்புகிறது</w:t>
      </w:r>
      <w:proofErr w:type="spellEnd"/>
      <w:r w:rsidR="006B3DE8">
        <w:rPr>
          <w:rFonts w:ascii="Arial Unicode MS" w:eastAsia="Arial Unicode MS" w:hAnsi="Arial Unicode MS" w:cs="Arial Unicode MS"/>
          <w:b/>
          <w:bCs/>
          <w:i/>
          <w:iCs/>
          <w:sz w:val="18"/>
          <w:szCs w:val="18"/>
          <w:lang w:val="en-US"/>
        </w:rPr>
        <w:t>”</w:t>
      </w:r>
      <w:r w:rsidRPr="001A157F">
        <w:rPr>
          <w:rFonts w:ascii="Arial Unicode MS" w:eastAsia="Arial Unicode MS" w:hAnsi="Arial Unicode MS" w:cs="Arial Unicode MS"/>
          <w:b/>
          <w:bCs/>
          <w:sz w:val="18"/>
          <w:szCs w:val="18"/>
          <w:lang w:val="en-US"/>
        </w:rPr>
        <w:t>.</w:t>
      </w:r>
    </w:p>
    <w:p w14:paraId="0274913D" w14:textId="41EF5581" w:rsidR="00E42C90" w:rsidRPr="003F36DE" w:rsidRDefault="00E42C90" w:rsidP="00E42C9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ind w:left="-227"/>
        <w:rPr>
          <w:rFonts w:ascii="Arial Unicode MS" w:eastAsia="Arial Unicode MS" w:hAnsi="Arial Unicode MS" w:cs="Arial Unicode MS"/>
          <w:i/>
          <w:iCs/>
          <w:sz w:val="17"/>
          <w:szCs w:val="17"/>
        </w:rPr>
      </w:pP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Information</w:t>
      </w:r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 xml:space="preserve"> 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Slide (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கோரிக்கையைத்</w:t>
      </w:r>
      <w:proofErr w:type="spellEnd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 xml:space="preserve"> (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motion</w:t>
      </w:r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 xml:space="preserve">) 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தெளிவுபடுத்த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>)</w:t>
      </w:r>
    </w:p>
    <w:p w14:paraId="2F8EECC5" w14:textId="53C01989" w:rsidR="004F39BE" w:rsidRPr="003F36DE" w:rsidRDefault="00F3199B" w:rsidP="004F39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ind w:left="-227"/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</w:pP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COVID-19 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ஐ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ஒரு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உலகளாவிய</w:t>
      </w:r>
      <w:proofErr w:type="spellEnd"/>
      <w:r w:rsidR="00A76F1F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தொற்றுநோ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ய்ப்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பரவலென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உலக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ச்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சுகாதார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அமைப்பு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(WHO)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மார்ச்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11, 2020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அன்று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அறிவித்தது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.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தொற்றுநோ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ய்ப்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பரவல்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,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கட்டுப்பாட</w:t>
      </w:r>
      <w:r w:rsidR="00A76F1F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ற்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ற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ஒரு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நோய்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பரவ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லாக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இருப்பதற்கு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, </w:t>
      </w:r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“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உலகளவில்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,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அல்லது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மிகப்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பரந்த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பகுதியில்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,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சர்வதேச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எல்லைகளைக்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கடந்து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ஏராளமான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மக்களை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பொதுவாக</w:t>
      </w:r>
      <w:r w:rsidR="00AD1009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ப்</w:t>
      </w:r>
      <w:proofErr w:type="spellEnd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பாதி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ப்பது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”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ஆக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இருக்கவேண்டுமெ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ன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 xml:space="preserve">WHO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வரையறுக்கிறது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எனவே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,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மார்ச்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2020</w:t>
      </w:r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க்கு</w:t>
      </w:r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முன்ன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ரான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காலத்தை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“COVID-19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க்கு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முந்</w:t>
      </w:r>
      <w:r w:rsidR="006B3DE8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தி</w:t>
      </w:r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ய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உலகம்</w:t>
      </w:r>
      <w:proofErr w:type="spellEnd"/>
      <w:r w:rsidR="004F39BE" w:rsidRPr="003F36DE">
        <w:rPr>
          <w:rFonts w:ascii="Arial Unicode MS" w:eastAsia="Arial Unicode MS" w:hAnsi="Arial Unicode MS" w:cs="Arial Unicode MS" w:hint="eastAsia"/>
          <w:i/>
          <w:iCs/>
          <w:sz w:val="17"/>
          <w:szCs w:val="17"/>
          <w:lang w:val="en-US"/>
        </w:rPr>
        <w:t>”</w:t>
      </w:r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என்று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4F39BE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கருதுவோம்</w:t>
      </w:r>
      <w:proofErr w:type="spellEnd"/>
      <w:r w:rsidR="004F39BE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.</w:t>
      </w:r>
    </w:p>
    <w:p w14:paraId="4CF47ABF" w14:textId="6599393A" w:rsidR="00E42C90" w:rsidRPr="004F39BE" w:rsidRDefault="004F39BE" w:rsidP="004F39B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40" w:lineRule="auto"/>
        <w:ind w:left="-227"/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</w:pP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COVID-19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தொற்றுநோய்</w:t>
      </w:r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ப்</w:t>
      </w:r>
      <w:proofErr w:type="spellEnd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பரவல்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எப்போது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முடிவடையும்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என்று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ஒருவரு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க்கும்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தெரியாது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என்றாலும்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, 2022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ஆம்</w:t>
      </w:r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ஆண்டின்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இறுதிக்குள்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இது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உலகளாவிய</w:t>
      </w:r>
      <w:proofErr w:type="spellEnd"/>
      <w:r w:rsidR="00A76F1F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ஒரு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தொற்றுநோ</w:t>
      </w:r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ய்ப்</w:t>
      </w:r>
      <w:proofErr w:type="spellEnd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பரவ</w:t>
      </w:r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ல்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என்ற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நிலையிலிருந்து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மாறிவிடலாமென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பல</w:t>
      </w:r>
      <w:proofErr w:type="spellEnd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வல்லுநர்கள்</w:t>
      </w:r>
      <w:proofErr w:type="spellEnd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F3199B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ஊகிக்கின்ற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னர்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.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இந்த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விவாதத்தின்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நோக்க</w:t>
      </w:r>
      <w:r w:rsidR="006B3DE8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த்து</w:t>
      </w:r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க்காக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,</w:t>
      </w:r>
      <w:r w:rsidR="0005139D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டிசம்பர்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31, 2022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அன்று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"</w:t>
      </w:r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</w:rPr>
        <w:t xml:space="preserve">COVID-19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க்குப்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பிந்திய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="0005139D"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உலகம்</w:t>
      </w:r>
      <w:proofErr w:type="spellEnd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" </w:t>
      </w:r>
      <w:proofErr w:type="spellStart"/>
      <w:r w:rsidR="0005139D"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>ஆரம்பமாகுவதாக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நாங்கள்</w:t>
      </w:r>
      <w:proofErr w:type="spellEnd"/>
      <w:r w:rsidRPr="003F36DE">
        <w:rPr>
          <w:rFonts w:ascii="Arial Unicode MS" w:eastAsia="Arial Unicode MS" w:hAnsi="Arial Unicode MS" w:cs="Arial Unicode MS"/>
          <w:i/>
          <w:iCs/>
          <w:sz w:val="17"/>
          <w:szCs w:val="17"/>
          <w:lang w:val="en-US"/>
        </w:rPr>
        <w:t xml:space="preserve"> </w:t>
      </w:r>
      <w:proofErr w:type="spellStart"/>
      <w:r w:rsidRPr="003F36DE">
        <w:rPr>
          <w:rFonts w:ascii="Arial Unicode MS" w:eastAsia="Arial Unicode MS" w:hAnsi="Arial Unicode MS" w:cs="Arial Unicode MS" w:hint="cs"/>
          <w:i/>
          <w:iCs/>
          <w:sz w:val="17"/>
          <w:szCs w:val="17"/>
          <w:lang w:val="en-US"/>
        </w:rPr>
        <w:t>கருதுவோம்</w:t>
      </w:r>
      <w:proofErr w:type="spellEnd"/>
      <w:r w:rsidR="0005139D">
        <w:rPr>
          <w:rFonts w:ascii="Arial Unicode MS" w:eastAsia="Arial Unicode MS" w:hAnsi="Arial Unicode MS" w:cs="Arial Unicode MS"/>
          <w:i/>
          <w:iCs/>
          <w:sz w:val="18"/>
          <w:szCs w:val="18"/>
          <w:lang w:val="en-US"/>
        </w:rPr>
        <w:t>.</w:t>
      </w:r>
    </w:p>
    <w:p w14:paraId="5564AF2C" w14:textId="307BE7D5" w:rsidR="0005139D" w:rsidRPr="00A54A4F" w:rsidRDefault="0054507C" w:rsidP="00A54A4F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i/>
          <w:iCs/>
          <w:color w:val="F79646" w:themeColor="accent6"/>
          <w:sz w:val="18"/>
          <w:szCs w:val="18"/>
        </w:rPr>
      </w:pPr>
      <w:r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lastRenderedPageBreak/>
        <w:t xml:space="preserve">VSS </w:t>
      </w:r>
      <w:proofErr w:type="spellStart"/>
      <w:r w:rsidR="0005139D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ஆங்கிலத்</w:t>
      </w:r>
      <w:proofErr w:type="spellEnd"/>
      <w:r w:rsidR="0005139D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துறைனரின்</w:t>
      </w:r>
      <w:proofErr w:type="spellEnd"/>
      <w:r w:rsidR="0005139D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இற்றைப்படுத்தல்</w:t>
      </w:r>
      <w:proofErr w:type="spellEnd"/>
      <w:r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r w:rsidR="00A54A4F">
        <w:rPr>
          <w:rFonts w:ascii="Arial Unicode MS" w:eastAsia="Arial Unicode MS" w:hAnsi="Arial Unicode MS" w:cs="Arial Unicode MS"/>
          <w:b/>
          <w:bCs/>
          <w:i/>
          <w:iCs/>
          <w:color w:val="F79646" w:themeColor="accent6"/>
          <w:sz w:val="18"/>
          <w:szCs w:val="18"/>
        </w:rPr>
        <w:br/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கற்றல்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</w:t>
      </w:r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ரா</w:t>
      </w:r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ய்</w:t>
      </w:r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தல்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நெகிழ்வுத்தன்மை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,</w:t>
      </w:r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பிரச்சினைகளை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ஆக்கபூர்வமா</w:t>
      </w:r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கத்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தீர்த்தல்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என்பவற்றுக்குரிய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ஒரு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வருடமாக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இந்த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ஆண்டு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இருந்துவருகின்றது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</w:t>
      </w:r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ளின்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பரந்து</w:t>
      </w:r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பட்ட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சமூகத்தின்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தேவைகளைப்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பூர்த்திசெய்வதற்காக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கற்றல்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வேறுபட்ட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வழிமுறைக</w:t>
      </w:r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ளில்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கற்பித்தலுக்</w:t>
      </w:r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குரிய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சர்வதேச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மாதிரியை</w:t>
      </w:r>
      <w:proofErr w:type="spellEnd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ஆங்கிலத்</w:t>
      </w:r>
      <w:proofErr w:type="spellEnd"/>
      <w:r w:rsidR="00A139D7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துறை</w:t>
      </w:r>
      <w:proofErr w:type="spellEnd"/>
      <w:r w:rsidR="00A139D7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தொடர்ந்து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இசைவாக்கப்படுத்தி</w:t>
      </w:r>
      <w:proofErr w:type="spellEnd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வருகிறது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12A0FC5C" w14:textId="4C9B6C34" w:rsidR="0005139D" w:rsidRPr="0005139D" w:rsidRDefault="0005139D" w:rsidP="00A139D7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</w:rPr>
      </w:pP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</w:t>
      </w:r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ளின்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தொழில்நுட்பத்தைக்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கற்றுக்கொள்வத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ற்காகவு</w:t>
      </w:r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ஆதார</w:t>
      </w:r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வளங்களைப்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பகிர்வத</w:t>
      </w:r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ற்காக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வும்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</w:t>
      </w:r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ளையு</w:t>
      </w:r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ஆசிரியர்க</w:t>
      </w:r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ளையு</w:t>
      </w:r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வரவேற்கும்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ஆக்கபூர்வமாக</w:t>
      </w:r>
      <w:proofErr w:type="spellEnd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அமையும்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கற்றல்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இடத்தை</w:t>
      </w:r>
      <w:proofErr w:type="spellEnd"/>
      <w:r w:rsidR="00A139D7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 xml:space="preserve"> </w:t>
      </w:r>
      <w:proofErr w:type="spellStart"/>
      <w:r w:rsidR="00A139D7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ஆசிரியர்கள்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உருவாக்கியுள்ளனர்</w:t>
      </w:r>
      <w:proofErr w:type="spellEnd"/>
      <w:r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2F1EDD35" w14:textId="761E1696" w:rsidR="0054507C" w:rsidRPr="00A139D7" w:rsidRDefault="00A139D7" w:rsidP="00A139D7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</w:pP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இணையக்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கற்றலுக்கா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கப்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பணிகள்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மாற்றியமைக்கப்பட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வேண்டியிருந்தாலும்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கூட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ஆங்கில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பாடத்திட்டத்தின்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முக்கிய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எதிர்பார்ப்புகளை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நாங்கள்</w:t>
      </w:r>
      <w:proofErr w:type="spellEnd"/>
      <w:r w:rsidR="0005139D" w:rsidRPr="0005139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தக்கவைத்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திருக்கின்றோ</w:t>
      </w:r>
      <w:r w:rsidR="0005139D" w:rsidRPr="0005139D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ம்</w:t>
      </w:r>
      <w:proofErr w:type="spellEnd"/>
      <w:r w:rsidR="0054507C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32D9F1C1" w14:textId="6E714B63" w:rsidR="0054507C" w:rsidRPr="00A139D7" w:rsidRDefault="00A139D7" w:rsidP="0054507C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</w:pP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இணையக்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கற்கைக்கேற்ப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ள்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சரிசெய்து</w:t>
      </w:r>
      <w:proofErr w:type="spellEnd"/>
      <w:r w:rsidR="00AD10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கொள்வதையிட்டும்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அறிவை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நிரூபி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ப்பதற்கு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தொழில்நுட்பத்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தை</w:t>
      </w:r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பயன்படுத்தும்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வகையில்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பரபரப்பூட்டும்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புதிய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பணிகளை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12784E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மாணவர்கள்</w:t>
      </w:r>
      <w:proofErr w:type="spellEnd"/>
      <w:r w:rsidR="0012784E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உருவாக்கி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யிருப்பதையிட்டும்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நாங்கள்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பெருமிதம்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கொள்கிறோம்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r w:rsidR="00E0790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YouTuber book talks, </w:t>
      </w:r>
      <w:proofErr w:type="spellStart"/>
      <w:r w:rsidR="00E0790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mentimeter</w:t>
      </w:r>
      <w:proofErr w:type="spellEnd"/>
      <w:r w:rsidR="00E0790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brainstorms, original storyboards,</w:t>
      </w:r>
      <w:r w:rsidR="00E07909"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பலவிதமான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விளக்கக்காட்சி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முறைகளை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</w:t>
      </w:r>
      <w:r w:rsid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ள்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உருவாக்</w:t>
      </w:r>
      <w:r w:rsid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குவதற்குச்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சில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ஆசிரியர்கள்</w:t>
      </w:r>
      <w:proofErr w:type="spellEnd"/>
      <w:r w:rsidR="00E07909"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E07909" w:rsidRPr="00A139D7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உதவியுள்ளனர்</w:t>
      </w:r>
      <w:proofErr w:type="spellEnd"/>
      <w:r w:rsidRPr="00A139D7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7B482365" w14:textId="4D3BD5A7" w:rsidR="0054507C" w:rsidRPr="00E07909" w:rsidRDefault="00E07909" w:rsidP="0054507C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</w:pP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மாணவர்களின்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நல்வாழ்வு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சம</w:t>
      </w:r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த்துவமா</w:t>
      </w:r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ன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இனவெறி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எதிர்ப்பு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கல்வி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யுடன்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பாடத்திட்டத்தை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சமநிலைப்படுத்துவதன்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மூலம்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நாங்கள்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என்ன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செய்கிறோம்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என்பதற்குப்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பின்னால்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உள்ள</w:t>
      </w:r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சக்தியே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எங்கள்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மாணவர்களின்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வெற்றி</w:t>
      </w:r>
      <w:proofErr w:type="spellEnd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ஆகும்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இந்த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ச்</w:t>
      </w:r>
      <w:proofErr w:type="spellEnd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சிரம</w:t>
      </w:r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மான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நேரத்தில்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9C7E2B"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ள்</w:t>
      </w:r>
      <w:proofErr w:type="spellEnd"/>
      <w:r w:rsidR="009C7E2B"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வெற்றி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பெ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றுவதற்கு</w:t>
      </w:r>
      <w:proofErr w:type="spellEnd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ஆதர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வளித்த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குடும்ப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த்தவ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ர்களு</w:t>
      </w:r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க்கும்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ளுக்கு</w:t>
      </w:r>
      <w:proofErr w:type="spellEnd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நம்பிக்கை</w:t>
      </w:r>
      <w:proofErr w:type="spellEnd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தரும்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எங்க</w:t>
      </w:r>
      <w:r w:rsidR="009C7E2B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ளின்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நிர்வாகிகளுக்கும்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E07909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நன்றி</w:t>
      </w:r>
      <w:proofErr w:type="spellEnd"/>
      <w:r w:rsidRPr="00E07909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385F64F8" w14:textId="2C168220" w:rsidR="009C7E2B" w:rsidRPr="009C7E2B" w:rsidRDefault="009C7E2B" w:rsidP="009C7E2B">
      <w:pPr>
        <w:spacing w:line="240" w:lineRule="auto"/>
        <w:ind w:left="-284"/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</w:pP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இணையத்தில்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ஆங்கிலம்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கற்ப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து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என்பது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எப்படியிருக்கும்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? 11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ம்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தர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ஆங்கில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வகுப்பொன்றி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ல்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"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reading and writing journeys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 xml:space="preserve"> 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(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பயணங்களை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வாசி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த்தலும்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எழுது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தலு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)</w:t>
      </w:r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"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என்பதை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மாணவர்கள்</w:t>
      </w:r>
      <w:proofErr w:type="spellEnd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ஆரம்பித்து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வாழ்நாள்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முழுவது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மான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வாசகர்களாகவும்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எழுத்தாளர்களாகவும்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மாறி</w:t>
      </w:r>
      <w:r w:rsidR="00A54A4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யுள்ள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னர்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.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கலந்துரையாடல்களின்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மூலம்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ஊக்குவிக்க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ப்பட்டதாகவும்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,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மரியாதைக்குரிய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விதத்தி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ல்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ஒருவருக்கொருவர்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ஆதரவளி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த்தல்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மற்றும்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கருத்துக்களை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வெளிப்படுத்துவ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தலின்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மு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க்கியத்துவத்தை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க்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கற்றுக்கொண்டதாக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வும்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பலர்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கூறினர்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.</w:t>
      </w:r>
    </w:p>
    <w:p w14:paraId="4B4671C9" w14:textId="398D29EC" w:rsidR="0054507C" w:rsidRPr="00620631" w:rsidRDefault="009C7E2B" w:rsidP="00620631">
      <w:pPr>
        <w:spacing w:line="240" w:lineRule="auto"/>
        <w:ind w:left="-284"/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</w:pP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எழு</w:t>
      </w:r>
      <w:r w:rsidR="00A76F1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த்து</w:t>
      </w:r>
      <w:proofErr w:type="spellEnd"/>
      <w:r w:rsidR="00A76F1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A76F1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மூலமும்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ஆடியோ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வடிவத்தின்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மூல</w:t>
      </w:r>
      <w:r w:rsidR="00A76F1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மு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சக்திவாய்ந்த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கவிதை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களை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A54A4F"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மாணவர்கள்</w:t>
      </w:r>
      <w:proofErr w:type="spellEnd"/>
      <w:r w:rsidR="00A54A4F"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சமர்ப்பித்துள்ளனர்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,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அத்துடன்</w:t>
      </w:r>
      <w:proofErr w:type="spellEnd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,</w:t>
      </w:r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இந்த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அனுபவம்</w:t>
      </w:r>
      <w:proofErr w:type="spellEnd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அவர்களுக்கு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எவ்வளவு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பயனுள்ளதாகவும்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சுவாரஸ்யமான</w:t>
      </w:r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தாகவும்</w:t>
      </w:r>
      <w:proofErr w:type="spellEnd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இருந்தது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என்பதைப்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பற்றிய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620631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பின்னூட்டங்</w:t>
      </w:r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களை</w:t>
      </w:r>
      <w:r w:rsidR="00A54A4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யும்</w:t>
      </w:r>
      <w:proofErr w:type="spellEnd"/>
      <w:r w:rsidR="00A54A4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="00A54A4F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அவர்கள்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 xml:space="preserve"> </w:t>
      </w:r>
      <w:proofErr w:type="spellStart"/>
      <w:r w:rsidRPr="009C7E2B">
        <w:rPr>
          <w:rFonts w:ascii="Arial Unicode MS" w:eastAsia="Arial Unicode MS" w:hAnsi="Arial Unicode MS" w:cs="Arial Unicode MS" w:hint="cs"/>
          <w:color w:val="000000"/>
          <w:sz w:val="18"/>
          <w:szCs w:val="18"/>
          <w:lang w:val="en-US"/>
        </w:rPr>
        <w:t>பகிர்ந்துள்ளனர்</w:t>
      </w:r>
      <w:proofErr w:type="spellEnd"/>
      <w:r w:rsidRPr="009C7E2B">
        <w:rPr>
          <w:rFonts w:ascii="Arial Unicode MS" w:eastAsia="Arial Unicode MS" w:hAnsi="Arial Unicode MS" w:cs="Arial Unicode MS"/>
          <w:color w:val="000000"/>
          <w:sz w:val="18"/>
          <w:szCs w:val="18"/>
          <w:lang w:val="en-US"/>
        </w:rPr>
        <w:t>.</w:t>
      </w:r>
    </w:p>
    <w:p w14:paraId="29CF8418" w14:textId="326D6C9C" w:rsidR="001274D7" w:rsidRPr="00A54A4F" w:rsidRDefault="00A54A4F" w:rsidP="00A54A4F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 w:rsidR="00553CED"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Computer Club “Hackathon”</w:t>
      </w:r>
      <w:r w:rsidR="0032222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ஐ </w:t>
      </w:r>
      <w:proofErr w:type="spellStart"/>
      <w:r w:rsidR="00322228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நடத்துகிறது</w:t>
      </w:r>
      <w:proofErr w:type="spellEnd"/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ஜூன்</w:t>
      </w:r>
      <w:proofErr w:type="spellEnd"/>
      <w:r w:rsidR="00300E95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25 </w:t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முதல்</w:t>
      </w:r>
      <w:proofErr w:type="spellEnd"/>
      <w:r w:rsidR="00300E95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27 </w:t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வரை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“Recess Hacks”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என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அழைக்கப்படும்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00E95" w:rsidRPr="0026725B">
        <w:rPr>
          <w:rFonts w:ascii="Arial Unicode MS" w:eastAsia="Arial Unicode MS" w:hAnsi="Arial Unicode MS" w:cs="Arial Unicode MS"/>
          <w:i/>
          <w:color w:val="000000"/>
          <w:sz w:val="18"/>
          <w:szCs w:val="18"/>
        </w:rPr>
        <w:t>hackathon</w:t>
      </w:r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ஒன்றை</w:t>
      </w:r>
      <w:proofErr w:type="spellEnd"/>
      <w:r w:rsidR="00300E95" w:rsidRPr="00300E95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ஒழுங்குசெய்வதற்குச்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சில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VSS Computer Club </w:t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மாணவர்கள்</w:t>
      </w:r>
      <w:proofErr w:type="spellEnd"/>
      <w:r w:rsidR="00300E95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ஒன்றிணைந்து</w:t>
      </w:r>
      <w:proofErr w:type="spellEnd"/>
      <w:r w:rsidR="00300E95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செயல்படுகிறார்கள்</w:t>
      </w:r>
      <w:proofErr w:type="spellEnd"/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.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வங்கிக்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கணக்குகளை</w:t>
      </w:r>
      <w:r w:rsidR="0012784E">
        <w:rPr>
          <w:rFonts w:ascii="Arial Unicode MS" w:eastAsia="Arial Unicode MS" w:hAnsi="Arial Unicode MS" w:cs="Arial Unicode MS"/>
          <w:color w:val="000000"/>
          <w:sz w:val="18"/>
          <w:szCs w:val="18"/>
        </w:rPr>
        <w:t>த்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தவறான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முறையில்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அணுகுவ</w:t>
      </w:r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தற்கும்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இதற்கும்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எந்த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சம்பந்தமும்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கிடையாது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: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இந்த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மெய்நிகர்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நிகழ்வு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என்பது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coding</w:t>
      </w:r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பற்றியது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! </w:t>
      </w:r>
      <w:proofErr w:type="spellStart"/>
      <w:r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இந்த</w:t>
      </w:r>
      <w:proofErr w:type="spellEnd"/>
      <w:r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நிகழ்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வில்</w:t>
      </w:r>
      <w:proofErr w:type="spellEnd"/>
      <w:r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00E95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GTA</w:t>
      </w:r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இல்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வசிக்கும்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உயர்நிலைப்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பாடசாலை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மாணவர்க</w:t>
      </w:r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ள்</w:t>
      </w:r>
      <w:proofErr w:type="spellEnd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00E95">
        <w:rPr>
          <w:rFonts w:ascii="Arial Unicode MS" w:eastAsia="Arial Unicode MS" w:hAnsi="Arial Unicode MS" w:cs="Arial Unicode MS"/>
          <w:color w:val="000000"/>
          <w:sz w:val="18"/>
          <w:szCs w:val="18"/>
        </w:rPr>
        <w:t>பங்குபற்றலாம்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.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கொடுக்கப்பட்ட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கருப்பொருளுடன்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தொடர்பான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ஒரு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பயன்பாடு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(</w:t>
      </w:r>
      <w:r w:rsidR="006E255F" w:rsidRP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app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)</w:t>
      </w:r>
      <w:r w:rsidR="006E255F" w:rsidRP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போன்ற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தொழில்நுட்பம்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ஒன்றை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உருவாக்குவதற்குப்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பங்குகொள்வோருக்கு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40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மணி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நேரம்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மட்டும்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வழங்கப்படும்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சிறந்த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சமர்ப்பிப்புகளுக்கு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பரிசுகள்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வழங்கப்படும்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.</w:t>
      </w:r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புதிய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திறன்களைக்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கற்றுக்கொள்வதற்கான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பட்டறைகள்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மற்றும்</w:t>
      </w:r>
      <w:proofErr w:type="spellEnd"/>
      <w:r w:rsidR="006E255F" w:rsidRPr="006E255F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 xml:space="preserve"> </w:t>
      </w:r>
      <w:proofErr w:type="spellStart"/>
      <w:r w:rsidR="006E255F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ஒருவ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ரையொருவர்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சந்தித்து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வீடியோ</w:t>
      </w:r>
      <w:proofErr w:type="spellEnd"/>
      <w:r w:rsidR="006E255F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விளையாட்டுக்</w:t>
      </w:r>
      <w:r w:rsidR="006E255F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களை</w:t>
      </w:r>
      <w:proofErr w:type="spellEnd"/>
      <w:r w:rsidR="006E255F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விளையா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டக்கூடிய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சிறிய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நிகழ்வுகள்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போன்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ற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னவும்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பங்கேற்பாளர்க</w:t>
      </w:r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ளுக்கு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ஒழுங்குசெய்யப்படும்</w:t>
      </w:r>
      <w:proofErr w:type="spellEnd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.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இதுவரை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பல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அனுசரணையா</w:t>
      </w:r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ளர்களையும்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6E255F">
        <w:rPr>
          <w:rFonts w:ascii="Arial Unicode MS" w:eastAsia="Arial Unicode MS" w:hAnsi="Arial Unicode MS" w:cs="Arial Unicode MS"/>
          <w:color w:val="000000"/>
          <w:sz w:val="18"/>
          <w:szCs w:val="18"/>
        </w:rPr>
        <w:t>பேச்சாளர்</w:t>
      </w:r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களையும்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A77259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அமைப்பாளர்கள்</w:t>
      </w:r>
      <w:proofErr w:type="spellEnd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ஒழுங்குசெய்திருக்கிறார்கள்</w:t>
      </w:r>
      <w:proofErr w:type="spellEnd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proofErr w:type="spellStart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>அத்துடன்</w:t>
      </w:r>
      <w:proofErr w:type="spellEnd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>50</w:t>
      </w:r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க்கும்</w:t>
      </w:r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மேற்பட்ட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பங்கேற்பாளர்கள்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ஏற்கனவே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முழுமையாக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பதிவு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செய்யப்பட்டுள்ளனர்</w:t>
      </w:r>
      <w:proofErr w:type="spellEnd"/>
      <w:r w:rsidR="00322228" w:rsidRPr="00322228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. </w:t>
      </w:r>
      <w:proofErr w:type="spellStart"/>
      <w:r w:rsidR="00322228" w:rsidRPr="00322228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மேலு</w:t>
      </w:r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>ம்</w:t>
      </w:r>
      <w:proofErr w:type="spellEnd"/>
      <w:r w:rsid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அறியுங்கள்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:  </w:t>
      </w:r>
      <w:hyperlink r:id="rId23" w:history="1">
        <w:r w:rsidR="00A77259" w:rsidRPr="00CD787E">
          <w:rPr>
            <w:rStyle w:val="Hyperlink"/>
            <w:rFonts w:ascii="Arial Unicode MS" w:eastAsia="Arial Unicode MS" w:hAnsi="Arial Unicode MS" w:cs="Arial Unicode MS"/>
            <w:sz w:val="18"/>
            <w:szCs w:val="18"/>
          </w:rPr>
          <w:t>https://recesshacks.com</w:t>
        </w:r>
      </w:hyperlink>
      <w:r w:rsidR="00553CED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.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 w:rsidR="003F36DE" w:rsidRPr="0026725B">
        <w:rPr>
          <w:rFonts w:ascii="Arial Unicode MS" w:eastAsia="Arial Unicode MS" w:hAnsi="Arial Unicode MS" w:cs="Arial Unicode MS"/>
          <w:noProof/>
          <w:color w:val="212121"/>
          <w:sz w:val="18"/>
          <w:szCs w:val="18"/>
        </w:rPr>
        <w:lastRenderedPageBreak/>
        <w:drawing>
          <wp:anchor distT="0" distB="0" distL="114300" distR="114300" simplePos="0" relativeHeight="251660288" behindDoc="1" locked="0" layoutInCell="1" allowOverlap="1" wp14:anchorId="6DB227AB" wp14:editId="0A2A9203">
            <wp:simplePos x="0" y="0"/>
            <wp:positionH relativeFrom="margin">
              <wp:posOffset>3512820</wp:posOffset>
            </wp:positionH>
            <wp:positionV relativeFrom="paragraph">
              <wp:posOffset>299085</wp:posOffset>
            </wp:positionV>
            <wp:extent cx="1238400" cy="1436400"/>
            <wp:effectExtent l="0" t="0" r="0" b="0"/>
            <wp:wrapTight wrapText="bothSides">
              <wp:wrapPolygon edited="0">
                <wp:start x="0" y="0"/>
                <wp:lineTo x="0" y="21199"/>
                <wp:lineTo x="21268" y="21199"/>
                <wp:lineTo x="21268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21-05-27 at 9.20.37 AM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400" cy="143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3AA7"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Phys Ed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மாணவர்க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ளை</w:t>
      </w:r>
      <w:proofErr w:type="spellEnd"/>
      <w:r w:rsidR="00A77259" w:rsidRP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வகுப்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புக்கு</w:t>
      </w:r>
      <w:proofErr w:type="spellEnd"/>
      <w:r w:rsidR="00A77259" w:rsidRP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வெளியே</w:t>
      </w:r>
      <w:proofErr w:type="spellEnd"/>
      <w:r w:rsidR="00A77259" w:rsidRPr="00A77259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கூட்டிச்செல்</w:t>
      </w:r>
      <w:r w:rsidR="00A77259" w:rsidRPr="00A77259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கிறா</w:t>
      </w: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ர்</w:t>
      </w:r>
      <w:proofErr w:type="spellEnd"/>
      <w:r w:rsidR="00A77259" w:rsidRPr="00A77259">
        <w:rPr>
          <w:rFonts w:ascii="Arial Unicode MS" w:eastAsia="Arial Unicode MS" w:hAnsi="Arial Unicode MS" w:cs="Arial Unicode MS" w:hint="eastAsia"/>
          <w:b/>
          <w:bCs/>
          <w:color w:val="F79646" w:themeColor="accent6"/>
          <w:sz w:val="18"/>
          <w:szCs w:val="18"/>
        </w:rPr>
        <w:t>…</w:t>
      </w:r>
      <w:r w:rsidR="00A77259" w:rsidRP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r w:rsidR="004F3AA7"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… </w:t>
      </w:r>
      <w:proofErr w:type="spellStart"/>
      <w:r w:rsid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மெய்நிகர்</w:t>
      </w:r>
      <w:proofErr w:type="spellEnd"/>
      <w:r w:rsid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வழியில்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br/>
      </w:r>
      <w:r w:rsidR="00A7725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PHE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>ஆசிரியர்</w:t>
      </w:r>
      <w:proofErr w:type="spellEnd"/>
      <w:r w:rsidR="00A7725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Glenn Simms,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அவர்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>செய்யும்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பல்வேறு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செயல்</w:t>
      </w:r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பாடு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களை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r w:rsidR="00A7725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10</w:t>
      </w:r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ம்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தர</w:t>
      </w:r>
      <w:proofErr w:type="spellEnd"/>
      <w:r w:rsidR="00A77259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Phys Ed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வகுப்புக்குக்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காண்பிப்பதற்காக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விடீயோவில்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பதிந்துவருகிறா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ர்</w:t>
      </w:r>
      <w:proofErr w:type="spellEnd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இந்த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வித்தியாச</w:t>
      </w:r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மான</w:t>
      </w:r>
      <w:proofErr w:type="spellEnd"/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அணுகுமுறை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மாணவர்களுக்கும்</w:t>
      </w:r>
      <w:proofErr w:type="spellEnd"/>
      <w:r w:rsid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r w:rsidR="00AB6CAD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Ms. </w:t>
      </w:r>
      <w:proofErr w:type="spellStart"/>
      <w:r w:rsidR="00AB6CAD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Simms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க்கும்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ஊக்கமளிக்கின்றது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மாணவர்கள்</w:t>
      </w:r>
      <w:proofErr w:type="spellEnd"/>
      <w:r w:rsidR="0012784E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Ms. Simms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உடன்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,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அவரது</w:t>
      </w:r>
      <w:proofErr w:type="spellEnd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chiropractor’s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சிகிச்சையகத்துக்கு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ச்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சென்றிருக்கின்றனர்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.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அங்கே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அவரது</w:t>
      </w:r>
      <w:proofErr w:type="spellEnd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kinesiologist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ஐ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அவர்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பேட்டி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கண்டார்</w:t>
      </w:r>
      <w:proofErr w:type="spellEnd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உள்ளூர்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பாடசாலைச்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சுவருடன்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விளையாடினார்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அத்துடன்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="00AB6CAD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Don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இல்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மிதிவண்டிச்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சுற்றுப்பயணத்துக்கு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(</w:t>
      </w:r>
      <w:r w:rsidR="00AB6CAD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bike tour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)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அவர்களை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அழைத்துச்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</w:rPr>
        <w:t>சென்றார்</w:t>
      </w:r>
      <w:proofErr w:type="spellEnd"/>
      <w:r w:rsidR="004F3AA7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ஆரோக்கிய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தொடர்பான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கல்வியைப்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பெறுவது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டன்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,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ரொறன்ரோ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வி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ல்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சில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சிறிய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சுற்றுப்பயணங்க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ளு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க்கு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12784E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அவர்கள்</w:t>
      </w:r>
      <w:proofErr w:type="spellEnd"/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சென்று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வருகின்றனர்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.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இப்போது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r w:rsidR="00AB6CAD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golf</w:t>
      </w:r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விளையாட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எங்களுக்கு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அனுமதி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யிருப்பதா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ல்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, “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எனது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விளையாட்டைக்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காண்பி</w:t>
      </w:r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த்தல்</w:t>
      </w:r>
      <w:proofErr w:type="spellEnd"/>
      <w:r w:rsidR="00AB6CAD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”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என்பதன்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மூலம்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அவரை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த்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தர்மசங்கடத்தில்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ஆழ்த்தும்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அபாயத்</w:t>
      </w:r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துடன்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, </w:t>
      </w:r>
      <w:proofErr w:type="spellStart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அது</w:t>
      </w:r>
      <w:proofErr w:type="spellEnd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விளையாட</w:t>
      </w:r>
      <w:r w:rsidR="0012784E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ப்படு</w:t>
      </w:r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ம்</w:t>
      </w:r>
      <w:proofErr w:type="spellEnd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இடங்க</w:t>
      </w:r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ளுக்கு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மாணவர்களை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அழைத்துச்செல்வது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குறித்து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அவர்</w:t>
      </w:r>
      <w:proofErr w:type="spellEnd"/>
      <w:r w:rsidR="00CC0AF0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ஆலோசித்து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 xml:space="preserve"> </w:t>
      </w:r>
      <w:proofErr w:type="spellStart"/>
      <w:r w:rsidR="00A77259" w:rsidRPr="00A77259">
        <w:rPr>
          <w:rFonts w:ascii="Arial Unicode MS" w:eastAsia="Arial Unicode MS" w:hAnsi="Arial Unicode MS" w:cs="Arial Unicode MS" w:hint="cs"/>
          <w:color w:val="212121"/>
          <w:sz w:val="18"/>
          <w:szCs w:val="18"/>
          <w:lang w:val="en-US"/>
        </w:rPr>
        <w:t>வருகிறார்</w:t>
      </w:r>
      <w:proofErr w:type="spellEnd"/>
      <w:r w:rsidR="00A77259" w:rsidRPr="00A77259"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  <w:t>.</w:t>
      </w:r>
    </w:p>
    <w:p w14:paraId="485B8492" w14:textId="4C8EA214" w:rsidR="001274D7" w:rsidRPr="00A54A4F" w:rsidRDefault="001274D7" w:rsidP="00A54A4F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</w:rPr>
      </w:pPr>
      <w:r w:rsidRPr="0026725B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>Residential Schools</w:t>
      </w:r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>பற்றி</w:t>
      </w:r>
      <w:proofErr w:type="spellEnd"/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>மாணவர்கள்</w:t>
      </w:r>
      <w:proofErr w:type="spellEnd"/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iCs/>
          <w:color w:val="F79646" w:themeColor="accent6"/>
          <w:sz w:val="18"/>
          <w:szCs w:val="18"/>
          <w:shd w:val="clear" w:color="auto" w:fill="FFFFFF"/>
        </w:rPr>
        <w:t>கற்கின்றனர்</w:t>
      </w:r>
      <w:proofErr w:type="spellEnd"/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br/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மே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25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அன்று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, </w:t>
      </w:r>
      <w:r w:rsidR="00A40885" w:rsidRPr="0026725B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VSS</w:t>
      </w:r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இன்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சமூக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54A4F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வி</w:t>
      </w:r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ஞ்ஞானத்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துறை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, </w:t>
      </w:r>
      <w:r w:rsidR="00A40885" w:rsidRPr="0026725B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 xml:space="preserve">Residential </w:t>
      </w:r>
      <w:proofErr w:type="spellStart"/>
      <w:r w:rsidR="00A40885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>பாடசாலைகளிலிருந்து</w:t>
      </w:r>
      <w:proofErr w:type="spellEnd"/>
      <w:r w:rsidR="00A40885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>தப்பிப்</w:t>
      </w:r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பிழைத்தவ</w:t>
      </w:r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ரான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r w:rsidR="00A40885" w:rsidRPr="0026725B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 xml:space="preserve">Elder Karen </w:t>
      </w:r>
      <w:proofErr w:type="spellStart"/>
      <w:r w:rsidR="00A40885" w:rsidRPr="0026725B">
        <w:rPr>
          <w:rFonts w:ascii="Arial Unicode MS" w:eastAsia="Arial Unicode MS" w:hAnsi="Arial Unicode MS" w:cs="Arial Unicode MS"/>
          <w:bCs/>
          <w:iCs/>
          <w:color w:val="000000"/>
          <w:sz w:val="18"/>
          <w:szCs w:val="18"/>
          <w:shd w:val="clear" w:color="auto" w:fill="FFFFFF"/>
        </w:rPr>
        <w:t>Chaboye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பற்றி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அறியும்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களச்சுற்றுலா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ஒன்றைப்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பாடசாலையில்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நடத்தியிருந்தது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. 100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க்கும்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மேற்பட்ட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மாணவர்கள்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பங்கேற்றனர்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,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அத்துடன்</w:t>
      </w:r>
      <w:proofErr w:type="spellEnd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, </w:t>
      </w:r>
      <w:proofErr w:type="spellStart"/>
      <w:r w:rsidR="0012784E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மெய்நிகர்</w:t>
      </w:r>
      <w:proofErr w:type="spellEnd"/>
      <w:r w:rsidR="0012784E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வகுப்பறைக்குள்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அவர்களால்</w:t>
      </w:r>
      <w:proofErr w:type="spellEnd"/>
      <w:r w:rsidR="0012784E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கனே</w:t>
      </w:r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டிய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வரலாற்றின்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அவமானப்படவேண்டிய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பகுதியை</w:t>
      </w:r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ப்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பற்றி</w:t>
      </w:r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க்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கேள்விக</w:t>
      </w:r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ள்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கேட்கவும்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அது</w:t>
      </w:r>
      <w:proofErr w:type="spellEnd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பற்றி</w:t>
      </w:r>
      <w:proofErr w:type="spellEnd"/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அ</w:t>
      </w:r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றிய</w:t>
      </w:r>
      <w:r w:rsidR="0012784E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வும்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கூடியதாக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இருந்தது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.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இந்த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நம்பமுடியாத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அனுபவத்தை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ஏற்பாடு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செய்த</w:t>
      </w:r>
      <w:proofErr w:type="spellEnd"/>
      <w:r w:rsid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ஆசிரியர்களான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r w:rsidR="00A40885" w:rsidRPr="0026725B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Ms. </w:t>
      </w:r>
      <w:proofErr w:type="spellStart"/>
      <w:r w:rsidR="00A40885" w:rsidRPr="0026725B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>Rimell</w:t>
      </w:r>
      <w:proofErr w:type="spellEnd"/>
      <w:r w:rsidR="00A40885" w:rsidRPr="0026725B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</w:rPr>
        <w:t xml:space="preserve">, Ms. Berdichevsky, Ms. Yoon, Ms. Webber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ஆகியோருக்கு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 xml:space="preserve"> </w:t>
      </w:r>
      <w:proofErr w:type="spellStart"/>
      <w:r w:rsidR="00A40885" w:rsidRPr="00A40885">
        <w:rPr>
          <w:rFonts w:ascii="Arial Unicode MS" w:eastAsia="Arial Unicode MS" w:hAnsi="Arial Unicode MS" w:cs="Arial Unicode MS" w:hint="cs"/>
          <w:iCs/>
          <w:color w:val="000000"/>
          <w:sz w:val="18"/>
          <w:szCs w:val="18"/>
          <w:shd w:val="clear" w:color="auto" w:fill="FFFFFF"/>
          <w:lang w:val="en-US"/>
        </w:rPr>
        <w:t>நன்றி</w:t>
      </w:r>
      <w:proofErr w:type="spellEnd"/>
      <w:r w:rsidR="00A40885" w:rsidRPr="00A40885">
        <w:rPr>
          <w:rFonts w:ascii="Arial Unicode MS" w:eastAsia="Arial Unicode MS" w:hAnsi="Arial Unicode MS" w:cs="Arial Unicode MS"/>
          <w:iCs/>
          <w:color w:val="000000"/>
          <w:sz w:val="18"/>
          <w:szCs w:val="18"/>
          <w:shd w:val="clear" w:color="auto" w:fill="FFFFFF"/>
          <w:lang w:val="en-US"/>
        </w:rPr>
        <w:t>.</w:t>
      </w:r>
    </w:p>
    <w:p w14:paraId="2A565ECF" w14:textId="7D4405EB" w:rsidR="00F80EDE" w:rsidRPr="00A54A4F" w:rsidRDefault="00A40885" w:rsidP="00A54A4F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noProof/>
          <w:color w:val="F79646" w:themeColor="accent6"/>
          <w:sz w:val="18"/>
          <w:szCs w:val="18"/>
        </w:rPr>
      </w:pPr>
      <w:r>
        <w:rPr>
          <w:rFonts w:ascii="Arial Unicode MS" w:eastAsia="Arial Unicode MS" w:hAnsi="Arial Unicode MS" w:cs="Arial Unicode MS"/>
          <w:b/>
          <w:bCs/>
          <w:noProof/>
          <w:color w:val="F79646" w:themeColor="accent6"/>
          <w:sz w:val="18"/>
          <w:szCs w:val="18"/>
        </w:rPr>
        <w:t xml:space="preserve">அழைக்கப்பட்ட பேச்சாளர் </w:t>
      </w:r>
      <w:r w:rsidRPr="0026725B">
        <w:rPr>
          <w:rFonts w:ascii="Arial Unicode MS" w:eastAsia="Arial Unicode MS" w:hAnsi="Arial Unicode MS" w:cs="Arial Unicode MS"/>
          <w:b/>
          <w:bCs/>
          <w:noProof/>
          <w:color w:val="F79646" w:themeColor="accent6"/>
          <w:sz w:val="18"/>
          <w:szCs w:val="18"/>
        </w:rPr>
        <w:t xml:space="preserve">ESL </w:t>
      </w:r>
      <w:r>
        <w:rPr>
          <w:rFonts w:ascii="Arial Unicode MS" w:eastAsia="Arial Unicode MS" w:hAnsi="Arial Unicode MS" w:cs="Arial Unicode MS"/>
          <w:b/>
          <w:bCs/>
          <w:noProof/>
          <w:color w:val="F79646" w:themeColor="accent6"/>
          <w:sz w:val="18"/>
          <w:szCs w:val="18"/>
        </w:rPr>
        <w:t>வகுப்புக்களில் முக்கியமான விடயமாக இருந்தார்</w:t>
      </w:r>
      <w:r w:rsidR="00A54A4F">
        <w:rPr>
          <w:rFonts w:ascii="Arial Unicode MS" w:eastAsia="Arial Unicode MS" w:hAnsi="Arial Unicode MS" w:cs="Arial Unicode MS"/>
          <w:b/>
          <w:bCs/>
          <w:noProof/>
          <w:color w:val="F79646" w:themeColor="accent6"/>
          <w:sz w:val="18"/>
          <w:szCs w:val="18"/>
        </w:rPr>
        <w:br/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மெய்நிகர்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பாடசாலை</w:t>
      </w:r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யில்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ஆங்கிலம்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கற்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கும்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ஆரம்ப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கட்டத்தில்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இருக்கும்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பல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பின்னணிகளைச்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சேர்ந்த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உள்ளனர்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மேலும்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அவர்கள்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அவர்</w:t>
      </w:r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ளின்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ESL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பாடநெறி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பிற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பாடநெறி</w:t>
      </w:r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களில்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பரபரப்பான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உற்சாக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மூட்டும்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நிகழ்ச்சி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ஒன்றைப்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பார்த்துக்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களித்து</w:t>
      </w:r>
      <w:r w:rsidRPr="00A40885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ள்ளனர்</w:t>
      </w:r>
      <w:proofErr w:type="spellEnd"/>
      <w:r w:rsidRPr="00A40885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1E515933" w14:textId="47D9F679" w:rsidR="00F80EDE" w:rsidRPr="0026725B" w:rsidRDefault="00F80EDE" w:rsidP="00F80EDE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</w:rPr>
      </w:pP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Civil Liberties Association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எனும்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அமைப்பினரின்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பல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விளக்கக்காட்சிகளை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="00B416E3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ESL</w:t>
      </w:r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துறை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யினர்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கண்டு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களித்துள்ளனர்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வழக்கறிஞ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ர்</w:t>
      </w:r>
      <w:proofErr w:type="spellEnd"/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54A4F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ஒரு</w:t>
      </w:r>
      <w:r w:rsidR="00A54A4F">
        <w:rPr>
          <w:rFonts w:ascii="Arial Unicode MS" w:eastAsia="Arial Unicode MS" w:hAnsi="Arial Unicode MS" w:cs="Arial Unicode MS"/>
          <w:color w:val="212121"/>
          <w:sz w:val="18"/>
          <w:szCs w:val="18"/>
        </w:rPr>
        <w:t>வ</w:t>
      </w:r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ரின்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பேச்சைக்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கேட்டத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ன்மூலம்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கனேடிய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அரசியலமைப்பி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உரிமைகள்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சுதந்திரங்கள்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மற்றும்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மனித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உரிமைகள்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சட்டம்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பற்றி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அறிந்துகொண்டனர்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இது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கனேடிய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கலாசாரம்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ட்சிமுறை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பற்றிய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அவர்களின்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அறிவை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மேம்படுத்துகிறது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. "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சமூககலாசார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திறன்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"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என்ற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பாடத்திட்டத்துடன்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B394E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இது</w:t>
      </w:r>
      <w:proofErr w:type="spellEnd"/>
      <w:r w:rsidR="00AB394E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தொடர்புடையது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இரண்டாம்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மொழி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யாக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ஆங்கில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ம்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என்ற</w:t>
      </w:r>
      <w:proofErr w:type="spellEnd"/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பாடத்திட்ட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த்தின்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ஒரு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பகுதியாக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கனேடிய</w:t>
      </w:r>
      <w:r w:rsidR="00AB394E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கலாசாரத்தின்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பல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அம்சங்க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ளுக்கு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வெளிப்படுத்த</w:t>
      </w:r>
      <w:r w:rsid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ப்படு</w:t>
      </w:r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கிறார்கள்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அவற்றை</w:t>
      </w:r>
      <w:proofErr w:type="spellEnd"/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அறிந்து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416E3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கொள்கிறார்கள்</w:t>
      </w:r>
      <w:proofErr w:type="spellEnd"/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>என்பது</w:t>
      </w:r>
      <w:proofErr w:type="spellEnd"/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66E00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இதன்</w:t>
      </w:r>
      <w:proofErr w:type="spellEnd"/>
      <w:r w:rsidR="00B66E00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66E00" w:rsidRPr="00B416E3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பொரு</w:t>
      </w:r>
      <w:r w:rsid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>ளாகும்</w:t>
      </w:r>
      <w:proofErr w:type="spellEnd"/>
      <w:r w:rsidR="00B416E3" w:rsidRPr="00B416E3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</w:p>
    <w:p w14:paraId="271E714B" w14:textId="6E4EEEB1" w:rsidR="00B66E00" w:rsidRPr="00B66E00" w:rsidRDefault="00B66E00" w:rsidP="00B66E00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</w:rPr>
      </w:pP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தேசிய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திரைப்பட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வாரிய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த்தினால்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தயாரி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க்கப்பட்ட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விருது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பெற்ற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திரைப்பட</w:t>
      </w:r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மான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i/>
          <w:iCs/>
          <w:color w:val="212121"/>
          <w:sz w:val="18"/>
          <w:szCs w:val="18"/>
        </w:rPr>
        <w:t>Film Club</w:t>
      </w: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 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என்ற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திரைப்படத்தைப்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பார்த்</w:t>
      </w:r>
      <w:r w:rsidR="00AB394E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திருந்த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வகுப்புகளுக்கு</w:t>
      </w:r>
      <w:r w:rsidR="00AB394E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திரைப்படத்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தயாரிப்பாளர்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Cyrus Sundar Singh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வருகைதந்ததும்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மற்றொரு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சிறப்பம்சமாகும்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B0738F"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ஒரு</w:t>
      </w:r>
      <w:proofErr w:type="spellEnd"/>
      <w:r w:rsidR="00B0738F"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="00B0738F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film </w:t>
      </w:r>
      <w:proofErr w:type="spellStart"/>
      <w:r w:rsidR="00B0738F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club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இல்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,</w:t>
      </w:r>
      <w:r w:rsidR="00B0738F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King Edward PS</w:t>
      </w:r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இல்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தா</w:t>
      </w:r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ங்கள்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>பெற்றிருந்த</w:t>
      </w:r>
      <w:proofErr w:type="spellEnd"/>
      <w:r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அனுபவங்களைப்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பிற்கால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வாழ்க்கையில்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மீண்டும்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ஒன்றிணைந்த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புலம்பெயர்ந்த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க்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குழு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ஒன்று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பிரதிபலி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ப்பதை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r w:rsidR="00B0738F" w:rsidRPr="0026725B">
        <w:rPr>
          <w:rFonts w:ascii="Arial Unicode MS" w:eastAsia="Arial Unicode MS" w:hAnsi="Arial Unicode MS" w:cs="Arial Unicode MS"/>
          <w:i/>
          <w:iCs/>
          <w:color w:val="212121"/>
          <w:sz w:val="18"/>
          <w:szCs w:val="18"/>
        </w:rPr>
        <w:t>Film Club</w:t>
      </w:r>
      <w:r w:rsidR="00B0738F" w:rsidRPr="0026725B">
        <w:rPr>
          <w:rFonts w:ascii="Arial Unicode MS" w:eastAsia="Arial Unicode MS" w:hAnsi="Arial Unicode MS" w:cs="Arial Unicode MS"/>
          <w:color w:val="212121"/>
          <w:sz w:val="18"/>
          <w:szCs w:val="18"/>
        </w:rPr>
        <w:t> 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என்ற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திரைப்</w:t>
      </w:r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படம்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காட்டு</w:t>
      </w:r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கிறது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. </w:t>
      </w:r>
      <w:proofErr w:type="spellStart"/>
      <w:r w:rsidR="00AB394E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தொடர்பாயி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ருத்தல்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மற்றும்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கலாசார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த்துக்கு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ஏற்ப</w:t>
      </w:r>
      <w:r w:rsidR="00AD1009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</w:t>
      </w:r>
      <w:proofErr w:type="spellEnd"/>
      <w:r w:rsidR="00AD1009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AD1009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பழக்கப்படுத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ல்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ஆகிய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கருப்பொருள்களை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ப்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பற்றிப்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படம்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பேசு</w:t>
      </w:r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கிறது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>.</w:t>
      </w:r>
    </w:p>
    <w:p w14:paraId="3A17B0E8" w14:textId="314FD79F" w:rsidR="00F80EDE" w:rsidRPr="00B66E00" w:rsidRDefault="00B66E00" w:rsidP="00B66E00">
      <w:pPr>
        <w:shd w:val="clear" w:color="auto" w:fill="FFFFFF"/>
        <w:spacing w:line="240" w:lineRule="auto"/>
        <w:ind w:left="-284"/>
        <w:rPr>
          <w:rFonts w:ascii="Arial Unicode MS" w:eastAsia="Arial Unicode MS" w:hAnsi="Arial Unicode MS" w:cs="Arial Unicode MS"/>
          <w:color w:val="212121"/>
          <w:sz w:val="18"/>
          <w:szCs w:val="18"/>
          <w:lang w:val="en-US"/>
        </w:rPr>
      </w:pP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திரைப்பட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இயக்குன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ர்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ஒரு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வரைச்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சந்தி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த்தது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மாணவர்க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ளுக்கு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அருமையான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ஒரு</w:t>
      </w:r>
      <w:proofErr w:type="spellEnd"/>
      <w:r w:rsidR="00B0738F"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அனுபவமாக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இருந்தது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,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</w:t>
      </w:r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வரின்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வாழ்க்கை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அனுபவம்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அவர்களின்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சொந்த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வாழ்க்கையை</w:t>
      </w:r>
      <w:proofErr w:type="spellEnd"/>
      <w:r w:rsidRPr="00B66E00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அவர்கள்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>விளங்கிக்கொள்வதற்கு</w:t>
      </w:r>
      <w:proofErr w:type="spellEnd"/>
      <w:r w:rsidR="00B0738F">
        <w:rPr>
          <w:rFonts w:ascii="Arial Unicode MS" w:eastAsia="Arial Unicode MS" w:hAnsi="Arial Unicode MS" w:cs="Arial Unicode MS"/>
          <w:color w:val="212121"/>
          <w:sz w:val="18"/>
          <w:szCs w:val="18"/>
        </w:rPr>
        <w:t xml:space="preserve"> </w:t>
      </w:r>
      <w:proofErr w:type="spellStart"/>
      <w:r w:rsidRPr="00B66E00">
        <w:rPr>
          <w:rFonts w:ascii="Arial Unicode MS" w:eastAsia="Arial Unicode MS" w:hAnsi="Arial Unicode MS" w:cs="Arial Unicode MS" w:hint="cs"/>
          <w:color w:val="212121"/>
          <w:sz w:val="18"/>
          <w:szCs w:val="18"/>
        </w:rPr>
        <w:t>உதவியது</w:t>
      </w:r>
      <w:proofErr w:type="spellEnd"/>
    </w:p>
    <w:p w14:paraId="36D3C1DE" w14:textId="77777777" w:rsidR="00E5087A" w:rsidRDefault="00E5087A" w:rsidP="00AB394E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</w:p>
    <w:p w14:paraId="302BA917" w14:textId="77777777" w:rsidR="00E5087A" w:rsidRDefault="00E5087A" w:rsidP="00AB394E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</w:p>
    <w:p w14:paraId="0E388DEB" w14:textId="16029938" w:rsidR="00E5087A" w:rsidRDefault="00641F46" w:rsidP="00AB394E">
      <w:pPr>
        <w:spacing w:line="240" w:lineRule="auto"/>
        <w:ind w:left="-284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 w:rsidRPr="00641F46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lastRenderedPageBreak/>
        <w:t>தரவரிசையில்</w:t>
      </w:r>
      <w:proofErr w:type="spellEnd"/>
      <w:r w:rsidRPr="00641F46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41F46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முன்னே</w:t>
      </w:r>
      <w:proofErr w:type="spellEnd"/>
      <w:r w:rsidRPr="00641F46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Pr="00641F46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நிற்கும்</w:t>
      </w:r>
      <w:proofErr w:type="spellEnd"/>
      <w:r w:rsidRPr="00641F46">
        <w:t xml:space="preserve"> </w:t>
      </w:r>
      <w:r w:rsidRPr="00641F46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VSS </w:t>
      </w:r>
      <w:proofErr w:type="spellStart"/>
      <w:r w:rsidRPr="00641F46">
        <w:rPr>
          <w:rFonts w:ascii="Arial Unicode MS" w:eastAsia="Arial Unicode MS" w:hAnsi="Arial Unicode MS" w:cs="Arial Unicode MS" w:hint="cs"/>
          <w:b/>
          <w:bCs/>
          <w:color w:val="F79646" w:themeColor="accent6"/>
          <w:sz w:val="18"/>
          <w:szCs w:val="18"/>
        </w:rPr>
        <w:t>மாணவர்</w:t>
      </w:r>
      <w:proofErr w:type="spellEnd"/>
      <w:r w:rsidRPr="00641F46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</w:p>
    <w:p w14:paraId="0AFAE481" w14:textId="369506F4" w:rsidR="00641F46" w:rsidRPr="00AB394E" w:rsidRDefault="00890268" w:rsidP="00AB394E">
      <w:pPr>
        <w:spacing w:line="240" w:lineRule="auto"/>
        <w:ind w:left="-284"/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</w:pPr>
      <w:r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Katherine </w:t>
      </w:r>
      <w:r w:rsidR="00641F46"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Yu, VSS </w:t>
      </w:r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>12</w:t>
      </w:r>
      <w:r w:rsidR="00641F46">
        <w:rPr>
          <w:rFonts w:ascii="Arial Unicode MS" w:eastAsia="Arial Unicode MS" w:hAnsi="Arial Unicode MS" w:cs="Arial Unicode MS"/>
          <w:sz w:val="18"/>
          <w:szCs w:val="18"/>
        </w:rPr>
        <w:t xml:space="preserve">ம் </w:t>
      </w:r>
      <w:proofErr w:type="spellStart"/>
      <w:r w:rsidR="00641F46">
        <w:rPr>
          <w:rFonts w:ascii="Arial Unicode MS" w:eastAsia="Arial Unicode MS" w:hAnsi="Arial Unicode MS" w:cs="Arial Unicode MS"/>
          <w:sz w:val="18"/>
          <w:szCs w:val="18"/>
        </w:rPr>
        <w:t>தர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மாணவி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r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Chem 13 News </w:t>
      </w:r>
      <w:proofErr w:type="spellStart"/>
      <w:r w:rsidRPr="0026725B">
        <w:rPr>
          <w:rFonts w:ascii="Arial Unicode MS" w:eastAsia="Arial Unicode MS" w:hAnsi="Arial Unicode MS" w:cs="Arial Unicode MS"/>
          <w:sz w:val="18"/>
          <w:szCs w:val="18"/>
        </w:rPr>
        <w:t>Exam</w:t>
      </w:r>
      <w:r w:rsidR="0012784E">
        <w:rPr>
          <w:rFonts w:ascii="Arial Unicode MS" w:eastAsia="Arial Unicode MS" w:hAnsi="Arial Unicode MS" w:cs="Arial Unicode MS"/>
          <w:sz w:val="18"/>
          <w:szCs w:val="18"/>
        </w:rPr>
        <w:t>ஐ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மிகத்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திறமையாகச்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  <w:lang w:val="en-US"/>
        </w:rPr>
        <w:t>செய்து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96.88%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மதிப்பெண்களைப்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பெற்</w:t>
      </w:r>
      <w:r>
        <w:rPr>
          <w:rFonts w:ascii="Arial Unicode MS" w:eastAsia="Arial Unicode MS" w:hAnsi="Arial Unicode MS" w:cs="Arial Unicode MS"/>
          <w:sz w:val="18"/>
          <w:szCs w:val="18"/>
        </w:rPr>
        <w:t>றிருக்கிறா</w:t>
      </w:r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ர்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Pr="00B0738F">
        <w:rPr>
          <w:rFonts w:ascii="Arial Unicode MS" w:eastAsia="Arial Unicode MS" w:hAnsi="Arial Unicode MS" w:cs="Arial Unicode MS" w:hint="cs"/>
          <w:sz w:val="18"/>
          <w:szCs w:val="18"/>
        </w:rPr>
        <w:t>இது</w:t>
      </w:r>
      <w:proofErr w:type="spellEnd"/>
      <w:r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உயர்நிலைப்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பாடசாலையில்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B0738F">
        <w:rPr>
          <w:rFonts w:ascii="Arial Unicode MS" w:eastAsia="Arial Unicode MS" w:hAnsi="Arial Unicode MS" w:cs="Arial Unicode MS" w:hint="cs"/>
          <w:sz w:val="18"/>
          <w:szCs w:val="18"/>
        </w:rPr>
        <w:t>இரண்டாம்</w:t>
      </w:r>
      <w:r>
        <w:rPr>
          <w:rFonts w:ascii="Arial Unicode MS" w:eastAsia="Arial Unicode MS" w:hAnsi="Arial Unicode MS" w:cs="Arial Unicode MS"/>
          <w:sz w:val="18"/>
          <w:szCs w:val="18"/>
        </w:rPr>
        <w:t>நிலை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இரசாயனப்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பாடத்தைப்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பயிலும்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Pr="00B0738F">
        <w:rPr>
          <w:rFonts w:ascii="Arial Unicode MS" w:eastAsia="Arial Unicode MS" w:hAnsi="Arial Unicode MS" w:cs="Arial Unicode MS"/>
          <w:sz w:val="18"/>
          <w:szCs w:val="18"/>
        </w:rPr>
        <w:t>12</w:t>
      </w:r>
      <w:r>
        <w:rPr>
          <w:rFonts w:ascii="Arial Unicode MS" w:eastAsia="Arial Unicode MS" w:hAnsi="Arial Unicode MS" w:cs="Arial Unicode MS"/>
          <w:sz w:val="18"/>
          <w:szCs w:val="18"/>
        </w:rPr>
        <w:t xml:space="preserve">ம் </w:t>
      </w:r>
      <w:proofErr w:type="spellStart"/>
      <w:r w:rsidRPr="00B0738F">
        <w:rPr>
          <w:rFonts w:ascii="Arial Unicode MS" w:eastAsia="Arial Unicode MS" w:hAnsi="Arial Unicode MS" w:cs="Arial Unicode MS" w:hint="cs"/>
          <w:sz w:val="18"/>
          <w:szCs w:val="18"/>
        </w:rPr>
        <w:t>தர</w:t>
      </w:r>
      <w:proofErr w:type="spellEnd"/>
      <w:r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இரசாயன</w:t>
      </w:r>
      <w:proofErr w:type="spellEnd"/>
      <w:r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Pr="00B0738F">
        <w:rPr>
          <w:rFonts w:ascii="Arial Unicode MS" w:eastAsia="Arial Unicode MS" w:hAnsi="Arial Unicode MS" w:cs="Arial Unicode MS" w:hint="cs"/>
          <w:sz w:val="18"/>
          <w:szCs w:val="18"/>
        </w:rPr>
        <w:t>மாணவர்களுக்</w:t>
      </w:r>
      <w:r>
        <w:rPr>
          <w:rFonts w:ascii="Arial Unicode MS" w:eastAsia="Arial Unicode MS" w:hAnsi="Arial Unicode MS" w:cs="Arial Unicode MS"/>
          <w:sz w:val="18"/>
          <w:szCs w:val="18"/>
        </w:rPr>
        <w:t>கென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வடிவமைக்கப்பட்ட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தேர்வாகும்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.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சேதன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இரசாயனம்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>,</w:t>
      </w:r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சமநிலை</w:t>
      </w:r>
      <w:proofErr w:type="spellEnd"/>
      <w:r w:rsidR="0016426C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இயக்கவியல்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ஒட்சிசன்</w:t>
      </w:r>
      <w:proofErr w:type="spellEnd"/>
      <w:r w:rsidR="0016426C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ஏ</w:t>
      </w:r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ற்றம்</w:t>
      </w:r>
      <w:r w:rsidR="0016426C" w:rsidRPr="00B0738F">
        <w:rPr>
          <w:rFonts w:ascii="Arial Unicode MS" w:eastAsia="Arial Unicode MS" w:hAnsi="Arial Unicode MS" w:cs="Arial Unicode MS"/>
          <w:sz w:val="18"/>
          <w:szCs w:val="18"/>
        </w:rPr>
        <w:t>-</w:t>
      </w:r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குறைப்பு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பிணைப்பு</w:t>
      </w:r>
      <w:r w:rsidR="0016426C">
        <w:rPr>
          <w:rFonts w:ascii="Arial Unicode MS" w:eastAsia="Arial Unicode MS" w:hAnsi="Arial Unicode MS" w:cs="Arial Unicode MS"/>
          <w:sz w:val="18"/>
          <w:szCs w:val="18"/>
        </w:rPr>
        <w:t>கள்</w:t>
      </w:r>
      <w:proofErr w:type="spellEnd"/>
      <w:r w:rsidR="0016426C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 w:rsidRPr="00B0738F">
        <w:rPr>
          <w:rFonts w:ascii="Arial Unicode MS" w:eastAsia="Arial Unicode MS" w:hAnsi="Arial Unicode MS" w:cs="Arial Unicode MS" w:hint="cs"/>
          <w:sz w:val="18"/>
          <w:szCs w:val="18"/>
        </w:rPr>
        <w:t>கட்டமைப்பு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எதிர்தாக்கங்கள்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கரைசல்கள்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,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மற்றும்</w:t>
      </w:r>
      <w:proofErr w:type="spellEnd"/>
      <w:r w:rsidR="0016426C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சேதன</w:t>
      </w:r>
      <w:proofErr w:type="spellEnd"/>
      <w:r w:rsidR="0016426C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வாயுக்கள்</w:t>
      </w:r>
      <w:proofErr w:type="spellEnd"/>
      <w:r w:rsidRPr="00890268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போன்றவற்றை</w:t>
      </w:r>
      <w:r w:rsidR="00AB394E">
        <w:rPr>
          <w:rFonts w:ascii="Arial Unicode MS" w:eastAsia="Arial Unicode MS" w:hAnsi="Arial Unicode MS" w:cs="Arial Unicode MS"/>
          <w:sz w:val="18"/>
          <w:szCs w:val="18"/>
        </w:rPr>
        <w:t>த்</w:t>
      </w:r>
      <w:proofErr w:type="spellEnd"/>
      <w:r w:rsidR="0016426C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தலைப்புக</w:t>
      </w:r>
      <w:r w:rsidR="0016426C">
        <w:rPr>
          <w:rFonts w:ascii="Arial Unicode MS" w:eastAsia="Arial Unicode MS" w:hAnsi="Arial Unicode MS" w:cs="Arial Unicode MS"/>
          <w:sz w:val="18"/>
          <w:szCs w:val="18"/>
        </w:rPr>
        <w:t>ள்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16426C">
        <w:rPr>
          <w:rFonts w:ascii="Arial Unicode MS" w:eastAsia="Arial Unicode MS" w:hAnsi="Arial Unicode MS" w:cs="Arial Unicode MS"/>
          <w:sz w:val="18"/>
          <w:szCs w:val="18"/>
        </w:rPr>
        <w:t>உள்ள</w:t>
      </w:r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ட</w:t>
      </w:r>
      <w:r w:rsidR="0016426C">
        <w:rPr>
          <w:rFonts w:ascii="Arial Unicode MS" w:eastAsia="Arial Unicode MS" w:hAnsi="Arial Unicode MS" w:cs="Arial Unicode MS"/>
          <w:sz w:val="18"/>
          <w:szCs w:val="18"/>
        </w:rPr>
        <w:t>க்</w:t>
      </w:r>
      <w:r w:rsidR="00B0738F" w:rsidRPr="00B0738F">
        <w:rPr>
          <w:rFonts w:ascii="Arial Unicode MS" w:eastAsia="Arial Unicode MS" w:hAnsi="Arial Unicode MS" w:cs="Arial Unicode MS" w:hint="cs"/>
          <w:sz w:val="18"/>
          <w:szCs w:val="18"/>
        </w:rPr>
        <w:t>கு</w:t>
      </w:r>
      <w:r w:rsidR="0016426C">
        <w:rPr>
          <w:rFonts w:ascii="Arial Unicode MS" w:eastAsia="Arial Unicode MS" w:hAnsi="Arial Unicode MS" w:cs="Arial Unicode MS"/>
          <w:sz w:val="18"/>
          <w:szCs w:val="18"/>
        </w:rPr>
        <w:t>கின்றன</w:t>
      </w:r>
      <w:proofErr w:type="spellEnd"/>
      <w:r w:rsidR="00B0738F" w:rsidRPr="00B0738F">
        <w:rPr>
          <w:rFonts w:ascii="Arial Unicode MS" w:eastAsia="Arial Unicode MS" w:hAnsi="Arial Unicode MS" w:cs="Arial Unicode MS"/>
          <w:sz w:val="18"/>
          <w:szCs w:val="18"/>
        </w:rPr>
        <w:t>.</w:t>
      </w:r>
      <w:r w:rsidR="00641F46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</w:p>
    <w:p w14:paraId="5B25CE91" w14:textId="6A13E1F6" w:rsidR="00F80EDE" w:rsidRPr="0026725B" w:rsidRDefault="0016426C" w:rsidP="00B0738F">
      <w:pPr>
        <w:spacing w:line="240" w:lineRule="auto"/>
        <w:ind w:left="-284"/>
        <w:rPr>
          <w:rFonts w:ascii="Arial Unicode MS" w:eastAsia="Arial Unicode MS" w:hAnsi="Arial Unicode MS" w:cs="Arial Unicode MS"/>
          <w:color w:val="000000"/>
          <w:sz w:val="18"/>
          <w:szCs w:val="18"/>
        </w:rPr>
      </w:pP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பங்கேற்பாளர்கள்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அனைவரும்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வாட்டர்லூ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பல்கலைக்கழகத்தின்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சான்றிதழ்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பெற</w:t>
      </w:r>
      <w:r w:rsidR="00AB394E">
        <w:rPr>
          <w:rFonts w:ascii="Arial Unicode MS" w:eastAsia="Arial Unicode MS" w:hAnsi="Arial Unicode MS" w:cs="Arial Unicode MS"/>
          <w:color w:val="000000"/>
          <w:sz w:val="18"/>
          <w:szCs w:val="18"/>
        </w:rPr>
        <w:t>த்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தகுதியுடையவர்கள்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.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வட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அமெரிக்காவி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ல்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உச்சப்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பெறுபேறுகளைப்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பெறும்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மாணவர்களு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க்கு</w:t>
      </w:r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அவர்களின்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பாடசாலை</w:t>
      </w:r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களு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க்கு</w:t>
      </w:r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hyperlink r:id="rId25" w:history="1">
        <w:r w:rsidR="00F80EDE" w:rsidRPr="0026725B">
          <w:rPr>
            <w:rStyle w:val="Hyperlink"/>
            <w:rFonts w:ascii="Arial Unicode MS" w:eastAsia="Arial Unicode MS" w:hAnsi="Arial Unicode MS" w:cs="Arial Unicode MS"/>
            <w:color w:val="0073CE"/>
            <w:sz w:val="18"/>
            <w:szCs w:val="18"/>
          </w:rPr>
          <w:t>Timeline of Elements poster</w:t>
        </w:r>
      </w:hyperlink>
      <w:r>
        <w:rPr>
          <w:rStyle w:val="Hyperlink"/>
          <w:rFonts w:ascii="Arial Unicode MS" w:eastAsia="Arial Unicode MS" w:hAnsi="Arial Unicode MS" w:cs="Arial Unicode MS"/>
          <w:color w:val="0073CE"/>
          <w:sz w:val="18"/>
          <w:szCs w:val="18"/>
        </w:rPr>
        <w:t xml:space="preserve"> (</w:t>
      </w:r>
      <w:proofErr w:type="spellStart"/>
      <w:r>
        <w:rPr>
          <w:rStyle w:val="Hyperlink"/>
          <w:rFonts w:ascii="Arial Unicode MS" w:eastAsia="Arial Unicode MS" w:hAnsi="Arial Unicode MS" w:cs="Arial Unicode MS"/>
          <w:color w:val="0073CE"/>
          <w:sz w:val="18"/>
          <w:szCs w:val="18"/>
        </w:rPr>
        <w:t>காலவரிசைச்</w:t>
      </w:r>
      <w:proofErr w:type="spellEnd"/>
      <w:r>
        <w:rPr>
          <w:rStyle w:val="Hyperlink"/>
          <w:rFonts w:ascii="Arial Unicode MS" w:eastAsia="Arial Unicode MS" w:hAnsi="Arial Unicode MS" w:cs="Arial Unicode MS"/>
          <w:color w:val="0073CE"/>
          <w:sz w:val="18"/>
          <w:szCs w:val="18"/>
        </w:rPr>
        <w:t xml:space="preserve"> </w:t>
      </w:r>
      <w:proofErr w:type="spellStart"/>
      <w:r>
        <w:rPr>
          <w:rStyle w:val="Hyperlink"/>
          <w:rFonts w:ascii="Arial Unicode MS" w:eastAsia="Arial Unicode MS" w:hAnsi="Arial Unicode MS" w:cs="Arial Unicode MS"/>
          <w:color w:val="0073CE"/>
          <w:sz w:val="18"/>
          <w:szCs w:val="18"/>
        </w:rPr>
        <w:t>சுவரொட்டி</w:t>
      </w:r>
      <w:proofErr w:type="spellEnd"/>
      <w:r>
        <w:rPr>
          <w:rStyle w:val="Hyperlink"/>
          <w:rFonts w:ascii="Arial Unicode MS" w:eastAsia="Arial Unicode MS" w:hAnsi="Arial Unicode MS" w:cs="Arial Unicode MS"/>
          <w:color w:val="0073CE"/>
          <w:sz w:val="18"/>
          <w:szCs w:val="18"/>
        </w:rPr>
        <w:t xml:space="preserve">)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இன்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ஒரு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பகுதியைப்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பிரதிபலிக்கும்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வரையறுக்கப்பட்ட</w:t>
      </w:r>
      <w:proofErr w:type="spellEnd"/>
      <w:r w:rsidRPr="0016426C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பதிப்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புப்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plaque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(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பெயர்ப்பலகை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) </w:t>
      </w:r>
      <w:proofErr w:type="spellStart"/>
      <w:r w:rsidR="00AB394E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ஒன்று</w:t>
      </w:r>
      <w:proofErr w:type="spellEnd"/>
      <w:r w:rsidR="00AB394E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கிடைக்கு</w:t>
      </w:r>
      <w:r w:rsidRPr="0016426C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ம்</w:t>
      </w:r>
      <w:proofErr w:type="spellEnd"/>
      <w:r w:rsidR="00AB394E">
        <w:rPr>
          <w:rFonts w:ascii="Arial Unicode MS" w:eastAsia="Arial Unicode MS" w:hAnsi="Arial Unicode MS" w:cs="Arial Unicode MS"/>
          <w:color w:val="000000"/>
          <w:sz w:val="18"/>
          <w:szCs w:val="18"/>
        </w:rPr>
        <w:t>.</w:t>
      </w:r>
      <w:r w:rsidR="00F80EDE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</w:r>
      <w:r w:rsidR="00F80EDE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</w:r>
      <w:proofErr w:type="spellStart"/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பின்வரும்</w:t>
      </w:r>
      <w:proofErr w:type="spellEnd"/>
      <w:r w:rsidR="00D91F4D" w:rsidRPr="00D91F4D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குறிப்பிடத்தக்க</w:t>
      </w:r>
      <w:proofErr w:type="spellEnd"/>
      <w:r w:rsidR="00D91F4D" w:rsidRPr="00D91F4D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D91F4D">
        <w:rPr>
          <w:rFonts w:ascii="Arial Unicode MS" w:eastAsia="Arial Unicode MS" w:hAnsi="Arial Unicode MS" w:cs="Arial Unicode MS"/>
          <w:sz w:val="18"/>
          <w:szCs w:val="18"/>
        </w:rPr>
        <w:t>கெளரவங்</w:t>
      </w:r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க</w:t>
      </w:r>
      <w:r w:rsidR="00D91F4D">
        <w:rPr>
          <w:rFonts w:ascii="Arial Unicode MS" w:eastAsia="Arial Unicode MS" w:hAnsi="Arial Unicode MS" w:cs="Arial Unicode MS"/>
          <w:sz w:val="18"/>
          <w:szCs w:val="18"/>
        </w:rPr>
        <w:t>ளையு</w:t>
      </w:r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ம்</w:t>
      </w:r>
      <w:proofErr w:type="spellEnd"/>
      <w:r w:rsidR="00D91F4D" w:rsidRPr="00D91F4D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விருதுக</w:t>
      </w:r>
      <w:r w:rsidR="00D91F4D">
        <w:rPr>
          <w:rFonts w:ascii="Arial Unicode MS" w:eastAsia="Arial Unicode MS" w:hAnsi="Arial Unicode MS" w:cs="Arial Unicode MS"/>
          <w:sz w:val="18"/>
          <w:szCs w:val="18"/>
        </w:rPr>
        <w:t>ளையு</w:t>
      </w:r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ம்</w:t>
      </w:r>
      <w:proofErr w:type="spellEnd"/>
      <w:r w:rsidR="00D91F4D" w:rsidRPr="00D91F4D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D91F4D" w:rsidRPr="0026725B">
        <w:rPr>
          <w:rFonts w:ascii="Arial Unicode MS" w:eastAsia="Arial Unicode MS" w:hAnsi="Arial Unicode MS" w:cs="Arial Unicode MS"/>
          <w:sz w:val="18"/>
          <w:szCs w:val="18"/>
        </w:rPr>
        <w:t>Katherine</w:t>
      </w:r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 xml:space="preserve"> </w:t>
      </w:r>
      <w:proofErr w:type="spellStart"/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பெற்</w:t>
      </w:r>
      <w:r w:rsidR="00D91F4D">
        <w:rPr>
          <w:rFonts w:ascii="Arial Unicode MS" w:eastAsia="Arial Unicode MS" w:hAnsi="Arial Unicode MS" w:cs="Arial Unicode MS"/>
          <w:sz w:val="18"/>
          <w:szCs w:val="18"/>
        </w:rPr>
        <w:t>றுள்ளா</w:t>
      </w:r>
      <w:r w:rsidR="00D91F4D" w:rsidRPr="00D91F4D">
        <w:rPr>
          <w:rFonts w:ascii="Arial Unicode MS" w:eastAsia="Arial Unicode MS" w:hAnsi="Arial Unicode MS" w:cs="Arial Unicode MS" w:hint="cs"/>
          <w:sz w:val="18"/>
          <w:szCs w:val="18"/>
        </w:rPr>
        <w:t>ர்</w:t>
      </w:r>
      <w:proofErr w:type="spellEnd"/>
      <w:r w:rsidR="00D91F4D" w:rsidRPr="00D91F4D">
        <w:rPr>
          <w:rFonts w:ascii="Arial Unicode MS" w:eastAsia="Arial Unicode MS" w:hAnsi="Arial Unicode MS" w:cs="Arial Unicode MS"/>
          <w:sz w:val="18"/>
          <w:szCs w:val="18"/>
        </w:rPr>
        <w:t xml:space="preserve">: </w:t>
      </w:r>
    </w:p>
    <w:p w14:paraId="582A252F" w14:textId="046F4738" w:rsidR="00D91F4D" w:rsidRDefault="00D91F4D" w:rsidP="00F80EDE">
      <w:pPr>
        <w:pStyle w:val="ListParagraph"/>
        <w:numPr>
          <w:ilvl w:val="0"/>
          <w:numId w:val="18"/>
        </w:numPr>
        <w:spacing w:after="0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உலகிலுள்ள</w:t>
      </w:r>
      <w:proofErr w:type="spellEnd"/>
      <w:r w:rsidR="00AD1009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 w:rsidR="00AD1009">
        <w:rPr>
          <w:rFonts w:ascii="Arial Unicode MS" w:eastAsia="Arial Unicode MS" w:hAnsi="Arial Unicode MS" w:cs="Arial Unicode MS"/>
          <w:sz w:val="18"/>
          <w:szCs w:val="18"/>
        </w:rPr>
        <w:t>அனைத்துப்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பங்கேற்பாளர்களில்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F80EDE" w:rsidRPr="0026725B">
        <w:rPr>
          <w:rFonts w:ascii="Arial Unicode MS" w:eastAsia="Arial Unicode MS" w:hAnsi="Arial Unicode MS" w:cs="Arial Unicode MS"/>
          <w:sz w:val="18"/>
          <w:szCs w:val="18"/>
        </w:rPr>
        <w:t>2</w:t>
      </w:r>
      <w:r>
        <w:rPr>
          <w:rFonts w:ascii="Arial Unicode MS" w:eastAsia="Arial Unicode MS" w:hAnsi="Arial Unicode MS" w:cs="Arial Unicode MS"/>
          <w:sz w:val="18"/>
          <w:szCs w:val="18"/>
        </w:rPr>
        <w:t xml:space="preserve">ம்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இடம்</w:t>
      </w:r>
      <w:proofErr w:type="spellEnd"/>
      <w:r w:rsidR="00F80EDE"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 (!)</w:t>
      </w:r>
    </w:p>
    <w:p w14:paraId="45E2CAD0" w14:textId="0B84CE51" w:rsidR="00F80EDE" w:rsidRPr="0026725B" w:rsidRDefault="00D91F4D" w:rsidP="00F80EDE">
      <w:pPr>
        <w:pStyle w:val="ListParagraph"/>
        <w:numPr>
          <w:ilvl w:val="0"/>
          <w:numId w:val="18"/>
        </w:numPr>
        <w:spacing w:after="0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உலகிலுள்ள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99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சதவீதத்தினரை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விட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மேம்பட்ட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பெறுபேறு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</w:p>
    <w:p w14:paraId="3A832616" w14:textId="15EE871D" w:rsidR="00D91F4D" w:rsidRPr="0026725B" w:rsidRDefault="00D91F4D" w:rsidP="00D91F4D">
      <w:pPr>
        <w:pStyle w:val="ListParagraph"/>
        <w:numPr>
          <w:ilvl w:val="0"/>
          <w:numId w:val="18"/>
        </w:numPr>
        <w:spacing w:after="0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கனடாவிலுள்ள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99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சதவீதத்தினரை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விட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மேம்பட்ட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பெறுபேறு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</w:p>
    <w:p w14:paraId="37528A35" w14:textId="17D08BE3" w:rsidR="00F80EDE" w:rsidRPr="0026725B" w:rsidRDefault="00D91F4D" w:rsidP="00E42495">
      <w:pPr>
        <w:pStyle w:val="ListParagraph"/>
        <w:numPr>
          <w:ilvl w:val="0"/>
          <w:numId w:val="18"/>
        </w:numPr>
        <w:shd w:val="clear" w:color="auto" w:fill="FFFFFF"/>
        <w:spacing w:after="0"/>
        <w:rPr>
          <w:rFonts w:ascii="Arial Unicode MS" w:eastAsia="Arial Unicode MS" w:hAnsi="Arial Unicode MS" w:cs="Arial Unicode MS"/>
          <w:color w:val="212121"/>
          <w:sz w:val="18"/>
          <w:szCs w:val="18"/>
        </w:rPr>
      </w:pP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கனடாவில்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மற்றும்</w:t>
      </w:r>
      <w:proofErr w:type="spellEnd"/>
      <w:r w:rsidR="00F80EDE"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US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இல்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முதல்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r w:rsidR="00F80EDE" w:rsidRPr="0026725B">
        <w:rPr>
          <w:rFonts w:ascii="Arial Unicode MS" w:eastAsia="Arial Unicode MS" w:hAnsi="Arial Unicode MS" w:cs="Arial Unicode MS"/>
          <w:sz w:val="18"/>
          <w:szCs w:val="18"/>
        </w:rPr>
        <w:t xml:space="preserve">100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பேருக்குள்</w:t>
      </w:r>
      <w:proofErr w:type="spellEnd"/>
      <w:r>
        <w:rPr>
          <w:rFonts w:ascii="Arial Unicode MS" w:eastAsia="Arial Unicode MS" w:hAnsi="Arial Unicode MS" w:cs="Arial Unicode MS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sz w:val="18"/>
          <w:szCs w:val="18"/>
        </w:rPr>
        <w:t>அத்துடன்</w:t>
      </w:r>
      <w:proofErr w:type="spellEnd"/>
      <w:r w:rsidR="00F80EDE" w:rsidRPr="0026725B">
        <w:rPr>
          <w:rFonts w:ascii="Arial Unicode MS" w:eastAsia="Arial Unicode MS" w:hAnsi="Arial Unicode MS" w:cs="Arial Unicode MS"/>
          <w:sz w:val="18"/>
          <w:szCs w:val="18"/>
        </w:rPr>
        <w:t> “Elemental Tile Award”</w:t>
      </w:r>
    </w:p>
    <w:p w14:paraId="1C98849B" w14:textId="36933E0F" w:rsidR="00E552B9" w:rsidRPr="0026725B" w:rsidRDefault="00AB394E" w:rsidP="00E552B9">
      <w:pPr>
        <w:shd w:val="clear" w:color="auto" w:fill="FFFFFF"/>
        <w:spacing w:line="240" w:lineRule="auto"/>
        <w:ind w:left="-283"/>
        <w:rPr>
          <w:rFonts w:ascii="Arial Unicode MS" w:eastAsia="Arial Unicode MS" w:hAnsi="Arial Unicode MS" w:cs="Arial Unicode MS"/>
          <w:color w:val="000000"/>
          <w:sz w:val="18"/>
          <w:szCs w:val="18"/>
        </w:rPr>
      </w:pPr>
      <w:r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br/>
      </w:r>
      <w:r w:rsidR="00E552B9" w:rsidRPr="0026725B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Top in Science Competition</w:t>
      </w:r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(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விஞ்ஞானப்</w:t>
      </w:r>
      <w:proofErr w:type="spellEnd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போட்டியில்</w:t>
      </w:r>
      <w:proofErr w:type="spellEnd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முதலிடங்கள்</w:t>
      </w:r>
      <w:proofErr w:type="spellEnd"/>
      <w:r w:rsidR="00CC0AF0">
        <w:rPr>
          <w:rFonts w:ascii="Arial Unicode MS" w:eastAsia="Arial Unicode MS" w:hAnsi="Arial Unicode MS" w:cs="Arial Unicode MS"/>
          <w:b/>
          <w:bCs/>
          <w:color w:val="F79646" w:themeColor="accent6"/>
          <w:sz w:val="18"/>
          <w:szCs w:val="18"/>
        </w:rPr>
        <w:t>)</w:t>
      </w:r>
    </w:p>
    <w:p w14:paraId="5776D839" w14:textId="69014C57" w:rsidR="00E552B9" w:rsidRPr="0026725B" w:rsidRDefault="00D91F4D" w:rsidP="00E552B9">
      <w:pPr>
        <w:shd w:val="clear" w:color="auto" w:fill="FFFFFF"/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</w:rPr>
      </w:pP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பிரிட்டிஷ்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கொலம்பியா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பல்கலைக்கழகத்தால்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நடத்தப்படும்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9</w:t>
      </w:r>
      <w:r w:rsidR="0012784E">
        <w:rPr>
          <w:rFonts w:ascii="Arial Unicode MS" w:eastAsia="Arial Unicode MS" w:hAnsi="Arial Unicode MS" w:cs="Arial Unicode MS"/>
          <w:color w:val="000000"/>
          <w:sz w:val="18"/>
          <w:szCs w:val="18"/>
        </w:rPr>
        <w:t>ம</w:t>
      </w:r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மற்றும்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10</w:t>
      </w:r>
      <w:r w:rsidR="0012784E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ம் </w:t>
      </w:r>
      <w:proofErr w:type="spellStart"/>
      <w:r w:rsidR="0012784E"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தர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மாணவர்களுக்கான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தேசிய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விஞ்ஞான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அறிவுப்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போட்டியான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Michael Smith Science Challenge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இல்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முதல்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1%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இல்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இருவர்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இருப்பது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உ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ள்ளடங்கலாக</w:t>
      </w:r>
      <w:proofErr w:type="spellEnd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, 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VSS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இன்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ஆறு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மாணவர்கள்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முதல்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10%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மதிப்பெண்களைப்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பெற்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றுள்ள</w:t>
      </w:r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னர்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-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நம்பமுடியாத</w:t>
      </w:r>
      <w:proofErr w:type="spellEnd"/>
      <w:r w:rsidRPr="00D91F4D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AD1009">
        <w:rPr>
          <w:rFonts w:ascii="Arial Unicode MS" w:eastAsia="Arial Unicode MS" w:hAnsi="Arial Unicode MS" w:cs="Arial Unicode MS"/>
          <w:color w:val="000000"/>
          <w:sz w:val="18"/>
          <w:szCs w:val="18"/>
        </w:rPr>
        <w:t>ஒரு</w:t>
      </w:r>
      <w:proofErr w:type="spellEnd"/>
      <w:r w:rsidR="00AD1009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Pr="00D91F4D">
        <w:rPr>
          <w:rFonts w:ascii="Arial Unicode MS" w:eastAsia="Arial Unicode MS" w:hAnsi="Arial Unicode MS" w:cs="Arial Unicode MS" w:hint="cs"/>
          <w:color w:val="000000"/>
          <w:sz w:val="18"/>
          <w:szCs w:val="18"/>
        </w:rPr>
        <w:t>சாத</w:t>
      </w:r>
      <w:r>
        <w:rPr>
          <w:rFonts w:ascii="Arial Unicode MS" w:eastAsia="Arial Unicode MS" w:hAnsi="Arial Unicode MS" w:cs="Arial Unicode MS"/>
          <w:color w:val="000000"/>
          <w:sz w:val="18"/>
          <w:szCs w:val="18"/>
        </w:rPr>
        <w:t>னை</w:t>
      </w:r>
      <w:proofErr w:type="spellEnd"/>
      <w:r w:rsidR="00E552B9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! </w:t>
      </w:r>
      <w:proofErr w:type="spellStart"/>
      <w:r w:rsidR="00CC0AF0">
        <w:rPr>
          <w:rFonts w:ascii="Arial Unicode MS" w:eastAsia="Arial Unicode MS" w:hAnsi="Arial Unicode MS" w:cs="Arial Unicode MS"/>
          <w:color w:val="000000"/>
          <w:sz w:val="18"/>
          <w:szCs w:val="18"/>
        </w:rPr>
        <w:t>இதோ</w:t>
      </w:r>
      <w:proofErr w:type="spellEnd"/>
      <w:r w:rsidR="00CC0AF0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000000"/>
          <w:sz w:val="18"/>
          <w:szCs w:val="18"/>
        </w:rPr>
        <w:t>அவர்களின்</w:t>
      </w:r>
      <w:proofErr w:type="spellEnd"/>
      <w:r w:rsidR="00CC0AF0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</w:t>
      </w:r>
      <w:proofErr w:type="spellStart"/>
      <w:r w:rsidR="00CC0AF0">
        <w:rPr>
          <w:rFonts w:ascii="Arial Unicode MS" w:eastAsia="Arial Unicode MS" w:hAnsi="Arial Unicode MS" w:cs="Arial Unicode MS"/>
          <w:color w:val="000000"/>
          <w:sz w:val="18"/>
          <w:szCs w:val="18"/>
        </w:rPr>
        <w:t>பெயர்கள்</w:t>
      </w:r>
      <w:proofErr w:type="spellEnd"/>
      <w:r w:rsidR="00E552B9"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: </w:t>
      </w:r>
    </w:p>
    <w:p w14:paraId="0466BE76" w14:textId="789CAF34" w:rsidR="00D25580" w:rsidRPr="0026725B" w:rsidRDefault="00E552B9" w:rsidP="000A6E08">
      <w:pPr>
        <w:tabs>
          <w:tab w:val="left" w:pos="1890"/>
          <w:tab w:val="left" w:pos="4105"/>
          <w:tab w:val="left" w:pos="5188"/>
        </w:tabs>
        <w:spacing w:line="240" w:lineRule="auto"/>
        <w:ind w:left="-283"/>
        <w:rPr>
          <w:rFonts w:ascii="Arial Unicode MS" w:eastAsia="Arial Unicode MS" w:hAnsi="Arial Unicode MS" w:cs="Arial Unicode MS"/>
          <w:sz w:val="18"/>
          <w:szCs w:val="18"/>
        </w:rPr>
      </w:pP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Anthony Chen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3%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</w:r>
      <w:proofErr w:type="spellStart"/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Sirui</w:t>
      </w:r>
      <w:proofErr w:type="spellEnd"/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 xml:space="preserve"> (Ray) Hang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1%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  <w:t>Varun Jha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10%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  <w:t>Dennis Lu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3%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  <w:t xml:space="preserve">Dawson </w:t>
      </w:r>
      <w:proofErr w:type="spellStart"/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>Teu</w:t>
      </w:r>
      <w:proofErr w:type="spellEnd"/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1%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br/>
        <w:t>Anushka Tripathi</w:t>
      </w:r>
      <w:r w:rsidRPr="0026725B">
        <w:rPr>
          <w:rFonts w:ascii="Arial Unicode MS" w:eastAsia="Arial Unicode MS" w:hAnsi="Arial Unicode MS" w:cs="Arial Unicode MS"/>
          <w:color w:val="000000"/>
          <w:sz w:val="18"/>
          <w:szCs w:val="18"/>
        </w:rPr>
        <w:tab/>
        <w:t xml:space="preserve"> Top 10%</w:t>
      </w:r>
    </w:p>
    <w:sectPr w:rsidR="00D25580" w:rsidRPr="0026725B" w:rsidSect="00441F0B">
      <w:type w:val="continuous"/>
      <w:pgSz w:w="12240" w:h="15840"/>
      <w:pgMar w:top="1045" w:right="720" w:bottom="720" w:left="720" w:header="708" w:footer="708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423C0C" w14:textId="77777777" w:rsidR="006B00AB" w:rsidRDefault="006B00AB" w:rsidP="000541E6">
      <w:pPr>
        <w:spacing w:before="0" w:after="0" w:line="240" w:lineRule="auto"/>
      </w:pPr>
      <w:r>
        <w:separator/>
      </w:r>
    </w:p>
  </w:endnote>
  <w:endnote w:type="continuationSeparator" w:id="0">
    <w:p w14:paraId="2AC03518" w14:textId="77777777" w:rsidR="006B00AB" w:rsidRDefault="006B00AB" w:rsidP="000541E6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C38F42" w14:textId="77777777" w:rsidR="003071DE" w:rsidRDefault="006B00AB">
    <w:pPr>
      <w:pStyle w:val="Footer"/>
      <w:jc w:val="right"/>
    </w:pPr>
    <w:sdt>
      <w:sdtPr>
        <w:id w:val="-974755082"/>
        <w:docPartObj>
          <w:docPartGallery w:val="Page Numbers (Bottom of Page)"/>
          <w:docPartUnique/>
        </w:docPartObj>
      </w:sdtPr>
      <w:sdtEndPr/>
      <w:sdtContent>
        <w:sdt>
          <w:sdtPr>
            <w:id w:val="860082579"/>
            <w:docPartObj>
              <w:docPartGallery w:val="Page Numbers (Top of Page)"/>
              <w:docPartUnique/>
            </w:docPartObj>
          </w:sdtPr>
          <w:sdtEndPr/>
          <w:sdtContent>
            <w:r w:rsidR="003071DE">
              <w:rPr>
                <w:noProof/>
                <w:lang w:eastAsia="en-CA"/>
              </w:rPr>
              <w:drawing>
                <wp:inline distT="0" distB="0" distL="0" distR="0" wp14:anchorId="50AC80FE" wp14:editId="04DD5EA7">
                  <wp:extent cx="6858000" cy="259080"/>
                  <wp:effectExtent l="0" t="0" r="0" b="7620"/>
                  <wp:docPr id="4" name="Picture 4" descr="TDSB footer with web address tdsb.on.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oter with URL.png"/>
                          <pic:cNvPicPr/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25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sdtContent>
        </w:sdt>
      </w:sdtContent>
    </w:sdt>
  </w:p>
  <w:p w14:paraId="205BA9ED" w14:textId="77777777" w:rsidR="00E2627F" w:rsidRDefault="00E2627F" w:rsidP="000541E6">
    <w:pPr>
      <w:pStyle w:val="Footer"/>
      <w:tabs>
        <w:tab w:val="left" w:pos="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2C24B0" w14:textId="77777777" w:rsidR="006B00AB" w:rsidRDefault="006B00AB" w:rsidP="000541E6">
      <w:pPr>
        <w:spacing w:before="0" w:after="0" w:line="240" w:lineRule="auto"/>
      </w:pPr>
      <w:r>
        <w:separator/>
      </w:r>
    </w:p>
  </w:footnote>
  <w:footnote w:type="continuationSeparator" w:id="0">
    <w:p w14:paraId="1C06007C" w14:textId="77777777" w:rsidR="006B00AB" w:rsidRDefault="006B00AB" w:rsidP="000541E6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61F26F" w14:textId="76F611E8" w:rsidR="00441F0B" w:rsidRPr="00C061C5" w:rsidRDefault="00C311A2" w:rsidP="00441F0B">
    <w:pPr>
      <w:jc w:val="right"/>
      <w:rPr>
        <w:rFonts w:ascii="Arial Unicode MS" w:eastAsia="Arial Unicode MS" w:hAnsi="Arial Unicode MS" w:cs="Arial Unicode MS"/>
        <w:b/>
        <w:sz w:val="22"/>
      </w:rPr>
    </w:pPr>
    <w:r w:rsidRPr="00C061C5">
      <w:rPr>
        <w:rFonts w:ascii="Arial Unicode MS" w:eastAsia="Arial Unicode MS" w:hAnsi="Arial Unicode MS" w:cs="Arial Unicode MS"/>
        <w:noProof/>
        <w:sz w:val="22"/>
      </w:rPr>
      <w:drawing>
        <wp:anchor distT="0" distB="0" distL="114300" distR="114300" simplePos="0" relativeHeight="251658240" behindDoc="0" locked="0" layoutInCell="1" allowOverlap="1" wp14:anchorId="72F1251A" wp14:editId="28293A40">
          <wp:simplePos x="0" y="0"/>
          <wp:positionH relativeFrom="column">
            <wp:posOffset>0</wp:posOffset>
          </wp:positionH>
          <wp:positionV relativeFrom="paragraph">
            <wp:posOffset>-271780</wp:posOffset>
          </wp:positionV>
          <wp:extent cx="2243667" cy="1223818"/>
          <wp:effectExtent l="0" t="0" r="4445" b="0"/>
          <wp:wrapNone/>
          <wp:docPr id="3" name="Picture 3" descr="Virtual School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Virtual Schools logo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249426" cy="122695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proofErr w:type="spellStart"/>
    <w:r w:rsidR="00C061C5">
      <w:rPr>
        <w:rFonts w:ascii="Arial Unicode MS" w:eastAsia="Arial Unicode MS" w:hAnsi="Arial Unicode MS" w:cs="Arial Unicode MS"/>
        <w:b/>
        <w:sz w:val="22"/>
      </w:rPr>
      <w:t>மே</w:t>
    </w:r>
    <w:proofErr w:type="spellEnd"/>
    <w:r w:rsidR="000B02A6" w:rsidRPr="00C061C5">
      <w:rPr>
        <w:rFonts w:ascii="Arial Unicode MS" w:eastAsia="Arial Unicode MS" w:hAnsi="Arial Unicode MS" w:cs="Arial Unicode MS"/>
        <w:b/>
        <w:sz w:val="22"/>
      </w:rPr>
      <w:t xml:space="preserve"> 202</w:t>
    </w:r>
    <w:r w:rsidR="000574FD" w:rsidRPr="00C061C5">
      <w:rPr>
        <w:rFonts w:ascii="Arial Unicode MS" w:eastAsia="Arial Unicode MS" w:hAnsi="Arial Unicode MS" w:cs="Arial Unicode MS"/>
        <w:b/>
        <w:sz w:val="22"/>
      </w:rPr>
      <w:t>1</w:t>
    </w:r>
  </w:p>
  <w:p w14:paraId="189E486B" w14:textId="77777777" w:rsidR="00441F0B" w:rsidRPr="00F30472" w:rsidRDefault="00441F0B" w:rsidP="00F30472">
    <w:pPr>
      <w:jc w:val="right"/>
      <w:rPr>
        <w:sz w:val="56"/>
        <w:szCs w:val="5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36ED1"/>
    <w:multiLevelType w:val="multilevel"/>
    <w:tmpl w:val="1BA84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B5903C0"/>
    <w:multiLevelType w:val="hybridMultilevel"/>
    <w:tmpl w:val="F2E0025E"/>
    <w:lvl w:ilvl="0" w:tplc="10090001">
      <w:start w:val="1"/>
      <w:numFmt w:val="bullet"/>
      <w:lvlText w:val=""/>
      <w:lvlJc w:val="left"/>
      <w:pPr>
        <w:ind w:left="7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2" w15:restartNumberingAfterBreak="0">
    <w:nsid w:val="0D09465D"/>
    <w:multiLevelType w:val="multilevel"/>
    <w:tmpl w:val="55889614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77565A1"/>
    <w:multiLevelType w:val="hybridMultilevel"/>
    <w:tmpl w:val="13C6EB52"/>
    <w:lvl w:ilvl="0" w:tplc="71182CCA">
      <w:start w:val="1"/>
      <w:numFmt w:val="bullet"/>
      <w:lvlText w:val=""/>
      <w:lvlJc w:val="left"/>
      <w:pPr>
        <w:ind w:left="43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15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7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9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31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03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75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7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97" w:hanging="360"/>
      </w:pPr>
      <w:rPr>
        <w:rFonts w:ascii="Wingdings" w:hAnsi="Wingdings" w:hint="default"/>
      </w:rPr>
    </w:lvl>
  </w:abstractNum>
  <w:abstractNum w:abstractNumId="4" w15:restartNumberingAfterBreak="0">
    <w:nsid w:val="352F7D6A"/>
    <w:multiLevelType w:val="multilevel"/>
    <w:tmpl w:val="52B672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445D13"/>
    <w:multiLevelType w:val="hybridMultilevel"/>
    <w:tmpl w:val="051E8E4A"/>
    <w:lvl w:ilvl="0" w:tplc="3D181C3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601FBC"/>
    <w:multiLevelType w:val="multilevel"/>
    <w:tmpl w:val="3FAE49A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D897B13"/>
    <w:multiLevelType w:val="hybridMultilevel"/>
    <w:tmpl w:val="C860B8D6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16030AD"/>
    <w:multiLevelType w:val="multilevel"/>
    <w:tmpl w:val="372875E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3512D32"/>
    <w:multiLevelType w:val="multilevel"/>
    <w:tmpl w:val="4B266E8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824491C"/>
    <w:multiLevelType w:val="hybridMultilevel"/>
    <w:tmpl w:val="10C0F02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B5240AF"/>
    <w:multiLevelType w:val="multilevel"/>
    <w:tmpl w:val="710E9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614A12B1"/>
    <w:multiLevelType w:val="multilevel"/>
    <w:tmpl w:val="ACAE4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4833802"/>
    <w:multiLevelType w:val="hybridMultilevel"/>
    <w:tmpl w:val="56929B5E"/>
    <w:lvl w:ilvl="0" w:tplc="09E0182A">
      <w:start w:val="1"/>
      <w:numFmt w:val="bullet"/>
      <w:pStyle w:val="ListParagraph"/>
      <w:lvlText w:val=""/>
      <w:lvlJc w:val="left"/>
      <w:pPr>
        <w:ind w:left="77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797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517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237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2957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677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397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117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5837" w:hanging="360"/>
      </w:pPr>
      <w:rPr>
        <w:rFonts w:ascii="Wingdings" w:hAnsi="Wingdings" w:hint="default"/>
      </w:rPr>
    </w:lvl>
  </w:abstractNum>
  <w:abstractNum w:abstractNumId="14" w15:restartNumberingAfterBreak="0">
    <w:nsid w:val="6844529D"/>
    <w:multiLevelType w:val="multilevel"/>
    <w:tmpl w:val="1898E1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6D440A46"/>
    <w:multiLevelType w:val="multilevel"/>
    <w:tmpl w:val="C4A80AFA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72D23CCF"/>
    <w:multiLevelType w:val="hybridMultilevel"/>
    <w:tmpl w:val="40E86D84"/>
    <w:lvl w:ilvl="0" w:tplc="D1820A6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53E2325"/>
    <w:multiLevelType w:val="multilevel"/>
    <w:tmpl w:val="188860C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7"/>
  </w:num>
  <w:num w:numId="2">
    <w:abstractNumId w:val="12"/>
  </w:num>
  <w:num w:numId="3">
    <w:abstractNumId w:val="9"/>
  </w:num>
  <w:num w:numId="4">
    <w:abstractNumId w:val="16"/>
  </w:num>
  <w:num w:numId="5">
    <w:abstractNumId w:val="10"/>
  </w:num>
  <w:num w:numId="6">
    <w:abstractNumId w:val="14"/>
  </w:num>
  <w:num w:numId="7">
    <w:abstractNumId w:val="4"/>
  </w:num>
  <w:num w:numId="8">
    <w:abstractNumId w:val="8"/>
  </w:num>
  <w:num w:numId="9">
    <w:abstractNumId w:val="13"/>
  </w:num>
  <w:num w:numId="10">
    <w:abstractNumId w:val="17"/>
  </w:num>
  <w:num w:numId="11">
    <w:abstractNumId w:val="15"/>
  </w:num>
  <w:num w:numId="12">
    <w:abstractNumId w:val="2"/>
  </w:num>
  <w:num w:numId="13">
    <w:abstractNumId w:val="3"/>
  </w:num>
  <w:num w:numId="14">
    <w:abstractNumId w:val="6"/>
  </w:num>
  <w:num w:numId="15">
    <w:abstractNumId w:val="0"/>
  </w:num>
  <w:num w:numId="16">
    <w:abstractNumId w:val="5"/>
  </w:num>
  <w:num w:numId="17">
    <w:abstractNumId w:val="11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54"/>
  <w:proofState w:spelling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31C7"/>
    <w:rsid w:val="0000479F"/>
    <w:rsid w:val="00006512"/>
    <w:rsid w:val="00014E02"/>
    <w:rsid w:val="00016893"/>
    <w:rsid w:val="0002298C"/>
    <w:rsid w:val="00032E73"/>
    <w:rsid w:val="0003322C"/>
    <w:rsid w:val="00036024"/>
    <w:rsid w:val="00042362"/>
    <w:rsid w:val="000445F4"/>
    <w:rsid w:val="0005139D"/>
    <w:rsid w:val="00051DF5"/>
    <w:rsid w:val="000541E6"/>
    <w:rsid w:val="00056553"/>
    <w:rsid w:val="000574FD"/>
    <w:rsid w:val="00077B92"/>
    <w:rsid w:val="000863A6"/>
    <w:rsid w:val="000A25BF"/>
    <w:rsid w:val="000A5C3E"/>
    <w:rsid w:val="000A6E08"/>
    <w:rsid w:val="000B02A6"/>
    <w:rsid w:val="000B121B"/>
    <w:rsid w:val="000C052C"/>
    <w:rsid w:val="000C1AC0"/>
    <w:rsid w:val="000D135D"/>
    <w:rsid w:val="000D1A04"/>
    <w:rsid w:val="000D61DA"/>
    <w:rsid w:val="000E269A"/>
    <w:rsid w:val="00100D0B"/>
    <w:rsid w:val="00124510"/>
    <w:rsid w:val="001264F7"/>
    <w:rsid w:val="001274D7"/>
    <w:rsid w:val="0012784E"/>
    <w:rsid w:val="00130C08"/>
    <w:rsid w:val="00133EA8"/>
    <w:rsid w:val="00140FC0"/>
    <w:rsid w:val="00143D84"/>
    <w:rsid w:val="00146138"/>
    <w:rsid w:val="001473E6"/>
    <w:rsid w:val="0016426C"/>
    <w:rsid w:val="001762B5"/>
    <w:rsid w:val="00195C60"/>
    <w:rsid w:val="001A157F"/>
    <w:rsid w:val="001B7348"/>
    <w:rsid w:val="001E2C31"/>
    <w:rsid w:val="001E4215"/>
    <w:rsid w:val="00204883"/>
    <w:rsid w:val="00215028"/>
    <w:rsid w:val="002170F9"/>
    <w:rsid w:val="002357EA"/>
    <w:rsid w:val="00246481"/>
    <w:rsid w:val="002476E1"/>
    <w:rsid w:val="0025080E"/>
    <w:rsid w:val="00254F76"/>
    <w:rsid w:val="0025622A"/>
    <w:rsid w:val="0025639B"/>
    <w:rsid w:val="002573E0"/>
    <w:rsid w:val="00257B32"/>
    <w:rsid w:val="00263CD5"/>
    <w:rsid w:val="0026725B"/>
    <w:rsid w:val="00275148"/>
    <w:rsid w:val="00276E11"/>
    <w:rsid w:val="002816FF"/>
    <w:rsid w:val="00282849"/>
    <w:rsid w:val="002969CB"/>
    <w:rsid w:val="002B184C"/>
    <w:rsid w:val="002C2CF2"/>
    <w:rsid w:val="002D0332"/>
    <w:rsid w:val="002D50FC"/>
    <w:rsid w:val="002D6753"/>
    <w:rsid w:val="002F6B99"/>
    <w:rsid w:val="00300E95"/>
    <w:rsid w:val="003071DE"/>
    <w:rsid w:val="00320EF7"/>
    <w:rsid w:val="00322228"/>
    <w:rsid w:val="003246A0"/>
    <w:rsid w:val="00324787"/>
    <w:rsid w:val="00325BB4"/>
    <w:rsid w:val="0032770B"/>
    <w:rsid w:val="00333DE6"/>
    <w:rsid w:val="00336F38"/>
    <w:rsid w:val="003451C8"/>
    <w:rsid w:val="00351D5C"/>
    <w:rsid w:val="003555CE"/>
    <w:rsid w:val="003620F0"/>
    <w:rsid w:val="00365624"/>
    <w:rsid w:val="0037402C"/>
    <w:rsid w:val="00375BB7"/>
    <w:rsid w:val="00377D6B"/>
    <w:rsid w:val="003803DA"/>
    <w:rsid w:val="00386002"/>
    <w:rsid w:val="003904DB"/>
    <w:rsid w:val="003A1A13"/>
    <w:rsid w:val="003A3A16"/>
    <w:rsid w:val="003B30B2"/>
    <w:rsid w:val="003B5266"/>
    <w:rsid w:val="003B6303"/>
    <w:rsid w:val="003B6A63"/>
    <w:rsid w:val="003D4DE3"/>
    <w:rsid w:val="003E56FE"/>
    <w:rsid w:val="003E6887"/>
    <w:rsid w:val="003E78B1"/>
    <w:rsid w:val="003F04DD"/>
    <w:rsid w:val="003F36DE"/>
    <w:rsid w:val="0041472E"/>
    <w:rsid w:val="00441F0B"/>
    <w:rsid w:val="00456DD8"/>
    <w:rsid w:val="00462487"/>
    <w:rsid w:val="00483C99"/>
    <w:rsid w:val="00484A8C"/>
    <w:rsid w:val="00487C1E"/>
    <w:rsid w:val="00487D6E"/>
    <w:rsid w:val="004A0AD3"/>
    <w:rsid w:val="004A0B3C"/>
    <w:rsid w:val="004A68D9"/>
    <w:rsid w:val="004B3F4D"/>
    <w:rsid w:val="004C4EDE"/>
    <w:rsid w:val="004C5BE2"/>
    <w:rsid w:val="004D233B"/>
    <w:rsid w:val="004D7CF8"/>
    <w:rsid w:val="004E1AB7"/>
    <w:rsid w:val="004E7BAB"/>
    <w:rsid w:val="004F39BE"/>
    <w:rsid w:val="004F3AA7"/>
    <w:rsid w:val="004F3AF6"/>
    <w:rsid w:val="00502D5E"/>
    <w:rsid w:val="0052168C"/>
    <w:rsid w:val="00536E3E"/>
    <w:rsid w:val="00541CED"/>
    <w:rsid w:val="0054507C"/>
    <w:rsid w:val="00553CED"/>
    <w:rsid w:val="00566C63"/>
    <w:rsid w:val="005769BE"/>
    <w:rsid w:val="00576CE7"/>
    <w:rsid w:val="005A5FD8"/>
    <w:rsid w:val="005E1D51"/>
    <w:rsid w:val="005F5EC2"/>
    <w:rsid w:val="00600E31"/>
    <w:rsid w:val="006011D4"/>
    <w:rsid w:val="00620631"/>
    <w:rsid w:val="00633303"/>
    <w:rsid w:val="00641F46"/>
    <w:rsid w:val="00653E66"/>
    <w:rsid w:val="00666222"/>
    <w:rsid w:val="00684AA6"/>
    <w:rsid w:val="00695CEC"/>
    <w:rsid w:val="006A32FF"/>
    <w:rsid w:val="006B00AB"/>
    <w:rsid w:val="006B3D66"/>
    <w:rsid w:val="006B3DE8"/>
    <w:rsid w:val="006B5907"/>
    <w:rsid w:val="006C5735"/>
    <w:rsid w:val="006C586F"/>
    <w:rsid w:val="006D44DF"/>
    <w:rsid w:val="006E060B"/>
    <w:rsid w:val="006E255F"/>
    <w:rsid w:val="006E42D9"/>
    <w:rsid w:val="00700330"/>
    <w:rsid w:val="00705D78"/>
    <w:rsid w:val="007109DB"/>
    <w:rsid w:val="00714FFA"/>
    <w:rsid w:val="00726623"/>
    <w:rsid w:val="007405C5"/>
    <w:rsid w:val="00764CAD"/>
    <w:rsid w:val="0076570D"/>
    <w:rsid w:val="00766DD3"/>
    <w:rsid w:val="00777A5E"/>
    <w:rsid w:val="00782F61"/>
    <w:rsid w:val="00795DC7"/>
    <w:rsid w:val="007B3200"/>
    <w:rsid w:val="007B4B56"/>
    <w:rsid w:val="007C06C8"/>
    <w:rsid w:val="007E7F19"/>
    <w:rsid w:val="00816802"/>
    <w:rsid w:val="0082428A"/>
    <w:rsid w:val="0084097E"/>
    <w:rsid w:val="00853118"/>
    <w:rsid w:val="00856649"/>
    <w:rsid w:val="00871A1C"/>
    <w:rsid w:val="008836B4"/>
    <w:rsid w:val="00883705"/>
    <w:rsid w:val="0088654A"/>
    <w:rsid w:val="00887136"/>
    <w:rsid w:val="00890268"/>
    <w:rsid w:val="008A621F"/>
    <w:rsid w:val="008B0696"/>
    <w:rsid w:val="008B09F4"/>
    <w:rsid w:val="008C0310"/>
    <w:rsid w:val="008C4F7B"/>
    <w:rsid w:val="008E4334"/>
    <w:rsid w:val="00907CC7"/>
    <w:rsid w:val="00911890"/>
    <w:rsid w:val="00917CD0"/>
    <w:rsid w:val="00921A62"/>
    <w:rsid w:val="00924518"/>
    <w:rsid w:val="009328EB"/>
    <w:rsid w:val="009400F5"/>
    <w:rsid w:val="00940AED"/>
    <w:rsid w:val="00940D5D"/>
    <w:rsid w:val="00944515"/>
    <w:rsid w:val="00950A20"/>
    <w:rsid w:val="00953AFB"/>
    <w:rsid w:val="0097680A"/>
    <w:rsid w:val="009A27C2"/>
    <w:rsid w:val="009A3A92"/>
    <w:rsid w:val="009A4C11"/>
    <w:rsid w:val="009B11CF"/>
    <w:rsid w:val="009B3F79"/>
    <w:rsid w:val="009B56DF"/>
    <w:rsid w:val="009C7E2B"/>
    <w:rsid w:val="009E5048"/>
    <w:rsid w:val="009E6910"/>
    <w:rsid w:val="009F5CE5"/>
    <w:rsid w:val="009F601B"/>
    <w:rsid w:val="009F646E"/>
    <w:rsid w:val="00A139D7"/>
    <w:rsid w:val="00A32027"/>
    <w:rsid w:val="00A36558"/>
    <w:rsid w:val="00A40885"/>
    <w:rsid w:val="00A43A17"/>
    <w:rsid w:val="00A443C8"/>
    <w:rsid w:val="00A54A4F"/>
    <w:rsid w:val="00A558BF"/>
    <w:rsid w:val="00A613D5"/>
    <w:rsid w:val="00A76F1F"/>
    <w:rsid w:val="00A77259"/>
    <w:rsid w:val="00AB394E"/>
    <w:rsid w:val="00AB6CAD"/>
    <w:rsid w:val="00AC02D6"/>
    <w:rsid w:val="00AD1009"/>
    <w:rsid w:val="00AD129B"/>
    <w:rsid w:val="00AD5F59"/>
    <w:rsid w:val="00AE5A76"/>
    <w:rsid w:val="00B0738F"/>
    <w:rsid w:val="00B20C55"/>
    <w:rsid w:val="00B22335"/>
    <w:rsid w:val="00B23FCC"/>
    <w:rsid w:val="00B416E3"/>
    <w:rsid w:val="00B504DD"/>
    <w:rsid w:val="00B66E00"/>
    <w:rsid w:val="00B70F78"/>
    <w:rsid w:val="00B76FD4"/>
    <w:rsid w:val="00B8086E"/>
    <w:rsid w:val="00B838AC"/>
    <w:rsid w:val="00BA14B8"/>
    <w:rsid w:val="00BA1CD4"/>
    <w:rsid w:val="00BE1B48"/>
    <w:rsid w:val="00BF26BA"/>
    <w:rsid w:val="00BF5F3A"/>
    <w:rsid w:val="00C00586"/>
    <w:rsid w:val="00C01F48"/>
    <w:rsid w:val="00C03BEA"/>
    <w:rsid w:val="00C06133"/>
    <w:rsid w:val="00C061C5"/>
    <w:rsid w:val="00C06AA6"/>
    <w:rsid w:val="00C070D0"/>
    <w:rsid w:val="00C12166"/>
    <w:rsid w:val="00C12396"/>
    <w:rsid w:val="00C14F05"/>
    <w:rsid w:val="00C16CCE"/>
    <w:rsid w:val="00C20425"/>
    <w:rsid w:val="00C311A2"/>
    <w:rsid w:val="00C44CA1"/>
    <w:rsid w:val="00C4581D"/>
    <w:rsid w:val="00C46141"/>
    <w:rsid w:val="00C553BC"/>
    <w:rsid w:val="00C72ED0"/>
    <w:rsid w:val="00C83136"/>
    <w:rsid w:val="00C831C7"/>
    <w:rsid w:val="00C83750"/>
    <w:rsid w:val="00C85745"/>
    <w:rsid w:val="00C90819"/>
    <w:rsid w:val="00C93278"/>
    <w:rsid w:val="00C93C5A"/>
    <w:rsid w:val="00CA4AA9"/>
    <w:rsid w:val="00CB1737"/>
    <w:rsid w:val="00CC0AF0"/>
    <w:rsid w:val="00CC4FA8"/>
    <w:rsid w:val="00CD7D65"/>
    <w:rsid w:val="00D01BC4"/>
    <w:rsid w:val="00D05E16"/>
    <w:rsid w:val="00D07343"/>
    <w:rsid w:val="00D158B3"/>
    <w:rsid w:val="00D174DE"/>
    <w:rsid w:val="00D243AF"/>
    <w:rsid w:val="00D25580"/>
    <w:rsid w:val="00D2619D"/>
    <w:rsid w:val="00D33EFB"/>
    <w:rsid w:val="00D41BE4"/>
    <w:rsid w:val="00D52DF5"/>
    <w:rsid w:val="00D53D62"/>
    <w:rsid w:val="00D53FE0"/>
    <w:rsid w:val="00D743B5"/>
    <w:rsid w:val="00D91F4D"/>
    <w:rsid w:val="00D939A2"/>
    <w:rsid w:val="00DA4F56"/>
    <w:rsid w:val="00DA7150"/>
    <w:rsid w:val="00DB3A21"/>
    <w:rsid w:val="00DB3D24"/>
    <w:rsid w:val="00DD03AF"/>
    <w:rsid w:val="00DE4146"/>
    <w:rsid w:val="00DF5CF2"/>
    <w:rsid w:val="00E04183"/>
    <w:rsid w:val="00E05610"/>
    <w:rsid w:val="00E07909"/>
    <w:rsid w:val="00E10C7D"/>
    <w:rsid w:val="00E1243E"/>
    <w:rsid w:val="00E22023"/>
    <w:rsid w:val="00E2627F"/>
    <w:rsid w:val="00E30BCF"/>
    <w:rsid w:val="00E42C90"/>
    <w:rsid w:val="00E443D8"/>
    <w:rsid w:val="00E50661"/>
    <w:rsid w:val="00E5087A"/>
    <w:rsid w:val="00E552B9"/>
    <w:rsid w:val="00E75464"/>
    <w:rsid w:val="00E76878"/>
    <w:rsid w:val="00E810D5"/>
    <w:rsid w:val="00E9671D"/>
    <w:rsid w:val="00EA1638"/>
    <w:rsid w:val="00EA3DCB"/>
    <w:rsid w:val="00EA4BF0"/>
    <w:rsid w:val="00EB01BB"/>
    <w:rsid w:val="00EC063F"/>
    <w:rsid w:val="00ED2069"/>
    <w:rsid w:val="00ED72FD"/>
    <w:rsid w:val="00EE5540"/>
    <w:rsid w:val="00EF09E0"/>
    <w:rsid w:val="00F11984"/>
    <w:rsid w:val="00F133A4"/>
    <w:rsid w:val="00F30472"/>
    <w:rsid w:val="00F3199B"/>
    <w:rsid w:val="00F342CD"/>
    <w:rsid w:val="00F57D59"/>
    <w:rsid w:val="00F675F8"/>
    <w:rsid w:val="00F80DB3"/>
    <w:rsid w:val="00F80EDE"/>
    <w:rsid w:val="00F845F7"/>
    <w:rsid w:val="00F926D9"/>
    <w:rsid w:val="00F942C7"/>
    <w:rsid w:val="00F95B00"/>
    <w:rsid w:val="00FA3894"/>
    <w:rsid w:val="00FB5FA5"/>
    <w:rsid w:val="00FC4A9D"/>
    <w:rsid w:val="00FC7640"/>
    <w:rsid w:val="00FD1154"/>
    <w:rsid w:val="00FD339C"/>
    <w:rsid w:val="00FD6BD4"/>
    <w:rsid w:val="00FE5C2F"/>
    <w:rsid w:val="00FF2497"/>
    <w:rsid w:val="00FF5A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91FD5E"/>
  <w15:docId w15:val="{57EF065B-B97C-4B17-AF89-885699F87B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74DE"/>
    <w:pPr>
      <w:spacing w:before="120" w:after="240"/>
    </w:pPr>
    <w:rPr>
      <w:rFonts w:ascii="Arial" w:hAnsi="Arial"/>
      <w:sz w:val="24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100D0B"/>
    <w:pPr>
      <w:keepNext/>
      <w:keepLines/>
      <w:pBdr>
        <w:bottom w:val="single" w:sz="4" w:space="1" w:color="auto"/>
      </w:pBdr>
      <w:tabs>
        <w:tab w:val="left" w:pos="-1980"/>
      </w:tabs>
      <w:spacing w:line="240" w:lineRule="auto"/>
      <w:ind w:left="-113"/>
      <w:outlineLvl w:val="0"/>
    </w:pPr>
    <w:rPr>
      <w:rFonts w:eastAsiaTheme="majorEastAsia" w:cstheme="majorBidi"/>
      <w:b/>
      <w:bCs/>
      <w:color w:val="F47B20"/>
      <w:szCs w:val="24"/>
    </w:rPr>
  </w:style>
  <w:style w:type="paragraph" w:styleId="Heading2">
    <w:name w:val="heading 2"/>
    <w:basedOn w:val="Normal"/>
    <w:next w:val="Normal"/>
    <w:link w:val="Heading2Char"/>
    <w:autoRedefine/>
    <w:uiPriority w:val="9"/>
    <w:unhideWhenUsed/>
    <w:qFormat/>
    <w:rsid w:val="00AE5A76"/>
    <w:pPr>
      <w:keepNext/>
      <w:keepLines/>
      <w:spacing w:before="40" w:line="240" w:lineRule="auto"/>
      <w:outlineLvl w:val="1"/>
    </w:pPr>
    <w:rPr>
      <w:rFonts w:eastAsiaTheme="majorEastAsia" w:cstheme="majorBidi"/>
      <w:b/>
      <w:bCs/>
      <w:color w:val="F79646" w:themeColor="accent6"/>
      <w:spacing w:val="20"/>
      <w:sz w:val="28"/>
      <w:szCs w:val="28"/>
    </w:rPr>
  </w:style>
  <w:style w:type="paragraph" w:styleId="Heading3">
    <w:name w:val="heading 3"/>
    <w:basedOn w:val="Normal"/>
    <w:next w:val="Normal"/>
    <w:link w:val="Heading3Char"/>
    <w:autoRedefine/>
    <w:uiPriority w:val="9"/>
    <w:unhideWhenUsed/>
    <w:qFormat/>
    <w:rsid w:val="00441F0B"/>
    <w:pPr>
      <w:keepNext/>
      <w:keepLines/>
      <w:outlineLvl w:val="2"/>
    </w:pPr>
    <w:rPr>
      <w:rFonts w:eastAsiaTheme="majorEastAsia" w:cstheme="majorBidi"/>
      <w:b/>
      <w:bCs/>
      <w:color w:val="1E5396"/>
      <w:sz w:val="36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036024"/>
    <w:pPr>
      <w:keepNext/>
      <w:keepLines/>
      <w:spacing w:before="0" w:after="0" w:line="240" w:lineRule="auto"/>
      <w:outlineLvl w:val="3"/>
    </w:pPr>
    <w:rPr>
      <w:rFonts w:eastAsia="Times New Roman" w:cstheme="majorBidi"/>
      <w:bCs/>
      <w:iCs/>
    </w:rPr>
  </w:style>
  <w:style w:type="paragraph" w:styleId="Heading5">
    <w:name w:val="heading 5"/>
    <w:basedOn w:val="Normal"/>
    <w:next w:val="Normal"/>
    <w:link w:val="Heading5Char"/>
    <w:autoRedefine/>
    <w:uiPriority w:val="9"/>
    <w:unhideWhenUsed/>
    <w:qFormat/>
    <w:rsid w:val="00E76878"/>
    <w:pPr>
      <w:keepNext/>
      <w:keepLines/>
      <w:spacing w:before="200" w:after="0"/>
      <w:outlineLvl w:val="4"/>
    </w:pPr>
    <w:rPr>
      <w:rFonts w:eastAsiaTheme="majorEastAsia" w:cstheme="majorBidi"/>
      <w:color w:val="243F60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00D0B"/>
    <w:rPr>
      <w:rFonts w:ascii="Arial" w:eastAsiaTheme="majorEastAsia" w:hAnsi="Arial" w:cstheme="majorBidi"/>
      <w:b/>
      <w:bCs/>
      <w:color w:val="F47B20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AE5A76"/>
    <w:rPr>
      <w:rFonts w:ascii="Arial" w:eastAsiaTheme="majorEastAsia" w:hAnsi="Arial" w:cstheme="majorBidi"/>
      <w:b/>
      <w:bCs/>
      <w:color w:val="F79646" w:themeColor="accent6"/>
      <w:spacing w:val="20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036024"/>
    <w:rPr>
      <w:rFonts w:ascii="Arial" w:eastAsia="Times New Roman" w:hAnsi="Arial" w:cstheme="majorBidi"/>
      <w:bCs/>
      <w:iCs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41F0B"/>
    <w:rPr>
      <w:rFonts w:ascii="Arial" w:eastAsiaTheme="majorEastAsia" w:hAnsi="Arial" w:cstheme="majorBidi"/>
      <w:b/>
      <w:bCs/>
      <w:color w:val="1E5396"/>
      <w:sz w:val="36"/>
    </w:rPr>
  </w:style>
  <w:style w:type="paragraph" w:styleId="ListParagraph">
    <w:name w:val="List Paragraph"/>
    <w:basedOn w:val="Normal"/>
    <w:autoRedefine/>
    <w:uiPriority w:val="34"/>
    <w:qFormat/>
    <w:rsid w:val="00666222"/>
    <w:pPr>
      <w:numPr>
        <w:numId w:val="9"/>
      </w:numPr>
      <w:spacing w:before="0" w:after="200" w:line="240" w:lineRule="auto"/>
      <w:contextualSpacing/>
      <w:textAlignment w:val="baseline"/>
    </w:pPr>
  </w:style>
  <w:style w:type="character" w:customStyle="1" w:styleId="Heading5Char">
    <w:name w:val="Heading 5 Char"/>
    <w:basedOn w:val="DefaultParagraphFont"/>
    <w:link w:val="Heading5"/>
    <w:uiPriority w:val="9"/>
    <w:rsid w:val="00E76878"/>
    <w:rPr>
      <w:rFonts w:ascii="Arial" w:eastAsiaTheme="majorEastAsia" w:hAnsi="Arial" w:cstheme="majorBidi"/>
      <w:color w:val="243F60" w:themeColor="accent1" w:themeShade="7F"/>
      <w:sz w:val="24"/>
    </w:rPr>
  </w:style>
  <w:style w:type="paragraph" w:styleId="Header">
    <w:name w:val="header"/>
    <w:basedOn w:val="Normal"/>
    <w:link w:val="HeaderChar"/>
    <w:uiPriority w:val="99"/>
    <w:unhideWhenUsed/>
    <w:rsid w:val="000541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41E6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0541E6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41E6"/>
    <w:rPr>
      <w:rFonts w:ascii="Arial" w:hAnsi="Arial"/>
      <w:sz w:val="24"/>
    </w:rPr>
  </w:style>
  <w:style w:type="table" w:styleId="TableGrid">
    <w:name w:val="Table Grid"/>
    <w:basedOn w:val="TableNormal"/>
    <w:uiPriority w:val="59"/>
    <w:rsid w:val="003B3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B30B2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B30B2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E2627F"/>
    <w:pPr>
      <w:autoSpaceDE w:val="0"/>
      <w:autoSpaceDN w:val="0"/>
      <w:adjustRightInd w:val="0"/>
      <w:spacing w:after="0" w:line="240" w:lineRule="auto"/>
    </w:pPr>
    <w:rPr>
      <w:rFonts w:ascii="Impact" w:eastAsia="Calibri" w:hAnsi="Impact" w:cs="Impact"/>
      <w:color w:val="000000"/>
      <w:sz w:val="24"/>
      <w:szCs w:val="24"/>
    </w:rPr>
  </w:style>
  <w:style w:type="paragraph" w:customStyle="1" w:styleId="Heading2WHITE">
    <w:name w:val="Heading 2 WHITE"/>
    <w:basedOn w:val="Heading2"/>
    <w:autoRedefine/>
    <w:rsid w:val="00E2627F"/>
    <w:pPr>
      <w:outlineLvl w:val="9"/>
    </w:pPr>
    <w:rPr>
      <w:color w:val="FFFFFF" w:themeColor="background1"/>
    </w:rPr>
  </w:style>
  <w:style w:type="paragraph" w:styleId="Caption">
    <w:name w:val="caption"/>
    <w:basedOn w:val="Normal"/>
    <w:next w:val="Normal"/>
    <w:autoRedefine/>
    <w:uiPriority w:val="35"/>
    <w:unhideWhenUsed/>
    <w:qFormat/>
    <w:rsid w:val="00BE1B48"/>
    <w:pPr>
      <w:spacing w:before="0" w:after="200" w:line="240" w:lineRule="auto"/>
    </w:pPr>
    <w:rPr>
      <w:b/>
      <w:bCs/>
      <w:color w:val="1E5396"/>
      <w:szCs w:val="18"/>
    </w:rPr>
  </w:style>
  <w:style w:type="character" w:customStyle="1" w:styleId="titlehead">
    <w:name w:val="titlehead"/>
    <w:basedOn w:val="DefaultParagraphFont"/>
    <w:rsid w:val="00AE5A76"/>
  </w:style>
  <w:style w:type="paragraph" w:styleId="NormalWeb">
    <w:name w:val="Normal (Web)"/>
    <w:basedOn w:val="Normal"/>
    <w:uiPriority w:val="99"/>
    <w:unhideWhenUsed/>
    <w:rsid w:val="00AE5A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en-CA"/>
    </w:rPr>
  </w:style>
  <w:style w:type="character" w:styleId="Strong">
    <w:name w:val="Strong"/>
    <w:basedOn w:val="DefaultParagraphFont"/>
    <w:uiPriority w:val="22"/>
    <w:qFormat/>
    <w:rsid w:val="00AE5A76"/>
    <w:rPr>
      <w:b/>
      <w:bCs/>
    </w:rPr>
  </w:style>
  <w:style w:type="character" w:styleId="Hyperlink">
    <w:name w:val="Hyperlink"/>
    <w:basedOn w:val="DefaultParagraphFont"/>
    <w:uiPriority w:val="99"/>
    <w:unhideWhenUsed/>
    <w:rsid w:val="00AE5A76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E5A7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F342CD"/>
    <w:rPr>
      <w:color w:val="800080" w:themeColor="followedHyperlink"/>
      <w:u w:val="single"/>
    </w:rPr>
  </w:style>
  <w:style w:type="paragraph" w:customStyle="1" w:styleId="gmail-m-6641770956390998087msolistparagraph">
    <w:name w:val="gmail-m_-6641770956390998087msolistparagraph"/>
    <w:basedOn w:val="Normal"/>
    <w:rsid w:val="009E6910"/>
    <w:pPr>
      <w:spacing w:before="100" w:beforeAutospacing="1" w:after="100" w:afterAutospacing="1" w:line="240" w:lineRule="auto"/>
    </w:pPr>
    <w:rPr>
      <w:rFonts w:ascii="Calibri" w:hAnsi="Calibri" w:cs="Calibri"/>
      <w:sz w:val="22"/>
      <w:lang w:eastAsia="en-CA"/>
    </w:rPr>
  </w:style>
  <w:style w:type="character" w:customStyle="1" w:styleId="e2ma-style">
    <w:name w:val="e2ma-style"/>
    <w:basedOn w:val="DefaultParagraphFont"/>
    <w:rsid w:val="00684AA6"/>
  </w:style>
  <w:style w:type="paragraph" w:customStyle="1" w:styleId="xmsonormal">
    <w:name w:val="x_msonormal"/>
    <w:basedOn w:val="Normal"/>
    <w:rsid w:val="009E5048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AD100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D100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D1009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D100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D1009"/>
    <w:rPr>
      <w:rFonts w:ascii="Arial" w:hAnsi="Arial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61505">
          <w:marLeft w:val="-150"/>
          <w:marRight w:val="0"/>
          <w:marTop w:val="135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1511948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86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258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9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7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387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8222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345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368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3635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53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8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0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6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86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4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83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04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9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9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9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91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34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41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95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20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4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3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44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7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5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93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74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9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5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7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7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tdsb.on.ca/News/Article-Details/ArtMID/474/ArticleID/1634/TDSB-Celebrates-Jewish-Heritage-Month" TargetMode="External"/><Relationship Id="rId18" Type="http://schemas.openxmlformats.org/officeDocument/2006/relationships/hyperlink" Target="mailto:DeviceReturns@tdsb.on.ca" TargetMode="External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s://sites.google.com/tdsb.on.ca/tdsbgsanetwork/pride-2021" TargetMode="External"/><Relationship Id="rId7" Type="http://schemas.openxmlformats.org/officeDocument/2006/relationships/endnotes" Target="endnotes.xml"/><Relationship Id="rId12" Type="http://schemas.openxmlformats.org/officeDocument/2006/relationships/hyperlink" Target="https://www.tdsb.on.ca/News/Article-Details/ArtMID/474/ArticleID/1633/TDSB-Celebrates-Asian-Heritage-Month" TargetMode="External"/><Relationship Id="rId17" Type="http://schemas.openxmlformats.org/officeDocument/2006/relationships/hyperlink" Target="https://tdsb-ca.zoom.us/j/97516498820?pwd=cjVLNzZyb3d5eE9abEdrZEFTNXM1dz09" TargetMode="External"/><Relationship Id="rId25" Type="http://schemas.openxmlformats.org/officeDocument/2006/relationships/hyperlink" Target="https://uwaterloo.ca/chemistry/community-outreach/2019-international-year-periodic-table-timeline-elements" TargetMode="Externa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hyperlink" Target="http://www.helenashope.com/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toronto.ca/home/covid-19/covid-19-protect-yourself-others/covid-19-vaccines/covid-19-vaccine-resources/" TargetMode="External"/><Relationship Id="rId24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hyperlink" Target="https://recesshacks.com" TargetMode="External"/><Relationship Id="rId10" Type="http://schemas.openxmlformats.org/officeDocument/2006/relationships/hyperlink" Target="https://www.tdsb.on.ca/School-Year-2021-22/2021-22-Selection-Form" TargetMode="External"/><Relationship Id="rId19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hyperlink" Target="http://www.tdsb.on.ca/virtualschool" TargetMode="External"/><Relationship Id="rId14" Type="http://schemas.openxmlformats.org/officeDocument/2006/relationships/hyperlink" Target="https://tdsb-ca.zoom.us/j/93136458934?pwd=NDhMd051dXRxQ1JqWDU4cnZxQnRBZz09" TargetMode="External"/><Relationship Id="rId22" Type="http://schemas.openxmlformats.org/officeDocument/2006/relationships/image" Target="media/image5.emf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139276\Desktop\VS%20Newsletters\Virtual%20School%20Newsletter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6C78DF-F8DB-4385-A0A6-E79A8F1216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Virtual School Newsletter Template</Template>
  <TotalTime>610</TotalTime>
  <Pages>6</Pages>
  <Words>2566</Words>
  <Characters>14632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School Newsletter</vt:lpstr>
    </vt:vector>
  </TitlesOfParts>
  <Company>Toronto District School Board</Company>
  <LinksUpToDate>false</LinksUpToDate>
  <CharactersWithSpaces>17164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School Newsletter</dc:title>
  <dc:creator>Lewis, Stacey</dc:creator>
  <cp:lastModifiedBy>User</cp:lastModifiedBy>
  <cp:revision>13</cp:revision>
  <dcterms:created xsi:type="dcterms:W3CDTF">2021-05-28T18:57:00Z</dcterms:created>
  <dcterms:modified xsi:type="dcterms:W3CDTF">2021-06-04T18:54:00Z</dcterms:modified>
</cp:coreProperties>
</file>