
<file path=[Content_Types].xml><?xml version="1.0" encoding="utf-8"?>
<Types xmlns="http://schemas.openxmlformats.org/package/2006/content-types">
  <Default Extension="emf" ContentType="image/x-em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2CB528" w14:textId="5E0A3377" w:rsidR="00791ED6" w:rsidRPr="00E23CB5" w:rsidRDefault="00E23CB5" w:rsidP="00E23CB5">
      <w:pPr>
        <w:pStyle w:val="xmsonormal"/>
        <w:spacing w:before="0" w:beforeAutospacing="0" w:after="0" w:afterAutospacing="0"/>
        <w:rPr>
          <w:rFonts w:ascii="Nafees Web Naskh" w:hAnsi="Nafees Web Naskh" w:cs="Nafees Web Naskh"/>
          <w:sz w:val="22"/>
          <w:szCs w:val="22"/>
          <w:rtl/>
          <w:lang w:bidi="ur-PK"/>
        </w:rPr>
      </w:pPr>
      <w:bookmarkStart w:id="0" w:name="_MailOriginal"/>
      <w:r>
        <w:rPr>
          <w:rFonts w:ascii="Nafees Web Naskh" w:hAnsi="Nafees Web Naskh" w:cs="Nafees Web Naskh" w:hint="cs"/>
          <w:sz w:val="22"/>
          <w:szCs w:val="22"/>
          <w:rtl/>
        </w:rPr>
        <w:t xml:space="preserve"> </w:t>
      </w:r>
      <w:r w:rsidRPr="0027583C">
        <w:rPr>
          <w:rFonts w:asciiTheme="minorHAnsi" w:hAnsiTheme="minorHAnsi" w:cstheme="minorHAnsi"/>
          <w:sz w:val="22"/>
          <w:szCs w:val="22"/>
          <w:rtl/>
        </w:rPr>
        <w:t>21</w:t>
      </w:r>
      <w:r>
        <w:rPr>
          <w:rFonts w:ascii="Nafees Web Naskh" w:hAnsi="Nafees Web Naskh" w:cs="Nafees Web Naskh" w:hint="cs"/>
          <w:sz w:val="22"/>
          <w:szCs w:val="22"/>
          <w:rtl/>
        </w:rPr>
        <w:t xml:space="preserve"> دسمبر، </w:t>
      </w:r>
      <w:r w:rsidRPr="0027583C">
        <w:rPr>
          <w:rFonts w:asciiTheme="minorHAnsi" w:hAnsiTheme="minorHAnsi" w:cstheme="minorHAnsi"/>
          <w:sz w:val="22"/>
          <w:szCs w:val="22"/>
          <w:rtl/>
        </w:rPr>
        <w:t>2020</w:t>
      </w:r>
      <w:r>
        <w:rPr>
          <w:rFonts w:ascii="Nafees Web Naskh" w:hAnsi="Nafees Web Naskh" w:cs="Nafees Web Naskh" w:hint="cs"/>
          <w:sz w:val="22"/>
          <w:szCs w:val="22"/>
          <w:rtl/>
        </w:rPr>
        <w:t>ء</w:t>
      </w:r>
    </w:p>
    <w:p w14:paraId="19F661E9" w14:textId="5434124D" w:rsidR="00791ED6" w:rsidRPr="00342054" w:rsidRDefault="00791ED6" w:rsidP="00791ED6">
      <w:pPr>
        <w:pStyle w:val="xmsonormal"/>
        <w:spacing w:before="0" w:beforeAutospacing="0" w:after="0" w:afterAutospacing="0"/>
        <w:rPr>
          <w:rFonts w:ascii="Arial" w:hAnsi="Arial" w:cs="Arial"/>
          <w:sz w:val="12"/>
          <w:szCs w:val="12"/>
        </w:rPr>
      </w:pPr>
    </w:p>
    <w:p w14:paraId="397B4978" w14:textId="1810D1CA" w:rsidR="00C07991" w:rsidRPr="00E23CB5" w:rsidRDefault="00E23CB5" w:rsidP="00E23CB5">
      <w:pPr>
        <w:bidi/>
        <w:spacing w:before="240" w:line="240" w:lineRule="auto"/>
        <w:rPr>
          <w:rFonts w:ascii="Nafees Web Naskh" w:eastAsia="Times New Roman" w:hAnsi="Nafees Web Naskh" w:cs="Nafees Web Naskh"/>
          <w:sz w:val="22"/>
          <w:lang w:eastAsia="en-CA"/>
        </w:rPr>
      </w:pPr>
      <w:r w:rsidRPr="00E23CB5">
        <w:rPr>
          <w:rFonts w:ascii="Nafees Web Naskh" w:eastAsia="Times New Roman" w:hAnsi="Nafees Web Naskh" w:cs="Nafees Web Naskh"/>
          <w:color w:val="000000"/>
          <w:sz w:val="22"/>
          <w:rtl/>
          <w:lang w:eastAsia="en-CA"/>
        </w:rPr>
        <w:t>محترم والد</w:t>
      </w:r>
      <w:r w:rsidRPr="00E23CB5">
        <w:rPr>
          <w:rFonts w:ascii="Nafees Web Naskh" w:eastAsia="Times New Roman" w:hAnsi="Nafees Web Naskh" w:cs="Nafees Web Naskh" w:hint="cs"/>
          <w:color w:val="000000"/>
          <w:sz w:val="22"/>
          <w:rtl/>
          <w:lang w:eastAsia="en-CA"/>
        </w:rPr>
        <w:t>ی</w:t>
      </w:r>
      <w:r w:rsidRPr="00E23CB5">
        <w:rPr>
          <w:rFonts w:ascii="Nafees Web Naskh" w:eastAsia="Times New Roman" w:hAnsi="Nafees Web Naskh" w:cs="Nafees Web Naskh" w:hint="eastAsia"/>
          <w:color w:val="000000"/>
          <w:sz w:val="22"/>
          <w:rtl/>
          <w:lang w:eastAsia="en-CA"/>
        </w:rPr>
        <w:t>ن</w:t>
      </w:r>
      <w:r w:rsidRPr="00E23CB5">
        <w:rPr>
          <w:rFonts w:ascii="Nafees Web Naskh" w:eastAsia="Times New Roman" w:hAnsi="Nafees Web Naskh" w:cs="Nafees Web Naskh"/>
          <w:color w:val="000000"/>
          <w:sz w:val="22"/>
          <w:rtl/>
          <w:lang w:eastAsia="en-CA"/>
        </w:rPr>
        <w:t>/ سر پرست</w:t>
      </w:r>
      <w:r>
        <w:rPr>
          <w:rFonts w:ascii="Nafees Web Naskh" w:eastAsia="Times New Roman" w:hAnsi="Nafees Web Naskh" w:cs="Nafees Web Naskh" w:hint="cs"/>
          <w:color w:val="000000"/>
          <w:sz w:val="22"/>
          <w:rtl/>
          <w:lang w:eastAsia="en-CA"/>
        </w:rPr>
        <w:t xml:space="preserve"> اورطلباء،</w:t>
      </w:r>
    </w:p>
    <w:p w14:paraId="49BE4946" w14:textId="1890F8E9" w:rsidR="00C07991" w:rsidRPr="00C07991" w:rsidRDefault="0027583C" w:rsidP="00200BBA">
      <w:pPr>
        <w:bidi/>
        <w:spacing w:before="240" w:after="10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حکومت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اونٹار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و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نے آج </w:t>
      </w:r>
      <w:hyperlink r:id="rId8" w:history="1">
        <w:r w:rsidRPr="0027583C">
          <w:rPr>
            <w:rFonts w:ascii="Nafees Web Naskh" w:eastAsia="Calibri" w:hAnsi="Nafees Web Naskh" w:cs="Nafees Web Naskh"/>
            <w:color w:val="1155CC"/>
            <w:sz w:val="22"/>
            <w:u w:val="single"/>
            <w:rtl/>
            <w:lang w:bidi="ur-PK"/>
          </w:rPr>
          <w:t>اعلان ک</w:t>
        </w:r>
        <w:r w:rsidRPr="0027583C">
          <w:rPr>
            <w:rFonts w:ascii="Nafees Web Naskh" w:eastAsia="Calibri" w:hAnsi="Nafees Web Naskh" w:cs="Nafees Web Naskh" w:hint="cs"/>
            <w:color w:val="1155CC"/>
            <w:sz w:val="22"/>
            <w:u w:val="single"/>
            <w:rtl/>
            <w:lang w:bidi="ur-PK"/>
          </w:rPr>
          <w:t>ی</w:t>
        </w:r>
        <w:r w:rsidRPr="0027583C">
          <w:rPr>
            <w:rFonts w:ascii="Nafees Web Naskh" w:eastAsia="Calibri" w:hAnsi="Nafees Web Naskh" w:cs="Nafees Web Naskh" w:hint="eastAsia"/>
            <w:color w:val="1155CC"/>
            <w:sz w:val="22"/>
            <w:u w:val="single"/>
            <w:rtl/>
            <w:lang w:bidi="ur-PK"/>
          </w:rPr>
          <w:t>ا</w:t>
        </w:r>
        <w:r w:rsidRPr="0027583C">
          <w:rPr>
            <w:rFonts w:ascii="Nafees Web Naskh" w:eastAsia="Calibri" w:hAnsi="Nafees Web Naskh" w:cs="Nafees Web Naskh"/>
            <w:color w:val="1155CC"/>
            <w:sz w:val="22"/>
            <w:u w:val="single"/>
            <w:rtl/>
            <w:lang w:bidi="ur-PK"/>
          </w:rPr>
          <w:t xml:space="preserve"> </w:t>
        </w:r>
        <w:proofErr w:type="spellStart"/>
        <w:r w:rsidRPr="0027583C">
          <w:rPr>
            <w:rFonts w:ascii="Nafees Web Naskh" w:eastAsia="Calibri" w:hAnsi="Nafees Web Naskh" w:cs="Nafees Web Naskh"/>
            <w:color w:val="1155CC"/>
            <w:sz w:val="22"/>
            <w:u w:val="single"/>
            <w:rtl/>
            <w:lang w:bidi="ur-PK"/>
          </w:rPr>
          <w:t>ہے</w:t>
        </w:r>
      </w:hyperlink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ک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ہ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کووِڈ</w:t>
      </w:r>
      <w:proofErr w:type="spellEnd"/>
      <w:r w:rsidRPr="0027583C">
        <w:rPr>
          <w:rFonts w:ascii="Nafees Web Naskh" w:eastAsia="Calibri" w:hAnsi="Nafees Web Naskh" w:cs="Nafees Web Naskh"/>
          <w:sz w:val="22"/>
          <w:lang w:bidi="ur-PK"/>
        </w:rPr>
        <w:t>-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19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کے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پھ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لاؤ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کو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مز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د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کم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کرنے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بروز ہفتہ، </w:t>
      </w:r>
      <w:r w:rsidRPr="0027583C">
        <w:rPr>
          <w:rFonts w:ascii="Calibri" w:eastAsia="Calibri" w:hAnsi="Calibri" w:cs="Calibri"/>
          <w:sz w:val="22"/>
          <w:rtl/>
          <w:lang w:bidi="ur-PK"/>
        </w:rPr>
        <w:t>26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دسمب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رکو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صوبہ گرے (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لاک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ڈا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ؤ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ن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) زون م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جائےگا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۔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ٹور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ا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نٹو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او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ر باقی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جنوب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اونٹار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و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م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، 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ہ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لاک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ڈاؤن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r w:rsidRPr="0027583C">
        <w:rPr>
          <w:rFonts w:ascii="Calibri" w:eastAsia="Calibri" w:hAnsi="Calibri" w:cs="Calibri"/>
          <w:sz w:val="22"/>
          <w:rtl/>
          <w:lang w:bidi="ur-PK"/>
        </w:rPr>
        <w:t>28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دن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وں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تک برقرار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رہےگا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۔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اس اعلان کے ا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sz w:val="22"/>
          <w:rtl/>
          <w:lang w:bidi="ur-PK"/>
        </w:rPr>
        <w:t>ک</w:t>
      </w:r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حصےکے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طور پر، حکومت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نےکہا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>ہےکہ</w:t>
      </w:r>
      <w:proofErr w:type="spellEnd"/>
      <w:r w:rsidRPr="0027583C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جنوب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اونٹار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و</w:t>
      </w:r>
      <w:proofErr w:type="spellEnd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کے تمام </w:t>
      </w:r>
      <w:proofErr w:type="spellStart"/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ایلیمینٹری</w:t>
      </w:r>
      <w:proofErr w:type="spellEnd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اسکول، جن م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ٹ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ڈ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proofErr w:type="spellEnd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ا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س</w:t>
      </w:r>
      <w:proofErr w:type="spellEnd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ب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م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شامل ہ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، 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بروز سوموار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، </w:t>
      </w:r>
      <w:r w:rsidRPr="0027583C">
        <w:rPr>
          <w:rFonts w:ascii="Calibri" w:eastAsia="Calibri" w:hAnsi="Calibri" w:cs="Calibri"/>
          <w:b/>
          <w:bCs/>
          <w:sz w:val="22"/>
          <w:u w:val="single"/>
          <w:rtl/>
          <w:lang w:bidi="ur-PK"/>
        </w:rPr>
        <w:t>11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جنور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تک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طلباء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کیلئے</w:t>
      </w:r>
      <w:proofErr w:type="spellEnd"/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 xml:space="preserve"> 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بند رہ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گے، جبکہ تمام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س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کنڈر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proofErr w:type="spellEnd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اسکول 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بروز سوموار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، </w:t>
      </w:r>
      <w:r w:rsidRPr="0059135A">
        <w:rPr>
          <w:rFonts w:asciiTheme="minorHAnsi" w:eastAsia="Calibri" w:hAnsiTheme="minorHAnsi" w:cstheme="minorHAnsi"/>
          <w:b/>
          <w:bCs/>
          <w:sz w:val="22"/>
          <w:u w:val="single"/>
          <w:rtl/>
          <w:lang w:bidi="ur-PK"/>
        </w:rPr>
        <w:t>25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جنور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تک </w:t>
      </w:r>
      <w:proofErr w:type="spellStart"/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طلباء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کیلئے</w:t>
      </w:r>
      <w:proofErr w:type="spellEnd"/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 xml:space="preserve"> 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>بند رہ</w:t>
      </w:r>
      <w:r w:rsidRPr="0027583C">
        <w:rPr>
          <w:rFonts w:ascii="Nafees Web Naskh" w:eastAsia="Calibri" w:hAnsi="Nafees Web Naskh" w:cs="Nafees Web Naskh" w:hint="cs"/>
          <w:b/>
          <w:bCs/>
          <w:sz w:val="22"/>
          <w:u w:val="single"/>
          <w:rtl/>
          <w:lang w:bidi="ur-PK"/>
        </w:rPr>
        <w:t>ی</w:t>
      </w:r>
      <w:r w:rsidRPr="0027583C">
        <w:rPr>
          <w:rFonts w:ascii="Nafees Web Naskh" w:eastAsia="Calibri" w:hAnsi="Nafees Web Naskh" w:cs="Nafees Web Naskh" w:hint="eastAsia"/>
          <w:b/>
          <w:bCs/>
          <w:sz w:val="22"/>
          <w:u w:val="single"/>
          <w:rtl/>
          <w:lang w:bidi="ur-PK"/>
        </w:rPr>
        <w:t>ں</w:t>
      </w:r>
      <w:r w:rsidRPr="0027583C">
        <w:rPr>
          <w:rFonts w:ascii="Nafees Web Naskh" w:eastAsia="Calibri" w:hAnsi="Nafees Web Naskh" w:cs="Nafees Web Naskh"/>
          <w:b/>
          <w:bCs/>
          <w:sz w:val="22"/>
          <w:u w:val="single"/>
          <w:rtl/>
          <w:lang w:bidi="ur-PK"/>
        </w:rPr>
        <w:t xml:space="preserve"> گے۔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 وقت کے دوران، ذاتی طور پر حاضر </w:t>
      </w:r>
      <w:proofErr w:type="spellStart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ہوکر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تعلیم حاصل کرنے والے اسکول </w:t>
      </w:r>
      <w:proofErr w:type="spellStart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تعلیم </w:t>
      </w:r>
      <w:r w:rsidR="00444FE4" w:rsidRPr="00510D34">
        <w:rPr>
          <w:rFonts w:asciiTheme="minorHAnsi" w:eastAsia="Times New Roman" w:hAnsiTheme="minorHAnsi" w:cstheme="minorHAnsi"/>
          <w:color w:val="000000"/>
          <w:sz w:val="22"/>
          <w:lang w:eastAsia="en-CA"/>
        </w:rPr>
        <w:t>(remote learning)</w:t>
      </w:r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کی طرف منتقل ہو جائیں گے، جبکہ </w:t>
      </w:r>
      <w:proofErr w:type="spellStart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>ورچوئل</w:t>
      </w:r>
      <w:proofErr w:type="spellEnd"/>
      <w:r w:rsidRPr="0027583C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r w:rsidRPr="0027583C">
        <w:rPr>
          <w:rFonts w:ascii="Calibri" w:eastAsia="Times New Roman" w:hAnsi="Calibri" w:cs="Calibri"/>
          <w:color w:val="000000"/>
          <w:sz w:val="22"/>
          <w:lang w:val="en-US" w:eastAsia="en-CA"/>
        </w:rPr>
        <w:t>(</w:t>
      </w:r>
      <w:r w:rsidRPr="0027583C">
        <w:rPr>
          <w:rFonts w:ascii="Calibri" w:eastAsia="Times New Roman" w:hAnsi="Calibri" w:cs="Calibri"/>
          <w:color w:val="000000"/>
          <w:sz w:val="22"/>
          <w:lang w:eastAsia="en-CA"/>
        </w:rPr>
        <w:t>virtual)</w:t>
      </w:r>
      <w:r w:rsidRPr="0027583C">
        <w:rPr>
          <w:rFonts w:ascii="Nafees Web Naskh" w:eastAsia="Times New Roman" w:hAnsi="Nafees Web Naskh" w:cs="Nafees Web Naskh" w:hint="cs"/>
          <w:color w:val="000000"/>
          <w:sz w:val="22"/>
          <w:rtl/>
          <w:lang w:eastAsia="en-CA"/>
        </w:rPr>
        <w:t xml:space="preserve"> اسکول معمول کے مطابق جاری رہیں گے۔</w:t>
      </w:r>
    </w:p>
    <w:p w14:paraId="240DE39D" w14:textId="614D89B6" w:rsidR="00C07991" w:rsidRPr="00C07991" w:rsidRDefault="001F24AD" w:rsidP="00200BBA">
      <w:pPr>
        <w:bidi/>
        <w:spacing w:before="100" w:after="10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براہِ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مہربانی ٹی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ڈی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ایس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بی اسکولوں میں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سیکھنے </w:t>
      </w:r>
      <w:r w:rsidRPr="001F24AD">
        <w:rPr>
          <w:rFonts w:ascii="Calibri" w:eastAsia="Times New Roman" w:hAnsi="Calibri" w:cs="Calibri"/>
          <w:color w:val="000000"/>
          <w:sz w:val="22"/>
          <w:lang w:eastAsia="en-CA"/>
        </w:rPr>
        <w:t>(remote learning)</w:t>
      </w:r>
      <w:r w:rsidRPr="001F24AD">
        <w:rPr>
          <w:rFonts w:ascii="Nafees Web Naskh" w:eastAsia="Times New Roman" w:hAnsi="Nafees Web Naskh" w:cs="Nafees Web Naskh" w:hint="cs"/>
          <w:color w:val="000000"/>
          <w:sz w:val="22"/>
          <w:rtl/>
          <w:lang w:eastAsia="en-CA"/>
        </w:rPr>
        <w:t>کی اس منتقلی کے بارے میں نیچے اضافی معلومات حاصل کریں۔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 </w:t>
      </w:r>
    </w:p>
    <w:p w14:paraId="43E1C810" w14:textId="5021F981" w:rsidR="00C07991" w:rsidRPr="001F24AD" w:rsidRDefault="001F24AD" w:rsidP="00200BBA">
      <w:pPr>
        <w:bidi/>
        <w:spacing w:before="100" w:after="120" w:line="240" w:lineRule="auto"/>
        <w:rPr>
          <w:rFonts w:ascii="Nafees Web Naskh" w:eastAsia="Times New Roman" w:hAnsi="Nafees Web Naskh" w:cs="Nafees Web Naskh"/>
          <w:sz w:val="28"/>
          <w:szCs w:val="28"/>
          <w:lang w:eastAsia="en-CA"/>
        </w:rPr>
      </w:pPr>
      <w:r>
        <w:rPr>
          <w:rFonts w:ascii="Nafees Web Naskh" w:eastAsia="Times New Roman" w:hAnsi="Nafees Web Naskh" w:cs="Nafees Web Naskh" w:hint="cs"/>
          <w:b/>
          <w:bCs/>
          <w:color w:val="000000"/>
          <w:sz w:val="28"/>
          <w:szCs w:val="28"/>
          <w:u w:val="single"/>
          <w:rtl/>
          <w:lang w:eastAsia="en-CA"/>
        </w:rPr>
        <w:t>ایلیمینٹری اسکول</w:t>
      </w:r>
    </w:p>
    <w:p w14:paraId="47C4F956" w14:textId="493C0654" w:rsidR="00C07991" w:rsidRPr="00C07991" w:rsidRDefault="001F24AD" w:rsidP="00200BBA">
      <w:pPr>
        <w:bidi/>
        <w:spacing w:after="12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bookmarkStart w:id="1" w:name="_Hlk59971776"/>
      <w:r w:rsidRPr="001F24A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ذاتی طور پر حاضر </w:t>
      </w:r>
      <w:proofErr w:type="spellStart"/>
      <w:r w:rsidRPr="001F24A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ہوکر</w:t>
      </w:r>
      <w:proofErr w:type="spellEnd"/>
      <w:r w:rsidRPr="001F24A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تعلیم حاصل کرنے والے اسکول:</w:t>
      </w:r>
      <w:bookmarkEnd w:id="1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proofErr w:type="spellStart"/>
      <w:r w:rsidRPr="001F24AD">
        <w:rPr>
          <w:rFonts w:ascii="Nafees Web Naskh" w:eastAsia="Calibri" w:hAnsi="Nafees Web Naskh" w:cs="Nafees Web Naskh"/>
          <w:sz w:val="22"/>
          <w:rtl/>
          <w:lang w:bidi="ur-PK"/>
        </w:rPr>
        <w:t>طلباء</w:t>
      </w:r>
      <w:proofErr w:type="spellEnd"/>
      <w:r w:rsidRPr="001F24AD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اپنےگھروں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اپنے معمول کے اسکول ٹیچر سے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پر تعلیم حاصل کریں گے۔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ایلیمینٹری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 اپنے معمول کے شیڈول/ ٹائم ٹیبل پر عمل کریں گے۔ بعض صورتوں میں، معمولی تبدیلیاں </w:t>
      </w:r>
      <w:proofErr w:type="spellStart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>کرنےکی</w:t>
      </w:r>
      <w:proofErr w:type="spellEnd"/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ضرورت ہو سکتی ہے جو بروز سوموار، </w:t>
      </w:r>
      <w:r w:rsidRPr="001F24AD">
        <w:rPr>
          <w:rFonts w:ascii="Calibri" w:eastAsia="Calibri" w:hAnsi="Calibri" w:cs="Calibri" w:hint="cs"/>
          <w:sz w:val="22"/>
          <w:rtl/>
          <w:lang w:bidi="ur-PK"/>
        </w:rPr>
        <w:t>4</w:t>
      </w:r>
      <w:r w:rsidRPr="001F24A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جنوری کو خاندانوں تک پہنچائی جائیں گی۔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 </w:t>
      </w:r>
    </w:p>
    <w:p w14:paraId="6A9E24D1" w14:textId="7A9A3898" w:rsidR="00C07991" w:rsidRPr="00C07991" w:rsidRDefault="00342054" w:rsidP="00200BBA">
      <w:pPr>
        <w:bidi/>
        <w:spacing w:after="12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ورچوئل</w:t>
      </w:r>
      <w:proofErr w:type="spellEnd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 w:rsidRPr="00342054">
        <w:rPr>
          <w:rFonts w:ascii="Calibri" w:eastAsia="Calibri" w:hAnsi="Calibri" w:cs="Calibri"/>
          <w:b/>
          <w:bCs/>
          <w:sz w:val="22"/>
          <w:lang w:bidi="ur-PK"/>
        </w:rPr>
        <w:t>(Virtual)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اسکول: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معمول کے مطابق کام کرنا جار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رکھ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proofErr w:type="spellEnd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گے۔</w:t>
      </w:r>
    </w:p>
    <w:p w14:paraId="4FF75831" w14:textId="67395748" w:rsidR="00C07991" w:rsidRPr="00342054" w:rsidRDefault="00342054" w:rsidP="00200BBA">
      <w:pPr>
        <w:bidi/>
        <w:spacing w:line="240" w:lineRule="auto"/>
        <w:rPr>
          <w:rFonts w:ascii="Nafees Web Naskh" w:eastAsia="Times New Roman" w:hAnsi="Nafees Web Naskh" w:cs="Nafees Web Naskh"/>
          <w:sz w:val="28"/>
          <w:szCs w:val="28"/>
          <w:lang w:eastAsia="en-CA"/>
        </w:rPr>
      </w:pPr>
      <w:r>
        <w:rPr>
          <w:rFonts w:ascii="Nafees Web Naskh" w:eastAsia="Times New Roman" w:hAnsi="Nafees Web Naskh" w:cs="Nafees Web Naskh" w:hint="cs"/>
          <w:b/>
          <w:bCs/>
          <w:color w:val="000000"/>
          <w:sz w:val="28"/>
          <w:szCs w:val="28"/>
          <w:u w:val="single"/>
          <w:rtl/>
          <w:lang w:eastAsia="en-CA"/>
        </w:rPr>
        <w:t>سیکنڈری اسکول</w:t>
      </w:r>
    </w:p>
    <w:p w14:paraId="5EFF29B7" w14:textId="464780F5" w:rsidR="00C07991" w:rsidRPr="00C07991" w:rsidRDefault="00342054" w:rsidP="00342054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bookmarkStart w:id="2" w:name="_Hlk59985563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ذاتی طور پر حاضر </w:t>
      </w:r>
      <w:proofErr w:type="spellStart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ہوکر</w:t>
      </w:r>
      <w:proofErr w:type="spellEnd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تعلیم حاصل کرنے والے اسکول:</w:t>
      </w:r>
      <w:bookmarkEnd w:id="2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proofErr w:type="spellStart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سیکنڈری</w:t>
      </w:r>
      <w:proofErr w:type="spellEnd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 </w:t>
      </w:r>
      <w:proofErr w:type="spellStart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ایڈجسٹ</w:t>
      </w:r>
      <w:proofErr w:type="spellEnd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کئےگئے</w:t>
      </w:r>
      <w:proofErr w:type="spellEnd"/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ٹائم ٹیبل پر عمل کریں گے:</w:t>
      </w:r>
    </w:p>
    <w:tbl>
      <w:tblPr>
        <w:bidiVisual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62"/>
        <w:gridCol w:w="2117"/>
        <w:gridCol w:w="2117"/>
        <w:gridCol w:w="2117"/>
        <w:gridCol w:w="2117"/>
      </w:tblGrid>
      <w:tr w:rsidR="00D9050B" w:rsidRPr="00C07991" w14:paraId="1A2DF602" w14:textId="77777777" w:rsidTr="00D9050B">
        <w:trPr>
          <w:trHeight w:val="618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DF02A1E" w14:textId="50075C6B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 w:bidi="ur-PK"/>
              </w:rPr>
            </w:pPr>
            <w:r>
              <w:rPr>
                <w:rFonts w:ascii="Nafees Web Naskh" w:eastAsia="Times New Roman" w:hAnsi="Nafees Web Naskh" w:cs="Nafees Web Naskh" w:hint="cs"/>
                <w:szCs w:val="24"/>
                <w:rtl/>
                <w:lang w:eastAsia="en-CA" w:bidi="ur-PK"/>
              </w:rPr>
              <w:t>وقت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18CBC89" w14:textId="77B25133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دن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rtl/>
                <w:lang w:eastAsia="en-CA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F297C29" w14:textId="613C786A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 w:hint="cs"/>
                <w:b/>
                <w:bCs/>
                <w:szCs w:val="24"/>
                <w:rtl/>
                <w:lang w:eastAsia="en-CA"/>
              </w:rPr>
              <w:t>دن</w:t>
            </w:r>
            <w:r>
              <w:rPr>
                <w:rFonts w:ascii="Nafees Web Naskh" w:eastAsia="Times New Roman" w:hAnsi="Nafees Web Naskh" w:cs="Nafees Web Naskh" w:hint="cs"/>
                <w:szCs w:val="24"/>
                <w:rtl/>
                <w:lang w:eastAsia="en-CA"/>
              </w:rPr>
              <w:t xml:space="preserve"> </w:t>
            </w:r>
            <w:r w:rsidRPr="0059135A">
              <w:rPr>
                <w:rFonts w:asciiTheme="minorHAnsi" w:eastAsia="Times New Roman" w:hAnsiTheme="minorHAnsi" w:cstheme="minorHAnsi"/>
                <w:b/>
                <w:bCs/>
                <w:szCs w:val="24"/>
                <w:rtl/>
                <w:lang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58CE0B3" w14:textId="5DE45AA6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دن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rtl/>
                <w:lang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48951406" w14:textId="355F1F73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 w:hint="cs"/>
                <w:b/>
                <w:bCs/>
                <w:szCs w:val="24"/>
                <w:rtl/>
                <w:lang w:eastAsia="en-CA"/>
              </w:rPr>
              <w:t>دن</w:t>
            </w:r>
            <w:r>
              <w:rPr>
                <w:rFonts w:ascii="Nafees Web Naskh" w:eastAsia="Times New Roman" w:hAnsi="Nafees Web Naskh" w:cs="Nafees Web Naskh" w:hint="cs"/>
                <w:szCs w:val="24"/>
                <w:rtl/>
                <w:lang w:eastAsia="en-CA"/>
              </w:rPr>
              <w:t xml:space="preserve"> </w:t>
            </w:r>
            <w:r w:rsidRPr="00194057">
              <w:rPr>
                <w:rFonts w:asciiTheme="minorHAnsi" w:eastAsia="Times New Roman" w:hAnsiTheme="minorHAnsi" w:cstheme="minorHAnsi"/>
                <w:b/>
                <w:bCs/>
                <w:szCs w:val="24"/>
                <w:rtl/>
                <w:lang w:eastAsia="en-CA"/>
              </w:rPr>
              <w:t>4</w:t>
            </w:r>
          </w:p>
        </w:tc>
      </w:tr>
      <w:tr w:rsidR="00D9050B" w:rsidRPr="00C07991" w14:paraId="41B58B66" w14:textId="77777777" w:rsidTr="00F50205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473836F6" w14:textId="2BCFD4EE" w:rsidR="00200BBA" w:rsidRPr="00200BBA" w:rsidRDefault="00200BBA" w:rsidP="00200BBA">
            <w:pPr>
              <w:bidi/>
              <w:spacing w:before="0" w:after="160" w:line="259" w:lineRule="auto"/>
              <w:rPr>
                <w:rFonts w:ascii="Nafees Web Naskh" w:eastAsia="Calibri" w:hAnsi="Nafees Web Naskh" w:cs="Nafees Web Naskh"/>
                <w:b/>
                <w:bCs/>
                <w:sz w:val="22"/>
                <w:rtl/>
                <w:lang w:bidi="ur-PK"/>
              </w:rPr>
            </w:pPr>
            <w:r w:rsidRPr="00200BBA">
              <w:rPr>
                <w:rFonts w:asciiTheme="minorHAnsi" w:eastAsia="Calibri" w:hAnsiTheme="minorHAnsi" w:cstheme="minorHAnsi"/>
                <w:b/>
                <w:bCs/>
                <w:sz w:val="22"/>
                <w:rtl/>
                <w:lang w:bidi="ur-PK"/>
              </w:rPr>
              <w:t>8:45</w:t>
            </w:r>
            <w:r w:rsidRPr="00200BBA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صبح  </w:t>
            </w:r>
            <w:r w:rsidR="00D9050B" w:rsidRPr="00D9050B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rtl/>
                <w:lang w:eastAsia="en-CA"/>
              </w:rPr>
              <w:t>تا</w:t>
            </w:r>
            <w:r w:rsidRPr="00200BBA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200BBA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t>10:00</w:t>
            </w:r>
            <w:r w:rsidRPr="00200BBA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صبح</w:t>
            </w:r>
          </w:p>
          <w:p w14:paraId="70437DAB" w14:textId="256FA5CC" w:rsidR="00C07991" w:rsidRPr="00C07991" w:rsidRDefault="00C07991" w:rsidP="00200BBA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8390C3E" w14:textId="2ED0B410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6F97A1EE" w14:textId="1E022383" w:rsidR="00C07991" w:rsidRPr="00B53968" w:rsidRDefault="00B53968" w:rsidP="00B5396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2C0785" w14:textId="718B829E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5F294E0F" w14:textId="11962C82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A47FFF" w14:textId="0B635121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17CF3EB8" w14:textId="3DBAD0F1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4A5CD99" w14:textId="6999B5BC" w:rsidR="00C07991" w:rsidRPr="00200BBA" w:rsidRDefault="00200BBA" w:rsidP="00200BBA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67CD1543" w14:textId="55034B08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</w:tr>
      <w:tr w:rsidR="00D9050B" w:rsidRPr="00C07991" w14:paraId="77918DC1" w14:textId="77777777" w:rsidTr="00F50205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4BD1C873" w14:textId="17FEFA2A" w:rsidR="00B53968" w:rsidRPr="00B53968" w:rsidRDefault="00B53968" w:rsidP="00B53968">
            <w:pPr>
              <w:bidi/>
              <w:spacing w:before="0" w:after="160" w:line="259" w:lineRule="auto"/>
              <w:rPr>
                <w:rFonts w:ascii="Nafees Web Naskh" w:eastAsia="Calibri" w:hAnsi="Nafees Web Naskh" w:cs="Nafees Web Naskh"/>
                <w:b/>
                <w:bCs/>
                <w:sz w:val="22"/>
                <w:rtl/>
                <w:lang w:bidi="ur-PK"/>
              </w:rPr>
            </w:pPr>
            <w:r w:rsidRPr="00B53968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t>10:00</w:t>
            </w:r>
            <w:r w:rsidRPr="00B5396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</w:t>
            </w:r>
            <w:proofErr w:type="gramStart"/>
            <w:r w:rsidRPr="00B5396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صبح  </w:t>
            </w:r>
            <w:r w:rsidR="00D9050B" w:rsidRPr="00D9050B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rtl/>
                <w:lang w:eastAsia="en-CA"/>
              </w:rPr>
              <w:t>تا</w:t>
            </w:r>
            <w:proofErr w:type="gramEnd"/>
            <w:r w:rsidRPr="00B5396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B53968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t>10:30</w:t>
            </w:r>
            <w:r w:rsidRPr="00B5396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صبح</w:t>
            </w:r>
          </w:p>
          <w:p w14:paraId="6CB19CA5" w14:textId="06216FFC" w:rsidR="00C07991" w:rsidRPr="00C07991" w:rsidRDefault="00C07991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D368EA" w14:textId="5B3BC39F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6D6CC653" w14:textId="3445FC91" w:rsidR="00C07991" w:rsidRPr="00B0365E" w:rsidRDefault="00B0365E" w:rsidP="00B0365E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01015EF5" w14:textId="6D851B79" w:rsidR="00C07991" w:rsidRPr="00D9050B" w:rsidRDefault="00D9050B" w:rsidP="00B0365E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bookmarkStart w:id="3" w:name="_Hlk59918189"/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</w:t>
            </w:r>
            <w:bookmarkEnd w:id="3"/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CA499C6" w14:textId="40B78D8F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58F57F13" w14:textId="77777777" w:rsidR="00D9050B" w:rsidRPr="00B0365E" w:rsidRDefault="00D9050B" w:rsidP="00D9050B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7E952263" w14:textId="5D18F489" w:rsidR="00C07991" w:rsidRPr="00C07991" w:rsidRDefault="00D9050B" w:rsidP="00D9050B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A553B55" w14:textId="6C398FFE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7DEFA61D" w14:textId="77777777" w:rsidR="00D9050B" w:rsidRPr="00B0365E" w:rsidRDefault="00D9050B" w:rsidP="00D9050B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7D57BF57" w14:textId="6DC49BA5" w:rsidR="00C07991" w:rsidRPr="00C07991" w:rsidRDefault="00D9050B" w:rsidP="00D9050B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A5472CE" w14:textId="36AB5547" w:rsidR="00C07991" w:rsidRPr="00C07991" w:rsidRDefault="00B53968" w:rsidP="00B5396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0BA5A866" w14:textId="77777777" w:rsidR="00D9050B" w:rsidRPr="00B0365E" w:rsidRDefault="00D9050B" w:rsidP="00D9050B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15E7C587" w14:textId="6D3A110B" w:rsidR="00C07991" w:rsidRPr="00C07991" w:rsidRDefault="00D9050B" w:rsidP="00D9050B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</w:tr>
      <w:tr w:rsidR="00D9050B" w:rsidRPr="00C07991" w14:paraId="656FE68D" w14:textId="77777777" w:rsidTr="00F50205">
        <w:trPr>
          <w:trHeight w:val="109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F80A6B" w14:textId="2CAFB8DB" w:rsidR="00C07991" w:rsidRPr="00C07991" w:rsidRDefault="00D9050B" w:rsidP="00D9050B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D9050B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lastRenderedPageBreak/>
              <w:t>10:30</w:t>
            </w:r>
            <w:r w:rsidRPr="00D9050B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بجے صبح   </w:t>
            </w:r>
            <w:proofErr w:type="gramStart"/>
            <w:r w:rsidRPr="00D9050B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 w:bidi="ur-PK"/>
              </w:rPr>
              <w:t>تا</w:t>
            </w:r>
            <w:r w:rsidRPr="00D9050B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D9050B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t>11:45</w:t>
            </w:r>
            <w:proofErr w:type="gramEnd"/>
            <w:r w:rsidRPr="00D9050B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صبح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14ACB8D" w14:textId="77777777" w:rsidR="00D9050B" w:rsidRPr="00200BBA" w:rsidRDefault="00D9050B" w:rsidP="00D9050B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20E727BA" w14:textId="7D6F8CCD" w:rsidR="00C07991" w:rsidRPr="00C07991" w:rsidRDefault="00D9050B" w:rsidP="00D9050B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bookmarkStart w:id="4" w:name="_Hlk59956690"/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  <w:bookmarkEnd w:id="4"/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C652264" w14:textId="77777777" w:rsidR="00557D98" w:rsidRPr="00200BBA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1600575C" w14:textId="0EE52036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0D75BD" w14:textId="77777777" w:rsidR="00557D98" w:rsidRPr="00200BBA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545C05B4" w14:textId="396ACB8C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B7A2487" w14:textId="77777777" w:rsidR="00557D98" w:rsidRPr="00200BBA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4C7952F2" w14:textId="77D84068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</w:tr>
      <w:tr w:rsidR="00D9050B" w:rsidRPr="00C07991" w14:paraId="0DD769C4" w14:textId="77777777" w:rsidTr="00F50205">
        <w:trPr>
          <w:trHeight w:val="181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0ECAADC" w14:textId="0C0CA313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11:45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بجے صبح   </w:t>
            </w:r>
            <w:proofErr w:type="gramStart"/>
            <w:r w:rsidRPr="00557D98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 w:bidi="ur-PK"/>
              </w:rPr>
              <w:t>تا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12:30</w:t>
            </w:r>
            <w:proofErr w:type="gramEnd"/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بعد از دوپہر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3586B7F" w14:textId="77777777" w:rsidR="00557D98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0220C94C" w14:textId="77777777" w:rsidR="00557D98" w:rsidRPr="00B0365E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bookmarkStart w:id="5" w:name="_Hlk59956793"/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bookmarkEnd w:id="5"/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7D81B45B" w14:textId="3ED71A23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BB92DFF" w14:textId="77777777" w:rsidR="00557D98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7A264B0D" w14:textId="77777777" w:rsidR="00557D98" w:rsidRPr="00B0365E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4D2DB049" w14:textId="2A1A3380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5C73BA2" w14:textId="77777777" w:rsidR="00557D98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7747A3BB" w14:textId="77777777" w:rsidR="00557D98" w:rsidRPr="00B0365E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62E87322" w14:textId="1261387E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887499" w14:textId="77777777" w:rsidR="00557D98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38EDE594" w14:textId="77777777" w:rsidR="00557D98" w:rsidRPr="00B0365E" w:rsidRDefault="00557D98" w:rsidP="00557D98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 w:val="22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غیر معاصر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(Asynchronous)</w:t>
            </w:r>
            <w:r w:rsidRPr="00D9050B">
              <w:rPr>
                <w:rFonts w:ascii="Nafees Web Naskh" w:eastAsia="Times New Roman" w:hAnsi="Nafees Web Naskh" w:cs="Nafees Web Naskh" w:hint="cs"/>
                <w:color w:val="000000"/>
                <w:sz w:val="18"/>
                <w:szCs w:val="18"/>
                <w:rtl/>
                <w:lang w:eastAsia="en-CA"/>
              </w:rPr>
              <w:t>/</w:t>
            </w:r>
          </w:p>
          <w:p w14:paraId="31510FC9" w14:textId="198D29FF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خود مختارانہ سیکھنا </w:t>
            </w:r>
            <w:r w:rsidRPr="00D9050B">
              <w:rPr>
                <w:rFonts w:asciiTheme="minorHAnsi" w:eastAsia="Times New Roman" w:hAnsiTheme="minorHAnsi" w:cstheme="minorHAnsi"/>
                <w:color w:val="000000"/>
                <w:sz w:val="18"/>
                <w:szCs w:val="18"/>
                <w:lang w:eastAsia="en-CA"/>
              </w:rPr>
              <w:t>(Independent Learning)</w:t>
            </w:r>
          </w:p>
        </w:tc>
      </w:tr>
      <w:tr w:rsidR="00D9050B" w:rsidRPr="00C07991" w14:paraId="41A17138" w14:textId="77777777" w:rsidTr="00F50205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C012C38" w14:textId="50595572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12:30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بجے صبح   </w:t>
            </w:r>
            <w:proofErr w:type="gramStart"/>
            <w:r w:rsidRPr="00557D98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 w:bidi="ur-PK"/>
              </w:rPr>
              <w:t>تا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1:10</w:t>
            </w:r>
            <w:proofErr w:type="gramEnd"/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بعد از دوپہر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40A13AB" w14:textId="37E8ACB9" w:rsidR="00C07991" w:rsidRPr="00557D98" w:rsidRDefault="00557D98" w:rsidP="00C07991">
            <w:pPr>
              <w:spacing w:before="240" w:line="240" w:lineRule="auto"/>
              <w:jc w:val="center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36"/>
                <w:szCs w:val="36"/>
                <w:rtl/>
                <w:lang w:eastAsia="en-CA"/>
              </w:rPr>
              <w:t>دوپہرکا کھانا</w:t>
            </w:r>
          </w:p>
        </w:tc>
      </w:tr>
      <w:tr w:rsidR="00D9050B" w:rsidRPr="00C07991" w14:paraId="70864C67" w14:textId="77777777" w:rsidTr="00F50205">
        <w:trPr>
          <w:trHeight w:val="670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98152F9" w14:textId="2FFE35A6" w:rsidR="00C07991" w:rsidRPr="00C07991" w:rsidRDefault="00557D98" w:rsidP="00557D98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1:10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بجے بعد از دوپہر </w:t>
            </w:r>
            <w:proofErr w:type="gramStart"/>
            <w:r w:rsidRPr="00557D98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 w:bidi="ur-PK"/>
              </w:rPr>
              <w:t>تا</w:t>
            </w:r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557D98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2:00</w:t>
            </w:r>
            <w:proofErr w:type="gramEnd"/>
            <w:r w:rsidRPr="00557D98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بعد از دوپہر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1590E4C" w14:textId="50FBBE26" w:rsidR="00C07991" w:rsidRPr="00C07991" w:rsidRDefault="00557D98" w:rsidP="00C07991">
            <w:pPr>
              <w:spacing w:before="240" w:line="240" w:lineRule="auto"/>
              <w:jc w:val="center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557D98">
              <w:rPr>
                <w:rFonts w:ascii="Nafees Web Naskh" w:eastAsia="Calibri" w:hAnsi="Nafees Web Naskh" w:cs="Nafees Web Naskh" w:hint="cs"/>
                <w:sz w:val="36"/>
                <w:szCs w:val="36"/>
                <w:rtl/>
                <w:lang w:bidi="ur-PK"/>
              </w:rPr>
              <w:t>اے پی اے/ پی ایم اے</w:t>
            </w:r>
          </w:p>
        </w:tc>
      </w:tr>
      <w:tr w:rsidR="00D9050B" w:rsidRPr="00C07991" w14:paraId="43D3DE08" w14:textId="77777777" w:rsidTr="00F50205">
        <w:trPr>
          <w:trHeight w:val="101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6B2E009A" w14:textId="4D71B288" w:rsidR="00C07991" w:rsidRPr="00C07991" w:rsidRDefault="006F0EA1" w:rsidP="006F0EA1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59135A">
              <w:rPr>
                <w:rFonts w:asciiTheme="minorHAnsi" w:eastAsia="Calibri" w:hAnsiTheme="minorHAnsi" w:cstheme="minorHAnsi"/>
                <w:b/>
                <w:bCs/>
                <w:sz w:val="22"/>
                <w:lang w:bidi="ur-PK"/>
              </w:rPr>
              <w:t>2:00</w:t>
            </w:r>
            <w:r w:rsidR="0059135A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</w:t>
            </w:r>
            <w:r w:rsidRPr="0059135A">
              <w:rPr>
                <w:rFonts w:ascii="Nafees Web Naskh" w:eastAsia="Calibri" w:hAnsi="Nafees Web Naskh" w:cs="Nafees Web Naskh"/>
                <w:b/>
                <w:bCs/>
                <w:sz w:val="22"/>
                <w:rtl/>
                <w:lang w:bidi="ur-PK"/>
              </w:rPr>
              <w:t>بجے</w:t>
            </w:r>
            <w:r w:rsidRPr="006F0EA1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بعد از دوپہر </w:t>
            </w:r>
            <w:proofErr w:type="gramStart"/>
            <w:r w:rsidRPr="006F0EA1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 w:bidi="ur-PK"/>
              </w:rPr>
              <w:t>تا</w:t>
            </w:r>
            <w:r w:rsidRPr="006F0EA1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 </w:t>
            </w:r>
            <w:r w:rsidRPr="006F0EA1">
              <w:rPr>
                <w:rFonts w:ascii="Calibri" w:eastAsia="Calibri" w:hAnsi="Calibri" w:cs="Calibri"/>
                <w:b/>
                <w:bCs/>
                <w:sz w:val="22"/>
                <w:lang w:bidi="ur-PK"/>
              </w:rPr>
              <w:t>3:15</w:t>
            </w:r>
            <w:proofErr w:type="gramEnd"/>
            <w:r w:rsidRPr="006F0EA1">
              <w:rPr>
                <w:rFonts w:ascii="Nafees Web Naskh" w:eastAsia="Calibri" w:hAnsi="Nafees Web Naskh" w:cs="Nafees Web Naskh" w:hint="cs"/>
                <w:b/>
                <w:bCs/>
                <w:sz w:val="22"/>
                <w:rtl/>
                <w:lang w:bidi="ur-PK"/>
              </w:rPr>
              <w:t xml:space="preserve"> بجے بعد از دوپہر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3E37C2F" w14:textId="77777777" w:rsidR="006F0EA1" w:rsidRPr="00200BBA" w:rsidRDefault="006F0EA1" w:rsidP="006F0EA1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6FC241DC" w14:textId="191FCB87" w:rsidR="00C07991" w:rsidRPr="00C07991" w:rsidRDefault="006F0EA1" w:rsidP="006F0EA1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21B0F2A" w14:textId="77777777" w:rsidR="006F0EA1" w:rsidRPr="00200BBA" w:rsidRDefault="006F0EA1" w:rsidP="006F0EA1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  <w:p w14:paraId="72E3834D" w14:textId="63216B23" w:rsidR="00C07991" w:rsidRPr="00C07991" w:rsidRDefault="006F0EA1" w:rsidP="006F0EA1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E005E67" w14:textId="77777777" w:rsidR="006F0EA1" w:rsidRPr="00200BBA" w:rsidRDefault="006F0EA1" w:rsidP="006F0EA1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00A1AF5F" w14:textId="7F32862E" w:rsidR="00C07991" w:rsidRPr="00C07991" w:rsidRDefault="006F0EA1" w:rsidP="006F0EA1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CFA343E" w14:textId="77777777" w:rsidR="006F0EA1" w:rsidRPr="00200BBA" w:rsidRDefault="006F0EA1" w:rsidP="006F0EA1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کورس </w:t>
            </w:r>
            <w:r w:rsidRPr="00200BB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  <w:p w14:paraId="62A089D0" w14:textId="75B2D5EF" w:rsidR="00C07991" w:rsidRPr="00C07991" w:rsidRDefault="006F0EA1" w:rsidP="006F0EA1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="Nafees Web Naskh" w:eastAsia="Times New Roman" w:hAnsi="Nafees Web Naskh" w:cs="Nafees Web Naskh" w:hint="cs"/>
                <w:color w:val="000000"/>
                <w:sz w:val="22"/>
                <w:rtl/>
                <w:lang w:eastAsia="en-CA"/>
              </w:rPr>
              <w:t xml:space="preserve">معاصر 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(</w:t>
            </w:r>
            <w:r w:rsidRPr="00B53968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Synchronous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)</w:t>
            </w:r>
          </w:p>
        </w:tc>
      </w:tr>
    </w:tbl>
    <w:p w14:paraId="31F9C135" w14:textId="78B69CB3" w:rsidR="00C07991" w:rsidRPr="00C07991" w:rsidRDefault="00033C6B" w:rsidP="00ED2931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نوٹ:  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پ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ر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ڈ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1 کلاس 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8:45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بجے 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صبح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سے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12:30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بجے 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بعد از دوپہر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تک جار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</w:t>
      </w:r>
      <w:proofErr w:type="spellStart"/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رہےگ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proofErr w:type="spellEnd"/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، اور اس م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ں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150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منٹ ک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ا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/ آن لائن س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کھ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نا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اور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 xml:space="preserve">75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منٹ ک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ا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غ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ر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Asynchronous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/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خود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مختارانہ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کام شامل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ہوگا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۔ اساتذہ 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8:45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بجے 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صبح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/ آن لائن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سیکھنے سے شروع کریں گے۔ مندرجہ بالا ٹائم ٹیبل میں شیڈول شدہ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غ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ر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Asynchronous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اوقات اس بات کی مثال ہیں کہ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غ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ر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Asynchronous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اوقات کو کس طرح شیڈول کیا جا سکتا ہے۔ اساتذہ پیشہ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ورانہ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قیاس کا استعمال اس بات کا تعین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کرنےکیلئےکریں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گےکہ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اور 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>غ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ی</w:t>
      </w:r>
      <w:r w:rsidRPr="00033C6B">
        <w:rPr>
          <w:rFonts w:ascii="Nafees Web Naskh" w:eastAsia="Calibri" w:hAnsi="Nafees Web Naskh" w:cs="Nafees Web Naskh" w:hint="eastAsia"/>
          <w:i/>
          <w:iCs/>
          <w:sz w:val="20"/>
          <w:szCs w:val="20"/>
          <w:rtl/>
          <w:lang w:bidi="ur-PK"/>
        </w:rPr>
        <w:t>ر</w:t>
      </w:r>
      <w:r w:rsidRPr="00033C6B">
        <w:rPr>
          <w:rFonts w:ascii="Nafees Web Naskh" w:eastAsia="Calibri" w:hAnsi="Nafees Web Naskh" w:cs="Nafees Web Naskh"/>
          <w:i/>
          <w:iCs/>
          <w:sz w:val="20"/>
          <w:szCs w:val="20"/>
          <w:rtl/>
          <w:lang w:bidi="ur-PK"/>
        </w:rPr>
        <w:t xml:space="preserve"> معاصر 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(</w:t>
      </w:r>
      <w:r w:rsidRPr="00033C6B">
        <w:rPr>
          <w:rFonts w:ascii="Calibri" w:eastAsia="Calibri" w:hAnsi="Calibri" w:cs="Calibri"/>
          <w:i/>
          <w:iCs/>
          <w:sz w:val="20"/>
          <w:szCs w:val="20"/>
          <w:lang w:bidi="ur-PK"/>
        </w:rPr>
        <w:t>Asynchronous</w:t>
      </w:r>
      <w:r w:rsidRPr="00033C6B">
        <w:rPr>
          <w:rFonts w:ascii="Calibri" w:eastAsia="Calibri" w:hAnsi="Calibri" w:cs="Calibri"/>
          <w:i/>
          <w:iCs/>
          <w:sz w:val="20"/>
          <w:szCs w:val="20"/>
          <w:rtl/>
          <w:lang w:bidi="ur-PK"/>
        </w:rPr>
        <w:t>)</w:t>
      </w:r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 xml:space="preserve"> اوقات کو کس طرح شیڈول کیا </w:t>
      </w:r>
      <w:proofErr w:type="spellStart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جائے</w:t>
      </w:r>
      <w:proofErr w:type="spellEnd"/>
      <w:r w:rsidRPr="00033C6B">
        <w:rPr>
          <w:rFonts w:ascii="Nafees Web Naskh" w:eastAsia="Calibri" w:hAnsi="Nafees Web Naskh" w:cs="Nafees Web Naskh" w:hint="cs"/>
          <w:i/>
          <w:iCs/>
          <w:sz w:val="20"/>
          <w:szCs w:val="20"/>
          <w:rtl/>
          <w:lang w:bidi="ur-PK"/>
        </w:rPr>
        <w:t>۔</w:t>
      </w:r>
    </w:p>
    <w:p w14:paraId="5575E219" w14:textId="03E9DE9B" w:rsidR="00C07991" w:rsidRPr="00C07991" w:rsidRDefault="00033C6B" w:rsidP="00033C6B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ورچوئل</w:t>
      </w:r>
      <w:proofErr w:type="spellEnd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 w:rsidRPr="00342054">
        <w:rPr>
          <w:rFonts w:ascii="Calibri" w:eastAsia="Calibri" w:hAnsi="Calibri" w:cs="Calibri"/>
          <w:b/>
          <w:bCs/>
          <w:sz w:val="22"/>
          <w:lang w:bidi="ur-PK"/>
        </w:rPr>
        <w:t>(Virtual)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اسکول: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معمول کے مطابق کام کرنا جار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رکھ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proofErr w:type="spellEnd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گے۔</w:t>
      </w:r>
    </w:p>
    <w:p w14:paraId="266FBCBD" w14:textId="4545F3E3" w:rsidR="00C07991" w:rsidRPr="00C07991" w:rsidRDefault="00B271AE" w:rsidP="00B271AE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ای</w:t>
      </w:r>
      <w:r w:rsidR="00194057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ڈ </w:t>
      </w:r>
      <w:proofErr w:type="spellStart"/>
      <w:r w:rsidR="00194057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وینس</w:t>
      </w:r>
      <w:proofErr w:type="spellEnd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r w:rsidRPr="00B271AE">
        <w:rPr>
          <w:rFonts w:ascii="Calibri" w:eastAsia="Calibri" w:hAnsi="Calibri" w:cs="Calibri"/>
          <w:b/>
          <w:bCs/>
          <w:sz w:val="28"/>
          <w:szCs w:val="28"/>
          <w:u w:val="single"/>
          <w:lang w:bidi="ur-PK"/>
        </w:rPr>
        <w:t>(</w:t>
      </w:r>
      <w:proofErr w:type="spellStart"/>
      <w:r w:rsidRPr="00B271AE">
        <w:rPr>
          <w:rFonts w:ascii="Calibri" w:eastAsia="Calibri" w:hAnsi="Calibri" w:cs="Calibri"/>
          <w:b/>
          <w:bCs/>
          <w:sz w:val="28"/>
          <w:szCs w:val="28"/>
          <w:u w:val="single"/>
          <w:lang w:bidi="ur-PK"/>
        </w:rPr>
        <w:t>EdVance</w:t>
      </w:r>
      <w:proofErr w:type="spellEnd"/>
      <w:r w:rsidRPr="00B271AE">
        <w:rPr>
          <w:rFonts w:ascii="Calibri" w:eastAsia="Calibri" w:hAnsi="Calibri" w:cs="Calibri"/>
          <w:b/>
          <w:bCs/>
          <w:sz w:val="28"/>
          <w:szCs w:val="28"/>
          <w:u w:val="single"/>
          <w:lang w:bidi="ur-PK"/>
        </w:rPr>
        <w:t>)</w:t>
      </w:r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اور </w:t>
      </w:r>
      <w:proofErr w:type="spellStart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ایڈلٹ</w:t>
      </w:r>
      <w:proofErr w:type="spellEnd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r w:rsidRPr="00B271AE">
        <w:rPr>
          <w:rFonts w:ascii="Calibri" w:eastAsia="Calibri" w:hAnsi="Calibri" w:cs="Calibri"/>
          <w:b/>
          <w:bCs/>
          <w:sz w:val="28"/>
          <w:szCs w:val="28"/>
          <w:u w:val="single"/>
          <w:lang w:bidi="ur-PK"/>
        </w:rPr>
        <w:t>(Adult)</w:t>
      </w:r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proofErr w:type="spellStart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ڈے</w:t>
      </w:r>
      <w:proofErr w:type="spellEnd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proofErr w:type="spellStart"/>
      <w:r w:rsidRPr="00B271A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اسکولز</w:t>
      </w:r>
      <w:proofErr w:type="spellEnd"/>
    </w:p>
    <w:p w14:paraId="27A86877" w14:textId="7A10C6AE" w:rsidR="00C07991" w:rsidRPr="00C07991" w:rsidRDefault="00194057" w:rsidP="00194057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194057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ذاتی طور پر حاضر </w:t>
      </w:r>
      <w:proofErr w:type="spellStart"/>
      <w:r w:rsidRPr="00194057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ہوکر</w:t>
      </w:r>
      <w:proofErr w:type="spellEnd"/>
      <w:r w:rsidRPr="00194057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تعلیم حاصل کرنے والے اسکول:  </w:t>
      </w:r>
      <w:proofErr w:type="spellStart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جو بالغوں کے دن کے اسکولوں اور </w:t>
      </w:r>
      <w:proofErr w:type="spellStart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>ایڈوینس</w:t>
      </w:r>
      <w:proofErr w:type="spellEnd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r w:rsidRPr="00194057">
        <w:rPr>
          <w:rFonts w:ascii="Calibri" w:eastAsia="Times New Roman" w:hAnsi="Calibri" w:cs="Calibri"/>
          <w:color w:val="000000"/>
          <w:sz w:val="22"/>
          <w:lang w:eastAsia="en-CA"/>
        </w:rPr>
        <w:t>(</w:t>
      </w:r>
      <w:proofErr w:type="spellStart"/>
      <w:r w:rsidRPr="00194057">
        <w:rPr>
          <w:rFonts w:ascii="Calibri" w:eastAsia="Times New Roman" w:hAnsi="Calibri" w:cs="Calibri"/>
          <w:color w:val="000000"/>
          <w:sz w:val="22"/>
          <w:lang w:eastAsia="en-CA"/>
        </w:rPr>
        <w:t>EdVance</w:t>
      </w:r>
      <w:proofErr w:type="spellEnd"/>
      <w:r w:rsidRPr="00194057">
        <w:rPr>
          <w:rFonts w:ascii="Calibri" w:eastAsia="Times New Roman" w:hAnsi="Calibri" w:cs="Calibri"/>
          <w:color w:val="000000"/>
          <w:sz w:val="22"/>
          <w:lang w:eastAsia="en-CA"/>
        </w:rPr>
        <w:t>)</w:t>
      </w:r>
      <w:r w:rsidRPr="00194057">
        <w:rPr>
          <w:rFonts w:ascii="Nafees Web Naskh" w:eastAsia="Times New Roman" w:hAnsi="Nafees Web Naskh" w:cs="Nafees Web Naskh" w:hint="cs"/>
          <w:color w:val="000000"/>
          <w:sz w:val="22"/>
          <w:rtl/>
          <w:lang w:eastAsia="en-CA" w:bidi="ur-PK"/>
        </w:rPr>
        <w:t xml:space="preserve"> </w:t>
      </w:r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پروگراموں میں پڑھتے ہیں وہ اس آن لائن شیڈول </w:t>
      </w:r>
      <w:proofErr w:type="spellStart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>پرعمل</w:t>
      </w:r>
      <w:proofErr w:type="spellEnd"/>
      <w:r w:rsidRPr="00194057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کریں گے:</w:t>
      </w:r>
    </w:p>
    <w:tbl>
      <w:tblPr>
        <w:bidiVisual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2001"/>
        <w:gridCol w:w="2001"/>
        <w:gridCol w:w="2001"/>
        <w:gridCol w:w="2001"/>
      </w:tblGrid>
      <w:tr w:rsidR="00C07991" w:rsidRPr="00C07991" w14:paraId="62C72820" w14:textId="77777777" w:rsidTr="00194057">
        <w:trPr>
          <w:trHeight w:val="771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BC73DA" w14:textId="77777777" w:rsidR="00C07991" w:rsidRPr="00C07991" w:rsidRDefault="00C07991" w:rsidP="00C07991">
            <w:pPr>
              <w:spacing w:before="0" w:after="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2B524C6" w14:textId="06B5400F" w:rsidR="00C07991" w:rsidRPr="00194057" w:rsidRDefault="00194057" w:rsidP="00194057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دن </w:t>
            </w:r>
            <w:r w:rsidRPr="0059135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508AB6" w14:textId="1163FE38" w:rsidR="00C07991" w:rsidRPr="00194057" w:rsidRDefault="00194057" w:rsidP="00194057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دن </w:t>
            </w:r>
            <w:r w:rsidRPr="0059135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E63D3D" w14:textId="6DCB6DC5" w:rsidR="00C07991" w:rsidRPr="00194057" w:rsidRDefault="00194057" w:rsidP="00194057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دن </w:t>
            </w:r>
            <w:r w:rsidRPr="0059135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C80DD3" w14:textId="65C8FBF0" w:rsidR="00C07991" w:rsidRPr="00194057" w:rsidRDefault="00194057" w:rsidP="00194057">
            <w:pPr>
              <w:bidi/>
              <w:spacing w:before="240" w:line="240" w:lineRule="auto"/>
              <w:rPr>
                <w:rFonts w:ascii="Nafees Web Naskh" w:eastAsia="Times New Roman" w:hAnsi="Nafees Web Naskh" w:cs="Nafees Web Naskh"/>
                <w:szCs w:val="24"/>
                <w:lang w:eastAsia="en-CA"/>
              </w:rPr>
            </w:pPr>
            <w:r w:rsidRPr="00194057">
              <w:rPr>
                <w:rFonts w:ascii="Nafees Web Naskh" w:eastAsia="Times New Roman" w:hAnsi="Nafees Web Naskh" w:cs="Nafees Web Naskh"/>
                <w:b/>
                <w:bCs/>
                <w:color w:val="000000"/>
                <w:sz w:val="22"/>
                <w:u w:val="single"/>
                <w:rtl/>
                <w:lang w:eastAsia="en-CA"/>
              </w:rPr>
              <w:t xml:space="preserve">دن </w:t>
            </w:r>
            <w:r w:rsidRPr="0059135A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rtl/>
                <w:lang w:eastAsia="en-CA"/>
              </w:rPr>
              <w:t>4</w:t>
            </w:r>
          </w:p>
        </w:tc>
      </w:tr>
      <w:tr w:rsidR="00C07991" w:rsidRPr="00C07991" w14:paraId="1D1AB415" w14:textId="77777777" w:rsidTr="00194057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5B309D" w14:textId="42F6A17D" w:rsidR="00C07991" w:rsidRPr="00C07991" w:rsidRDefault="00AF5E7B" w:rsidP="00194057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AF5E7B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پیریڈ </w:t>
            </w:r>
            <w:r w:rsidRPr="00AF5E7B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AF5E7B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:   </w:t>
            </w:r>
            <w:r w:rsidRPr="00AF5E7B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AF5E7B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گھنٹے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64BA78" w14:textId="2587F41C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Theme="minorHAnsi" w:eastAsia="Calibri" w:hAnsiTheme="minorHAnsi" w:cstheme="minorHAnsi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5279B6" w14:textId="42CCE0E3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Theme="minorHAnsi" w:eastAsia="Calibri" w:hAnsiTheme="minorHAnsi" w:cstheme="minorHAnsi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C143F83" w14:textId="6A7DE984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D5834B" w14:textId="39FAC179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</w:tr>
      <w:tr w:rsidR="00C07991" w:rsidRPr="00C07991" w14:paraId="20C9F4C1" w14:textId="77777777" w:rsidTr="00194057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47B4952" w14:textId="7EF1610C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پیریڈ </w:t>
            </w:r>
            <w:r w:rsidRPr="00BB5C2E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:   </w:t>
            </w:r>
            <w:r w:rsidRPr="00BB5C2E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گھنٹہ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B89167" w14:textId="6D4BAE41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BAEE240" w14:textId="492F8191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2A962F" w14:textId="62B2A9C9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Theme="minorHAnsi" w:eastAsia="Calibri" w:hAnsiTheme="minorHAnsi" w:cstheme="minorHAnsi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D02FE2" w14:textId="0DA8584B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Theme="minorHAnsi" w:eastAsia="Calibri" w:hAnsiTheme="minorHAnsi" w:cstheme="minorHAnsi"/>
                <w:b/>
                <w:bCs/>
                <w:sz w:val="22"/>
                <w:u w:val="single"/>
                <w:rtl/>
                <w:lang w:bidi="ur-PK"/>
              </w:rPr>
              <w:t>1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</w:tr>
      <w:tr w:rsidR="00C07991" w:rsidRPr="00C07991" w14:paraId="5F41C2F3" w14:textId="77777777" w:rsidTr="00194057">
        <w:trPr>
          <w:trHeight w:val="48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EBF4921" w14:textId="43F31F10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پیریڈ </w:t>
            </w:r>
            <w:r w:rsidRPr="00BB5C2E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:   </w:t>
            </w:r>
            <w:r w:rsidRPr="00BB5C2E">
              <w:rPr>
                <w:rFonts w:ascii="Calibri" w:eastAsia="Calibri" w:hAnsi="Calibri" w:cs="Calibri" w:hint="cs"/>
                <w:b/>
                <w:bCs/>
                <w:sz w:val="22"/>
                <w:u w:val="single"/>
                <w:rtl/>
                <w:lang w:bidi="ur-PK"/>
              </w:rPr>
              <w:t>2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گھنٹے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B657FF6" w14:textId="5837123B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FEAB557" w14:textId="7098D3D7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A3BB48D" w14:textId="5A0DA646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F8A7F47" w14:textId="303D00C5" w:rsidR="00C07991" w:rsidRPr="00C07991" w:rsidRDefault="00BB5C2E" w:rsidP="00BB5C2E">
            <w:pPr>
              <w:bidi/>
              <w:spacing w:before="240" w:line="240" w:lineRule="auto"/>
              <w:rPr>
                <w:rFonts w:ascii="Times New Roman" w:eastAsia="Times New Roman" w:hAnsi="Times New Roman" w:cs="Times New Roman"/>
                <w:szCs w:val="24"/>
                <w:lang w:eastAsia="en-CA"/>
              </w:rPr>
            </w:pPr>
            <w:r>
              <w:rPr>
                <w:rFonts w:asciiTheme="minorHAnsi" w:eastAsia="Calibri" w:hAnsiTheme="minorHAnsi" w:cstheme="minorHAnsi" w:hint="cs"/>
                <w:b/>
                <w:bCs/>
                <w:sz w:val="22"/>
                <w:u w:val="single"/>
                <w:rtl/>
                <w:lang w:bidi="ur-PK"/>
              </w:rPr>
              <w:t>3</w:t>
            </w:r>
            <w:r w:rsidRPr="00BB5C2E"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 اے ب</w:t>
            </w:r>
            <w:r>
              <w:rPr>
                <w:rFonts w:ascii="Nafees Web Naskh" w:eastAsia="Calibri" w:hAnsi="Nafees Web Naskh" w:cs="Nafees Web Naskh" w:hint="cs"/>
                <w:b/>
                <w:bCs/>
                <w:sz w:val="22"/>
                <w:u w:val="single"/>
                <w:rtl/>
                <w:lang w:bidi="ur-PK"/>
              </w:rPr>
              <w:t xml:space="preserve">ی </w:t>
            </w:r>
            <w:r>
              <w:rPr>
                <w:rFonts w:ascii="Nafees Web Naskh" w:eastAsia="Calibri" w:hAnsi="Nafees Web Naskh" w:cs="Nafees Web Naskh"/>
                <w:b/>
                <w:bCs/>
                <w:sz w:val="22"/>
                <w:u w:val="single"/>
                <w:rtl/>
                <w:lang w:bidi="ur-PK"/>
              </w:rPr>
              <w:br/>
            </w:r>
            <w:r w:rsidRPr="00BB5C2E">
              <w:rPr>
                <w:rFonts w:ascii="Nafees Web Naskh" w:eastAsia="Times New Roman" w:hAnsi="Nafees Web Naskh" w:cs="Nafees Web Naskh" w:hint="cs"/>
                <w:b/>
                <w:bCs/>
                <w:color w:val="000000"/>
                <w:sz w:val="22"/>
                <w:rtl/>
                <w:lang w:eastAsia="en-CA"/>
              </w:rPr>
              <w:t xml:space="preserve">معاصر </w:t>
            </w:r>
            <w:r w:rsidRPr="00BB5C2E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lang w:eastAsia="en-CA"/>
              </w:rPr>
              <w:t>(Synchronous)</w:t>
            </w:r>
          </w:p>
        </w:tc>
      </w:tr>
    </w:tbl>
    <w:p w14:paraId="78E0BD4A" w14:textId="5AD844F9" w:rsidR="00C07991" w:rsidRPr="00C07991" w:rsidRDefault="0068271E" w:rsidP="00BB5C2E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شروع </w:t>
      </w:r>
      <w:proofErr w:type="spellStart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>ہونےکے</w:t>
      </w:r>
      <w:proofErr w:type="spellEnd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اوقات اور </w:t>
      </w:r>
      <w:proofErr w:type="spellStart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>دوپہرکےکھانے</w:t>
      </w:r>
      <w:proofErr w:type="spellEnd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کے اوقات ہر اسکول </w:t>
      </w:r>
      <w:proofErr w:type="spellStart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68271E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ایک ہی جیسے رہیں گے۔</w:t>
      </w:r>
    </w:p>
    <w:p w14:paraId="60CAB7FE" w14:textId="7AE02CA9" w:rsidR="00C07991" w:rsidRPr="00C07991" w:rsidRDefault="0068271E" w:rsidP="0068271E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ورچوئل</w:t>
      </w:r>
      <w:proofErr w:type="spellEnd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 w:rsidRPr="00342054">
        <w:rPr>
          <w:rFonts w:ascii="Calibri" w:eastAsia="Calibri" w:hAnsi="Calibri" w:cs="Calibri"/>
          <w:b/>
          <w:bCs/>
          <w:sz w:val="22"/>
          <w:lang w:bidi="ur-PK"/>
        </w:rPr>
        <w:t>(Virtual)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سیکھنا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: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معمول کے مطابق کام کرنا جار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رکھ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proofErr w:type="spellEnd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گے۔</w:t>
      </w:r>
    </w:p>
    <w:p w14:paraId="5C016BB4" w14:textId="45DD8F65" w:rsidR="00C07991" w:rsidRPr="00C07991" w:rsidRDefault="00561D5F" w:rsidP="0068271E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561D5F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>متبادل</w:t>
      </w:r>
      <w:proofErr w:type="spellEnd"/>
      <w:r w:rsidRPr="00561D5F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 </w:t>
      </w:r>
      <w:proofErr w:type="spellStart"/>
      <w:r w:rsidRPr="00561D5F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>اسکول</w:t>
      </w:r>
      <w:r w:rsidRPr="00561D5F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ز</w:t>
      </w:r>
      <w:proofErr w:type="spellEnd"/>
      <w:r w:rsidRPr="00561D5F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 / </w:t>
      </w:r>
      <w:proofErr w:type="spellStart"/>
      <w:r w:rsidRPr="00561D5F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>پروگرام</w:t>
      </w:r>
      <w:r w:rsidRPr="00561D5F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ز</w:t>
      </w:r>
      <w:proofErr w:type="spellEnd"/>
    </w:p>
    <w:p w14:paraId="3D8DCFD4" w14:textId="28682DF5" w:rsidR="00C07991" w:rsidRPr="00C07991" w:rsidRDefault="00212460" w:rsidP="00212460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212460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ذاتی طور پر حاضر </w:t>
      </w:r>
      <w:proofErr w:type="spellStart"/>
      <w:r w:rsidRPr="00212460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ہوکر</w:t>
      </w:r>
      <w:proofErr w:type="spellEnd"/>
      <w:r w:rsidRPr="00212460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تعلیم حاصل کرنے والے اسکول:   </w:t>
      </w:r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وہ اسکول جو بورڈ کے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تیارکردہ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حسب منشا ٹائم ٹیبل استعمال نہیں کر رہے ہیں (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جیسےکہ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متبادل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پروگرامز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r w:rsidR="00EB361E" w:rsidRPr="00EB361E">
        <w:rPr>
          <w:rFonts w:ascii="Nafees Web Naskh" w:eastAsia="Calibri" w:hAnsi="Nafees Web Naskh" w:cs="Nafees Web Naskh"/>
          <w:sz w:val="22"/>
          <w:rtl/>
          <w:lang w:bidi="ur-PK"/>
        </w:rPr>
        <w:t>مجتمع</w:t>
      </w:r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سائیٹس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آئی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ایس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پی وغیرہ)، وہ مقامی طور پر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تیارکردہ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ریموٹ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شیڈولزکا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>نفاذکریں</w:t>
      </w:r>
      <w:proofErr w:type="spellEnd"/>
      <w:r w:rsidRPr="00212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گے۔</w:t>
      </w:r>
    </w:p>
    <w:p w14:paraId="046AC007" w14:textId="5241F348" w:rsidR="00C07991" w:rsidRPr="00C07991" w:rsidRDefault="00212460" w:rsidP="00212460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ورچوئل</w:t>
      </w:r>
      <w:proofErr w:type="spellEnd"/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 w:rsidRPr="00342054">
        <w:rPr>
          <w:rFonts w:ascii="Calibri" w:eastAsia="Calibri" w:hAnsi="Calibri" w:cs="Calibri"/>
          <w:b/>
          <w:bCs/>
          <w:sz w:val="22"/>
          <w:lang w:bidi="ur-PK"/>
        </w:rPr>
        <w:t>(Virtual)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</w:t>
      </w:r>
      <w:r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سیکھنا</w:t>
      </w:r>
      <w:r w:rsidRPr="00342054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: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معمول کے مطابق کام کرنا جار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>رکھ</w:t>
      </w:r>
      <w:r w:rsidRPr="00342054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342054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proofErr w:type="spellEnd"/>
      <w:r w:rsidRPr="00342054">
        <w:rPr>
          <w:rFonts w:ascii="Nafees Web Naskh" w:eastAsia="Calibri" w:hAnsi="Nafees Web Naskh" w:cs="Nafees Web Naskh"/>
          <w:sz w:val="22"/>
          <w:rtl/>
          <w:lang w:bidi="ur-PK"/>
        </w:rPr>
        <w:t xml:space="preserve"> گے۔</w:t>
      </w:r>
    </w:p>
    <w:p w14:paraId="0E556F03" w14:textId="298E52B3" w:rsidR="00C07991" w:rsidRPr="00C07991" w:rsidRDefault="00EB361E" w:rsidP="00EB361E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EB361E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>خصوص</w:t>
      </w:r>
      <w:r w:rsidRPr="00EB361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ی</w:t>
      </w:r>
      <w:r w:rsidRPr="00EB361E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 تعل</w:t>
      </w:r>
      <w:r w:rsidRPr="00EB361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ی</w:t>
      </w:r>
      <w:r w:rsidRPr="00EB361E">
        <w:rPr>
          <w:rFonts w:ascii="Nafees Web Naskh" w:eastAsia="Calibri" w:hAnsi="Nafees Web Naskh" w:cs="Nafees Web Naskh" w:hint="eastAsia"/>
          <w:b/>
          <w:bCs/>
          <w:sz w:val="28"/>
          <w:szCs w:val="28"/>
          <w:u w:val="single"/>
          <w:rtl/>
          <w:lang w:bidi="ur-PK"/>
        </w:rPr>
        <w:t>م</w:t>
      </w:r>
      <w:r w:rsidRPr="00EB361E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 </w:t>
      </w:r>
      <w:r w:rsidRPr="00EB361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مجتمع </w:t>
      </w:r>
      <w:proofErr w:type="spellStart"/>
      <w:r w:rsidRPr="00EB361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سائیٹس</w:t>
      </w:r>
      <w:proofErr w:type="spellEnd"/>
      <w:r w:rsidRPr="00EB361E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r w:rsidRPr="00EB361E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val="en-US" w:eastAsia="en-CA"/>
        </w:rPr>
        <w:t>(</w:t>
      </w:r>
      <w:r w:rsidRPr="00EB361E">
        <w:rPr>
          <w:rFonts w:ascii="Calibri" w:eastAsia="Times New Roman" w:hAnsi="Calibri" w:cs="Calibri"/>
          <w:b/>
          <w:bCs/>
          <w:color w:val="000000"/>
          <w:sz w:val="28"/>
          <w:szCs w:val="28"/>
          <w:u w:val="single"/>
          <w:lang w:eastAsia="en-CA"/>
        </w:rPr>
        <w:t>Congregated Sites)</w:t>
      </w:r>
    </w:p>
    <w:p w14:paraId="7E908ED7" w14:textId="1E6CBB03" w:rsidR="00C07991" w:rsidRPr="00C07991" w:rsidRDefault="00027320" w:rsidP="0009330F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EB361E">
        <w:rPr>
          <w:rFonts w:ascii="Nafees Web Naskh" w:eastAsia="Calibri" w:hAnsi="Nafees Web Naskh" w:cs="Nafees Web Naskh"/>
          <w:sz w:val="22"/>
          <w:rtl/>
          <w:lang w:bidi="ur-PK"/>
        </w:rPr>
        <w:t>مجتمع</w:t>
      </w:r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>سائ</w:t>
      </w:r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یٹس</w:t>
      </w:r>
      <w:proofErr w:type="spellEnd"/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 xml:space="preserve"> (ن</w:t>
      </w:r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027320">
        <w:rPr>
          <w:rFonts w:ascii="Nafees Web Naskh" w:eastAsia="Calibri" w:hAnsi="Nafees Web Naskh" w:cs="Nafees Web Naskh" w:hint="eastAsia"/>
          <w:sz w:val="22"/>
          <w:rtl/>
          <w:lang w:bidi="ur-PK"/>
        </w:rPr>
        <w:t>چے</w:t>
      </w:r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 xml:space="preserve"> درج ہ</w:t>
      </w:r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027320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>) مقام</w:t>
      </w:r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 xml:space="preserve"> طور پر </w:t>
      </w:r>
      <w:proofErr w:type="spellStart"/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>ت</w:t>
      </w:r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027320">
        <w:rPr>
          <w:rFonts w:ascii="Nafees Web Naskh" w:eastAsia="Calibri" w:hAnsi="Nafees Web Naskh" w:cs="Nafees Web Naskh" w:hint="eastAsia"/>
          <w:sz w:val="22"/>
          <w:rtl/>
          <w:lang w:bidi="ur-PK"/>
        </w:rPr>
        <w:t>ار</w:t>
      </w:r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>کردہ</w:t>
      </w:r>
      <w:proofErr w:type="spellEnd"/>
      <w:r w:rsidRPr="0002732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</w:t>
      </w:r>
      <w:proofErr w:type="spellStart"/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>سیکھنےکے</w:t>
      </w:r>
      <w:proofErr w:type="spellEnd"/>
      <w:r w:rsidRPr="0002732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شیڈول </w:t>
      </w:r>
      <w:proofErr w:type="spellStart"/>
      <w:r>
        <w:rPr>
          <w:rFonts w:ascii="Nafees Web Naskh" w:eastAsia="Calibri" w:hAnsi="Nafees Web Naskh" w:cs="Nafees Web Naskh" w:hint="cs"/>
          <w:sz w:val="22"/>
          <w:rtl/>
          <w:lang w:bidi="ur-PK"/>
        </w:rPr>
        <w:t>نافذکریں</w:t>
      </w:r>
      <w:proofErr w:type="spellEnd"/>
      <w:r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گی۔ </w:t>
      </w:r>
    </w:p>
    <w:p w14:paraId="0AC4DC9F" w14:textId="7BC2D465" w:rsidR="00C07991" w:rsidRPr="00C07991" w:rsidRDefault="001D17BD" w:rsidP="001D17BD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1D17B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ایلیمینٹری</w:t>
      </w:r>
      <w:proofErr w:type="spellEnd"/>
      <w:r w:rsidRPr="001D17B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مجتمع </w:t>
      </w:r>
      <w:proofErr w:type="spellStart"/>
      <w:r w:rsidRPr="001D17B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سائیٹس</w:t>
      </w:r>
      <w:proofErr w:type="spellEnd"/>
      <w:r w:rsidRPr="001D17BD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:</w:t>
      </w:r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بیورلی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لوسی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میک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کارمک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سینئر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سینیکا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اسکول، سنی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ویو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جونیئر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اور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سینئر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ایس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پارکلین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پبلک اسکول،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ولیئم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میک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>کورڈک</w:t>
      </w:r>
      <w:proofErr w:type="spellEnd"/>
      <w:r w:rsidRPr="001D17BD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اسکول۔</w:t>
      </w:r>
    </w:p>
    <w:p w14:paraId="3D5085D2" w14:textId="287C1F0A" w:rsidR="00C07991" w:rsidRPr="00C07991" w:rsidRDefault="00153005" w:rsidP="001D17BD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bookmarkStart w:id="6" w:name="_Hlk59991030"/>
      <w:proofErr w:type="spellStart"/>
      <w:r w:rsidRPr="00153005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سیکنڈری</w:t>
      </w:r>
      <w:proofErr w:type="spellEnd"/>
      <w:r w:rsidRPr="00153005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 xml:space="preserve"> مجتمع </w:t>
      </w:r>
      <w:proofErr w:type="spellStart"/>
      <w:r w:rsidRPr="00153005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سائیٹس</w:t>
      </w:r>
      <w:proofErr w:type="spellEnd"/>
      <w:r w:rsidRPr="00153005">
        <w:rPr>
          <w:rFonts w:ascii="Nafees Web Naskh" w:eastAsia="Calibri" w:hAnsi="Nafees Web Naskh" w:cs="Nafees Web Naskh" w:hint="cs"/>
          <w:b/>
          <w:bCs/>
          <w:sz w:val="22"/>
          <w:rtl/>
          <w:lang w:bidi="ur-PK"/>
        </w:rPr>
        <w:t>:</w:t>
      </w:r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 </w:t>
      </w:r>
      <w:bookmarkEnd w:id="6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سینٹرل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ایٹوبیکو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ڈریوری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سیکنڈری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اسکول، فرینک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اوک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میپل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وُڈ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ہائی اسکول، سر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ولیئم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آسلر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یارک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ہمبر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ایچ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ای</w:t>
      </w:r>
      <w:r>
        <w:rPr>
          <w:rFonts w:ascii="Nafees Web Naskh" w:eastAsia="Calibri" w:hAnsi="Nafees Web Naskh" w:cs="Nafees Web Naskh" w:hint="cs"/>
          <w:sz w:val="22"/>
          <w:rtl/>
          <w:lang w:bidi="ur-PK"/>
        </w:rPr>
        <w:t>س</w:t>
      </w:r>
      <w:proofErr w:type="spellEnd"/>
      <w:r>
        <w:rPr>
          <w:rFonts w:ascii="Nafees Web Naskh" w:eastAsia="Calibri" w:hAnsi="Nafees Web Naskh" w:cs="Nafees Web Naskh" w:hint="cs"/>
          <w:sz w:val="22"/>
          <w:rtl/>
          <w:lang w:bidi="ur-PK"/>
        </w:rPr>
        <w:t>۔</w:t>
      </w:r>
      <w:r w:rsidR="00C07991" w:rsidRPr="00C07991">
        <w:rPr>
          <w:rFonts w:eastAsia="Times New Roman" w:cs="Arial"/>
          <w:color w:val="000000"/>
          <w:sz w:val="22"/>
          <w:lang w:eastAsia="en-CA"/>
        </w:rPr>
        <w:t> </w:t>
      </w:r>
    </w:p>
    <w:p w14:paraId="552A9CC2" w14:textId="319551E9" w:rsidR="00C07991" w:rsidRPr="00C07991" w:rsidRDefault="00153005" w:rsidP="00153005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lastRenderedPageBreak/>
        <w:t>براہِ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مہربانی نوٹ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کرلیں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کہ سب سے زیادہ کمزور لوگوں کو تحفظ فراہم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کرنےکیلئے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حکومت کی کوششوں کے ایک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حصےکے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طور پر، جہاں بھی ممکن ہوا، اسکول بورڈ، خصوصی تعلیم کی ضروریات والے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کو ذاتی مدد فراہم کریں گے، جنہیں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کی ضروریات کی بنیاد پر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سیکھنےکے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ذریعے سہولت فراہم نہیں کی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جاسکتی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۔ اگر آپ اس بات پر یقین رکھتے ہیں کہ اس کی ضرورت ہو سکتی ہے، تو </w:t>
      </w:r>
      <w:proofErr w:type="spellStart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>براہِ</w:t>
      </w:r>
      <w:proofErr w:type="spellEnd"/>
      <w:r w:rsidRPr="0015300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کرم اپنے بچے کے پرنسپل سے بات کریں۔</w:t>
      </w:r>
    </w:p>
    <w:p w14:paraId="5ECCA5A7" w14:textId="73B380F1" w:rsidR="00C07991" w:rsidRPr="00932794" w:rsidRDefault="00D22D00" w:rsidP="00153005">
      <w:pPr>
        <w:bidi/>
        <w:spacing w:before="240" w:line="240" w:lineRule="auto"/>
        <w:rPr>
          <w:rFonts w:ascii="Times New Roman" w:eastAsia="Times New Roman" w:hAnsi="Times New Roman" w:cs="Times New Roman" w:hint="cs"/>
          <w:szCs w:val="24"/>
          <w:rtl/>
          <w:lang w:val="en-US" w:eastAsia="en-CA" w:bidi="ur-PK"/>
        </w:rPr>
      </w:pPr>
      <w:proofErr w:type="spellStart"/>
      <w:r w:rsidRPr="00D22D00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چائلڈ</w:t>
      </w:r>
      <w:proofErr w:type="spellEnd"/>
      <w:r w:rsidRPr="00D22D00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 </w:t>
      </w:r>
      <w:proofErr w:type="spellStart"/>
      <w:r w:rsidRPr="00D22D00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کیئر</w:t>
      </w:r>
      <w:proofErr w:type="spellEnd"/>
      <w:r w:rsidRPr="00D22D00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>/ توس</w:t>
      </w:r>
      <w:r w:rsidRPr="00D22D00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ی</w:t>
      </w:r>
      <w:r w:rsidRPr="00D22D00">
        <w:rPr>
          <w:rFonts w:ascii="Nafees Web Naskh" w:eastAsia="Calibri" w:hAnsi="Nafees Web Naskh" w:cs="Nafees Web Naskh" w:hint="eastAsia"/>
          <w:b/>
          <w:bCs/>
          <w:sz w:val="28"/>
          <w:szCs w:val="28"/>
          <w:u w:val="single"/>
          <w:rtl/>
          <w:lang w:bidi="ur-PK"/>
        </w:rPr>
        <w:t>ع</w:t>
      </w:r>
      <w:r w:rsidRPr="00D22D00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ی</w:t>
      </w:r>
      <w:r w:rsidRPr="00D22D00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 دن کے پروگ</w:t>
      </w:r>
      <w:r w:rsidR="00932794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 xml:space="preserve">رام </w:t>
      </w:r>
      <w:r w:rsidR="00932794" w:rsidRPr="00F842F1">
        <w:rPr>
          <w:rFonts w:asciiTheme="minorHAnsi" w:eastAsia="Times New Roman" w:hAnsiTheme="minorHAnsi" w:cstheme="minorHAnsi"/>
          <w:b/>
          <w:bCs/>
          <w:color w:val="000000"/>
          <w:sz w:val="28"/>
          <w:szCs w:val="28"/>
          <w:u w:val="single"/>
          <w:lang w:eastAsia="en-CA"/>
        </w:rPr>
        <w:t>(Extended Day Programs)</w:t>
      </w:r>
    </w:p>
    <w:p w14:paraId="6BFBD613" w14:textId="307ED501" w:rsidR="00C07991" w:rsidRPr="00C07991" w:rsidRDefault="00932794" w:rsidP="00D22D00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تمام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چائلڈکیئر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پروگرام جو ٹی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ڈی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ایس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بی اسکولوں میں واقع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نوزائیدہ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بچوں، پاؤں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پاؤں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چلنے والے بچوں اور اسکول جانے سے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پہلےکی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عمر والے بچوں کی خدمت کرتے ہیں، وہ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لاک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ڈاؤن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کی مدت کے دوران کھلے رہیں گے، تاہم والدین/ سرپرستوں کو اپنے انفرادی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چائلڈکیئر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آپریٹر سے تفصیلات کی تصدیق کرنی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چاہئے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۔ جب کہ اسکول بند ہیں، ٹی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ڈی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>ایس</w:t>
      </w:r>
      <w:proofErr w:type="spellEnd"/>
      <w:r w:rsidRPr="00932794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بی کے تمام توسیعی دن کے پروگرام اور اسکولوں سے پہلے اور اسکولوں کے بعد کے پروگرام بھی بند ہوں گے۔</w:t>
      </w:r>
    </w:p>
    <w:p w14:paraId="37509203" w14:textId="165F94AD" w:rsidR="00C07991" w:rsidRPr="00C07991" w:rsidRDefault="00932794" w:rsidP="00932794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932794">
        <w:rPr>
          <w:rFonts w:ascii="Nafees Web Naskh" w:eastAsia="Calibri" w:hAnsi="Nafees Web Naskh" w:cs="Nafees Web Naskh"/>
          <w:b/>
          <w:bCs/>
          <w:sz w:val="28"/>
          <w:szCs w:val="28"/>
          <w:u w:val="single"/>
          <w:rtl/>
          <w:lang w:bidi="ur-PK"/>
        </w:rPr>
        <w:t xml:space="preserve">اگلے </w:t>
      </w:r>
      <w:r w:rsidRPr="00932794">
        <w:rPr>
          <w:rFonts w:ascii="Nafees Web Naskh" w:eastAsia="Calibri" w:hAnsi="Nafees Web Naskh" w:cs="Nafees Web Naskh" w:hint="cs"/>
          <w:b/>
          <w:bCs/>
          <w:sz w:val="28"/>
          <w:szCs w:val="28"/>
          <w:u w:val="single"/>
          <w:rtl/>
          <w:lang w:bidi="ur-PK"/>
        </w:rPr>
        <w:t>اقدامات</w:t>
      </w:r>
    </w:p>
    <w:p w14:paraId="28FE415A" w14:textId="442D5392" w:rsidR="00C07991" w:rsidRPr="00C07991" w:rsidRDefault="00146F50" w:rsidP="00932794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اگرچہ ٹ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ڈ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ا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س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ب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نے اس سال </w:t>
      </w:r>
      <w:proofErr w:type="spellStart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طلبا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ء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کو </w:t>
      </w:r>
      <w:r w:rsidRPr="00146F50">
        <w:rPr>
          <w:rFonts w:ascii="Calibri" w:eastAsia="Calibri" w:hAnsi="Calibri" w:cs="Calibri"/>
          <w:sz w:val="22"/>
          <w:lang w:bidi="ur-PK"/>
        </w:rPr>
        <w:t>70,000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سے ز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ادہ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ڈ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وائسز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تقس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یم کی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ہ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، ل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کن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ہم جانتے ہ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ں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کہ کچھ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کو اب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بھ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اس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</w:t>
      </w:r>
      <w:proofErr w:type="spellStart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س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146F50">
        <w:rPr>
          <w:rFonts w:ascii="Nafees Web Naskh" w:eastAsia="Calibri" w:hAnsi="Nafees Web Naskh" w:cs="Nafees Web Naskh" w:hint="eastAsia"/>
          <w:sz w:val="22"/>
          <w:rtl/>
          <w:lang w:bidi="ur-PK"/>
        </w:rPr>
        <w:t>کھنے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ک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مدت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>کس</w:t>
      </w:r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proofErr w:type="spellEnd"/>
      <w:r w:rsidRPr="00146F50">
        <w:rPr>
          <w:rFonts w:ascii="Nafees Web Naskh" w:eastAsia="Calibri" w:hAnsi="Nafees Web Naskh" w:cs="Nafees Web Naskh"/>
          <w:sz w:val="22"/>
          <w:rtl/>
          <w:lang w:bidi="ur-PK"/>
        </w:rPr>
        <w:t xml:space="preserve">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ڈیوائس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کی ضرورت ہو سکتی ہے۔ ان صورتوں میں، خاندانوں کی حوصلہ افزائی کی جاتی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ہےکہ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وہ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ڈیوائس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کا بندوبست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کرنےکیلئے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اپنے اسکول سے دوبارہ کھلنے کے بعد رابطہ کریں۔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براہِ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مہربانی نوٹ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کرلیں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کہ </w:t>
      </w:r>
      <w:proofErr w:type="spellStart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>ڈیوائسز</w:t>
      </w:r>
      <w:proofErr w:type="spellEnd"/>
      <w:r w:rsidRPr="00146F5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دستیابی کی بنیاد پر فراہم کی جائیں گی اور ان کی تقسیم میں وقت لگ سکتا ہے۔</w:t>
      </w:r>
    </w:p>
    <w:p w14:paraId="3D1DDF61" w14:textId="314093F2" w:rsidR="00C07991" w:rsidRPr="00C07991" w:rsidRDefault="00836460" w:rsidP="00146F50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آج کی خبریں ایک ایسے وقت میں آئی ہیں جب تمام اسکول موسم سرما کی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تعطیلات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پر ہیں، جو ایک </w:t>
      </w:r>
      <w:r w:rsidR="00C23CA1">
        <w:rPr>
          <w:rFonts w:ascii="Nafees Web Naskh" w:eastAsia="Calibri" w:hAnsi="Nafees Web Naskh" w:cs="Nafees Web Naskh" w:hint="cs"/>
          <w:sz w:val="22"/>
          <w:rtl/>
          <w:lang w:bidi="ur-PK"/>
        </w:rPr>
        <w:t>مشکل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ہےکیونکہ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مجھے معلوم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ہےکہ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آپ میں بہت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سوں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کے اگلے اقدامات کے بارے میں سوالات ہو سکتے ہیں۔ </w:t>
      </w:r>
      <w:r w:rsidRPr="00836460">
        <w:rPr>
          <w:rFonts w:ascii="Nafees Web Naskh" w:eastAsia="Calibri" w:hAnsi="Nafees Web Naskh" w:cs="Nafees Web Naskh"/>
          <w:sz w:val="22"/>
          <w:rtl/>
          <w:lang w:bidi="ur-PK"/>
        </w:rPr>
        <w:t>ذات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836460">
        <w:rPr>
          <w:rFonts w:ascii="Nafees Web Naskh" w:eastAsia="Calibri" w:hAnsi="Nafees Web Naskh" w:cs="Nafees Web Naskh"/>
          <w:sz w:val="22"/>
          <w:rtl/>
          <w:lang w:bidi="ur-PK"/>
        </w:rPr>
        <w:t xml:space="preserve"> طور پر حاضر </w:t>
      </w:r>
      <w:proofErr w:type="spellStart"/>
      <w:r w:rsidRPr="00836460">
        <w:rPr>
          <w:rFonts w:ascii="Nafees Web Naskh" w:eastAsia="Calibri" w:hAnsi="Nafees Web Naskh" w:cs="Nafees Web Naskh"/>
          <w:sz w:val="22"/>
          <w:rtl/>
          <w:lang w:bidi="ur-PK"/>
        </w:rPr>
        <w:t>ہوکر</w:t>
      </w:r>
      <w:proofErr w:type="spellEnd"/>
      <w:r w:rsidRPr="00836460">
        <w:rPr>
          <w:rFonts w:ascii="Nafees Web Naskh" w:eastAsia="Calibri" w:hAnsi="Nafees Web Naskh" w:cs="Nafees Web Naskh"/>
          <w:sz w:val="22"/>
          <w:rtl/>
          <w:lang w:bidi="ur-PK"/>
        </w:rPr>
        <w:t xml:space="preserve"> تعل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ی</w:t>
      </w:r>
      <w:r w:rsidRPr="00836460">
        <w:rPr>
          <w:rFonts w:ascii="Nafees Web Naskh" w:eastAsia="Calibri" w:hAnsi="Nafees Web Naskh" w:cs="Nafees Web Naskh" w:hint="eastAsia"/>
          <w:sz w:val="22"/>
          <w:rtl/>
          <w:lang w:bidi="ur-PK"/>
        </w:rPr>
        <w:t>م</w:t>
      </w:r>
      <w:r w:rsidRPr="00836460">
        <w:rPr>
          <w:rFonts w:ascii="Nafees Web Naskh" w:eastAsia="Calibri" w:hAnsi="Nafees Web Naskh" w:cs="Nafees Web Naskh"/>
          <w:sz w:val="22"/>
          <w:rtl/>
          <w:lang w:bidi="ur-PK"/>
        </w:rPr>
        <w:t xml:space="preserve"> حاصل کرنے والے اسک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ولوں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اساتذہ بروز سوموار، </w:t>
      </w:r>
      <w:r w:rsidRPr="00C23CA1">
        <w:rPr>
          <w:rFonts w:asciiTheme="minorHAnsi" w:eastAsia="Calibri" w:hAnsiTheme="minorHAnsi" w:cstheme="minorHAnsi"/>
          <w:sz w:val="22"/>
          <w:rtl/>
          <w:lang w:bidi="ur-PK"/>
        </w:rPr>
        <w:t>4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جنوری کو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اور خاندانوں کے ساتھ رابطہ کریں گے تاکہ مزید معلومات فراہم کی جا سکیں اور ابتدا کی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جائے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جس کی توقع کی جاتی ہے، جو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کی تعلیم کی طرف منتقل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ہونےکا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نسبتاً تیز عمل ہے۔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ورچوئل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اسکول کے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،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سیکھنےکا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عمل بروز سوموار، </w:t>
      </w:r>
      <w:r w:rsidRPr="00836460">
        <w:rPr>
          <w:rFonts w:ascii="Calibri" w:eastAsia="Calibri" w:hAnsi="Calibri" w:cs="Calibri" w:hint="cs"/>
          <w:sz w:val="22"/>
          <w:rtl/>
          <w:lang w:bidi="ur-PK"/>
        </w:rPr>
        <w:t>4</w:t>
      </w:r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جنوری کو معمول کے مطابق جاری </w:t>
      </w:r>
      <w:proofErr w:type="spellStart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رہےگا</w:t>
      </w:r>
      <w:proofErr w:type="spellEnd"/>
      <w:r w:rsidRPr="00836460">
        <w:rPr>
          <w:rFonts w:ascii="Nafees Web Naskh" w:eastAsia="Calibri" w:hAnsi="Nafees Web Naskh" w:cs="Nafees Web Naskh" w:hint="cs"/>
          <w:sz w:val="22"/>
          <w:rtl/>
          <w:lang w:bidi="ur-PK"/>
        </w:rPr>
        <w:t>۔</w:t>
      </w:r>
    </w:p>
    <w:p w14:paraId="3E0F633B" w14:textId="0CC56BE3" w:rsidR="00C07991" w:rsidRPr="00C07991" w:rsidRDefault="00E05DF5" w:rsidP="00836460">
      <w:pPr>
        <w:bidi/>
        <w:spacing w:before="240" w:line="240" w:lineRule="auto"/>
        <w:rPr>
          <w:rFonts w:ascii="Times New Roman" w:eastAsia="Times New Roman" w:hAnsi="Times New Roman" w:cs="Times New Roman"/>
          <w:szCs w:val="24"/>
          <w:lang w:eastAsia="en-CA"/>
        </w:rPr>
      </w:pPr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جب کہ یہ غیر متوقع نہیں ہے، مجھے معلوم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ہےکہ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یہ خبر بہت سے لوگوں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مشکل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ہوگی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۔ میں آپ کو یقین دلانا چاہتی ہوں کہ ہم نے پچھلے </w:t>
      </w:r>
      <w:r w:rsidRPr="00E05DF5">
        <w:rPr>
          <w:rFonts w:ascii="Calibri" w:eastAsia="Calibri" w:hAnsi="Calibri" w:cs="Calibri" w:hint="cs"/>
          <w:sz w:val="22"/>
          <w:rtl/>
          <w:lang w:bidi="ur-PK"/>
        </w:rPr>
        <w:t>9</w:t>
      </w:r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ماہ میں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دُوری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سے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سیکھنےکے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بارے میں بہت کچھ سیکھا ہے اور اس کے باوجود مشکلات پیش آسکتی ہیں، ہر ممکن حد تک آسانی سے منتقلی کو یقینی بنانے</w:t>
      </w:r>
      <w:r w:rsidR="00C23CA1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کیلئے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ہم اپنے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طلباء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اور خاندانوں کی </w:t>
      </w:r>
      <w:proofErr w:type="spellStart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>مددکریں</w:t>
      </w:r>
      <w:proofErr w:type="spellEnd"/>
      <w:r w:rsidRPr="00E05DF5">
        <w:rPr>
          <w:rFonts w:ascii="Nafees Web Naskh" w:eastAsia="Calibri" w:hAnsi="Nafees Web Naskh" w:cs="Nafees Web Naskh" w:hint="cs"/>
          <w:sz w:val="22"/>
          <w:rtl/>
          <w:lang w:bidi="ur-PK"/>
        </w:rPr>
        <w:t xml:space="preserve"> گے۔</w:t>
      </w:r>
    </w:p>
    <w:p w14:paraId="13EE4D89" w14:textId="271477B9" w:rsidR="00791ED6" w:rsidRPr="00E05DF5" w:rsidRDefault="00E05DF5" w:rsidP="00E05DF5">
      <w:pPr>
        <w:pStyle w:val="xmsonormal"/>
        <w:bidi/>
        <w:spacing w:before="0" w:beforeAutospacing="0" w:after="0" w:afterAutospacing="0"/>
        <w:rPr>
          <w:rFonts w:ascii="Nafees Web Naskh" w:hAnsi="Nafees Web Naskh" w:cs="Nafees Web Naskh"/>
          <w:sz w:val="22"/>
          <w:szCs w:val="22"/>
        </w:rPr>
      </w:pPr>
      <w:r>
        <w:rPr>
          <w:rFonts w:ascii="Nafees Web Naskh" w:hAnsi="Nafees Web Naskh" w:cs="Nafees Web Naskh" w:hint="cs"/>
          <w:sz w:val="22"/>
          <w:szCs w:val="22"/>
          <w:rtl/>
        </w:rPr>
        <w:t>مخلص،</w:t>
      </w:r>
    </w:p>
    <w:p w14:paraId="11BE0BD7" w14:textId="3EF2B44D" w:rsidR="00791ED6" w:rsidRPr="00791ED6" w:rsidRDefault="00791ED6" w:rsidP="00E05DF5">
      <w:pPr>
        <w:pStyle w:val="xmsonormal"/>
        <w:spacing w:before="0" w:beforeAutospacing="0" w:after="0" w:afterAutospacing="0"/>
        <w:ind w:left="2880"/>
        <w:rPr>
          <w:rFonts w:ascii="Arial" w:hAnsi="Arial" w:cs="Arial"/>
        </w:rPr>
      </w:pPr>
      <w:r>
        <w:rPr>
          <w:rFonts w:cs="Arial"/>
          <w:noProof/>
          <w:lang w:eastAsia="en-CA"/>
        </w:rPr>
        <w:drawing>
          <wp:anchor distT="0" distB="0" distL="114300" distR="114300" simplePos="0" relativeHeight="251657216" behindDoc="0" locked="0" layoutInCell="1" allowOverlap="1" wp14:anchorId="27464D21" wp14:editId="4B0C862A">
            <wp:simplePos x="0" y="0"/>
            <wp:positionH relativeFrom="column">
              <wp:posOffset>5096510</wp:posOffset>
            </wp:positionH>
            <wp:positionV relativeFrom="paragraph">
              <wp:posOffset>7620</wp:posOffset>
            </wp:positionV>
            <wp:extent cx="1569720" cy="580390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19D8473" w14:textId="20D0EB8A" w:rsidR="00791ED6" w:rsidRPr="00E05DF5" w:rsidRDefault="00791ED6" w:rsidP="00E05DF5">
      <w:pPr>
        <w:bidi/>
        <w:spacing w:before="0" w:after="0" w:line="240" w:lineRule="auto"/>
        <w:rPr>
          <w:rFonts w:ascii="Nafees Web Naskh" w:hAnsi="Nafees Web Naskh" w:cs="Nafees Web Naskh" w:hint="cs"/>
          <w:sz w:val="22"/>
          <w:rtl/>
          <w:lang w:bidi="ur-PK"/>
        </w:rPr>
      </w:pPr>
      <w:r>
        <w:rPr>
          <w:rFonts w:cs="Arial"/>
        </w:rPr>
        <w:br w:type="textWrapping" w:clear="all"/>
      </w:r>
      <w:proofErr w:type="spellStart"/>
      <w:r w:rsidR="00E05DF5">
        <w:rPr>
          <w:rFonts w:ascii="Nafees Web Naskh" w:hAnsi="Nafees Web Naskh" w:cs="Nafees Web Naskh" w:hint="cs"/>
          <w:sz w:val="22"/>
          <w:rtl/>
          <w:lang w:bidi="ur-PK"/>
        </w:rPr>
        <w:t>کیتھی</w:t>
      </w:r>
      <w:proofErr w:type="spellEnd"/>
      <w:r w:rsidR="00E05DF5">
        <w:rPr>
          <w:rFonts w:ascii="Nafees Web Naskh" w:hAnsi="Nafees Web Naskh" w:cs="Nafees Web Naskh" w:hint="cs"/>
          <w:sz w:val="22"/>
          <w:rtl/>
          <w:lang w:bidi="ur-PK"/>
        </w:rPr>
        <w:t xml:space="preserve"> </w:t>
      </w:r>
      <w:proofErr w:type="spellStart"/>
      <w:r w:rsidR="00E05DF5">
        <w:rPr>
          <w:rFonts w:ascii="Nafees Web Naskh" w:hAnsi="Nafees Web Naskh" w:cs="Nafees Web Naskh" w:hint="cs"/>
          <w:sz w:val="22"/>
          <w:rtl/>
          <w:lang w:bidi="ur-PK"/>
        </w:rPr>
        <w:t>وِ</w:t>
      </w:r>
      <w:r w:rsidR="009A0F65">
        <w:rPr>
          <w:rFonts w:ascii="Nafees Web Naskh" w:hAnsi="Nafees Web Naskh" w:cs="Nafees Web Naskh" w:hint="cs"/>
          <w:sz w:val="22"/>
          <w:rtl/>
          <w:lang w:bidi="ur-PK"/>
        </w:rPr>
        <w:t>در</w:t>
      </w:r>
      <w:r w:rsidR="00E05DF5">
        <w:rPr>
          <w:rFonts w:ascii="Nafees Web Naskh" w:hAnsi="Nafees Web Naskh" w:cs="Nafees Web Naskh" w:hint="cs"/>
          <w:sz w:val="22"/>
          <w:rtl/>
          <w:lang w:bidi="ur-PK"/>
        </w:rPr>
        <w:t>و</w:t>
      </w:r>
      <w:proofErr w:type="spellEnd"/>
      <w:r w:rsidR="00E05DF5">
        <w:rPr>
          <w:rFonts w:ascii="Nafees Web Naskh" w:hAnsi="Nafees Web Naskh" w:cs="Nafees Web Naskh" w:hint="cs"/>
          <w:sz w:val="22"/>
          <w:rtl/>
          <w:lang w:bidi="ur-PK"/>
        </w:rPr>
        <w:t xml:space="preserve"> </w:t>
      </w:r>
      <w:r w:rsidR="00E05DF5">
        <w:rPr>
          <w:rFonts w:cs="Arial"/>
          <w:sz w:val="22"/>
        </w:rPr>
        <w:t>(</w:t>
      </w:r>
      <w:r w:rsidR="00E05DF5" w:rsidRPr="00C07991">
        <w:rPr>
          <w:rFonts w:cs="Arial"/>
          <w:sz w:val="22"/>
        </w:rPr>
        <w:t xml:space="preserve">Kathy </w:t>
      </w:r>
      <w:proofErr w:type="spellStart"/>
      <w:r w:rsidR="00E05DF5" w:rsidRPr="00C07991">
        <w:rPr>
          <w:rFonts w:cs="Arial"/>
          <w:sz w:val="22"/>
        </w:rPr>
        <w:t>Witherow</w:t>
      </w:r>
      <w:proofErr w:type="spellEnd"/>
      <w:r w:rsidR="00E05DF5">
        <w:rPr>
          <w:rFonts w:cs="Arial"/>
          <w:sz w:val="22"/>
        </w:rPr>
        <w:t>)</w:t>
      </w:r>
    </w:p>
    <w:bookmarkEnd w:id="0"/>
    <w:p w14:paraId="02A4F9E0" w14:textId="3613B51F" w:rsidR="001C799F" w:rsidRPr="009A0F65" w:rsidRDefault="009A0F65" w:rsidP="009A0F65">
      <w:pPr>
        <w:bidi/>
        <w:spacing w:before="0" w:after="0" w:line="240" w:lineRule="auto"/>
        <w:rPr>
          <w:rFonts w:ascii="Nafees Web Naskh" w:hAnsi="Nafees Web Naskh" w:cs="Nafees Web Naskh"/>
          <w:sz w:val="22"/>
        </w:rPr>
      </w:pPr>
      <w:r>
        <w:rPr>
          <w:rFonts w:ascii="Nafees Web Naskh" w:hAnsi="Nafees Web Naskh" w:cs="Nafees Web Naskh" w:hint="cs"/>
          <w:sz w:val="22"/>
          <w:rtl/>
        </w:rPr>
        <w:t xml:space="preserve">عبوری ڈائریکٹر آف ایجوکیشن </w:t>
      </w:r>
      <w:r>
        <w:rPr>
          <w:rFonts w:cs="Arial"/>
          <w:sz w:val="22"/>
        </w:rPr>
        <w:t>(</w:t>
      </w:r>
      <w:r w:rsidRPr="00C07991">
        <w:rPr>
          <w:rFonts w:cs="Arial"/>
          <w:sz w:val="22"/>
        </w:rPr>
        <w:t>Interim Director of Education</w:t>
      </w:r>
      <w:r>
        <w:rPr>
          <w:rFonts w:cs="Arial"/>
          <w:sz w:val="22"/>
        </w:rPr>
        <w:t>)</w:t>
      </w:r>
    </w:p>
    <w:sectPr w:rsidR="001C799F" w:rsidRPr="009A0F65" w:rsidSect="00E5511A">
      <w:headerReference w:type="default" r:id="rId10"/>
      <w:footerReference w:type="default" r:id="rId11"/>
      <w:pgSz w:w="12240" w:h="15840"/>
      <w:pgMar w:top="1440" w:right="1440" w:bottom="1440" w:left="4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EFFC5E" w14:textId="77777777" w:rsidR="001A612A" w:rsidRDefault="001A612A" w:rsidP="00E5511A">
      <w:pPr>
        <w:spacing w:before="0" w:after="0" w:line="240" w:lineRule="auto"/>
      </w:pPr>
      <w:r>
        <w:separator/>
      </w:r>
    </w:p>
  </w:endnote>
  <w:endnote w:type="continuationSeparator" w:id="0">
    <w:p w14:paraId="0B94A08E" w14:textId="77777777" w:rsidR="001A612A" w:rsidRDefault="001A612A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16CBEC28-777B-41C7-952A-8870E9C331DC}"/>
    <w:embedBold r:id="rId2" w:fontKey="{BA048B32-80B1-4683-85CB-E08AF1F59BC5}"/>
    <w:embedItalic r:id="rId3" w:fontKey="{F09E6B2E-6420-45AC-8EE2-81DB830C62D9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ED2FDD7A-3104-453C-8180-A954A0BA2C20}"/>
  </w:font>
  <w:font w:name="Nafees Web Naskh">
    <w:panose1 w:val="02000506000000020003"/>
    <w:charset w:val="00"/>
    <w:family w:val="auto"/>
    <w:pitch w:val="variable"/>
    <w:sig w:usb0="00002007" w:usb1="00000000" w:usb2="00000000" w:usb3="00000000" w:csb0="00000043" w:csb1="00000000"/>
    <w:embedRegular r:id="rId5" w:fontKey="{4F59EF99-52ED-41DD-8141-BE98748ED713}"/>
    <w:embedBold r:id="rId6" w:fontKey="{0D99E692-970A-4B1D-A77A-DFB537416BF4}"/>
    <w:embedItalic r:id="rId7" w:fontKey="{11682710-C13A-43BC-9649-C7DF9BD7970C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C872524E-DE7E-4296-AC24-A32D8607E74E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79744F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E5511A" w:rsidRDefault="007554F8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E5511A" w:rsidRDefault="00E5511A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D485B8" w14:textId="77777777" w:rsidR="001A612A" w:rsidRDefault="001A612A" w:rsidP="00E5511A">
      <w:pPr>
        <w:spacing w:before="0" w:after="0" w:line="240" w:lineRule="auto"/>
      </w:pPr>
      <w:r>
        <w:separator/>
      </w:r>
    </w:p>
  </w:footnote>
  <w:footnote w:type="continuationSeparator" w:id="0">
    <w:p w14:paraId="7E0B274F" w14:textId="77777777" w:rsidR="001A612A" w:rsidRDefault="001A612A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E819F7" w14:textId="77777777" w:rsidR="00A0293E" w:rsidRDefault="00A0293E">
    <w:pPr>
      <w:pStyle w:val="Header"/>
    </w:pPr>
    <w:r w:rsidRPr="00EB46AE">
      <w:rPr>
        <w:noProof/>
        <w:color w:val="000000" w:themeColor="text1"/>
        <w:lang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embedTrueTypeFonts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F2A"/>
    <w:rsid w:val="0000299C"/>
    <w:rsid w:val="000070B3"/>
    <w:rsid w:val="00014E3C"/>
    <w:rsid w:val="0002011F"/>
    <w:rsid w:val="00022352"/>
    <w:rsid w:val="00027320"/>
    <w:rsid w:val="000311FC"/>
    <w:rsid w:val="0003293F"/>
    <w:rsid w:val="00033C6B"/>
    <w:rsid w:val="00035CE0"/>
    <w:rsid w:val="00037338"/>
    <w:rsid w:val="00037ADE"/>
    <w:rsid w:val="00046A4E"/>
    <w:rsid w:val="00047544"/>
    <w:rsid w:val="00050A64"/>
    <w:rsid w:val="0007191D"/>
    <w:rsid w:val="00072EDC"/>
    <w:rsid w:val="00073330"/>
    <w:rsid w:val="000813E3"/>
    <w:rsid w:val="0009330F"/>
    <w:rsid w:val="00093EA1"/>
    <w:rsid w:val="00094E9A"/>
    <w:rsid w:val="0009765C"/>
    <w:rsid w:val="000A7FB1"/>
    <w:rsid w:val="000D22D5"/>
    <w:rsid w:val="000E365A"/>
    <w:rsid w:val="000F148C"/>
    <w:rsid w:val="000F28E9"/>
    <w:rsid w:val="000F2C2B"/>
    <w:rsid w:val="0010212E"/>
    <w:rsid w:val="001043B7"/>
    <w:rsid w:val="00131C8D"/>
    <w:rsid w:val="00132AD4"/>
    <w:rsid w:val="00133906"/>
    <w:rsid w:val="001358F0"/>
    <w:rsid w:val="00140F97"/>
    <w:rsid w:val="00140FC0"/>
    <w:rsid w:val="00142381"/>
    <w:rsid w:val="00146F50"/>
    <w:rsid w:val="0014745C"/>
    <w:rsid w:val="00147D41"/>
    <w:rsid w:val="00150547"/>
    <w:rsid w:val="00153005"/>
    <w:rsid w:val="00165723"/>
    <w:rsid w:val="00171A5C"/>
    <w:rsid w:val="00174010"/>
    <w:rsid w:val="00177A9B"/>
    <w:rsid w:val="00194057"/>
    <w:rsid w:val="001960DC"/>
    <w:rsid w:val="00196363"/>
    <w:rsid w:val="001A612A"/>
    <w:rsid w:val="001B2DE6"/>
    <w:rsid w:val="001B6272"/>
    <w:rsid w:val="001B6890"/>
    <w:rsid w:val="001C799F"/>
    <w:rsid w:val="001D17BD"/>
    <w:rsid w:val="001E3353"/>
    <w:rsid w:val="001F24AD"/>
    <w:rsid w:val="00200BBA"/>
    <w:rsid w:val="002052F2"/>
    <w:rsid w:val="00212460"/>
    <w:rsid w:val="0021263D"/>
    <w:rsid w:val="00217293"/>
    <w:rsid w:val="00220AA9"/>
    <w:rsid w:val="0023311E"/>
    <w:rsid w:val="00240ED7"/>
    <w:rsid w:val="00242B3C"/>
    <w:rsid w:val="00263C51"/>
    <w:rsid w:val="0027167F"/>
    <w:rsid w:val="0027583C"/>
    <w:rsid w:val="002915C7"/>
    <w:rsid w:val="002937D0"/>
    <w:rsid w:val="002960AD"/>
    <w:rsid w:val="002963AD"/>
    <w:rsid w:val="00297D36"/>
    <w:rsid w:val="002A6583"/>
    <w:rsid w:val="002B01E3"/>
    <w:rsid w:val="002B2B94"/>
    <w:rsid w:val="002B2DF9"/>
    <w:rsid w:val="002B4E44"/>
    <w:rsid w:val="002B58D5"/>
    <w:rsid w:val="002B59CE"/>
    <w:rsid w:val="002C653F"/>
    <w:rsid w:val="002D4428"/>
    <w:rsid w:val="00313257"/>
    <w:rsid w:val="00313E55"/>
    <w:rsid w:val="00326736"/>
    <w:rsid w:val="003307C4"/>
    <w:rsid w:val="00342054"/>
    <w:rsid w:val="00347B78"/>
    <w:rsid w:val="00351130"/>
    <w:rsid w:val="00354429"/>
    <w:rsid w:val="00356A03"/>
    <w:rsid w:val="003573B1"/>
    <w:rsid w:val="00372DD4"/>
    <w:rsid w:val="00383437"/>
    <w:rsid w:val="00384FC1"/>
    <w:rsid w:val="003A1D47"/>
    <w:rsid w:val="003A5508"/>
    <w:rsid w:val="003B2875"/>
    <w:rsid w:val="003B4C6D"/>
    <w:rsid w:val="003C44A4"/>
    <w:rsid w:val="003C5BDF"/>
    <w:rsid w:val="003E11E4"/>
    <w:rsid w:val="003E355B"/>
    <w:rsid w:val="003F3B90"/>
    <w:rsid w:val="003F7052"/>
    <w:rsid w:val="00401077"/>
    <w:rsid w:val="00407D2B"/>
    <w:rsid w:val="00410E06"/>
    <w:rsid w:val="00422B43"/>
    <w:rsid w:val="004240B6"/>
    <w:rsid w:val="00426A0F"/>
    <w:rsid w:val="00430764"/>
    <w:rsid w:val="00430BBA"/>
    <w:rsid w:val="0043435C"/>
    <w:rsid w:val="00437527"/>
    <w:rsid w:val="00444FE4"/>
    <w:rsid w:val="00484A8C"/>
    <w:rsid w:val="00486E7E"/>
    <w:rsid w:val="00487B6E"/>
    <w:rsid w:val="004A08CC"/>
    <w:rsid w:val="004A113E"/>
    <w:rsid w:val="004A3499"/>
    <w:rsid w:val="004A3C0D"/>
    <w:rsid w:val="004A68D9"/>
    <w:rsid w:val="004B4FA5"/>
    <w:rsid w:val="004B61C3"/>
    <w:rsid w:val="004C3119"/>
    <w:rsid w:val="004D33FC"/>
    <w:rsid w:val="004E2970"/>
    <w:rsid w:val="004E514F"/>
    <w:rsid w:val="00500292"/>
    <w:rsid w:val="0050571A"/>
    <w:rsid w:val="00514621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57D98"/>
    <w:rsid w:val="00561D5F"/>
    <w:rsid w:val="00564C76"/>
    <w:rsid w:val="00572365"/>
    <w:rsid w:val="00586822"/>
    <w:rsid w:val="0059135A"/>
    <w:rsid w:val="005920BA"/>
    <w:rsid w:val="005943B5"/>
    <w:rsid w:val="005B0EC2"/>
    <w:rsid w:val="005C6004"/>
    <w:rsid w:val="005D2AB8"/>
    <w:rsid w:val="005D423B"/>
    <w:rsid w:val="005E21FC"/>
    <w:rsid w:val="00603411"/>
    <w:rsid w:val="00612C33"/>
    <w:rsid w:val="00636929"/>
    <w:rsid w:val="00644CE8"/>
    <w:rsid w:val="00653AFE"/>
    <w:rsid w:val="00673F2A"/>
    <w:rsid w:val="00675B13"/>
    <w:rsid w:val="00677A1E"/>
    <w:rsid w:val="00681212"/>
    <w:rsid w:val="0068271E"/>
    <w:rsid w:val="00683144"/>
    <w:rsid w:val="00685FC2"/>
    <w:rsid w:val="0069612A"/>
    <w:rsid w:val="006A1E2D"/>
    <w:rsid w:val="006A1FCA"/>
    <w:rsid w:val="006D2B36"/>
    <w:rsid w:val="006F0EA1"/>
    <w:rsid w:val="00700D0C"/>
    <w:rsid w:val="007244FD"/>
    <w:rsid w:val="007439DD"/>
    <w:rsid w:val="007554F8"/>
    <w:rsid w:val="00757373"/>
    <w:rsid w:val="007620AE"/>
    <w:rsid w:val="00764D84"/>
    <w:rsid w:val="00791ED6"/>
    <w:rsid w:val="00792F4A"/>
    <w:rsid w:val="00795172"/>
    <w:rsid w:val="007A0DD2"/>
    <w:rsid w:val="007D7E7F"/>
    <w:rsid w:val="007F1347"/>
    <w:rsid w:val="007F1D4C"/>
    <w:rsid w:val="00812977"/>
    <w:rsid w:val="0082196A"/>
    <w:rsid w:val="00836460"/>
    <w:rsid w:val="008518EF"/>
    <w:rsid w:val="00853C50"/>
    <w:rsid w:val="008549CF"/>
    <w:rsid w:val="00877824"/>
    <w:rsid w:val="008A533C"/>
    <w:rsid w:val="008B21C3"/>
    <w:rsid w:val="008B2758"/>
    <w:rsid w:val="008B29AC"/>
    <w:rsid w:val="008B7BC7"/>
    <w:rsid w:val="008C5709"/>
    <w:rsid w:val="008D6CF0"/>
    <w:rsid w:val="008F2881"/>
    <w:rsid w:val="00905234"/>
    <w:rsid w:val="00914608"/>
    <w:rsid w:val="009157D8"/>
    <w:rsid w:val="009174B9"/>
    <w:rsid w:val="00924518"/>
    <w:rsid w:val="00932794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91608"/>
    <w:rsid w:val="00996B3B"/>
    <w:rsid w:val="009A0F65"/>
    <w:rsid w:val="009A40EB"/>
    <w:rsid w:val="009A76DF"/>
    <w:rsid w:val="009B2359"/>
    <w:rsid w:val="009B6450"/>
    <w:rsid w:val="009B6494"/>
    <w:rsid w:val="009C7012"/>
    <w:rsid w:val="009D2997"/>
    <w:rsid w:val="009D6638"/>
    <w:rsid w:val="009D7F55"/>
    <w:rsid w:val="009E7981"/>
    <w:rsid w:val="009F4205"/>
    <w:rsid w:val="009F745D"/>
    <w:rsid w:val="00A0293E"/>
    <w:rsid w:val="00A02ED9"/>
    <w:rsid w:val="00A11F76"/>
    <w:rsid w:val="00A12F89"/>
    <w:rsid w:val="00A2005D"/>
    <w:rsid w:val="00A409A0"/>
    <w:rsid w:val="00A40DCC"/>
    <w:rsid w:val="00A4406D"/>
    <w:rsid w:val="00A45116"/>
    <w:rsid w:val="00A5661F"/>
    <w:rsid w:val="00A613D5"/>
    <w:rsid w:val="00A62063"/>
    <w:rsid w:val="00A73C15"/>
    <w:rsid w:val="00A76C35"/>
    <w:rsid w:val="00A777E3"/>
    <w:rsid w:val="00A80786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E713F"/>
    <w:rsid w:val="00AF5E4D"/>
    <w:rsid w:val="00AF5E7B"/>
    <w:rsid w:val="00B0365E"/>
    <w:rsid w:val="00B04B81"/>
    <w:rsid w:val="00B04C19"/>
    <w:rsid w:val="00B059CB"/>
    <w:rsid w:val="00B216E6"/>
    <w:rsid w:val="00B271AE"/>
    <w:rsid w:val="00B4159F"/>
    <w:rsid w:val="00B463FF"/>
    <w:rsid w:val="00B47917"/>
    <w:rsid w:val="00B50C49"/>
    <w:rsid w:val="00B53968"/>
    <w:rsid w:val="00B61F86"/>
    <w:rsid w:val="00B70F3D"/>
    <w:rsid w:val="00B7701F"/>
    <w:rsid w:val="00B83E1C"/>
    <w:rsid w:val="00B929BC"/>
    <w:rsid w:val="00B979AC"/>
    <w:rsid w:val="00BA00B9"/>
    <w:rsid w:val="00BB5C2E"/>
    <w:rsid w:val="00BB70AA"/>
    <w:rsid w:val="00BC64E9"/>
    <w:rsid w:val="00BD0D5C"/>
    <w:rsid w:val="00BD4D9A"/>
    <w:rsid w:val="00BE148B"/>
    <w:rsid w:val="00BF02DC"/>
    <w:rsid w:val="00BF0B83"/>
    <w:rsid w:val="00C07991"/>
    <w:rsid w:val="00C12461"/>
    <w:rsid w:val="00C141EF"/>
    <w:rsid w:val="00C16183"/>
    <w:rsid w:val="00C20C94"/>
    <w:rsid w:val="00C23CA1"/>
    <w:rsid w:val="00C241C2"/>
    <w:rsid w:val="00C303A2"/>
    <w:rsid w:val="00C41F54"/>
    <w:rsid w:val="00C45CC9"/>
    <w:rsid w:val="00C509EF"/>
    <w:rsid w:val="00C560D8"/>
    <w:rsid w:val="00C64BCC"/>
    <w:rsid w:val="00C7286C"/>
    <w:rsid w:val="00C72EDD"/>
    <w:rsid w:val="00C769D5"/>
    <w:rsid w:val="00C778AA"/>
    <w:rsid w:val="00C91FE5"/>
    <w:rsid w:val="00C9456E"/>
    <w:rsid w:val="00C9500C"/>
    <w:rsid w:val="00C96E56"/>
    <w:rsid w:val="00CA098A"/>
    <w:rsid w:val="00CA16BC"/>
    <w:rsid w:val="00CA7762"/>
    <w:rsid w:val="00CB32E0"/>
    <w:rsid w:val="00CB3DD9"/>
    <w:rsid w:val="00CC0296"/>
    <w:rsid w:val="00CC15D5"/>
    <w:rsid w:val="00CC56FB"/>
    <w:rsid w:val="00CD5F29"/>
    <w:rsid w:val="00CD751B"/>
    <w:rsid w:val="00CE124D"/>
    <w:rsid w:val="00CE662F"/>
    <w:rsid w:val="00CE7D39"/>
    <w:rsid w:val="00D01D84"/>
    <w:rsid w:val="00D04794"/>
    <w:rsid w:val="00D04A1D"/>
    <w:rsid w:val="00D1496F"/>
    <w:rsid w:val="00D16403"/>
    <w:rsid w:val="00D174DE"/>
    <w:rsid w:val="00D22D00"/>
    <w:rsid w:val="00D34D84"/>
    <w:rsid w:val="00D60557"/>
    <w:rsid w:val="00D9050B"/>
    <w:rsid w:val="00D94CCA"/>
    <w:rsid w:val="00D95224"/>
    <w:rsid w:val="00D96C4B"/>
    <w:rsid w:val="00DA2A3A"/>
    <w:rsid w:val="00DA57CA"/>
    <w:rsid w:val="00DB3A21"/>
    <w:rsid w:val="00DC126F"/>
    <w:rsid w:val="00DC7A28"/>
    <w:rsid w:val="00DE3AD1"/>
    <w:rsid w:val="00DE3CC4"/>
    <w:rsid w:val="00DE7BD1"/>
    <w:rsid w:val="00E0036A"/>
    <w:rsid w:val="00E027B9"/>
    <w:rsid w:val="00E03355"/>
    <w:rsid w:val="00E05DF5"/>
    <w:rsid w:val="00E07641"/>
    <w:rsid w:val="00E112D0"/>
    <w:rsid w:val="00E120B2"/>
    <w:rsid w:val="00E134E8"/>
    <w:rsid w:val="00E15225"/>
    <w:rsid w:val="00E20CAE"/>
    <w:rsid w:val="00E23CB5"/>
    <w:rsid w:val="00E25B5B"/>
    <w:rsid w:val="00E5030F"/>
    <w:rsid w:val="00E50BC5"/>
    <w:rsid w:val="00E526C0"/>
    <w:rsid w:val="00E52ED4"/>
    <w:rsid w:val="00E54835"/>
    <w:rsid w:val="00E5511A"/>
    <w:rsid w:val="00E65BCC"/>
    <w:rsid w:val="00E76878"/>
    <w:rsid w:val="00E866BA"/>
    <w:rsid w:val="00E9027D"/>
    <w:rsid w:val="00E954C2"/>
    <w:rsid w:val="00E97F45"/>
    <w:rsid w:val="00EA5C51"/>
    <w:rsid w:val="00EB361E"/>
    <w:rsid w:val="00EC3667"/>
    <w:rsid w:val="00EC710B"/>
    <w:rsid w:val="00ED2476"/>
    <w:rsid w:val="00ED2931"/>
    <w:rsid w:val="00ED4ADE"/>
    <w:rsid w:val="00EF094B"/>
    <w:rsid w:val="00EF09E0"/>
    <w:rsid w:val="00EF1621"/>
    <w:rsid w:val="00F05D3C"/>
    <w:rsid w:val="00F13128"/>
    <w:rsid w:val="00F25619"/>
    <w:rsid w:val="00F27978"/>
    <w:rsid w:val="00F32F10"/>
    <w:rsid w:val="00F50205"/>
    <w:rsid w:val="00F56064"/>
    <w:rsid w:val="00F63521"/>
    <w:rsid w:val="00F65334"/>
    <w:rsid w:val="00F747CB"/>
    <w:rsid w:val="00F74CC5"/>
    <w:rsid w:val="00F8645A"/>
    <w:rsid w:val="00F921C1"/>
    <w:rsid w:val="00F95264"/>
    <w:rsid w:val="00F96AB6"/>
    <w:rsid w:val="00FA0D3C"/>
    <w:rsid w:val="00FA1E39"/>
    <w:rsid w:val="00FB2D3B"/>
    <w:rsid w:val="00FB5FA5"/>
    <w:rsid w:val="00FC0B25"/>
    <w:rsid w:val="00FC3730"/>
    <w:rsid w:val="00FC497C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2D407678-17F4-4CC0-8D1F-7998E546D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ws.ontario.ca/en/release/59790/ontario-announces-provincewide-shutdown-to-stop-spread-of-covid-19-and-save-liv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B27244-A24A-4D8F-A9FB-BBF120EC6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566</TotalTime>
  <Pages>4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7130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Shahid Suleman</cp:lastModifiedBy>
  <cp:revision>19</cp:revision>
  <dcterms:created xsi:type="dcterms:W3CDTF">2020-12-27T01:34:00Z</dcterms:created>
  <dcterms:modified xsi:type="dcterms:W3CDTF">2020-12-28T04:20:00Z</dcterms:modified>
</cp:coreProperties>
</file>