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CB528" w14:textId="5E0A3377" w:rsidR="00791ED6" w:rsidRPr="00E23CB5" w:rsidRDefault="00E23CB5" w:rsidP="00E23CB5">
      <w:pPr>
        <w:pStyle w:val="xmsonormal"/>
        <w:spacing w:before="0" w:beforeAutospacing="0" w:after="0" w:afterAutospacing="0"/>
        <w:rPr>
          <w:rFonts w:ascii="Nafees Web Naskh" w:hAnsi="Nafees Web Naskh" w:cs="Nafees Web Naskh"/>
          <w:sz w:val="22"/>
          <w:szCs w:val="22"/>
          <w:rtl/>
          <w:lang w:bidi="ur-PK"/>
        </w:rPr>
      </w:pPr>
      <w:bookmarkStart w:id="0" w:name="_MailOriginal"/>
      <w:r>
        <w:rPr>
          <w:rFonts w:ascii="Nafees Web Naskh" w:hAnsi="Nafees Web Naskh" w:cs="Nafees Web Naskh" w:hint="cs"/>
          <w:sz w:val="22"/>
          <w:szCs w:val="22"/>
          <w:rtl/>
        </w:rPr>
        <w:t xml:space="preserve"> </w:t>
      </w:r>
      <w:r w:rsidRPr="0027583C">
        <w:rPr>
          <w:rFonts w:asciiTheme="minorHAnsi" w:hAnsiTheme="minorHAnsi" w:cstheme="minorHAnsi"/>
          <w:sz w:val="22"/>
          <w:szCs w:val="22"/>
          <w:rtl/>
        </w:rPr>
        <w:t>21</w:t>
      </w:r>
      <w:r>
        <w:rPr>
          <w:rFonts w:ascii="Nafees Web Naskh" w:hAnsi="Nafees Web Naskh" w:cs="Nafees Web Naskh" w:hint="cs"/>
          <w:sz w:val="22"/>
          <w:szCs w:val="22"/>
          <w:rtl/>
        </w:rPr>
        <w:t xml:space="preserve"> دسمبر، </w:t>
      </w:r>
      <w:r w:rsidRPr="0027583C">
        <w:rPr>
          <w:rFonts w:asciiTheme="minorHAnsi" w:hAnsiTheme="minorHAnsi" w:cstheme="minorHAnsi"/>
          <w:sz w:val="22"/>
          <w:szCs w:val="22"/>
          <w:rtl/>
        </w:rPr>
        <w:t>2020</w:t>
      </w:r>
      <w:r>
        <w:rPr>
          <w:rFonts w:ascii="Nafees Web Naskh" w:hAnsi="Nafees Web Naskh" w:cs="Nafees Web Naskh" w:hint="cs"/>
          <w:sz w:val="22"/>
          <w:szCs w:val="22"/>
          <w:rtl/>
        </w:rPr>
        <w:t>ء</w:t>
      </w:r>
    </w:p>
    <w:p w14:paraId="19F661E9" w14:textId="5434124D" w:rsidR="00791ED6" w:rsidRPr="00342054" w:rsidRDefault="00791ED6" w:rsidP="00791ED6">
      <w:pPr>
        <w:pStyle w:val="xmsonormal"/>
        <w:spacing w:before="0" w:beforeAutospacing="0" w:after="0" w:afterAutospacing="0"/>
        <w:rPr>
          <w:rFonts w:ascii="Arial" w:hAnsi="Arial" w:cs="Arial"/>
          <w:sz w:val="12"/>
          <w:szCs w:val="12"/>
        </w:rPr>
      </w:pPr>
    </w:p>
    <w:p w14:paraId="397B4978" w14:textId="1810D1CA" w:rsidR="00C07991" w:rsidRPr="00E23CB5" w:rsidRDefault="00E23CB5" w:rsidP="00E23CB5">
      <w:pPr>
        <w:bidi/>
        <w:spacing w:before="240" w:line="240" w:lineRule="auto"/>
        <w:rPr>
          <w:rFonts w:ascii="Nafees Web Naskh" w:eastAsia="Times New Roman" w:hAnsi="Nafees Web Naskh" w:cs="Nafees Web Naskh"/>
          <w:sz w:val="22"/>
          <w:lang w:eastAsia="en-CA"/>
        </w:rPr>
      </w:pPr>
      <w:r w:rsidRPr="00E23CB5">
        <w:rPr>
          <w:rFonts w:ascii="Nafees Web Naskh" w:eastAsia="Times New Roman" w:hAnsi="Nafees Web Naskh" w:cs="Nafees Web Naskh"/>
          <w:color w:val="000000"/>
          <w:sz w:val="22"/>
          <w:rtl/>
          <w:lang w:eastAsia="en-CA"/>
        </w:rPr>
        <w:t>محترم والد</w:t>
      </w:r>
      <w:r w:rsidRPr="00E23CB5">
        <w:rPr>
          <w:rFonts w:ascii="Nafees Web Naskh" w:eastAsia="Times New Roman" w:hAnsi="Nafees Web Naskh" w:cs="Nafees Web Naskh" w:hint="cs"/>
          <w:color w:val="000000"/>
          <w:sz w:val="22"/>
          <w:rtl/>
          <w:lang w:eastAsia="en-CA"/>
        </w:rPr>
        <w:t>ی</w:t>
      </w:r>
      <w:r w:rsidRPr="00E23CB5">
        <w:rPr>
          <w:rFonts w:ascii="Nafees Web Naskh" w:eastAsia="Times New Roman" w:hAnsi="Nafees Web Naskh" w:cs="Nafees Web Naskh" w:hint="eastAsia"/>
          <w:color w:val="000000"/>
          <w:sz w:val="22"/>
          <w:rtl/>
          <w:lang w:eastAsia="en-CA"/>
        </w:rPr>
        <w:t>ن</w:t>
      </w:r>
      <w:r w:rsidRPr="00E23CB5">
        <w:rPr>
          <w:rFonts w:ascii="Nafees Web Naskh" w:eastAsia="Times New Roman" w:hAnsi="Nafees Web Naskh" w:cs="Nafees Web Naskh"/>
          <w:color w:val="000000"/>
          <w:sz w:val="22"/>
          <w:rtl/>
          <w:lang w:eastAsia="en-CA"/>
        </w:rPr>
        <w:t>/ سر پرست</w:t>
      </w:r>
      <w:r>
        <w:rPr>
          <w:rFonts w:ascii="Nafees Web Naskh" w:eastAsia="Times New Roman" w:hAnsi="Nafees Web Naskh" w:cs="Nafees Web Naskh" w:hint="cs"/>
          <w:color w:val="000000"/>
          <w:sz w:val="22"/>
          <w:rtl/>
          <w:lang w:eastAsia="en-CA"/>
        </w:rPr>
        <w:t xml:space="preserve"> اورطلباء،</w:t>
      </w:r>
    </w:p>
    <w:p w14:paraId="49BE4946" w14:textId="1890F8E9" w:rsidR="00C07991" w:rsidRPr="00C07991" w:rsidRDefault="0027583C" w:rsidP="00200BBA">
      <w:pPr>
        <w:bidi/>
        <w:spacing w:before="240" w:after="10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حکومت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اونٹار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sz w:val="22"/>
          <w:rtl/>
          <w:lang w:bidi="ur-PK"/>
        </w:rPr>
        <w:t>و</w:t>
      </w:r>
      <w:proofErr w:type="spellEnd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نے آج </w:t>
      </w:r>
      <w:hyperlink r:id="rId8" w:history="1">
        <w:r w:rsidRPr="0027583C">
          <w:rPr>
            <w:rFonts w:ascii="Nafees Web Naskh" w:eastAsia="Calibri" w:hAnsi="Nafees Web Naskh" w:cs="Nafees Web Naskh"/>
            <w:color w:val="1155CC"/>
            <w:sz w:val="22"/>
            <w:u w:val="single"/>
            <w:rtl/>
            <w:lang w:bidi="ur-PK"/>
          </w:rPr>
          <w:t>اعلان ک</w:t>
        </w:r>
        <w:r w:rsidRPr="0027583C">
          <w:rPr>
            <w:rFonts w:ascii="Nafees Web Naskh" w:eastAsia="Calibri" w:hAnsi="Nafees Web Naskh" w:cs="Nafees Web Naskh" w:hint="cs"/>
            <w:color w:val="1155CC"/>
            <w:sz w:val="22"/>
            <w:u w:val="single"/>
            <w:rtl/>
            <w:lang w:bidi="ur-PK"/>
          </w:rPr>
          <w:t>ی</w:t>
        </w:r>
        <w:r w:rsidRPr="0027583C">
          <w:rPr>
            <w:rFonts w:ascii="Nafees Web Naskh" w:eastAsia="Calibri" w:hAnsi="Nafees Web Naskh" w:cs="Nafees Web Naskh" w:hint="eastAsia"/>
            <w:color w:val="1155CC"/>
            <w:sz w:val="22"/>
            <w:u w:val="single"/>
            <w:rtl/>
            <w:lang w:bidi="ur-PK"/>
          </w:rPr>
          <w:t>ا</w:t>
        </w:r>
        <w:r w:rsidRPr="0027583C">
          <w:rPr>
            <w:rFonts w:ascii="Nafees Web Naskh" w:eastAsia="Calibri" w:hAnsi="Nafees Web Naskh" w:cs="Nafees Web Naskh"/>
            <w:color w:val="1155CC"/>
            <w:sz w:val="22"/>
            <w:u w:val="single"/>
            <w:rtl/>
            <w:lang w:bidi="ur-PK"/>
          </w:rPr>
          <w:t xml:space="preserve"> </w:t>
        </w:r>
        <w:proofErr w:type="spellStart"/>
        <w:r w:rsidRPr="0027583C">
          <w:rPr>
            <w:rFonts w:ascii="Nafees Web Naskh" w:eastAsia="Calibri" w:hAnsi="Nafees Web Naskh" w:cs="Nafees Web Naskh"/>
            <w:color w:val="1155CC"/>
            <w:sz w:val="22"/>
            <w:u w:val="single"/>
            <w:rtl/>
            <w:lang w:bidi="ur-PK"/>
          </w:rPr>
          <w:t>ہے</w:t>
        </w:r>
      </w:hyperlink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ک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ہ</w:t>
      </w:r>
      <w:proofErr w:type="spellEnd"/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کووِڈ</w:t>
      </w:r>
      <w:proofErr w:type="spellEnd"/>
      <w:r w:rsidRPr="0027583C">
        <w:rPr>
          <w:rFonts w:ascii="Nafees Web Naskh" w:eastAsia="Calibri" w:hAnsi="Nafees Web Naskh" w:cs="Nafees Web Naskh"/>
          <w:sz w:val="22"/>
          <w:lang w:bidi="ur-PK"/>
        </w:rPr>
        <w:t>-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19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کے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پھ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sz w:val="22"/>
          <w:rtl/>
          <w:lang w:bidi="ur-PK"/>
        </w:rPr>
        <w:t>لاؤ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کو</w:t>
      </w:r>
      <w:proofErr w:type="spellEnd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مز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sz w:val="22"/>
          <w:rtl/>
          <w:lang w:bidi="ur-PK"/>
        </w:rPr>
        <w:t>د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کم</w:t>
      </w:r>
      <w:proofErr w:type="spellEnd"/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کرنے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کیلئے</w:t>
      </w:r>
      <w:proofErr w:type="spellEnd"/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بروز ہفتہ، </w:t>
      </w:r>
      <w:r w:rsidRPr="0027583C">
        <w:rPr>
          <w:rFonts w:ascii="Calibri" w:eastAsia="Calibri" w:hAnsi="Calibri" w:cs="Calibri"/>
          <w:sz w:val="22"/>
          <w:rtl/>
          <w:lang w:bidi="ur-PK"/>
        </w:rPr>
        <w:t>26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دسمب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رکو</w:t>
      </w:r>
      <w:proofErr w:type="spellEnd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صوبہ گرے (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لاک</w:t>
      </w:r>
      <w:proofErr w:type="spellEnd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ڈا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ؤ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ن</w:t>
      </w:r>
      <w:proofErr w:type="spellEnd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) زون م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sz w:val="22"/>
          <w:rtl/>
          <w:lang w:bidi="ur-PK"/>
        </w:rPr>
        <w:t>ں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جائےگا</w:t>
      </w:r>
      <w:proofErr w:type="spellEnd"/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۔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ٹور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ا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نٹو</w:t>
      </w:r>
      <w:proofErr w:type="spellEnd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او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ر باقی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جنوب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اونٹار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sz w:val="22"/>
          <w:rtl/>
          <w:lang w:bidi="ur-PK"/>
        </w:rPr>
        <w:t>و</w:t>
      </w:r>
      <w:proofErr w:type="spellEnd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م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sz w:val="22"/>
          <w:rtl/>
          <w:lang w:bidi="ur-PK"/>
        </w:rPr>
        <w:t>ں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، 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sz w:val="22"/>
          <w:rtl/>
          <w:lang w:bidi="ur-PK"/>
        </w:rPr>
        <w:t>ہ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لاک</w:t>
      </w:r>
      <w:proofErr w:type="spellEnd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ڈاؤن</w:t>
      </w:r>
      <w:proofErr w:type="spellEnd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r w:rsidRPr="0027583C">
        <w:rPr>
          <w:rFonts w:ascii="Calibri" w:eastAsia="Calibri" w:hAnsi="Calibri" w:cs="Calibri"/>
          <w:sz w:val="22"/>
          <w:rtl/>
          <w:lang w:bidi="ur-PK"/>
        </w:rPr>
        <w:t>28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دن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وں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تک برقرار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رہےگا</w:t>
      </w:r>
      <w:proofErr w:type="spellEnd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۔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اس اعلان کے ا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sz w:val="22"/>
          <w:rtl/>
          <w:lang w:bidi="ur-PK"/>
        </w:rPr>
        <w:t>ک</w:t>
      </w:r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حصےکے</w:t>
      </w:r>
      <w:proofErr w:type="spellEnd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طور پر، حکومت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نےکہا</w:t>
      </w:r>
      <w:proofErr w:type="spellEnd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>ہےکہ</w:t>
      </w:r>
      <w:proofErr w:type="spellEnd"/>
      <w:r w:rsidRPr="0027583C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>جنوب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>اونٹار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b/>
          <w:bCs/>
          <w:sz w:val="22"/>
          <w:u w:val="single"/>
          <w:rtl/>
          <w:lang w:bidi="ur-PK"/>
        </w:rPr>
        <w:t>و</w:t>
      </w:r>
      <w:proofErr w:type="spellEnd"/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کے تمام </w:t>
      </w:r>
      <w:proofErr w:type="spellStart"/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ایلیمینٹری</w:t>
      </w:r>
      <w:proofErr w:type="spellEnd"/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اسکول، جن م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b/>
          <w:bCs/>
          <w:sz w:val="22"/>
          <w:u w:val="single"/>
          <w:rtl/>
          <w:lang w:bidi="ur-PK"/>
        </w:rPr>
        <w:t>ں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ٹ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>ڈ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proofErr w:type="spellEnd"/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</w:t>
      </w:r>
      <w:proofErr w:type="spellStart"/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>ا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b/>
          <w:bCs/>
          <w:sz w:val="22"/>
          <w:u w:val="single"/>
          <w:rtl/>
          <w:lang w:bidi="ur-PK"/>
        </w:rPr>
        <w:t>س</w:t>
      </w:r>
      <w:proofErr w:type="spellEnd"/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ب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م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b/>
          <w:bCs/>
          <w:sz w:val="22"/>
          <w:u w:val="single"/>
          <w:rtl/>
          <w:lang w:bidi="ur-PK"/>
        </w:rPr>
        <w:t>ں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شامل ہ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b/>
          <w:bCs/>
          <w:sz w:val="22"/>
          <w:u w:val="single"/>
          <w:rtl/>
          <w:lang w:bidi="ur-PK"/>
        </w:rPr>
        <w:t>ں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، 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بروز سوموار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، </w:t>
      </w:r>
      <w:r w:rsidRPr="0027583C">
        <w:rPr>
          <w:rFonts w:ascii="Calibri" w:eastAsia="Calibri" w:hAnsi="Calibri" w:cs="Calibri"/>
          <w:b/>
          <w:bCs/>
          <w:sz w:val="22"/>
          <w:u w:val="single"/>
          <w:rtl/>
          <w:lang w:bidi="ur-PK"/>
        </w:rPr>
        <w:t>11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جنور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تک </w:t>
      </w:r>
      <w:proofErr w:type="spellStart"/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>طلباء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کیلئے</w:t>
      </w:r>
      <w:proofErr w:type="spellEnd"/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 xml:space="preserve"> 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>بند رہ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b/>
          <w:bCs/>
          <w:sz w:val="22"/>
          <w:u w:val="single"/>
          <w:rtl/>
          <w:lang w:bidi="ur-PK"/>
        </w:rPr>
        <w:t>ں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گے، جبکہ تمام </w:t>
      </w:r>
      <w:proofErr w:type="spellStart"/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>س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b/>
          <w:bCs/>
          <w:sz w:val="22"/>
          <w:u w:val="single"/>
          <w:rtl/>
          <w:lang w:bidi="ur-PK"/>
        </w:rPr>
        <w:t>کنڈر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proofErr w:type="spellEnd"/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اسکول 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بروز سوموار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، </w:t>
      </w:r>
      <w:r w:rsidRPr="0059135A">
        <w:rPr>
          <w:rFonts w:asciiTheme="minorHAnsi" w:eastAsia="Calibri" w:hAnsiTheme="minorHAnsi" w:cstheme="minorHAnsi"/>
          <w:b/>
          <w:bCs/>
          <w:sz w:val="22"/>
          <w:u w:val="single"/>
          <w:rtl/>
          <w:lang w:bidi="ur-PK"/>
        </w:rPr>
        <w:t>25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جنور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تک </w:t>
      </w:r>
      <w:proofErr w:type="spellStart"/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>طلباء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کیلئے</w:t>
      </w:r>
      <w:proofErr w:type="spellEnd"/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 xml:space="preserve"> 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>بند رہ</w:t>
      </w:r>
      <w:r w:rsidRPr="0027583C">
        <w:rPr>
          <w:rFonts w:ascii="Nafees Web Naskh" w:eastAsia="Calibri" w:hAnsi="Nafees Web Naskh" w:cs="Nafees Web Naskh" w:hint="cs"/>
          <w:b/>
          <w:bCs/>
          <w:sz w:val="22"/>
          <w:u w:val="single"/>
          <w:rtl/>
          <w:lang w:bidi="ur-PK"/>
        </w:rPr>
        <w:t>ی</w:t>
      </w:r>
      <w:r w:rsidRPr="0027583C">
        <w:rPr>
          <w:rFonts w:ascii="Nafees Web Naskh" w:eastAsia="Calibri" w:hAnsi="Nafees Web Naskh" w:cs="Nafees Web Naskh" w:hint="eastAsia"/>
          <w:b/>
          <w:bCs/>
          <w:sz w:val="22"/>
          <w:u w:val="single"/>
          <w:rtl/>
          <w:lang w:bidi="ur-PK"/>
        </w:rPr>
        <w:t>ں</w:t>
      </w:r>
      <w:r w:rsidRPr="0027583C">
        <w:rPr>
          <w:rFonts w:ascii="Nafees Web Naskh" w:eastAsia="Calibri" w:hAnsi="Nafees Web Naskh" w:cs="Nafees Web Naskh"/>
          <w:b/>
          <w:bCs/>
          <w:sz w:val="22"/>
          <w:u w:val="single"/>
          <w:rtl/>
          <w:lang w:bidi="ur-PK"/>
        </w:rPr>
        <w:t xml:space="preserve"> گے۔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اس وقت کے دوران، ذاتی طور پر حاضر </w:t>
      </w:r>
      <w:proofErr w:type="spellStart"/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ہوکر</w:t>
      </w:r>
      <w:proofErr w:type="spellEnd"/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تعلیم حاصل کرنے والے اسکول </w:t>
      </w:r>
      <w:proofErr w:type="spellStart"/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دُوری</w:t>
      </w:r>
      <w:proofErr w:type="spellEnd"/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سے تعلیم </w:t>
      </w:r>
      <w:r w:rsidR="00444FE4" w:rsidRPr="00510D34">
        <w:rPr>
          <w:rFonts w:asciiTheme="minorHAnsi" w:eastAsia="Times New Roman" w:hAnsiTheme="minorHAnsi" w:cstheme="minorHAnsi"/>
          <w:color w:val="000000"/>
          <w:sz w:val="22"/>
          <w:lang w:eastAsia="en-CA"/>
        </w:rPr>
        <w:t>(remote learning)</w:t>
      </w:r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کی طرف منتقل ہو جائیں گے، جبکہ </w:t>
      </w:r>
      <w:proofErr w:type="spellStart"/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>ورچوئل</w:t>
      </w:r>
      <w:proofErr w:type="spellEnd"/>
      <w:r w:rsidRPr="0027583C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r w:rsidRPr="0027583C">
        <w:rPr>
          <w:rFonts w:ascii="Calibri" w:eastAsia="Times New Roman" w:hAnsi="Calibri" w:cs="Calibri"/>
          <w:color w:val="000000"/>
          <w:sz w:val="22"/>
          <w:lang w:val="en-US" w:eastAsia="en-CA"/>
        </w:rPr>
        <w:t>(</w:t>
      </w:r>
      <w:r w:rsidRPr="0027583C">
        <w:rPr>
          <w:rFonts w:ascii="Calibri" w:eastAsia="Times New Roman" w:hAnsi="Calibri" w:cs="Calibri"/>
          <w:color w:val="000000"/>
          <w:sz w:val="22"/>
          <w:lang w:eastAsia="en-CA"/>
        </w:rPr>
        <w:t>virtual)</w:t>
      </w:r>
      <w:r w:rsidRPr="0027583C">
        <w:rPr>
          <w:rFonts w:ascii="Nafees Web Naskh" w:eastAsia="Times New Roman" w:hAnsi="Nafees Web Naskh" w:cs="Nafees Web Naskh" w:hint="cs"/>
          <w:color w:val="000000"/>
          <w:sz w:val="22"/>
          <w:rtl/>
          <w:lang w:eastAsia="en-CA"/>
        </w:rPr>
        <w:t xml:space="preserve"> اسکول معمول کے مطابق جاری رہیں گے۔</w:t>
      </w:r>
    </w:p>
    <w:p w14:paraId="240DE39D" w14:textId="614D89B6" w:rsidR="00C07991" w:rsidRPr="00C07991" w:rsidRDefault="001F24AD" w:rsidP="00200BBA">
      <w:pPr>
        <w:bidi/>
        <w:spacing w:before="100" w:after="10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proofErr w:type="spellStart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>براہِ</w:t>
      </w:r>
      <w:proofErr w:type="spellEnd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مہربانی ٹی </w:t>
      </w:r>
      <w:proofErr w:type="spellStart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>ڈی</w:t>
      </w:r>
      <w:proofErr w:type="spellEnd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>ایس</w:t>
      </w:r>
      <w:proofErr w:type="spellEnd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بی اسکولوں میں </w:t>
      </w:r>
      <w:proofErr w:type="spellStart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>دُوری</w:t>
      </w:r>
      <w:proofErr w:type="spellEnd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سے سیکھنے </w:t>
      </w:r>
      <w:r w:rsidRPr="001F24AD">
        <w:rPr>
          <w:rFonts w:ascii="Calibri" w:eastAsia="Times New Roman" w:hAnsi="Calibri" w:cs="Calibri"/>
          <w:color w:val="000000"/>
          <w:sz w:val="22"/>
          <w:lang w:eastAsia="en-CA"/>
        </w:rPr>
        <w:t>(remote learning)</w:t>
      </w:r>
      <w:r w:rsidRPr="001F24AD">
        <w:rPr>
          <w:rFonts w:ascii="Nafees Web Naskh" w:eastAsia="Times New Roman" w:hAnsi="Nafees Web Naskh" w:cs="Nafees Web Naskh" w:hint="cs"/>
          <w:color w:val="000000"/>
          <w:sz w:val="22"/>
          <w:rtl/>
          <w:lang w:eastAsia="en-CA"/>
        </w:rPr>
        <w:t>کی اس منتقلی کے بارے میں نیچے اضافی معلومات حاصل کریں۔</w:t>
      </w:r>
      <w:r w:rsidR="00C07991" w:rsidRPr="00C07991">
        <w:rPr>
          <w:rFonts w:eastAsia="Times New Roman" w:cs="Arial"/>
          <w:color w:val="000000"/>
          <w:sz w:val="22"/>
          <w:lang w:eastAsia="en-CA"/>
        </w:rPr>
        <w:t> </w:t>
      </w:r>
    </w:p>
    <w:p w14:paraId="43E1C810" w14:textId="5021F981" w:rsidR="00C07991" w:rsidRPr="001F24AD" w:rsidRDefault="001F24AD" w:rsidP="00200BBA">
      <w:pPr>
        <w:bidi/>
        <w:spacing w:before="100" w:after="120" w:line="240" w:lineRule="auto"/>
        <w:rPr>
          <w:rFonts w:ascii="Nafees Web Naskh" w:eastAsia="Times New Roman" w:hAnsi="Nafees Web Naskh" w:cs="Nafees Web Naskh"/>
          <w:sz w:val="28"/>
          <w:szCs w:val="28"/>
          <w:lang w:eastAsia="en-CA"/>
        </w:rPr>
      </w:pPr>
      <w:r>
        <w:rPr>
          <w:rFonts w:ascii="Nafees Web Naskh" w:eastAsia="Times New Roman" w:hAnsi="Nafees Web Naskh" w:cs="Nafees Web Naskh" w:hint="cs"/>
          <w:b/>
          <w:bCs/>
          <w:color w:val="000000"/>
          <w:sz w:val="28"/>
          <w:szCs w:val="28"/>
          <w:u w:val="single"/>
          <w:rtl/>
          <w:lang w:eastAsia="en-CA"/>
        </w:rPr>
        <w:t>ایلیمینٹری اسکول</w:t>
      </w:r>
    </w:p>
    <w:p w14:paraId="47C4F956" w14:textId="493C0654" w:rsidR="00C07991" w:rsidRPr="00C07991" w:rsidRDefault="001F24AD" w:rsidP="00200BBA">
      <w:pPr>
        <w:bidi/>
        <w:spacing w:after="12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bookmarkStart w:id="1" w:name="_Hlk59971776"/>
      <w:r w:rsidRPr="001F24AD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ذاتی طور پر حاضر </w:t>
      </w:r>
      <w:proofErr w:type="spellStart"/>
      <w:r w:rsidRPr="001F24AD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ہوکر</w:t>
      </w:r>
      <w:proofErr w:type="spellEnd"/>
      <w:r w:rsidRPr="001F24AD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تعلیم حاصل کرنے والے اسکول:</w:t>
      </w:r>
      <w:bookmarkEnd w:id="1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 </w:t>
      </w:r>
      <w:proofErr w:type="spellStart"/>
      <w:r w:rsidRPr="001F24AD">
        <w:rPr>
          <w:rFonts w:ascii="Nafees Web Naskh" w:eastAsia="Calibri" w:hAnsi="Nafees Web Naskh" w:cs="Nafees Web Naskh"/>
          <w:sz w:val="22"/>
          <w:rtl/>
          <w:lang w:bidi="ur-PK"/>
        </w:rPr>
        <w:t>طلباء</w:t>
      </w:r>
      <w:proofErr w:type="spellEnd"/>
      <w:r w:rsidRPr="001F24AD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>اپنےگھروں</w:t>
      </w:r>
      <w:proofErr w:type="spellEnd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سے اپنے معمول کے اسکول ٹیچر سے </w:t>
      </w:r>
      <w:proofErr w:type="spellStart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>دُوری</w:t>
      </w:r>
      <w:proofErr w:type="spellEnd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پر تعلیم حاصل کریں گے۔ </w:t>
      </w:r>
      <w:proofErr w:type="spellStart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>ایلیمینٹری</w:t>
      </w:r>
      <w:proofErr w:type="spellEnd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اسکول اپنے معمول کے شیڈول/ ٹائم ٹیبل پر عمل کریں گے۔ بعض صورتوں میں، معمولی تبدیلیاں </w:t>
      </w:r>
      <w:proofErr w:type="spellStart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>کرنےکی</w:t>
      </w:r>
      <w:proofErr w:type="spellEnd"/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ضرورت ہو سکتی ہے جو بروز سوموار، </w:t>
      </w:r>
      <w:r w:rsidRPr="001F24AD">
        <w:rPr>
          <w:rFonts w:ascii="Calibri" w:eastAsia="Calibri" w:hAnsi="Calibri" w:cs="Calibri" w:hint="cs"/>
          <w:sz w:val="22"/>
          <w:rtl/>
          <w:lang w:bidi="ur-PK"/>
        </w:rPr>
        <w:t>4</w:t>
      </w:r>
      <w:r w:rsidRPr="001F24A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جنوری کو خاندانوں تک پہنچائی جائیں گی۔</w:t>
      </w:r>
      <w:r w:rsidR="00C07991" w:rsidRPr="00C07991">
        <w:rPr>
          <w:rFonts w:eastAsia="Times New Roman" w:cs="Arial"/>
          <w:color w:val="000000"/>
          <w:sz w:val="22"/>
          <w:lang w:eastAsia="en-CA"/>
        </w:rPr>
        <w:t> </w:t>
      </w:r>
    </w:p>
    <w:p w14:paraId="6A9E24D1" w14:textId="7A9A3898" w:rsidR="00C07991" w:rsidRPr="00C07991" w:rsidRDefault="00342054" w:rsidP="00200BBA">
      <w:pPr>
        <w:bidi/>
        <w:spacing w:after="12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proofErr w:type="spellStart"/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ورچوئل</w:t>
      </w:r>
      <w:proofErr w:type="spellEnd"/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</w:t>
      </w:r>
      <w:r w:rsidRPr="00342054">
        <w:rPr>
          <w:rFonts w:ascii="Calibri" w:eastAsia="Calibri" w:hAnsi="Calibri" w:cs="Calibri"/>
          <w:b/>
          <w:bCs/>
          <w:sz w:val="22"/>
          <w:lang w:bidi="ur-PK"/>
        </w:rPr>
        <w:t>(Virtual)</w:t>
      </w:r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اسکول:</w:t>
      </w:r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 </w:t>
      </w:r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>معمول کے مطابق کام کرنا جار</w:t>
      </w:r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>رکھ</w:t>
      </w:r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342054">
        <w:rPr>
          <w:rFonts w:ascii="Nafees Web Naskh" w:eastAsia="Calibri" w:hAnsi="Nafees Web Naskh" w:cs="Nafees Web Naskh" w:hint="eastAsia"/>
          <w:sz w:val="22"/>
          <w:rtl/>
          <w:lang w:bidi="ur-PK"/>
        </w:rPr>
        <w:t>ں</w:t>
      </w:r>
      <w:proofErr w:type="spellEnd"/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 xml:space="preserve"> گے۔</w:t>
      </w:r>
    </w:p>
    <w:p w14:paraId="4FF75831" w14:textId="67395748" w:rsidR="00C07991" w:rsidRPr="00342054" w:rsidRDefault="00342054" w:rsidP="00200BBA">
      <w:pPr>
        <w:bidi/>
        <w:spacing w:line="240" w:lineRule="auto"/>
        <w:rPr>
          <w:rFonts w:ascii="Nafees Web Naskh" w:eastAsia="Times New Roman" w:hAnsi="Nafees Web Naskh" w:cs="Nafees Web Naskh"/>
          <w:sz w:val="28"/>
          <w:szCs w:val="28"/>
          <w:lang w:eastAsia="en-CA"/>
        </w:rPr>
      </w:pPr>
      <w:r>
        <w:rPr>
          <w:rFonts w:ascii="Nafees Web Naskh" w:eastAsia="Times New Roman" w:hAnsi="Nafees Web Naskh" w:cs="Nafees Web Naskh" w:hint="cs"/>
          <w:b/>
          <w:bCs/>
          <w:color w:val="000000"/>
          <w:sz w:val="28"/>
          <w:szCs w:val="28"/>
          <w:u w:val="single"/>
          <w:rtl/>
          <w:lang w:eastAsia="en-CA"/>
        </w:rPr>
        <w:t>سیکنڈری اسکول</w:t>
      </w:r>
    </w:p>
    <w:p w14:paraId="5EFF29B7" w14:textId="464780F5" w:rsidR="00C07991" w:rsidRPr="00C07991" w:rsidRDefault="00342054" w:rsidP="00342054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bookmarkStart w:id="2" w:name="_Hlk59985563"/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ذاتی طور پر حاضر </w:t>
      </w:r>
      <w:proofErr w:type="spellStart"/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ہوکر</w:t>
      </w:r>
      <w:proofErr w:type="spellEnd"/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تعلیم حاصل کرنے والے اسکول:</w:t>
      </w:r>
      <w:bookmarkEnd w:id="2"/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 </w:t>
      </w:r>
      <w:proofErr w:type="spellStart"/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>سیکنڈری</w:t>
      </w:r>
      <w:proofErr w:type="spellEnd"/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اسکول </w:t>
      </w:r>
      <w:proofErr w:type="spellStart"/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>ایڈجسٹ</w:t>
      </w:r>
      <w:proofErr w:type="spellEnd"/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>کئےگئے</w:t>
      </w:r>
      <w:proofErr w:type="spellEnd"/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ٹائم ٹیبل پر عمل کریں گے:</w:t>
      </w:r>
    </w:p>
    <w:tbl>
      <w:tblPr>
        <w:bidiVisual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2"/>
        <w:gridCol w:w="2117"/>
        <w:gridCol w:w="2117"/>
        <w:gridCol w:w="2117"/>
        <w:gridCol w:w="2117"/>
      </w:tblGrid>
      <w:tr w:rsidR="00D9050B" w:rsidRPr="00C07991" w14:paraId="1A2DF602" w14:textId="77777777" w:rsidTr="00D9050B">
        <w:trPr>
          <w:trHeight w:val="61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F02A1E" w14:textId="50075C6B" w:rsidR="00C07991" w:rsidRPr="00200BBA" w:rsidRDefault="00200BBA" w:rsidP="00200BBA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 w:bidi="ur-PK"/>
              </w:rPr>
            </w:pPr>
            <w:r>
              <w:rPr>
                <w:rFonts w:ascii="Nafees Web Naskh" w:eastAsia="Times New Roman" w:hAnsi="Nafees Web Naskh" w:cs="Nafees Web Naskh" w:hint="cs"/>
                <w:szCs w:val="24"/>
                <w:rtl/>
                <w:lang w:eastAsia="en-CA" w:bidi="ur-PK"/>
              </w:rPr>
              <w:t>وقت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20" w:type="dxa"/>
              <w:bottom w:w="100" w:type="dxa"/>
              <w:right w:w="20" w:type="dxa"/>
            </w:tcMar>
            <w:hideMark/>
          </w:tcPr>
          <w:p w14:paraId="018CBC89" w14:textId="77B25133" w:rsidR="00C07991" w:rsidRPr="00200BBA" w:rsidRDefault="00200BBA" w:rsidP="00200BBA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دن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rtl/>
                <w:lang w:eastAsia="en-C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20" w:type="dxa"/>
              <w:bottom w:w="100" w:type="dxa"/>
              <w:right w:w="20" w:type="dxa"/>
            </w:tcMar>
            <w:hideMark/>
          </w:tcPr>
          <w:p w14:paraId="0F297C29" w14:textId="613C786A" w:rsidR="00C07991" w:rsidRPr="00200BBA" w:rsidRDefault="00200BBA" w:rsidP="00200BBA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 w:rsidRPr="00194057">
              <w:rPr>
                <w:rFonts w:ascii="Nafees Web Naskh" w:eastAsia="Times New Roman" w:hAnsi="Nafees Web Naskh" w:cs="Nafees Web Naskh" w:hint="cs"/>
                <w:b/>
                <w:bCs/>
                <w:szCs w:val="24"/>
                <w:rtl/>
                <w:lang w:eastAsia="en-CA"/>
              </w:rPr>
              <w:t>دن</w:t>
            </w:r>
            <w:r>
              <w:rPr>
                <w:rFonts w:ascii="Nafees Web Naskh" w:eastAsia="Times New Roman" w:hAnsi="Nafees Web Naskh" w:cs="Nafees Web Naskh" w:hint="cs"/>
                <w:szCs w:val="24"/>
                <w:rtl/>
                <w:lang w:eastAsia="en-CA"/>
              </w:rPr>
              <w:t xml:space="preserve"> </w:t>
            </w:r>
            <w:r w:rsidRPr="0059135A">
              <w:rPr>
                <w:rFonts w:asciiTheme="minorHAnsi" w:eastAsia="Times New Roman" w:hAnsiTheme="minorHAnsi" w:cstheme="minorHAnsi"/>
                <w:b/>
                <w:bCs/>
                <w:szCs w:val="24"/>
                <w:rtl/>
                <w:lang w:eastAsia="en-C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20" w:type="dxa"/>
              <w:bottom w:w="100" w:type="dxa"/>
              <w:right w:w="20" w:type="dxa"/>
            </w:tcMar>
            <w:hideMark/>
          </w:tcPr>
          <w:p w14:paraId="458CE0B3" w14:textId="5DE45AA6" w:rsidR="00C07991" w:rsidRPr="00200BBA" w:rsidRDefault="00200BBA" w:rsidP="00200BBA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دن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rtl/>
                <w:lang w:eastAsia="en-CA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20" w:type="dxa"/>
              <w:bottom w:w="100" w:type="dxa"/>
              <w:right w:w="20" w:type="dxa"/>
            </w:tcMar>
            <w:hideMark/>
          </w:tcPr>
          <w:p w14:paraId="48951406" w14:textId="355F1F73" w:rsidR="00C07991" w:rsidRPr="00200BBA" w:rsidRDefault="00200BBA" w:rsidP="00200BBA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 w:rsidRPr="00194057">
              <w:rPr>
                <w:rFonts w:ascii="Nafees Web Naskh" w:eastAsia="Times New Roman" w:hAnsi="Nafees Web Naskh" w:cs="Nafees Web Naskh" w:hint="cs"/>
                <w:b/>
                <w:bCs/>
                <w:szCs w:val="24"/>
                <w:rtl/>
                <w:lang w:eastAsia="en-CA"/>
              </w:rPr>
              <w:t>دن</w:t>
            </w:r>
            <w:r>
              <w:rPr>
                <w:rFonts w:ascii="Nafees Web Naskh" w:eastAsia="Times New Roman" w:hAnsi="Nafees Web Naskh" w:cs="Nafees Web Naskh" w:hint="cs"/>
                <w:szCs w:val="24"/>
                <w:rtl/>
                <w:lang w:eastAsia="en-CA"/>
              </w:rPr>
              <w:t xml:space="preserve"> </w:t>
            </w:r>
            <w:r w:rsidRPr="00194057">
              <w:rPr>
                <w:rFonts w:asciiTheme="minorHAnsi" w:eastAsia="Times New Roman" w:hAnsiTheme="minorHAnsi" w:cstheme="minorHAnsi"/>
                <w:b/>
                <w:bCs/>
                <w:szCs w:val="24"/>
                <w:rtl/>
                <w:lang w:eastAsia="en-CA"/>
              </w:rPr>
              <w:t>4</w:t>
            </w:r>
          </w:p>
        </w:tc>
      </w:tr>
      <w:tr w:rsidR="00D9050B" w:rsidRPr="00C07991" w14:paraId="41B58B66" w14:textId="77777777" w:rsidTr="00F50205">
        <w:trPr>
          <w:trHeight w:val="10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473836F6" w14:textId="2BCFD4EE" w:rsidR="00200BBA" w:rsidRPr="00200BBA" w:rsidRDefault="00200BBA" w:rsidP="00200BBA">
            <w:pPr>
              <w:bidi/>
              <w:spacing w:before="0" w:after="160" w:line="259" w:lineRule="auto"/>
              <w:rPr>
                <w:rFonts w:ascii="Nafees Web Naskh" w:eastAsia="Calibri" w:hAnsi="Nafees Web Naskh" w:cs="Nafees Web Naskh"/>
                <w:b/>
                <w:bCs/>
                <w:sz w:val="22"/>
                <w:rtl/>
                <w:lang w:bidi="ur-PK"/>
              </w:rPr>
            </w:pPr>
            <w:r w:rsidRPr="00200BBA"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bidi="ur-PK"/>
              </w:rPr>
              <w:t>8:45</w:t>
            </w:r>
            <w:r w:rsidRPr="00200BBA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بجے صبح  </w:t>
            </w:r>
            <w:r w:rsidR="00D9050B" w:rsidRPr="00D9050B">
              <w:rPr>
                <w:rFonts w:ascii="Nafees Web Naskh" w:eastAsia="Times New Roman" w:hAnsi="Nafees Web Naskh" w:cs="Nafees Web Naskh"/>
                <w:b/>
                <w:bCs/>
                <w:color w:val="000000"/>
                <w:sz w:val="22"/>
                <w:rtl/>
                <w:lang w:eastAsia="en-CA"/>
              </w:rPr>
              <w:t>تا</w:t>
            </w:r>
            <w:r w:rsidRPr="00200BBA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 </w:t>
            </w:r>
            <w:r w:rsidRPr="00200BBA">
              <w:rPr>
                <w:rFonts w:asciiTheme="minorHAnsi" w:eastAsia="Calibri" w:hAnsiTheme="minorHAnsi" w:cstheme="minorHAnsi"/>
                <w:b/>
                <w:bCs/>
                <w:sz w:val="22"/>
                <w:lang w:bidi="ur-PK"/>
              </w:rPr>
              <w:t>10:00</w:t>
            </w:r>
            <w:r w:rsidRPr="00200BBA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بجے صبح</w:t>
            </w:r>
          </w:p>
          <w:p w14:paraId="70437DAB" w14:textId="256FA5CC" w:rsidR="00C07991" w:rsidRPr="00C07991" w:rsidRDefault="00C07991" w:rsidP="00200BBA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68390C3E" w14:textId="2ED0B410" w:rsidR="00C07991" w:rsidRPr="00200BBA" w:rsidRDefault="00200BBA" w:rsidP="00200BBA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1</w:t>
            </w:r>
          </w:p>
          <w:p w14:paraId="6F97A1EE" w14:textId="1E022383" w:rsidR="00C07991" w:rsidRPr="00B53968" w:rsidRDefault="00B53968" w:rsidP="00B53968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معاصر 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(</w:t>
            </w:r>
            <w:r w:rsidRPr="00B53968"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Synchronous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72C0785" w14:textId="718B829E" w:rsidR="00C07991" w:rsidRPr="00200BBA" w:rsidRDefault="00200BBA" w:rsidP="00200BBA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1</w:t>
            </w:r>
          </w:p>
          <w:p w14:paraId="5F294E0F" w14:textId="11962C82" w:rsidR="00C07991" w:rsidRPr="00C07991" w:rsidRDefault="00B53968" w:rsidP="00B5396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معاصر 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(</w:t>
            </w:r>
            <w:r w:rsidRPr="00B53968"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Synchronous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4EA47FFF" w14:textId="0B635121" w:rsidR="00C07991" w:rsidRPr="00200BBA" w:rsidRDefault="00200BBA" w:rsidP="00200BBA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2</w:t>
            </w:r>
          </w:p>
          <w:p w14:paraId="17CF3EB8" w14:textId="3DBAD0F1" w:rsidR="00C07991" w:rsidRPr="00C07991" w:rsidRDefault="00B53968" w:rsidP="00B5396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معاصر 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(</w:t>
            </w:r>
            <w:r w:rsidRPr="00B53968"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Synchronous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04A5CD99" w14:textId="6999B5BC" w:rsidR="00C07991" w:rsidRPr="00200BBA" w:rsidRDefault="00200BBA" w:rsidP="00200BBA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2</w:t>
            </w:r>
          </w:p>
          <w:p w14:paraId="67CD1543" w14:textId="55034B08" w:rsidR="00C07991" w:rsidRPr="00C07991" w:rsidRDefault="00B53968" w:rsidP="00B5396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معاصر 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(</w:t>
            </w:r>
            <w:r w:rsidRPr="00B53968"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Synchronous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)</w:t>
            </w:r>
          </w:p>
        </w:tc>
      </w:tr>
      <w:tr w:rsidR="00D9050B" w:rsidRPr="00C07991" w14:paraId="77918DC1" w14:textId="77777777" w:rsidTr="00F50205">
        <w:trPr>
          <w:trHeight w:val="18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4BD1C873" w14:textId="17FEFA2A" w:rsidR="00B53968" w:rsidRPr="00B53968" w:rsidRDefault="00B53968" w:rsidP="00B53968">
            <w:pPr>
              <w:bidi/>
              <w:spacing w:before="0" w:after="160" w:line="259" w:lineRule="auto"/>
              <w:rPr>
                <w:rFonts w:ascii="Nafees Web Naskh" w:eastAsia="Calibri" w:hAnsi="Nafees Web Naskh" w:cs="Nafees Web Naskh"/>
                <w:b/>
                <w:bCs/>
                <w:sz w:val="22"/>
                <w:rtl/>
                <w:lang w:bidi="ur-PK"/>
              </w:rPr>
            </w:pPr>
            <w:r w:rsidRPr="00B53968">
              <w:rPr>
                <w:rFonts w:asciiTheme="minorHAnsi" w:eastAsia="Calibri" w:hAnsiTheme="minorHAnsi" w:cstheme="minorHAnsi"/>
                <w:b/>
                <w:bCs/>
                <w:sz w:val="22"/>
                <w:lang w:bidi="ur-PK"/>
              </w:rPr>
              <w:t>10:00</w:t>
            </w:r>
            <w:r w:rsidRPr="00B53968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بجے </w:t>
            </w:r>
            <w:proofErr w:type="gramStart"/>
            <w:r w:rsidRPr="00B53968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صبح  </w:t>
            </w:r>
            <w:r w:rsidR="00D9050B" w:rsidRPr="00D9050B">
              <w:rPr>
                <w:rFonts w:ascii="Nafees Web Naskh" w:eastAsia="Times New Roman" w:hAnsi="Nafees Web Naskh" w:cs="Nafees Web Naskh"/>
                <w:b/>
                <w:bCs/>
                <w:color w:val="000000"/>
                <w:sz w:val="22"/>
                <w:rtl/>
                <w:lang w:eastAsia="en-CA"/>
              </w:rPr>
              <w:t>تا</w:t>
            </w:r>
            <w:proofErr w:type="gramEnd"/>
            <w:r w:rsidRPr="00B53968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 </w:t>
            </w:r>
            <w:r w:rsidRPr="00B53968">
              <w:rPr>
                <w:rFonts w:asciiTheme="minorHAnsi" w:eastAsia="Calibri" w:hAnsiTheme="minorHAnsi" w:cstheme="minorHAnsi"/>
                <w:b/>
                <w:bCs/>
                <w:sz w:val="22"/>
                <w:lang w:bidi="ur-PK"/>
              </w:rPr>
              <w:t>10:30</w:t>
            </w:r>
            <w:r w:rsidRPr="00B53968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بجے صبح</w:t>
            </w:r>
          </w:p>
          <w:p w14:paraId="6CB19CA5" w14:textId="06216FFC" w:rsidR="00C07991" w:rsidRPr="00C07991" w:rsidRDefault="00C07991" w:rsidP="00B5396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74D368EA" w14:textId="5B3BC39F" w:rsidR="00C07991" w:rsidRPr="00C07991" w:rsidRDefault="00B53968" w:rsidP="00B5396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1</w:t>
            </w:r>
          </w:p>
          <w:p w14:paraId="6D6CC653" w14:textId="3445FC91" w:rsidR="00C07991" w:rsidRPr="00B0365E" w:rsidRDefault="00B0365E" w:rsidP="00B0365E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 w:val="22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غیر معاصر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(Asynchronous)</w:t>
            </w:r>
            <w:r w:rsidRPr="00D9050B">
              <w:rPr>
                <w:rFonts w:ascii="Nafees Web Naskh" w:eastAsia="Times New Roman" w:hAnsi="Nafees Web Naskh" w:cs="Nafees Web Naskh" w:hint="cs"/>
                <w:color w:val="000000"/>
                <w:sz w:val="18"/>
                <w:szCs w:val="18"/>
                <w:rtl/>
                <w:lang w:eastAsia="en-CA"/>
              </w:rPr>
              <w:t>/</w:t>
            </w:r>
          </w:p>
          <w:p w14:paraId="01015EF5" w14:textId="6D851B79" w:rsidR="00C07991" w:rsidRPr="00D9050B" w:rsidRDefault="00D9050B" w:rsidP="00B0365E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 w:val="22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خود مختارانہ سیکھنا </w:t>
            </w:r>
            <w:bookmarkStart w:id="3" w:name="_Hlk59918189"/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(Independent Learning</w:t>
            </w:r>
            <w:bookmarkEnd w:id="3"/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CA499C6" w14:textId="40B78D8F" w:rsidR="00C07991" w:rsidRPr="00C07991" w:rsidRDefault="00B53968" w:rsidP="00B5396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1</w:t>
            </w:r>
          </w:p>
          <w:p w14:paraId="58F57F13" w14:textId="77777777" w:rsidR="00D9050B" w:rsidRPr="00B0365E" w:rsidRDefault="00D9050B" w:rsidP="00D9050B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 w:val="22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غیر معاصر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(Asynchronous)</w:t>
            </w:r>
            <w:r w:rsidRPr="00D9050B">
              <w:rPr>
                <w:rFonts w:ascii="Nafees Web Naskh" w:eastAsia="Times New Roman" w:hAnsi="Nafees Web Naskh" w:cs="Nafees Web Naskh" w:hint="cs"/>
                <w:color w:val="000000"/>
                <w:sz w:val="18"/>
                <w:szCs w:val="18"/>
                <w:rtl/>
                <w:lang w:eastAsia="en-CA"/>
              </w:rPr>
              <w:t>/</w:t>
            </w:r>
          </w:p>
          <w:p w14:paraId="7E952263" w14:textId="5D18F489" w:rsidR="00C07991" w:rsidRPr="00C07991" w:rsidRDefault="00D9050B" w:rsidP="00D9050B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خود مختارانہ سیکھنا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(Independent Learning)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3A553B55" w14:textId="6C398FFE" w:rsidR="00C07991" w:rsidRPr="00C07991" w:rsidRDefault="00B53968" w:rsidP="00B5396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2</w:t>
            </w:r>
          </w:p>
          <w:p w14:paraId="7DEFA61D" w14:textId="77777777" w:rsidR="00D9050B" w:rsidRPr="00B0365E" w:rsidRDefault="00D9050B" w:rsidP="00D9050B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 w:val="22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غیر معاصر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(Asynchronous)</w:t>
            </w:r>
            <w:r w:rsidRPr="00D9050B">
              <w:rPr>
                <w:rFonts w:ascii="Nafees Web Naskh" w:eastAsia="Times New Roman" w:hAnsi="Nafees Web Naskh" w:cs="Nafees Web Naskh" w:hint="cs"/>
                <w:color w:val="000000"/>
                <w:sz w:val="18"/>
                <w:szCs w:val="18"/>
                <w:rtl/>
                <w:lang w:eastAsia="en-CA"/>
              </w:rPr>
              <w:t>/</w:t>
            </w:r>
          </w:p>
          <w:p w14:paraId="7D57BF57" w14:textId="6DC49BA5" w:rsidR="00C07991" w:rsidRPr="00C07991" w:rsidRDefault="00D9050B" w:rsidP="00D9050B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خود مختارانہ سیکھنا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(Independent Learning)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A5472CE" w14:textId="36AB5547" w:rsidR="00C07991" w:rsidRPr="00C07991" w:rsidRDefault="00B53968" w:rsidP="00B5396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2</w:t>
            </w:r>
          </w:p>
          <w:p w14:paraId="0BA5A866" w14:textId="77777777" w:rsidR="00D9050B" w:rsidRPr="00B0365E" w:rsidRDefault="00D9050B" w:rsidP="00D9050B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 w:val="22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غیر معاصر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(Asynchronous)</w:t>
            </w:r>
            <w:r w:rsidRPr="00D9050B">
              <w:rPr>
                <w:rFonts w:ascii="Nafees Web Naskh" w:eastAsia="Times New Roman" w:hAnsi="Nafees Web Naskh" w:cs="Nafees Web Naskh" w:hint="cs"/>
                <w:color w:val="000000"/>
                <w:sz w:val="18"/>
                <w:szCs w:val="18"/>
                <w:rtl/>
                <w:lang w:eastAsia="en-CA"/>
              </w:rPr>
              <w:t>/</w:t>
            </w:r>
          </w:p>
          <w:p w14:paraId="15E7C587" w14:textId="6D3A110B" w:rsidR="00C07991" w:rsidRPr="00C07991" w:rsidRDefault="00D9050B" w:rsidP="00D9050B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خود مختارانہ سیکھنا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(Independent Learning)</w:t>
            </w:r>
          </w:p>
        </w:tc>
      </w:tr>
      <w:tr w:rsidR="00D9050B" w:rsidRPr="00C07991" w14:paraId="656FE68D" w14:textId="77777777" w:rsidTr="00F50205">
        <w:trPr>
          <w:trHeight w:val="10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25F80A6B" w14:textId="2CAFB8DB" w:rsidR="00C07991" w:rsidRPr="00C07991" w:rsidRDefault="00D9050B" w:rsidP="00D9050B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D9050B">
              <w:rPr>
                <w:rFonts w:asciiTheme="minorHAnsi" w:eastAsia="Calibri" w:hAnsiTheme="minorHAnsi" w:cstheme="minorHAnsi"/>
                <w:b/>
                <w:bCs/>
                <w:sz w:val="22"/>
                <w:lang w:bidi="ur-PK"/>
              </w:rPr>
              <w:lastRenderedPageBreak/>
              <w:t>10:30</w:t>
            </w:r>
            <w:r w:rsidRPr="00D9050B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بجے صبح   </w:t>
            </w:r>
            <w:proofErr w:type="gramStart"/>
            <w:r w:rsidRPr="00D9050B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 w:bidi="ur-PK"/>
              </w:rPr>
              <w:t>تا</w:t>
            </w:r>
            <w:r w:rsidRPr="00D9050B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 </w:t>
            </w:r>
            <w:r w:rsidRPr="00D9050B">
              <w:rPr>
                <w:rFonts w:asciiTheme="minorHAnsi" w:eastAsia="Calibri" w:hAnsiTheme="minorHAnsi" w:cstheme="minorHAnsi"/>
                <w:b/>
                <w:bCs/>
                <w:sz w:val="22"/>
                <w:lang w:bidi="ur-PK"/>
              </w:rPr>
              <w:t>11:45</w:t>
            </w:r>
            <w:proofErr w:type="gramEnd"/>
            <w:r w:rsidRPr="00D9050B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بجے صبح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114ACB8D" w14:textId="77777777" w:rsidR="00D9050B" w:rsidRPr="00200BBA" w:rsidRDefault="00D9050B" w:rsidP="00D9050B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1</w:t>
            </w:r>
          </w:p>
          <w:p w14:paraId="20E727BA" w14:textId="7D6F8CCD" w:rsidR="00C07991" w:rsidRPr="00C07991" w:rsidRDefault="00D9050B" w:rsidP="00D9050B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bookmarkStart w:id="4" w:name="_Hlk59956690"/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معاصر 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(</w:t>
            </w:r>
            <w:r w:rsidRPr="00B53968"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Synchronous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)</w:t>
            </w:r>
            <w:bookmarkEnd w:id="4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3C652264" w14:textId="77777777" w:rsidR="00557D98" w:rsidRPr="00200BBA" w:rsidRDefault="00557D98" w:rsidP="00557D98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1</w:t>
            </w:r>
          </w:p>
          <w:p w14:paraId="1600575C" w14:textId="0EE52036" w:rsidR="00C07991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معاصر 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(</w:t>
            </w:r>
            <w:r w:rsidRPr="00B53968"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Synchronous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620D75BD" w14:textId="77777777" w:rsidR="00557D98" w:rsidRPr="00200BBA" w:rsidRDefault="00557D98" w:rsidP="00557D98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2</w:t>
            </w:r>
          </w:p>
          <w:p w14:paraId="545C05B4" w14:textId="396ACB8C" w:rsidR="00C07991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معاصر 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(</w:t>
            </w:r>
            <w:r w:rsidRPr="00B53968"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Synchronous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5B7A2487" w14:textId="77777777" w:rsidR="00557D98" w:rsidRPr="00200BBA" w:rsidRDefault="00557D98" w:rsidP="00557D98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2</w:t>
            </w:r>
          </w:p>
          <w:p w14:paraId="4C7952F2" w14:textId="77D84068" w:rsidR="00C07991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معاصر 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(</w:t>
            </w:r>
            <w:r w:rsidRPr="00B53968"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Synchronous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)</w:t>
            </w:r>
          </w:p>
        </w:tc>
      </w:tr>
      <w:tr w:rsidR="00D9050B" w:rsidRPr="00C07991" w14:paraId="0DD769C4" w14:textId="77777777" w:rsidTr="00F50205">
        <w:trPr>
          <w:trHeight w:val="18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0ECAADC" w14:textId="0C0CA313" w:rsidR="00C07991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557D98">
              <w:rPr>
                <w:rFonts w:ascii="Calibri" w:eastAsia="Calibri" w:hAnsi="Calibri" w:cs="Calibri"/>
                <w:b/>
                <w:bCs/>
                <w:sz w:val="22"/>
                <w:lang w:bidi="ur-PK"/>
              </w:rPr>
              <w:t>11:45</w:t>
            </w:r>
            <w:r w:rsidRPr="00557D98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بجے صبح   </w:t>
            </w:r>
            <w:proofErr w:type="gramStart"/>
            <w:r w:rsidRPr="00557D98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 w:bidi="ur-PK"/>
              </w:rPr>
              <w:t>تا</w:t>
            </w:r>
            <w:r w:rsidRPr="00557D98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 </w:t>
            </w:r>
            <w:r w:rsidRPr="00557D98">
              <w:rPr>
                <w:rFonts w:ascii="Calibri" w:eastAsia="Calibri" w:hAnsi="Calibri" w:cs="Calibri"/>
                <w:b/>
                <w:bCs/>
                <w:sz w:val="22"/>
                <w:lang w:bidi="ur-PK"/>
              </w:rPr>
              <w:t>12:30</w:t>
            </w:r>
            <w:proofErr w:type="gramEnd"/>
            <w:r w:rsidRPr="00557D98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بجے بعد از دوپہر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53586B7F" w14:textId="77777777" w:rsidR="00557D98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1</w:t>
            </w:r>
          </w:p>
          <w:p w14:paraId="0220C94C" w14:textId="77777777" w:rsidR="00557D98" w:rsidRPr="00B0365E" w:rsidRDefault="00557D98" w:rsidP="00557D98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 w:val="22"/>
                <w:lang w:eastAsia="en-CA"/>
              </w:rPr>
            </w:pPr>
            <w:bookmarkStart w:id="5" w:name="_Hlk59956793"/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غیر معاصر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(Asynchronous)</w:t>
            </w:r>
            <w:bookmarkEnd w:id="5"/>
            <w:r w:rsidRPr="00D9050B">
              <w:rPr>
                <w:rFonts w:ascii="Nafees Web Naskh" w:eastAsia="Times New Roman" w:hAnsi="Nafees Web Naskh" w:cs="Nafees Web Naskh" w:hint="cs"/>
                <w:color w:val="000000"/>
                <w:sz w:val="18"/>
                <w:szCs w:val="18"/>
                <w:rtl/>
                <w:lang w:eastAsia="en-CA"/>
              </w:rPr>
              <w:t>/</w:t>
            </w:r>
          </w:p>
          <w:p w14:paraId="7D81B45B" w14:textId="3ED71A23" w:rsidR="00C07991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خود مختارانہ سیکھنا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(Independent Learning)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BB92DFF" w14:textId="77777777" w:rsidR="00557D98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1</w:t>
            </w:r>
          </w:p>
          <w:p w14:paraId="7A264B0D" w14:textId="77777777" w:rsidR="00557D98" w:rsidRPr="00B0365E" w:rsidRDefault="00557D98" w:rsidP="00557D98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 w:val="22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غیر معاصر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(Asynchronous)</w:t>
            </w:r>
            <w:r w:rsidRPr="00D9050B">
              <w:rPr>
                <w:rFonts w:ascii="Nafees Web Naskh" w:eastAsia="Times New Roman" w:hAnsi="Nafees Web Naskh" w:cs="Nafees Web Naskh" w:hint="cs"/>
                <w:color w:val="000000"/>
                <w:sz w:val="18"/>
                <w:szCs w:val="18"/>
                <w:rtl/>
                <w:lang w:eastAsia="en-CA"/>
              </w:rPr>
              <w:t>/</w:t>
            </w:r>
          </w:p>
          <w:p w14:paraId="4D2DB049" w14:textId="2A1A3380" w:rsidR="00C07991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خود مختارانہ سیکھنا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(Independent Learning)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75C73BA2" w14:textId="77777777" w:rsidR="00557D98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2</w:t>
            </w:r>
          </w:p>
          <w:p w14:paraId="7747A3BB" w14:textId="77777777" w:rsidR="00557D98" w:rsidRPr="00B0365E" w:rsidRDefault="00557D98" w:rsidP="00557D98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 w:val="22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غیر معاصر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(Asynchronous)</w:t>
            </w:r>
            <w:r w:rsidRPr="00D9050B">
              <w:rPr>
                <w:rFonts w:ascii="Nafees Web Naskh" w:eastAsia="Times New Roman" w:hAnsi="Nafees Web Naskh" w:cs="Nafees Web Naskh" w:hint="cs"/>
                <w:color w:val="000000"/>
                <w:sz w:val="18"/>
                <w:szCs w:val="18"/>
                <w:rtl/>
                <w:lang w:eastAsia="en-CA"/>
              </w:rPr>
              <w:t>/</w:t>
            </w:r>
          </w:p>
          <w:p w14:paraId="62E87322" w14:textId="1261387E" w:rsidR="00C07991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خود مختارانہ سیکھنا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(Independent Learning)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7887499" w14:textId="77777777" w:rsidR="00557D98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2</w:t>
            </w:r>
          </w:p>
          <w:p w14:paraId="38EDE594" w14:textId="77777777" w:rsidR="00557D98" w:rsidRPr="00B0365E" w:rsidRDefault="00557D98" w:rsidP="00557D98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 w:val="22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غیر معاصر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(Asynchronous)</w:t>
            </w:r>
            <w:r w:rsidRPr="00D9050B">
              <w:rPr>
                <w:rFonts w:ascii="Nafees Web Naskh" w:eastAsia="Times New Roman" w:hAnsi="Nafees Web Naskh" w:cs="Nafees Web Naskh" w:hint="cs"/>
                <w:color w:val="000000"/>
                <w:sz w:val="18"/>
                <w:szCs w:val="18"/>
                <w:rtl/>
                <w:lang w:eastAsia="en-CA"/>
              </w:rPr>
              <w:t>/</w:t>
            </w:r>
          </w:p>
          <w:p w14:paraId="31510FC9" w14:textId="198D29FF" w:rsidR="00C07991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خود مختارانہ سیکھنا </w:t>
            </w:r>
            <w:r w:rsidRPr="00D9050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CA"/>
              </w:rPr>
              <w:t>(Independent Learning)</w:t>
            </w:r>
          </w:p>
        </w:tc>
      </w:tr>
      <w:tr w:rsidR="00D9050B" w:rsidRPr="00C07991" w14:paraId="41A17138" w14:textId="77777777" w:rsidTr="00F50205">
        <w:trPr>
          <w:trHeight w:val="6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C012C38" w14:textId="50595572" w:rsidR="00C07991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557D98">
              <w:rPr>
                <w:rFonts w:ascii="Calibri" w:eastAsia="Calibri" w:hAnsi="Calibri" w:cs="Calibri"/>
                <w:b/>
                <w:bCs/>
                <w:sz w:val="22"/>
                <w:lang w:bidi="ur-PK"/>
              </w:rPr>
              <w:t>12:30</w:t>
            </w:r>
            <w:r w:rsidRPr="00557D98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بجے صبح   </w:t>
            </w:r>
            <w:proofErr w:type="gramStart"/>
            <w:r w:rsidRPr="00557D98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 w:bidi="ur-PK"/>
              </w:rPr>
              <w:t>تا</w:t>
            </w:r>
            <w:r w:rsidRPr="00557D98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 </w:t>
            </w:r>
            <w:r w:rsidRPr="00557D98">
              <w:rPr>
                <w:rFonts w:ascii="Calibri" w:eastAsia="Calibri" w:hAnsi="Calibri" w:cs="Calibri"/>
                <w:b/>
                <w:bCs/>
                <w:sz w:val="22"/>
                <w:lang w:bidi="ur-PK"/>
              </w:rPr>
              <w:t>1:10</w:t>
            </w:r>
            <w:proofErr w:type="gramEnd"/>
            <w:r w:rsidRPr="00557D98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بجے بعد از دوپہر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740A13AB" w14:textId="37E8ACB9" w:rsidR="00C07991" w:rsidRPr="00557D98" w:rsidRDefault="00557D98" w:rsidP="00C07991">
            <w:pPr>
              <w:spacing w:before="240" w:line="240" w:lineRule="auto"/>
              <w:jc w:val="center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36"/>
                <w:szCs w:val="36"/>
                <w:rtl/>
                <w:lang w:eastAsia="en-CA"/>
              </w:rPr>
              <w:t>دوپہرکا کھانا</w:t>
            </w:r>
          </w:p>
        </w:tc>
      </w:tr>
      <w:tr w:rsidR="00D9050B" w:rsidRPr="00C07991" w14:paraId="70864C67" w14:textId="77777777" w:rsidTr="00F50205">
        <w:trPr>
          <w:trHeight w:val="6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98152F9" w14:textId="2FFE35A6" w:rsidR="00C07991" w:rsidRPr="00C07991" w:rsidRDefault="00557D98" w:rsidP="00557D98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557D98">
              <w:rPr>
                <w:rFonts w:ascii="Calibri" w:eastAsia="Calibri" w:hAnsi="Calibri" w:cs="Calibri"/>
                <w:b/>
                <w:bCs/>
                <w:sz w:val="22"/>
                <w:lang w:bidi="ur-PK"/>
              </w:rPr>
              <w:t>1:10</w:t>
            </w:r>
            <w:r w:rsidRPr="00557D98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بجے بعد از دوپہر </w:t>
            </w:r>
            <w:proofErr w:type="gramStart"/>
            <w:r w:rsidRPr="00557D98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 w:bidi="ur-PK"/>
              </w:rPr>
              <w:t>تا</w:t>
            </w:r>
            <w:r w:rsidRPr="00557D98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 </w:t>
            </w:r>
            <w:r w:rsidRPr="00557D98">
              <w:rPr>
                <w:rFonts w:ascii="Calibri" w:eastAsia="Calibri" w:hAnsi="Calibri" w:cs="Calibri"/>
                <w:b/>
                <w:bCs/>
                <w:sz w:val="22"/>
                <w:lang w:bidi="ur-PK"/>
              </w:rPr>
              <w:t>2:00</w:t>
            </w:r>
            <w:proofErr w:type="gramEnd"/>
            <w:r w:rsidRPr="00557D98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بجے بعد از دوپہر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1590E4C" w14:textId="50FBBE26" w:rsidR="00C07991" w:rsidRPr="00C07991" w:rsidRDefault="00557D98" w:rsidP="00C07991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557D98">
              <w:rPr>
                <w:rFonts w:ascii="Nafees Web Naskh" w:eastAsia="Calibri" w:hAnsi="Nafees Web Naskh" w:cs="Nafees Web Naskh" w:hint="cs"/>
                <w:sz w:val="36"/>
                <w:szCs w:val="36"/>
                <w:rtl/>
                <w:lang w:bidi="ur-PK"/>
              </w:rPr>
              <w:t>اے پی اے/ پی ایم اے</w:t>
            </w:r>
          </w:p>
        </w:tc>
      </w:tr>
      <w:tr w:rsidR="00D9050B" w:rsidRPr="00C07991" w14:paraId="43D3DE08" w14:textId="77777777" w:rsidTr="00F50205">
        <w:trPr>
          <w:trHeight w:val="10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B2E009A" w14:textId="4D71B288" w:rsidR="00C07991" w:rsidRPr="00C07991" w:rsidRDefault="006F0EA1" w:rsidP="006F0EA1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59135A">
              <w:rPr>
                <w:rFonts w:asciiTheme="minorHAnsi" w:eastAsia="Calibri" w:hAnsiTheme="minorHAnsi" w:cstheme="minorHAnsi"/>
                <w:b/>
                <w:bCs/>
                <w:sz w:val="22"/>
                <w:lang w:bidi="ur-PK"/>
              </w:rPr>
              <w:t>2:00</w:t>
            </w:r>
            <w:r w:rsidR="0059135A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</w:t>
            </w:r>
            <w:r w:rsidRPr="0059135A">
              <w:rPr>
                <w:rFonts w:ascii="Nafees Web Naskh" w:eastAsia="Calibri" w:hAnsi="Nafees Web Naskh" w:cs="Nafees Web Naskh"/>
                <w:b/>
                <w:bCs/>
                <w:sz w:val="22"/>
                <w:rtl/>
                <w:lang w:bidi="ur-PK"/>
              </w:rPr>
              <w:t>بجے</w:t>
            </w:r>
            <w:r w:rsidRPr="006F0EA1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بعد از دوپہر </w:t>
            </w:r>
            <w:proofErr w:type="gramStart"/>
            <w:r w:rsidRPr="006F0EA1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 w:bidi="ur-PK"/>
              </w:rPr>
              <w:t>تا</w:t>
            </w:r>
            <w:r w:rsidRPr="006F0EA1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 </w:t>
            </w:r>
            <w:r w:rsidRPr="006F0EA1">
              <w:rPr>
                <w:rFonts w:ascii="Calibri" w:eastAsia="Calibri" w:hAnsi="Calibri" w:cs="Calibri"/>
                <w:b/>
                <w:bCs/>
                <w:sz w:val="22"/>
                <w:lang w:bidi="ur-PK"/>
              </w:rPr>
              <w:t>3:15</w:t>
            </w:r>
            <w:proofErr w:type="gramEnd"/>
            <w:r w:rsidRPr="006F0EA1">
              <w:rPr>
                <w:rFonts w:ascii="Nafees Web Naskh" w:eastAsia="Calibri" w:hAnsi="Nafees Web Naskh" w:cs="Nafees Web Naskh" w:hint="cs"/>
                <w:b/>
                <w:bCs/>
                <w:sz w:val="22"/>
                <w:rtl/>
                <w:lang w:bidi="ur-PK"/>
              </w:rPr>
              <w:t xml:space="preserve"> بجے بعد از دوپہر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13E37C2F" w14:textId="77777777" w:rsidR="006F0EA1" w:rsidRPr="00200BBA" w:rsidRDefault="006F0EA1" w:rsidP="006F0EA1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2</w:t>
            </w:r>
          </w:p>
          <w:p w14:paraId="6FC241DC" w14:textId="191FCB87" w:rsidR="00C07991" w:rsidRPr="00C07991" w:rsidRDefault="006F0EA1" w:rsidP="006F0EA1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معاصر 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(</w:t>
            </w:r>
            <w:r w:rsidRPr="00B53968"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Synchronous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021B0F2A" w14:textId="77777777" w:rsidR="006F0EA1" w:rsidRPr="00200BBA" w:rsidRDefault="006F0EA1" w:rsidP="006F0EA1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2</w:t>
            </w:r>
          </w:p>
          <w:p w14:paraId="72E3834D" w14:textId="63216B23" w:rsidR="00C07991" w:rsidRPr="00C07991" w:rsidRDefault="006F0EA1" w:rsidP="006F0EA1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معاصر 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(</w:t>
            </w:r>
            <w:r w:rsidRPr="00B53968"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Synchronous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4E005E67" w14:textId="77777777" w:rsidR="006F0EA1" w:rsidRPr="00200BBA" w:rsidRDefault="006F0EA1" w:rsidP="006F0EA1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1</w:t>
            </w:r>
          </w:p>
          <w:p w14:paraId="00A1AF5F" w14:textId="7F32862E" w:rsidR="00C07991" w:rsidRPr="00C07991" w:rsidRDefault="006F0EA1" w:rsidP="006F0EA1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معاصر 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(</w:t>
            </w:r>
            <w:r w:rsidRPr="00B53968"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Synchronous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0CFA343E" w14:textId="77777777" w:rsidR="006F0EA1" w:rsidRPr="00200BBA" w:rsidRDefault="006F0EA1" w:rsidP="006F0EA1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کورس </w:t>
            </w:r>
            <w:r w:rsidRPr="00200BB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1</w:t>
            </w:r>
          </w:p>
          <w:p w14:paraId="62A089D0" w14:textId="75B2D5EF" w:rsidR="00C07991" w:rsidRPr="00C07991" w:rsidRDefault="006F0EA1" w:rsidP="006F0EA1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Nafees Web Naskh" w:eastAsia="Times New Roman" w:hAnsi="Nafees Web Naskh" w:cs="Nafees Web Naskh" w:hint="cs"/>
                <w:color w:val="000000"/>
                <w:sz w:val="22"/>
                <w:rtl/>
                <w:lang w:eastAsia="en-CA"/>
              </w:rPr>
              <w:t xml:space="preserve">معاصر 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(</w:t>
            </w:r>
            <w:r w:rsidRPr="00B53968"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Synchronous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en-CA"/>
              </w:rPr>
              <w:t>)</w:t>
            </w:r>
          </w:p>
        </w:tc>
      </w:tr>
    </w:tbl>
    <w:p w14:paraId="31F9C135" w14:textId="78B69CB3" w:rsidR="00C07991" w:rsidRPr="00C07991" w:rsidRDefault="00033C6B" w:rsidP="00ED2931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نوٹ:   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>پ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ی</w:t>
      </w:r>
      <w:r w:rsidRPr="00033C6B">
        <w:rPr>
          <w:rFonts w:ascii="Nafees Web Naskh" w:eastAsia="Calibri" w:hAnsi="Nafees Web Naskh" w:cs="Nafees Web Naskh" w:hint="eastAsia"/>
          <w:i/>
          <w:iCs/>
          <w:sz w:val="20"/>
          <w:szCs w:val="20"/>
          <w:rtl/>
          <w:lang w:bidi="ur-PK"/>
        </w:rPr>
        <w:t>ر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ی</w:t>
      </w:r>
      <w:r w:rsidRPr="00033C6B">
        <w:rPr>
          <w:rFonts w:ascii="Nafees Web Naskh" w:eastAsia="Calibri" w:hAnsi="Nafees Web Naskh" w:cs="Nafees Web Naskh" w:hint="eastAsia"/>
          <w:i/>
          <w:iCs/>
          <w:sz w:val="20"/>
          <w:szCs w:val="20"/>
          <w:rtl/>
          <w:lang w:bidi="ur-PK"/>
        </w:rPr>
        <w:t>ڈ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 1 کلاس </w:t>
      </w:r>
      <w:r w:rsidRPr="00033C6B">
        <w:rPr>
          <w:rFonts w:ascii="Calibri" w:eastAsia="Calibri" w:hAnsi="Calibri" w:cs="Calibri"/>
          <w:i/>
          <w:iCs/>
          <w:sz w:val="20"/>
          <w:szCs w:val="20"/>
          <w:lang w:bidi="ur-PK"/>
        </w:rPr>
        <w:t>8:45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 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بجے 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صبح 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سے 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12:30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 بجے 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بعد از دوپہر 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>تک جار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ی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 </w:t>
      </w:r>
      <w:proofErr w:type="spellStart"/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>رہےگ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ی</w:t>
      </w:r>
      <w:proofErr w:type="spellEnd"/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>، اور اس م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ی</w:t>
      </w:r>
      <w:r w:rsidRPr="00033C6B">
        <w:rPr>
          <w:rFonts w:ascii="Nafees Web Naskh" w:eastAsia="Calibri" w:hAnsi="Nafees Web Naskh" w:cs="Nafees Web Naskh" w:hint="eastAsia"/>
          <w:i/>
          <w:iCs/>
          <w:sz w:val="20"/>
          <w:szCs w:val="20"/>
          <w:rtl/>
          <w:lang w:bidi="ur-PK"/>
        </w:rPr>
        <w:t>ں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 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150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 منٹ ک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ا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 معاصر 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(</w:t>
      </w:r>
      <w:r w:rsidRPr="00033C6B">
        <w:rPr>
          <w:rFonts w:ascii="Calibri" w:eastAsia="Calibri" w:hAnsi="Calibri" w:cs="Calibri"/>
          <w:i/>
          <w:iCs/>
          <w:sz w:val="20"/>
          <w:szCs w:val="20"/>
          <w:lang w:bidi="ur-PK"/>
        </w:rPr>
        <w:t>Synchronous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)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>/ آن لائن س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ی</w:t>
      </w:r>
      <w:r w:rsidRPr="00033C6B">
        <w:rPr>
          <w:rFonts w:ascii="Nafees Web Naskh" w:eastAsia="Calibri" w:hAnsi="Nafees Web Naskh" w:cs="Nafees Web Naskh" w:hint="eastAsia"/>
          <w:i/>
          <w:iCs/>
          <w:sz w:val="20"/>
          <w:szCs w:val="20"/>
          <w:rtl/>
          <w:lang w:bidi="ur-PK"/>
        </w:rPr>
        <w:t>کھ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نا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 اور 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 xml:space="preserve">75 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>منٹ ک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ا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 غ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ی</w:t>
      </w:r>
      <w:r w:rsidRPr="00033C6B">
        <w:rPr>
          <w:rFonts w:ascii="Nafees Web Naskh" w:eastAsia="Calibri" w:hAnsi="Nafees Web Naskh" w:cs="Nafees Web Naskh" w:hint="eastAsia"/>
          <w:i/>
          <w:iCs/>
          <w:sz w:val="20"/>
          <w:szCs w:val="20"/>
          <w:rtl/>
          <w:lang w:bidi="ur-PK"/>
        </w:rPr>
        <w:t>ر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 معاصر 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(</w:t>
      </w:r>
      <w:r w:rsidRPr="00033C6B">
        <w:rPr>
          <w:rFonts w:ascii="Calibri" w:eastAsia="Calibri" w:hAnsi="Calibri" w:cs="Calibri"/>
          <w:i/>
          <w:iCs/>
          <w:sz w:val="20"/>
          <w:szCs w:val="20"/>
          <w:lang w:bidi="ur-PK"/>
        </w:rPr>
        <w:t>Asynchronous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)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>/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خود </w:t>
      </w:r>
      <w:proofErr w:type="spellStart"/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مختارانہ</w:t>
      </w:r>
      <w:proofErr w:type="spellEnd"/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 کام شامل </w:t>
      </w:r>
      <w:proofErr w:type="spellStart"/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ہوگا</w:t>
      </w:r>
      <w:proofErr w:type="spellEnd"/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۔ اساتذہ </w:t>
      </w:r>
      <w:r w:rsidRPr="00033C6B">
        <w:rPr>
          <w:rFonts w:ascii="Calibri" w:eastAsia="Calibri" w:hAnsi="Calibri" w:cs="Calibri"/>
          <w:i/>
          <w:iCs/>
          <w:sz w:val="20"/>
          <w:szCs w:val="20"/>
          <w:lang w:bidi="ur-PK"/>
        </w:rPr>
        <w:t>8:45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 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بجے 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صبح 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معاصر 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(</w:t>
      </w:r>
      <w:r w:rsidRPr="00033C6B">
        <w:rPr>
          <w:rFonts w:ascii="Calibri" w:eastAsia="Calibri" w:hAnsi="Calibri" w:cs="Calibri"/>
          <w:i/>
          <w:iCs/>
          <w:sz w:val="20"/>
          <w:szCs w:val="20"/>
          <w:lang w:bidi="ur-PK"/>
        </w:rPr>
        <w:t>Synchronous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)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>/ آن لائن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 سیکھنے سے شروع کریں گے۔ مندرجہ بالا ٹائم ٹیبل میں شیڈول شدہ 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>غ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ی</w:t>
      </w:r>
      <w:r w:rsidRPr="00033C6B">
        <w:rPr>
          <w:rFonts w:ascii="Nafees Web Naskh" w:eastAsia="Calibri" w:hAnsi="Nafees Web Naskh" w:cs="Nafees Web Naskh" w:hint="eastAsia"/>
          <w:i/>
          <w:iCs/>
          <w:sz w:val="20"/>
          <w:szCs w:val="20"/>
          <w:rtl/>
          <w:lang w:bidi="ur-PK"/>
        </w:rPr>
        <w:t>ر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 معاصر 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(</w:t>
      </w:r>
      <w:r w:rsidRPr="00033C6B">
        <w:rPr>
          <w:rFonts w:ascii="Calibri" w:eastAsia="Calibri" w:hAnsi="Calibri" w:cs="Calibri"/>
          <w:i/>
          <w:iCs/>
          <w:sz w:val="20"/>
          <w:szCs w:val="20"/>
          <w:lang w:bidi="ur-PK"/>
        </w:rPr>
        <w:t>Asynchronous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)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 اوقات اس بات کی مثال ہیں کہ 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>غ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ی</w:t>
      </w:r>
      <w:r w:rsidRPr="00033C6B">
        <w:rPr>
          <w:rFonts w:ascii="Nafees Web Naskh" w:eastAsia="Calibri" w:hAnsi="Nafees Web Naskh" w:cs="Nafees Web Naskh" w:hint="eastAsia"/>
          <w:i/>
          <w:iCs/>
          <w:sz w:val="20"/>
          <w:szCs w:val="20"/>
          <w:rtl/>
          <w:lang w:bidi="ur-PK"/>
        </w:rPr>
        <w:t>ر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 معاصر 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(</w:t>
      </w:r>
      <w:r w:rsidRPr="00033C6B">
        <w:rPr>
          <w:rFonts w:ascii="Calibri" w:eastAsia="Calibri" w:hAnsi="Calibri" w:cs="Calibri"/>
          <w:i/>
          <w:iCs/>
          <w:sz w:val="20"/>
          <w:szCs w:val="20"/>
          <w:lang w:bidi="ur-PK"/>
        </w:rPr>
        <w:t>Asynchronous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)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 اوقات کو کس طرح شیڈول کیا جا سکتا ہے۔ اساتذہ پیشہ </w:t>
      </w:r>
      <w:proofErr w:type="spellStart"/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ورانہ</w:t>
      </w:r>
      <w:proofErr w:type="spellEnd"/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 قیاس کا استعمال اس بات کا تعین </w:t>
      </w:r>
      <w:proofErr w:type="spellStart"/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کرنےکیلئےکریں</w:t>
      </w:r>
      <w:proofErr w:type="spellEnd"/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 </w:t>
      </w:r>
      <w:proofErr w:type="spellStart"/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گےکہ</w:t>
      </w:r>
      <w:proofErr w:type="spellEnd"/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 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معاصر 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(</w:t>
      </w:r>
      <w:r w:rsidRPr="00033C6B">
        <w:rPr>
          <w:rFonts w:ascii="Calibri" w:eastAsia="Calibri" w:hAnsi="Calibri" w:cs="Calibri"/>
          <w:i/>
          <w:iCs/>
          <w:sz w:val="20"/>
          <w:szCs w:val="20"/>
          <w:lang w:bidi="ur-PK"/>
        </w:rPr>
        <w:t>Synchronous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)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 اور 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>غ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ی</w:t>
      </w:r>
      <w:r w:rsidRPr="00033C6B">
        <w:rPr>
          <w:rFonts w:ascii="Nafees Web Naskh" w:eastAsia="Calibri" w:hAnsi="Nafees Web Naskh" w:cs="Nafees Web Naskh" w:hint="eastAsia"/>
          <w:i/>
          <w:iCs/>
          <w:sz w:val="20"/>
          <w:szCs w:val="20"/>
          <w:rtl/>
          <w:lang w:bidi="ur-PK"/>
        </w:rPr>
        <w:t>ر</w:t>
      </w:r>
      <w:r w:rsidRPr="00033C6B">
        <w:rPr>
          <w:rFonts w:ascii="Nafees Web Naskh" w:eastAsia="Calibri" w:hAnsi="Nafees Web Naskh" w:cs="Nafees Web Naskh"/>
          <w:i/>
          <w:iCs/>
          <w:sz w:val="20"/>
          <w:szCs w:val="20"/>
          <w:rtl/>
          <w:lang w:bidi="ur-PK"/>
        </w:rPr>
        <w:t xml:space="preserve"> معاصر 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(</w:t>
      </w:r>
      <w:r w:rsidRPr="00033C6B">
        <w:rPr>
          <w:rFonts w:ascii="Calibri" w:eastAsia="Calibri" w:hAnsi="Calibri" w:cs="Calibri"/>
          <w:i/>
          <w:iCs/>
          <w:sz w:val="20"/>
          <w:szCs w:val="20"/>
          <w:lang w:bidi="ur-PK"/>
        </w:rPr>
        <w:t>Asynchronous</w:t>
      </w:r>
      <w:r w:rsidRPr="00033C6B">
        <w:rPr>
          <w:rFonts w:ascii="Calibri" w:eastAsia="Calibri" w:hAnsi="Calibri" w:cs="Calibri"/>
          <w:i/>
          <w:iCs/>
          <w:sz w:val="20"/>
          <w:szCs w:val="20"/>
          <w:rtl/>
          <w:lang w:bidi="ur-PK"/>
        </w:rPr>
        <w:t>)</w:t>
      </w:r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 xml:space="preserve"> اوقات کو کس طرح شیڈول کیا </w:t>
      </w:r>
      <w:proofErr w:type="spellStart"/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جائے</w:t>
      </w:r>
      <w:proofErr w:type="spellEnd"/>
      <w:r w:rsidRPr="00033C6B">
        <w:rPr>
          <w:rFonts w:ascii="Nafees Web Naskh" w:eastAsia="Calibri" w:hAnsi="Nafees Web Naskh" w:cs="Nafees Web Naskh" w:hint="cs"/>
          <w:i/>
          <w:iCs/>
          <w:sz w:val="20"/>
          <w:szCs w:val="20"/>
          <w:rtl/>
          <w:lang w:bidi="ur-PK"/>
        </w:rPr>
        <w:t>۔</w:t>
      </w:r>
    </w:p>
    <w:p w14:paraId="5575E219" w14:textId="03E9DE9B" w:rsidR="00C07991" w:rsidRPr="00C07991" w:rsidRDefault="00033C6B" w:rsidP="00033C6B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proofErr w:type="spellStart"/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ورچوئل</w:t>
      </w:r>
      <w:proofErr w:type="spellEnd"/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</w:t>
      </w:r>
      <w:r w:rsidRPr="00342054">
        <w:rPr>
          <w:rFonts w:ascii="Calibri" w:eastAsia="Calibri" w:hAnsi="Calibri" w:cs="Calibri"/>
          <w:b/>
          <w:bCs/>
          <w:sz w:val="22"/>
          <w:lang w:bidi="ur-PK"/>
        </w:rPr>
        <w:t>(Virtual)</w:t>
      </w:r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اسکول:</w:t>
      </w:r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 </w:t>
      </w:r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>معمول کے مطابق کام کرنا جار</w:t>
      </w:r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>رکھ</w:t>
      </w:r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342054">
        <w:rPr>
          <w:rFonts w:ascii="Nafees Web Naskh" w:eastAsia="Calibri" w:hAnsi="Nafees Web Naskh" w:cs="Nafees Web Naskh" w:hint="eastAsia"/>
          <w:sz w:val="22"/>
          <w:rtl/>
          <w:lang w:bidi="ur-PK"/>
        </w:rPr>
        <w:t>ں</w:t>
      </w:r>
      <w:proofErr w:type="spellEnd"/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 xml:space="preserve"> گے۔</w:t>
      </w:r>
    </w:p>
    <w:p w14:paraId="266FBCBD" w14:textId="4545F3E3" w:rsidR="00C07991" w:rsidRPr="00C07991" w:rsidRDefault="00B271AE" w:rsidP="00B271AE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B271A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ای</w:t>
      </w:r>
      <w:r w:rsidR="00194057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 xml:space="preserve">ڈ </w:t>
      </w:r>
      <w:proofErr w:type="spellStart"/>
      <w:r w:rsidR="00194057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وینس</w:t>
      </w:r>
      <w:proofErr w:type="spellEnd"/>
      <w:r w:rsidRPr="00B271A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 xml:space="preserve"> </w:t>
      </w:r>
      <w:r w:rsidRPr="00B271AE">
        <w:rPr>
          <w:rFonts w:ascii="Calibri" w:eastAsia="Calibri" w:hAnsi="Calibri" w:cs="Calibri"/>
          <w:b/>
          <w:bCs/>
          <w:sz w:val="28"/>
          <w:szCs w:val="28"/>
          <w:u w:val="single"/>
          <w:lang w:bidi="ur-PK"/>
        </w:rPr>
        <w:t>(</w:t>
      </w:r>
      <w:proofErr w:type="spellStart"/>
      <w:r w:rsidRPr="00B271AE">
        <w:rPr>
          <w:rFonts w:ascii="Calibri" w:eastAsia="Calibri" w:hAnsi="Calibri" w:cs="Calibri"/>
          <w:b/>
          <w:bCs/>
          <w:sz w:val="28"/>
          <w:szCs w:val="28"/>
          <w:u w:val="single"/>
          <w:lang w:bidi="ur-PK"/>
        </w:rPr>
        <w:t>EdVance</w:t>
      </w:r>
      <w:proofErr w:type="spellEnd"/>
      <w:r w:rsidRPr="00B271AE">
        <w:rPr>
          <w:rFonts w:ascii="Calibri" w:eastAsia="Calibri" w:hAnsi="Calibri" w:cs="Calibri"/>
          <w:b/>
          <w:bCs/>
          <w:sz w:val="28"/>
          <w:szCs w:val="28"/>
          <w:u w:val="single"/>
          <w:lang w:bidi="ur-PK"/>
        </w:rPr>
        <w:t>)</w:t>
      </w:r>
      <w:r w:rsidRPr="00B271A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 xml:space="preserve"> اور </w:t>
      </w:r>
      <w:proofErr w:type="spellStart"/>
      <w:r w:rsidRPr="00B271A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ایڈلٹ</w:t>
      </w:r>
      <w:proofErr w:type="spellEnd"/>
      <w:r w:rsidRPr="00B271A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 xml:space="preserve"> </w:t>
      </w:r>
      <w:r w:rsidRPr="00B271AE">
        <w:rPr>
          <w:rFonts w:ascii="Calibri" w:eastAsia="Calibri" w:hAnsi="Calibri" w:cs="Calibri"/>
          <w:b/>
          <w:bCs/>
          <w:sz w:val="28"/>
          <w:szCs w:val="28"/>
          <w:u w:val="single"/>
          <w:lang w:bidi="ur-PK"/>
        </w:rPr>
        <w:t>(Adult)</w:t>
      </w:r>
      <w:r w:rsidRPr="00B271A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 xml:space="preserve"> </w:t>
      </w:r>
      <w:proofErr w:type="spellStart"/>
      <w:r w:rsidRPr="00B271A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ڈے</w:t>
      </w:r>
      <w:proofErr w:type="spellEnd"/>
      <w:r w:rsidRPr="00B271A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 xml:space="preserve"> </w:t>
      </w:r>
      <w:proofErr w:type="spellStart"/>
      <w:r w:rsidRPr="00B271A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اسکولز</w:t>
      </w:r>
      <w:proofErr w:type="spellEnd"/>
    </w:p>
    <w:p w14:paraId="27A86877" w14:textId="7A10C6AE" w:rsidR="00C07991" w:rsidRPr="00C07991" w:rsidRDefault="00194057" w:rsidP="00194057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194057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ذاتی طور پر حاضر </w:t>
      </w:r>
      <w:proofErr w:type="spellStart"/>
      <w:r w:rsidRPr="00194057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ہوکر</w:t>
      </w:r>
      <w:proofErr w:type="spellEnd"/>
      <w:r w:rsidRPr="00194057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تعلیم حاصل کرنے والے اسکول:  </w:t>
      </w:r>
      <w:proofErr w:type="spellStart"/>
      <w:r w:rsidRPr="00194057">
        <w:rPr>
          <w:rFonts w:ascii="Nafees Web Naskh" w:eastAsia="Calibri" w:hAnsi="Nafees Web Naskh" w:cs="Nafees Web Naskh" w:hint="cs"/>
          <w:sz w:val="22"/>
          <w:rtl/>
          <w:lang w:bidi="ur-PK"/>
        </w:rPr>
        <w:t>طلباء</w:t>
      </w:r>
      <w:proofErr w:type="spellEnd"/>
      <w:r w:rsidRPr="00194057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جو بالغوں کے دن کے اسکولوں اور </w:t>
      </w:r>
      <w:proofErr w:type="spellStart"/>
      <w:r w:rsidRPr="00194057">
        <w:rPr>
          <w:rFonts w:ascii="Nafees Web Naskh" w:eastAsia="Calibri" w:hAnsi="Nafees Web Naskh" w:cs="Nafees Web Naskh" w:hint="cs"/>
          <w:sz w:val="22"/>
          <w:rtl/>
          <w:lang w:bidi="ur-PK"/>
        </w:rPr>
        <w:t>ایڈوینس</w:t>
      </w:r>
      <w:proofErr w:type="spellEnd"/>
      <w:r w:rsidRPr="00194057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r w:rsidRPr="00194057">
        <w:rPr>
          <w:rFonts w:ascii="Calibri" w:eastAsia="Times New Roman" w:hAnsi="Calibri" w:cs="Calibri"/>
          <w:color w:val="000000"/>
          <w:sz w:val="22"/>
          <w:lang w:eastAsia="en-CA"/>
        </w:rPr>
        <w:t>(</w:t>
      </w:r>
      <w:proofErr w:type="spellStart"/>
      <w:r w:rsidRPr="00194057">
        <w:rPr>
          <w:rFonts w:ascii="Calibri" w:eastAsia="Times New Roman" w:hAnsi="Calibri" w:cs="Calibri"/>
          <w:color w:val="000000"/>
          <w:sz w:val="22"/>
          <w:lang w:eastAsia="en-CA"/>
        </w:rPr>
        <w:t>EdVance</w:t>
      </w:r>
      <w:proofErr w:type="spellEnd"/>
      <w:r w:rsidRPr="00194057">
        <w:rPr>
          <w:rFonts w:ascii="Calibri" w:eastAsia="Times New Roman" w:hAnsi="Calibri" w:cs="Calibri"/>
          <w:color w:val="000000"/>
          <w:sz w:val="22"/>
          <w:lang w:eastAsia="en-CA"/>
        </w:rPr>
        <w:t>)</w:t>
      </w:r>
      <w:r w:rsidRPr="00194057">
        <w:rPr>
          <w:rFonts w:ascii="Nafees Web Naskh" w:eastAsia="Times New Roman" w:hAnsi="Nafees Web Naskh" w:cs="Nafees Web Naskh" w:hint="cs"/>
          <w:color w:val="000000"/>
          <w:sz w:val="22"/>
          <w:rtl/>
          <w:lang w:eastAsia="en-CA" w:bidi="ur-PK"/>
        </w:rPr>
        <w:t xml:space="preserve"> </w:t>
      </w:r>
      <w:r w:rsidRPr="00194057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پروگراموں میں پڑھتے ہیں وہ اس آن لائن شیڈول </w:t>
      </w:r>
      <w:proofErr w:type="spellStart"/>
      <w:r w:rsidRPr="00194057">
        <w:rPr>
          <w:rFonts w:ascii="Nafees Web Naskh" w:eastAsia="Calibri" w:hAnsi="Nafees Web Naskh" w:cs="Nafees Web Naskh" w:hint="cs"/>
          <w:sz w:val="22"/>
          <w:rtl/>
          <w:lang w:bidi="ur-PK"/>
        </w:rPr>
        <w:t>پرعمل</w:t>
      </w:r>
      <w:proofErr w:type="spellEnd"/>
      <w:r w:rsidRPr="00194057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کریں گے:</w:t>
      </w:r>
    </w:p>
    <w:tbl>
      <w:tblPr>
        <w:bidiVisual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2"/>
        <w:gridCol w:w="2001"/>
        <w:gridCol w:w="2001"/>
        <w:gridCol w:w="2001"/>
        <w:gridCol w:w="2001"/>
      </w:tblGrid>
      <w:tr w:rsidR="00C07991" w:rsidRPr="00C07991" w14:paraId="62C72820" w14:textId="77777777" w:rsidTr="00194057">
        <w:trPr>
          <w:trHeight w:val="77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BC73DA" w14:textId="77777777" w:rsidR="00C07991" w:rsidRPr="00C07991" w:rsidRDefault="00C07991" w:rsidP="00C0799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B524C6" w14:textId="06B5400F" w:rsidR="00C07991" w:rsidRPr="00194057" w:rsidRDefault="00194057" w:rsidP="00194057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 w:rsidRPr="00194057">
              <w:rPr>
                <w:rFonts w:ascii="Nafees Web Naskh" w:eastAsia="Times New Roman" w:hAnsi="Nafees Web Naskh" w:cs="Nafees Web Naskh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دن </w:t>
            </w:r>
            <w:r w:rsidRPr="0059135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508AB6" w14:textId="1163FE38" w:rsidR="00C07991" w:rsidRPr="00194057" w:rsidRDefault="00194057" w:rsidP="00194057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 w:rsidRPr="00194057">
              <w:rPr>
                <w:rFonts w:ascii="Nafees Web Naskh" w:eastAsia="Times New Roman" w:hAnsi="Nafees Web Naskh" w:cs="Nafees Web Naskh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دن </w:t>
            </w:r>
            <w:r w:rsidRPr="0059135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E63D3D" w14:textId="6DCB6DC5" w:rsidR="00C07991" w:rsidRPr="00194057" w:rsidRDefault="00194057" w:rsidP="00194057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 w:rsidRPr="00194057">
              <w:rPr>
                <w:rFonts w:ascii="Nafees Web Naskh" w:eastAsia="Times New Roman" w:hAnsi="Nafees Web Naskh" w:cs="Nafees Web Naskh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دن </w:t>
            </w:r>
            <w:r w:rsidRPr="0059135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80DD3" w14:textId="65C8FBF0" w:rsidR="00C07991" w:rsidRPr="00194057" w:rsidRDefault="00194057" w:rsidP="00194057">
            <w:pPr>
              <w:bidi/>
              <w:spacing w:before="240" w:line="240" w:lineRule="auto"/>
              <w:rPr>
                <w:rFonts w:ascii="Nafees Web Naskh" w:eastAsia="Times New Roman" w:hAnsi="Nafees Web Naskh" w:cs="Nafees Web Naskh"/>
                <w:szCs w:val="24"/>
                <w:lang w:eastAsia="en-CA"/>
              </w:rPr>
            </w:pPr>
            <w:r w:rsidRPr="00194057">
              <w:rPr>
                <w:rFonts w:ascii="Nafees Web Naskh" w:eastAsia="Times New Roman" w:hAnsi="Nafees Web Naskh" w:cs="Nafees Web Naskh"/>
                <w:b/>
                <w:bCs/>
                <w:color w:val="000000"/>
                <w:sz w:val="22"/>
                <w:u w:val="single"/>
                <w:rtl/>
                <w:lang w:eastAsia="en-CA"/>
              </w:rPr>
              <w:t xml:space="preserve">دن </w:t>
            </w:r>
            <w:r w:rsidRPr="0059135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rtl/>
                <w:lang w:eastAsia="en-CA"/>
              </w:rPr>
              <w:t>4</w:t>
            </w:r>
          </w:p>
        </w:tc>
      </w:tr>
      <w:tr w:rsidR="00C07991" w:rsidRPr="00C07991" w14:paraId="1D1AB415" w14:textId="77777777" w:rsidTr="00194057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5B309D" w14:textId="42F6A17D" w:rsidR="00C07991" w:rsidRPr="00C07991" w:rsidRDefault="00AF5E7B" w:rsidP="00194057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AF5E7B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پیریڈ </w:t>
            </w:r>
            <w:r w:rsidRPr="00AF5E7B">
              <w:rPr>
                <w:rFonts w:ascii="Calibri" w:eastAsia="Calibri" w:hAnsi="Calibri" w:cs="Calibri" w:hint="cs"/>
                <w:b/>
                <w:bCs/>
                <w:sz w:val="22"/>
                <w:u w:val="single"/>
                <w:rtl/>
                <w:lang w:bidi="ur-PK"/>
              </w:rPr>
              <w:t>1</w:t>
            </w:r>
            <w:r w:rsidRPr="00AF5E7B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:   </w:t>
            </w:r>
            <w:r w:rsidRPr="00AF5E7B">
              <w:rPr>
                <w:rFonts w:ascii="Calibri" w:eastAsia="Calibri" w:hAnsi="Calibri" w:cs="Calibri" w:hint="cs"/>
                <w:b/>
                <w:bCs/>
                <w:sz w:val="22"/>
                <w:u w:val="single"/>
                <w:rtl/>
                <w:lang w:bidi="ur-PK"/>
              </w:rPr>
              <w:t>3</w:t>
            </w:r>
            <w:r w:rsidRPr="00AF5E7B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گھنٹے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64BA78" w14:textId="2587F41C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BB5C2E"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rtl/>
                <w:lang w:bidi="ur-PK"/>
              </w:rPr>
              <w:t>1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اے ب</w:t>
            </w:r>
            <w:r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ی </w:t>
            </w:r>
            <w:r>
              <w:rPr>
                <w:rFonts w:ascii="Nafees Web Naskh" w:eastAsia="Calibri" w:hAnsi="Nafees Web Naskh" w:cs="Nafees Web Naskh"/>
                <w:b/>
                <w:bCs/>
                <w:sz w:val="22"/>
                <w:u w:val="single"/>
                <w:rtl/>
                <w:lang w:bidi="ur-PK"/>
              </w:rPr>
              <w:br/>
            </w:r>
            <w:r w:rsidRPr="00BB5C2E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معاصر </w:t>
            </w:r>
            <w:r w:rsidRPr="00BB5C2E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en-CA"/>
              </w:rPr>
              <w:t>(Synchronous)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5279B6" w14:textId="42CCE0E3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BB5C2E"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rtl/>
                <w:lang w:bidi="ur-PK"/>
              </w:rPr>
              <w:t>1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اے ب</w:t>
            </w:r>
            <w:r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ی </w:t>
            </w:r>
            <w:r>
              <w:rPr>
                <w:rFonts w:ascii="Nafees Web Naskh" w:eastAsia="Calibri" w:hAnsi="Nafees Web Naskh" w:cs="Nafees Web Naskh"/>
                <w:b/>
                <w:bCs/>
                <w:sz w:val="22"/>
                <w:u w:val="single"/>
                <w:rtl/>
                <w:lang w:bidi="ur-PK"/>
              </w:rPr>
              <w:br/>
            </w:r>
            <w:r w:rsidRPr="00BB5C2E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معاصر </w:t>
            </w:r>
            <w:r w:rsidRPr="00BB5C2E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en-CA"/>
              </w:rPr>
              <w:t>(Synchronous)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143F83" w14:textId="6A7DE984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2"/>
                <w:u w:val="single"/>
                <w:rtl/>
                <w:lang w:bidi="ur-PK"/>
              </w:rPr>
              <w:t>2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اے ب</w:t>
            </w:r>
            <w:r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ی </w:t>
            </w:r>
            <w:r>
              <w:rPr>
                <w:rFonts w:ascii="Nafees Web Naskh" w:eastAsia="Calibri" w:hAnsi="Nafees Web Naskh" w:cs="Nafees Web Naskh"/>
                <w:b/>
                <w:bCs/>
                <w:sz w:val="22"/>
                <w:u w:val="single"/>
                <w:rtl/>
                <w:lang w:bidi="ur-PK"/>
              </w:rPr>
              <w:br/>
            </w:r>
            <w:r w:rsidRPr="00BB5C2E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معاصر </w:t>
            </w:r>
            <w:r w:rsidRPr="00BB5C2E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en-CA"/>
              </w:rPr>
              <w:t>(Synchronous)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D5834B" w14:textId="39FAC179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2"/>
                <w:u w:val="single"/>
                <w:rtl/>
                <w:lang w:bidi="ur-PK"/>
              </w:rPr>
              <w:t>2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اے ب</w:t>
            </w:r>
            <w:r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ی </w:t>
            </w:r>
            <w:r>
              <w:rPr>
                <w:rFonts w:ascii="Nafees Web Naskh" w:eastAsia="Calibri" w:hAnsi="Nafees Web Naskh" w:cs="Nafees Web Naskh"/>
                <w:b/>
                <w:bCs/>
                <w:sz w:val="22"/>
                <w:u w:val="single"/>
                <w:rtl/>
                <w:lang w:bidi="ur-PK"/>
              </w:rPr>
              <w:br/>
            </w:r>
            <w:r w:rsidRPr="00BB5C2E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معاصر </w:t>
            </w:r>
            <w:r w:rsidRPr="00BB5C2E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en-CA"/>
              </w:rPr>
              <w:t>(Synchronous)</w:t>
            </w:r>
          </w:p>
        </w:tc>
      </w:tr>
      <w:tr w:rsidR="00C07991" w:rsidRPr="00C07991" w14:paraId="20C9F4C1" w14:textId="77777777" w:rsidTr="00194057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7B4952" w14:textId="7EF1610C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پیریڈ </w:t>
            </w:r>
            <w:r w:rsidRPr="00BB5C2E">
              <w:rPr>
                <w:rFonts w:ascii="Calibri" w:eastAsia="Calibri" w:hAnsi="Calibri" w:cs="Calibri" w:hint="cs"/>
                <w:b/>
                <w:bCs/>
                <w:sz w:val="22"/>
                <w:u w:val="single"/>
                <w:rtl/>
                <w:lang w:bidi="ur-PK"/>
              </w:rPr>
              <w:t>2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:   </w:t>
            </w:r>
            <w:r w:rsidRPr="00BB5C2E">
              <w:rPr>
                <w:rFonts w:ascii="Calibri" w:eastAsia="Calibri" w:hAnsi="Calibri" w:cs="Calibri" w:hint="cs"/>
                <w:b/>
                <w:bCs/>
                <w:sz w:val="22"/>
                <w:u w:val="single"/>
                <w:rtl/>
                <w:lang w:bidi="ur-PK"/>
              </w:rPr>
              <w:t>1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گھنٹہ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B89167" w14:textId="6D4BAE41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2"/>
                <w:u w:val="single"/>
                <w:rtl/>
                <w:lang w:bidi="ur-PK"/>
              </w:rPr>
              <w:t>2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اے ب</w:t>
            </w:r>
            <w:r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ی </w:t>
            </w:r>
            <w:r>
              <w:rPr>
                <w:rFonts w:ascii="Nafees Web Naskh" w:eastAsia="Calibri" w:hAnsi="Nafees Web Naskh" w:cs="Nafees Web Naskh"/>
                <w:b/>
                <w:bCs/>
                <w:sz w:val="22"/>
                <w:u w:val="single"/>
                <w:rtl/>
                <w:lang w:bidi="ur-PK"/>
              </w:rPr>
              <w:br/>
            </w:r>
            <w:r w:rsidRPr="00BB5C2E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معاصر </w:t>
            </w:r>
            <w:r w:rsidRPr="00BB5C2E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en-CA"/>
              </w:rPr>
              <w:t>(Synchronous)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AEE240" w14:textId="492F8191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2"/>
                <w:u w:val="single"/>
                <w:rtl/>
                <w:lang w:bidi="ur-PK"/>
              </w:rPr>
              <w:t>2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اے ب</w:t>
            </w:r>
            <w:r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ی </w:t>
            </w:r>
            <w:r>
              <w:rPr>
                <w:rFonts w:ascii="Nafees Web Naskh" w:eastAsia="Calibri" w:hAnsi="Nafees Web Naskh" w:cs="Nafees Web Naskh"/>
                <w:b/>
                <w:bCs/>
                <w:sz w:val="22"/>
                <w:u w:val="single"/>
                <w:rtl/>
                <w:lang w:bidi="ur-PK"/>
              </w:rPr>
              <w:br/>
            </w:r>
            <w:r w:rsidRPr="00BB5C2E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معاصر </w:t>
            </w:r>
            <w:r w:rsidRPr="00BB5C2E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en-CA"/>
              </w:rPr>
              <w:t>(Synchronous)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2A962F" w14:textId="62B2A9C9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BB5C2E"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rtl/>
                <w:lang w:bidi="ur-PK"/>
              </w:rPr>
              <w:t>1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اے ب</w:t>
            </w:r>
            <w:r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ی </w:t>
            </w:r>
            <w:r>
              <w:rPr>
                <w:rFonts w:ascii="Nafees Web Naskh" w:eastAsia="Calibri" w:hAnsi="Nafees Web Naskh" w:cs="Nafees Web Naskh"/>
                <w:b/>
                <w:bCs/>
                <w:sz w:val="22"/>
                <w:u w:val="single"/>
                <w:rtl/>
                <w:lang w:bidi="ur-PK"/>
              </w:rPr>
              <w:br/>
            </w:r>
            <w:r w:rsidRPr="00BB5C2E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معاصر </w:t>
            </w:r>
            <w:r w:rsidRPr="00BB5C2E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en-CA"/>
              </w:rPr>
              <w:t>(Synchronous)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D02FE2" w14:textId="0DA8584B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BB5C2E">
              <w:rPr>
                <w:rFonts w:asciiTheme="minorHAnsi" w:eastAsia="Calibri" w:hAnsiTheme="minorHAnsi" w:cstheme="minorHAnsi"/>
                <w:b/>
                <w:bCs/>
                <w:sz w:val="22"/>
                <w:u w:val="single"/>
                <w:rtl/>
                <w:lang w:bidi="ur-PK"/>
              </w:rPr>
              <w:t>1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اے ب</w:t>
            </w:r>
            <w:r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ی </w:t>
            </w:r>
            <w:r>
              <w:rPr>
                <w:rFonts w:ascii="Nafees Web Naskh" w:eastAsia="Calibri" w:hAnsi="Nafees Web Naskh" w:cs="Nafees Web Naskh"/>
                <w:b/>
                <w:bCs/>
                <w:sz w:val="22"/>
                <w:u w:val="single"/>
                <w:rtl/>
                <w:lang w:bidi="ur-PK"/>
              </w:rPr>
              <w:br/>
            </w:r>
            <w:r w:rsidRPr="00BB5C2E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معاصر </w:t>
            </w:r>
            <w:r w:rsidRPr="00BB5C2E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en-CA"/>
              </w:rPr>
              <w:t>(Synchronous)</w:t>
            </w:r>
          </w:p>
        </w:tc>
      </w:tr>
      <w:tr w:rsidR="00C07991" w:rsidRPr="00C07991" w14:paraId="5F41C2F3" w14:textId="77777777" w:rsidTr="00194057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BF4921" w14:textId="43F31F10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پیریڈ </w:t>
            </w:r>
            <w:r w:rsidRPr="00BB5C2E">
              <w:rPr>
                <w:rFonts w:ascii="Calibri" w:eastAsia="Calibri" w:hAnsi="Calibri" w:cs="Calibri" w:hint="cs"/>
                <w:b/>
                <w:bCs/>
                <w:sz w:val="22"/>
                <w:u w:val="single"/>
                <w:rtl/>
                <w:lang w:bidi="ur-PK"/>
              </w:rPr>
              <w:t>3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:   </w:t>
            </w:r>
            <w:r w:rsidRPr="00BB5C2E">
              <w:rPr>
                <w:rFonts w:ascii="Calibri" w:eastAsia="Calibri" w:hAnsi="Calibri" w:cs="Calibri" w:hint="cs"/>
                <w:b/>
                <w:bCs/>
                <w:sz w:val="22"/>
                <w:u w:val="single"/>
                <w:rtl/>
                <w:lang w:bidi="ur-PK"/>
              </w:rPr>
              <w:t>2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گھنٹے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657FF6" w14:textId="5837123B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2"/>
                <w:u w:val="single"/>
                <w:rtl/>
                <w:lang w:bidi="ur-PK"/>
              </w:rPr>
              <w:t>3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اے ب</w:t>
            </w:r>
            <w:r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ی </w:t>
            </w:r>
            <w:r>
              <w:rPr>
                <w:rFonts w:ascii="Nafees Web Naskh" w:eastAsia="Calibri" w:hAnsi="Nafees Web Naskh" w:cs="Nafees Web Naskh"/>
                <w:b/>
                <w:bCs/>
                <w:sz w:val="22"/>
                <w:u w:val="single"/>
                <w:rtl/>
                <w:lang w:bidi="ur-PK"/>
              </w:rPr>
              <w:br/>
            </w:r>
            <w:r w:rsidRPr="00BB5C2E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معاصر </w:t>
            </w:r>
            <w:r w:rsidRPr="00BB5C2E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en-CA"/>
              </w:rPr>
              <w:t>(Synchronous)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EAB557" w14:textId="7098D3D7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2"/>
                <w:u w:val="single"/>
                <w:rtl/>
                <w:lang w:bidi="ur-PK"/>
              </w:rPr>
              <w:t>3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اے ب</w:t>
            </w:r>
            <w:r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ی </w:t>
            </w:r>
            <w:r>
              <w:rPr>
                <w:rFonts w:ascii="Nafees Web Naskh" w:eastAsia="Calibri" w:hAnsi="Nafees Web Naskh" w:cs="Nafees Web Naskh"/>
                <w:b/>
                <w:bCs/>
                <w:sz w:val="22"/>
                <w:u w:val="single"/>
                <w:rtl/>
                <w:lang w:bidi="ur-PK"/>
              </w:rPr>
              <w:br/>
            </w:r>
            <w:r w:rsidRPr="00BB5C2E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معاصر </w:t>
            </w:r>
            <w:r w:rsidRPr="00BB5C2E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en-CA"/>
              </w:rPr>
              <w:t>(Synchronous)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3BB48D" w14:textId="5A0DA646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2"/>
                <w:u w:val="single"/>
                <w:rtl/>
                <w:lang w:bidi="ur-PK"/>
              </w:rPr>
              <w:t>3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اے ب</w:t>
            </w:r>
            <w:r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ی </w:t>
            </w:r>
            <w:r>
              <w:rPr>
                <w:rFonts w:ascii="Nafees Web Naskh" w:eastAsia="Calibri" w:hAnsi="Nafees Web Naskh" w:cs="Nafees Web Naskh"/>
                <w:b/>
                <w:bCs/>
                <w:sz w:val="22"/>
                <w:u w:val="single"/>
                <w:rtl/>
                <w:lang w:bidi="ur-PK"/>
              </w:rPr>
              <w:br/>
            </w:r>
            <w:r w:rsidRPr="00BB5C2E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معاصر </w:t>
            </w:r>
            <w:r w:rsidRPr="00BB5C2E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en-CA"/>
              </w:rPr>
              <w:t>(Synchronous)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A7F47" w14:textId="303D00C5" w:rsidR="00C07991" w:rsidRPr="00C07991" w:rsidRDefault="00BB5C2E" w:rsidP="00BB5C2E">
            <w:pPr>
              <w:bidi/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Theme="minorHAnsi" w:eastAsia="Calibri" w:hAnsiTheme="minorHAnsi" w:cstheme="minorHAnsi" w:hint="cs"/>
                <w:b/>
                <w:bCs/>
                <w:sz w:val="22"/>
                <w:u w:val="single"/>
                <w:rtl/>
                <w:lang w:bidi="ur-PK"/>
              </w:rPr>
              <w:t>3</w:t>
            </w:r>
            <w:r w:rsidRPr="00BB5C2E"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 اے ب</w:t>
            </w:r>
            <w:r>
              <w:rPr>
                <w:rFonts w:ascii="Nafees Web Naskh" w:eastAsia="Calibri" w:hAnsi="Nafees Web Naskh" w:cs="Nafees Web Naskh" w:hint="cs"/>
                <w:b/>
                <w:bCs/>
                <w:sz w:val="22"/>
                <w:u w:val="single"/>
                <w:rtl/>
                <w:lang w:bidi="ur-PK"/>
              </w:rPr>
              <w:t xml:space="preserve">ی </w:t>
            </w:r>
            <w:r>
              <w:rPr>
                <w:rFonts w:ascii="Nafees Web Naskh" w:eastAsia="Calibri" w:hAnsi="Nafees Web Naskh" w:cs="Nafees Web Naskh"/>
                <w:b/>
                <w:bCs/>
                <w:sz w:val="22"/>
                <w:u w:val="single"/>
                <w:rtl/>
                <w:lang w:bidi="ur-PK"/>
              </w:rPr>
              <w:br/>
            </w:r>
            <w:r w:rsidRPr="00BB5C2E">
              <w:rPr>
                <w:rFonts w:ascii="Nafees Web Naskh" w:eastAsia="Times New Roman" w:hAnsi="Nafees Web Naskh" w:cs="Nafees Web Naskh" w:hint="cs"/>
                <w:b/>
                <w:bCs/>
                <w:color w:val="000000"/>
                <w:sz w:val="22"/>
                <w:rtl/>
                <w:lang w:eastAsia="en-CA"/>
              </w:rPr>
              <w:t xml:space="preserve">معاصر </w:t>
            </w:r>
            <w:r w:rsidRPr="00BB5C2E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en-CA"/>
              </w:rPr>
              <w:t>(Synchronous)</w:t>
            </w:r>
          </w:p>
        </w:tc>
      </w:tr>
    </w:tbl>
    <w:p w14:paraId="78E0BD4A" w14:textId="5AD844F9" w:rsidR="00C07991" w:rsidRPr="00C07991" w:rsidRDefault="0068271E" w:rsidP="00BB5C2E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68271E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شروع </w:t>
      </w:r>
      <w:proofErr w:type="spellStart"/>
      <w:r w:rsidRPr="0068271E">
        <w:rPr>
          <w:rFonts w:ascii="Nafees Web Naskh" w:eastAsia="Calibri" w:hAnsi="Nafees Web Naskh" w:cs="Nafees Web Naskh" w:hint="cs"/>
          <w:sz w:val="22"/>
          <w:rtl/>
          <w:lang w:bidi="ur-PK"/>
        </w:rPr>
        <w:t>ہونےکے</w:t>
      </w:r>
      <w:proofErr w:type="spellEnd"/>
      <w:r w:rsidRPr="0068271E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اوقات اور </w:t>
      </w:r>
      <w:proofErr w:type="spellStart"/>
      <w:r w:rsidRPr="0068271E">
        <w:rPr>
          <w:rFonts w:ascii="Nafees Web Naskh" w:eastAsia="Calibri" w:hAnsi="Nafees Web Naskh" w:cs="Nafees Web Naskh" w:hint="cs"/>
          <w:sz w:val="22"/>
          <w:rtl/>
          <w:lang w:bidi="ur-PK"/>
        </w:rPr>
        <w:t>دوپہرکےکھانے</w:t>
      </w:r>
      <w:proofErr w:type="spellEnd"/>
      <w:r w:rsidRPr="0068271E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کے اوقات ہر اسکول </w:t>
      </w:r>
      <w:proofErr w:type="spellStart"/>
      <w:r w:rsidRPr="0068271E">
        <w:rPr>
          <w:rFonts w:ascii="Nafees Web Naskh" w:eastAsia="Calibri" w:hAnsi="Nafees Web Naskh" w:cs="Nafees Web Naskh" w:hint="cs"/>
          <w:sz w:val="22"/>
          <w:rtl/>
          <w:lang w:bidi="ur-PK"/>
        </w:rPr>
        <w:t>کیلئے</w:t>
      </w:r>
      <w:proofErr w:type="spellEnd"/>
      <w:r w:rsidRPr="0068271E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ایک ہی جیسے رہیں گے۔</w:t>
      </w:r>
    </w:p>
    <w:p w14:paraId="60CAB7FE" w14:textId="7AE02CA9" w:rsidR="00C07991" w:rsidRPr="00C07991" w:rsidRDefault="0068271E" w:rsidP="0068271E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proofErr w:type="spellStart"/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ورچوئل</w:t>
      </w:r>
      <w:proofErr w:type="spellEnd"/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</w:t>
      </w:r>
      <w:r w:rsidRPr="00342054">
        <w:rPr>
          <w:rFonts w:ascii="Calibri" w:eastAsia="Calibri" w:hAnsi="Calibri" w:cs="Calibri"/>
          <w:b/>
          <w:bCs/>
          <w:sz w:val="22"/>
          <w:lang w:bidi="ur-PK"/>
        </w:rPr>
        <w:t>(Virtual)</w:t>
      </w:r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</w:t>
      </w:r>
      <w:r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سیکھنا</w:t>
      </w:r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:</w:t>
      </w:r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 </w:t>
      </w:r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>معمول کے مطابق کام کرنا جار</w:t>
      </w:r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>رکھ</w:t>
      </w:r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342054">
        <w:rPr>
          <w:rFonts w:ascii="Nafees Web Naskh" w:eastAsia="Calibri" w:hAnsi="Nafees Web Naskh" w:cs="Nafees Web Naskh" w:hint="eastAsia"/>
          <w:sz w:val="22"/>
          <w:rtl/>
          <w:lang w:bidi="ur-PK"/>
        </w:rPr>
        <w:t>ں</w:t>
      </w:r>
      <w:proofErr w:type="spellEnd"/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 xml:space="preserve"> گے۔</w:t>
      </w:r>
    </w:p>
    <w:p w14:paraId="5C016BB4" w14:textId="45DD8F65" w:rsidR="00C07991" w:rsidRPr="00C07991" w:rsidRDefault="00561D5F" w:rsidP="0068271E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proofErr w:type="spellStart"/>
      <w:r w:rsidRPr="00561D5F">
        <w:rPr>
          <w:rFonts w:ascii="Nafees Web Naskh" w:eastAsia="Calibri" w:hAnsi="Nafees Web Naskh" w:cs="Nafees Web Naskh"/>
          <w:b/>
          <w:bCs/>
          <w:sz w:val="28"/>
          <w:szCs w:val="28"/>
          <w:u w:val="single"/>
          <w:rtl/>
          <w:lang w:bidi="ur-PK"/>
        </w:rPr>
        <w:t>متبادل</w:t>
      </w:r>
      <w:proofErr w:type="spellEnd"/>
      <w:r w:rsidRPr="00561D5F">
        <w:rPr>
          <w:rFonts w:ascii="Nafees Web Naskh" w:eastAsia="Calibri" w:hAnsi="Nafees Web Naskh" w:cs="Nafees Web Naskh"/>
          <w:b/>
          <w:bCs/>
          <w:sz w:val="28"/>
          <w:szCs w:val="28"/>
          <w:u w:val="single"/>
          <w:rtl/>
          <w:lang w:bidi="ur-PK"/>
        </w:rPr>
        <w:t xml:space="preserve"> </w:t>
      </w:r>
      <w:proofErr w:type="spellStart"/>
      <w:r w:rsidRPr="00561D5F">
        <w:rPr>
          <w:rFonts w:ascii="Nafees Web Naskh" w:eastAsia="Calibri" w:hAnsi="Nafees Web Naskh" w:cs="Nafees Web Naskh"/>
          <w:b/>
          <w:bCs/>
          <w:sz w:val="28"/>
          <w:szCs w:val="28"/>
          <w:u w:val="single"/>
          <w:rtl/>
          <w:lang w:bidi="ur-PK"/>
        </w:rPr>
        <w:t>اسکول</w:t>
      </w:r>
      <w:r w:rsidRPr="00561D5F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ز</w:t>
      </w:r>
      <w:proofErr w:type="spellEnd"/>
      <w:r w:rsidRPr="00561D5F">
        <w:rPr>
          <w:rFonts w:ascii="Nafees Web Naskh" w:eastAsia="Calibri" w:hAnsi="Nafees Web Naskh" w:cs="Nafees Web Naskh"/>
          <w:b/>
          <w:bCs/>
          <w:sz w:val="28"/>
          <w:szCs w:val="28"/>
          <w:u w:val="single"/>
          <w:rtl/>
          <w:lang w:bidi="ur-PK"/>
        </w:rPr>
        <w:t xml:space="preserve"> / </w:t>
      </w:r>
      <w:proofErr w:type="spellStart"/>
      <w:r w:rsidRPr="00561D5F">
        <w:rPr>
          <w:rFonts w:ascii="Nafees Web Naskh" w:eastAsia="Calibri" w:hAnsi="Nafees Web Naskh" w:cs="Nafees Web Naskh"/>
          <w:b/>
          <w:bCs/>
          <w:sz w:val="28"/>
          <w:szCs w:val="28"/>
          <w:u w:val="single"/>
          <w:rtl/>
          <w:lang w:bidi="ur-PK"/>
        </w:rPr>
        <w:t>پروگرام</w:t>
      </w:r>
      <w:r w:rsidRPr="00561D5F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ز</w:t>
      </w:r>
      <w:proofErr w:type="spellEnd"/>
    </w:p>
    <w:p w14:paraId="3D8DCFD4" w14:textId="28682DF5" w:rsidR="00C07991" w:rsidRPr="00C07991" w:rsidRDefault="00212460" w:rsidP="00212460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212460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ذاتی طور پر حاضر </w:t>
      </w:r>
      <w:proofErr w:type="spellStart"/>
      <w:r w:rsidRPr="00212460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ہوکر</w:t>
      </w:r>
      <w:proofErr w:type="spellEnd"/>
      <w:r w:rsidRPr="00212460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تعلیم حاصل کرنے والے اسکول:   </w:t>
      </w:r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وہ اسکول جو بورڈ کے </w:t>
      </w:r>
      <w:proofErr w:type="spellStart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>تیارکردہ</w:t>
      </w:r>
      <w:proofErr w:type="spellEnd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حسب منشا ٹائم ٹیبل استعمال نہیں کر رہے ہیں (</w:t>
      </w:r>
      <w:proofErr w:type="spellStart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>جیسےکہ</w:t>
      </w:r>
      <w:proofErr w:type="spellEnd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>متبادل</w:t>
      </w:r>
      <w:proofErr w:type="spellEnd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اسکول </w:t>
      </w:r>
      <w:proofErr w:type="spellStart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>پروگرامز</w:t>
      </w:r>
      <w:proofErr w:type="spellEnd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، </w:t>
      </w:r>
      <w:r w:rsidR="00EB361E" w:rsidRPr="00EB361E">
        <w:rPr>
          <w:rFonts w:ascii="Nafees Web Naskh" w:eastAsia="Calibri" w:hAnsi="Nafees Web Naskh" w:cs="Nafees Web Naskh"/>
          <w:sz w:val="22"/>
          <w:rtl/>
          <w:lang w:bidi="ur-PK"/>
        </w:rPr>
        <w:t>مجتمع</w:t>
      </w:r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>سائیٹس</w:t>
      </w:r>
      <w:proofErr w:type="spellEnd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، آئی </w:t>
      </w:r>
      <w:proofErr w:type="spellStart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>ایس</w:t>
      </w:r>
      <w:proofErr w:type="spellEnd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پی وغیرہ)، وہ مقامی طور پر </w:t>
      </w:r>
      <w:proofErr w:type="spellStart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>تیارکردہ</w:t>
      </w:r>
      <w:proofErr w:type="spellEnd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>ریموٹ</w:t>
      </w:r>
      <w:proofErr w:type="spellEnd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>شیڈولزکا</w:t>
      </w:r>
      <w:proofErr w:type="spellEnd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>نفاذکریں</w:t>
      </w:r>
      <w:proofErr w:type="spellEnd"/>
      <w:r w:rsidRPr="00212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گے۔</w:t>
      </w:r>
    </w:p>
    <w:p w14:paraId="046AC007" w14:textId="5241F348" w:rsidR="00C07991" w:rsidRPr="00C07991" w:rsidRDefault="00212460" w:rsidP="00212460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proofErr w:type="spellStart"/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ورچوئل</w:t>
      </w:r>
      <w:proofErr w:type="spellEnd"/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</w:t>
      </w:r>
      <w:r w:rsidRPr="00342054">
        <w:rPr>
          <w:rFonts w:ascii="Calibri" w:eastAsia="Calibri" w:hAnsi="Calibri" w:cs="Calibri"/>
          <w:b/>
          <w:bCs/>
          <w:sz w:val="22"/>
          <w:lang w:bidi="ur-PK"/>
        </w:rPr>
        <w:t>(Virtual)</w:t>
      </w:r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</w:t>
      </w:r>
      <w:r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سیکھنا</w:t>
      </w:r>
      <w:r w:rsidRPr="00342054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:</w:t>
      </w:r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 </w:t>
      </w:r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>معمول کے مطابق کام کرنا جار</w:t>
      </w:r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>رکھ</w:t>
      </w:r>
      <w:r w:rsidRPr="00342054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342054">
        <w:rPr>
          <w:rFonts w:ascii="Nafees Web Naskh" w:eastAsia="Calibri" w:hAnsi="Nafees Web Naskh" w:cs="Nafees Web Naskh" w:hint="eastAsia"/>
          <w:sz w:val="22"/>
          <w:rtl/>
          <w:lang w:bidi="ur-PK"/>
        </w:rPr>
        <w:t>ں</w:t>
      </w:r>
      <w:proofErr w:type="spellEnd"/>
      <w:r w:rsidRPr="00342054">
        <w:rPr>
          <w:rFonts w:ascii="Nafees Web Naskh" w:eastAsia="Calibri" w:hAnsi="Nafees Web Naskh" w:cs="Nafees Web Naskh"/>
          <w:sz w:val="22"/>
          <w:rtl/>
          <w:lang w:bidi="ur-PK"/>
        </w:rPr>
        <w:t xml:space="preserve"> گے۔</w:t>
      </w:r>
    </w:p>
    <w:p w14:paraId="0E556F03" w14:textId="298E52B3" w:rsidR="00C07991" w:rsidRPr="00C07991" w:rsidRDefault="00EB361E" w:rsidP="00EB361E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EB361E">
        <w:rPr>
          <w:rFonts w:ascii="Nafees Web Naskh" w:eastAsia="Calibri" w:hAnsi="Nafees Web Naskh" w:cs="Nafees Web Naskh"/>
          <w:b/>
          <w:bCs/>
          <w:sz w:val="28"/>
          <w:szCs w:val="28"/>
          <w:u w:val="single"/>
          <w:rtl/>
          <w:lang w:bidi="ur-PK"/>
        </w:rPr>
        <w:t>خصوص</w:t>
      </w:r>
      <w:r w:rsidRPr="00EB361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ی</w:t>
      </w:r>
      <w:r w:rsidRPr="00EB361E">
        <w:rPr>
          <w:rFonts w:ascii="Nafees Web Naskh" w:eastAsia="Calibri" w:hAnsi="Nafees Web Naskh" w:cs="Nafees Web Naskh"/>
          <w:b/>
          <w:bCs/>
          <w:sz w:val="28"/>
          <w:szCs w:val="28"/>
          <w:u w:val="single"/>
          <w:rtl/>
          <w:lang w:bidi="ur-PK"/>
        </w:rPr>
        <w:t xml:space="preserve"> تعل</w:t>
      </w:r>
      <w:r w:rsidRPr="00EB361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ی</w:t>
      </w:r>
      <w:r w:rsidRPr="00EB361E">
        <w:rPr>
          <w:rFonts w:ascii="Nafees Web Naskh" w:eastAsia="Calibri" w:hAnsi="Nafees Web Naskh" w:cs="Nafees Web Naskh" w:hint="eastAsia"/>
          <w:b/>
          <w:bCs/>
          <w:sz w:val="28"/>
          <w:szCs w:val="28"/>
          <w:u w:val="single"/>
          <w:rtl/>
          <w:lang w:bidi="ur-PK"/>
        </w:rPr>
        <w:t>م</w:t>
      </w:r>
      <w:r w:rsidRPr="00EB361E">
        <w:rPr>
          <w:rFonts w:ascii="Nafees Web Naskh" w:eastAsia="Calibri" w:hAnsi="Nafees Web Naskh" w:cs="Nafees Web Naskh"/>
          <w:b/>
          <w:bCs/>
          <w:sz w:val="28"/>
          <w:szCs w:val="28"/>
          <w:u w:val="single"/>
          <w:rtl/>
          <w:lang w:bidi="ur-PK"/>
        </w:rPr>
        <w:t xml:space="preserve"> </w:t>
      </w:r>
      <w:r w:rsidRPr="00EB361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 xml:space="preserve">مجتمع </w:t>
      </w:r>
      <w:proofErr w:type="spellStart"/>
      <w:r w:rsidRPr="00EB361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سائیٹس</w:t>
      </w:r>
      <w:proofErr w:type="spellEnd"/>
      <w:r w:rsidRPr="00EB361E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 xml:space="preserve"> </w:t>
      </w:r>
      <w:r w:rsidRPr="00EB361E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lang w:val="en-US" w:eastAsia="en-CA"/>
        </w:rPr>
        <w:t>(</w:t>
      </w:r>
      <w:r w:rsidRPr="00EB361E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lang w:eastAsia="en-CA"/>
        </w:rPr>
        <w:t>Congregated Sites)</w:t>
      </w:r>
    </w:p>
    <w:p w14:paraId="7E908ED7" w14:textId="1E6CBB03" w:rsidR="00C07991" w:rsidRPr="00C07991" w:rsidRDefault="00027320" w:rsidP="0009330F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EB361E">
        <w:rPr>
          <w:rFonts w:ascii="Nafees Web Naskh" w:eastAsia="Calibri" w:hAnsi="Nafees Web Naskh" w:cs="Nafees Web Naskh"/>
          <w:sz w:val="22"/>
          <w:rtl/>
          <w:lang w:bidi="ur-PK"/>
        </w:rPr>
        <w:t>مجتمع</w:t>
      </w:r>
      <w:r w:rsidRPr="00027320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027320">
        <w:rPr>
          <w:rFonts w:ascii="Nafees Web Naskh" w:eastAsia="Calibri" w:hAnsi="Nafees Web Naskh" w:cs="Nafees Web Naskh"/>
          <w:sz w:val="22"/>
          <w:rtl/>
          <w:lang w:bidi="ur-PK"/>
        </w:rPr>
        <w:t>سائ</w:t>
      </w:r>
      <w:r w:rsidRPr="00027320">
        <w:rPr>
          <w:rFonts w:ascii="Nafees Web Naskh" w:eastAsia="Calibri" w:hAnsi="Nafees Web Naskh" w:cs="Nafees Web Naskh" w:hint="cs"/>
          <w:sz w:val="22"/>
          <w:rtl/>
          <w:lang w:bidi="ur-PK"/>
        </w:rPr>
        <w:t>یٹس</w:t>
      </w:r>
      <w:proofErr w:type="spellEnd"/>
      <w:r w:rsidRPr="00027320">
        <w:rPr>
          <w:rFonts w:ascii="Nafees Web Naskh" w:eastAsia="Calibri" w:hAnsi="Nafees Web Naskh" w:cs="Nafees Web Naskh"/>
          <w:sz w:val="22"/>
          <w:rtl/>
          <w:lang w:bidi="ur-PK"/>
        </w:rPr>
        <w:t xml:space="preserve"> (ن</w:t>
      </w:r>
      <w:r w:rsidRPr="0002732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027320">
        <w:rPr>
          <w:rFonts w:ascii="Nafees Web Naskh" w:eastAsia="Calibri" w:hAnsi="Nafees Web Naskh" w:cs="Nafees Web Naskh" w:hint="eastAsia"/>
          <w:sz w:val="22"/>
          <w:rtl/>
          <w:lang w:bidi="ur-PK"/>
        </w:rPr>
        <w:t>چے</w:t>
      </w:r>
      <w:r w:rsidRPr="00027320">
        <w:rPr>
          <w:rFonts w:ascii="Nafees Web Naskh" w:eastAsia="Calibri" w:hAnsi="Nafees Web Naskh" w:cs="Nafees Web Naskh"/>
          <w:sz w:val="22"/>
          <w:rtl/>
          <w:lang w:bidi="ur-PK"/>
        </w:rPr>
        <w:t xml:space="preserve"> درج ہ</w:t>
      </w:r>
      <w:r w:rsidRPr="0002732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027320">
        <w:rPr>
          <w:rFonts w:ascii="Nafees Web Naskh" w:eastAsia="Calibri" w:hAnsi="Nafees Web Naskh" w:cs="Nafees Web Naskh" w:hint="eastAsia"/>
          <w:sz w:val="22"/>
          <w:rtl/>
          <w:lang w:bidi="ur-PK"/>
        </w:rPr>
        <w:t>ں</w:t>
      </w:r>
      <w:r w:rsidRPr="00027320">
        <w:rPr>
          <w:rFonts w:ascii="Nafees Web Naskh" w:eastAsia="Calibri" w:hAnsi="Nafees Web Naskh" w:cs="Nafees Web Naskh"/>
          <w:sz w:val="22"/>
          <w:rtl/>
          <w:lang w:bidi="ur-PK"/>
        </w:rPr>
        <w:t>) مقام</w:t>
      </w:r>
      <w:r w:rsidRPr="0002732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027320">
        <w:rPr>
          <w:rFonts w:ascii="Nafees Web Naskh" w:eastAsia="Calibri" w:hAnsi="Nafees Web Naskh" w:cs="Nafees Web Naskh"/>
          <w:sz w:val="22"/>
          <w:rtl/>
          <w:lang w:bidi="ur-PK"/>
        </w:rPr>
        <w:t xml:space="preserve"> طور پر </w:t>
      </w:r>
      <w:proofErr w:type="spellStart"/>
      <w:r w:rsidRPr="00027320">
        <w:rPr>
          <w:rFonts w:ascii="Nafees Web Naskh" w:eastAsia="Calibri" w:hAnsi="Nafees Web Naskh" w:cs="Nafees Web Naskh"/>
          <w:sz w:val="22"/>
          <w:rtl/>
          <w:lang w:bidi="ur-PK"/>
        </w:rPr>
        <w:t>ت</w:t>
      </w:r>
      <w:r w:rsidRPr="0002732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027320">
        <w:rPr>
          <w:rFonts w:ascii="Nafees Web Naskh" w:eastAsia="Calibri" w:hAnsi="Nafees Web Naskh" w:cs="Nafees Web Naskh" w:hint="eastAsia"/>
          <w:sz w:val="22"/>
          <w:rtl/>
          <w:lang w:bidi="ur-PK"/>
        </w:rPr>
        <w:t>ار</w:t>
      </w:r>
      <w:r w:rsidRPr="00027320">
        <w:rPr>
          <w:rFonts w:ascii="Nafees Web Naskh" w:eastAsia="Calibri" w:hAnsi="Nafees Web Naskh" w:cs="Nafees Web Naskh"/>
          <w:sz w:val="22"/>
          <w:rtl/>
          <w:lang w:bidi="ur-PK"/>
        </w:rPr>
        <w:t>کردہ</w:t>
      </w:r>
      <w:proofErr w:type="spellEnd"/>
      <w:r w:rsidRPr="00027320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027320">
        <w:rPr>
          <w:rFonts w:ascii="Nafees Web Naskh" w:eastAsia="Calibri" w:hAnsi="Nafees Web Naskh" w:cs="Nafees Web Naskh" w:hint="cs"/>
          <w:sz w:val="22"/>
          <w:rtl/>
          <w:lang w:bidi="ur-PK"/>
        </w:rPr>
        <w:t>دُوری</w:t>
      </w:r>
      <w:proofErr w:type="spellEnd"/>
      <w:r w:rsidRPr="0002732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سے </w:t>
      </w:r>
      <w:proofErr w:type="spellStart"/>
      <w:r w:rsidRPr="00027320">
        <w:rPr>
          <w:rFonts w:ascii="Nafees Web Naskh" w:eastAsia="Calibri" w:hAnsi="Nafees Web Naskh" w:cs="Nafees Web Naskh" w:hint="cs"/>
          <w:sz w:val="22"/>
          <w:rtl/>
          <w:lang w:bidi="ur-PK"/>
        </w:rPr>
        <w:t>سیکھنےکے</w:t>
      </w:r>
      <w:proofErr w:type="spellEnd"/>
      <w:r w:rsidRPr="0002732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شیڈول </w:t>
      </w:r>
      <w:proofErr w:type="spellStart"/>
      <w:r>
        <w:rPr>
          <w:rFonts w:ascii="Nafees Web Naskh" w:eastAsia="Calibri" w:hAnsi="Nafees Web Naskh" w:cs="Nafees Web Naskh" w:hint="cs"/>
          <w:sz w:val="22"/>
          <w:rtl/>
          <w:lang w:bidi="ur-PK"/>
        </w:rPr>
        <w:t>نافذکریں</w:t>
      </w:r>
      <w:proofErr w:type="spellEnd"/>
      <w:r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گی۔ </w:t>
      </w:r>
    </w:p>
    <w:p w14:paraId="0AC4DC9F" w14:textId="7BC2D465" w:rsidR="00C07991" w:rsidRPr="00C07991" w:rsidRDefault="001D17BD" w:rsidP="001D17BD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proofErr w:type="spellStart"/>
      <w:r w:rsidRPr="001D17BD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ایلیمینٹری</w:t>
      </w:r>
      <w:proofErr w:type="spellEnd"/>
      <w:r w:rsidRPr="001D17BD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مجتمع </w:t>
      </w:r>
      <w:proofErr w:type="spellStart"/>
      <w:r w:rsidRPr="001D17BD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سائیٹس</w:t>
      </w:r>
      <w:proofErr w:type="spellEnd"/>
      <w:r w:rsidRPr="001D17BD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:</w:t>
      </w:r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بیورلی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اسکول،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لوسی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میک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کارمک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سینئر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اسکول،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سینیکا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اسکول، سنی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ویو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جونیئر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اور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سینئر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پی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ایس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،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پارکلین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پبلک اسکول،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ولیئم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میک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>کورڈک</w:t>
      </w:r>
      <w:proofErr w:type="spellEnd"/>
      <w:r w:rsidRPr="001D17BD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اسکول۔</w:t>
      </w:r>
    </w:p>
    <w:p w14:paraId="3D5085D2" w14:textId="287C1F0A" w:rsidR="00C07991" w:rsidRPr="00C07991" w:rsidRDefault="00153005" w:rsidP="001D17BD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bookmarkStart w:id="6" w:name="_Hlk59991030"/>
      <w:proofErr w:type="spellStart"/>
      <w:r w:rsidRPr="00153005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سیکنڈری</w:t>
      </w:r>
      <w:proofErr w:type="spellEnd"/>
      <w:r w:rsidRPr="00153005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 xml:space="preserve"> مجتمع </w:t>
      </w:r>
      <w:proofErr w:type="spellStart"/>
      <w:r w:rsidRPr="00153005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سائیٹس</w:t>
      </w:r>
      <w:proofErr w:type="spellEnd"/>
      <w:r w:rsidRPr="00153005">
        <w:rPr>
          <w:rFonts w:ascii="Nafees Web Naskh" w:eastAsia="Calibri" w:hAnsi="Nafees Web Naskh" w:cs="Nafees Web Naskh" w:hint="cs"/>
          <w:b/>
          <w:bCs/>
          <w:sz w:val="22"/>
          <w:rtl/>
          <w:lang w:bidi="ur-PK"/>
        </w:rPr>
        <w:t>:</w:t>
      </w:r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 </w:t>
      </w:r>
      <w:bookmarkEnd w:id="6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سینٹرل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ایٹوبیکو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،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ڈریوری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سیکنڈری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اسکول، فرینک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اوک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،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میپل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وُڈ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ہائی اسکول، سر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ولیئم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آسلر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،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یارک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ہمبر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ایچ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ای</w:t>
      </w:r>
      <w:r>
        <w:rPr>
          <w:rFonts w:ascii="Nafees Web Naskh" w:eastAsia="Calibri" w:hAnsi="Nafees Web Naskh" w:cs="Nafees Web Naskh" w:hint="cs"/>
          <w:sz w:val="22"/>
          <w:rtl/>
          <w:lang w:bidi="ur-PK"/>
        </w:rPr>
        <w:t>س</w:t>
      </w:r>
      <w:proofErr w:type="spellEnd"/>
      <w:r>
        <w:rPr>
          <w:rFonts w:ascii="Nafees Web Naskh" w:eastAsia="Calibri" w:hAnsi="Nafees Web Naskh" w:cs="Nafees Web Naskh" w:hint="cs"/>
          <w:sz w:val="22"/>
          <w:rtl/>
          <w:lang w:bidi="ur-PK"/>
        </w:rPr>
        <w:t>۔</w:t>
      </w:r>
      <w:r w:rsidR="00C07991" w:rsidRPr="00C07991">
        <w:rPr>
          <w:rFonts w:eastAsia="Times New Roman" w:cs="Arial"/>
          <w:color w:val="000000"/>
          <w:sz w:val="22"/>
          <w:lang w:eastAsia="en-CA"/>
        </w:rPr>
        <w:t> </w:t>
      </w:r>
    </w:p>
    <w:p w14:paraId="552A9CC2" w14:textId="319551E9" w:rsidR="00C07991" w:rsidRPr="00C07991" w:rsidRDefault="00153005" w:rsidP="00153005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lastRenderedPageBreak/>
        <w:t>براہِ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مہربانی نوٹ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کرلیں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کہ سب سے زیادہ کمزور لوگوں کو تحفظ فراہم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کرنےکیلئے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حکومت کی کوششوں کے ایک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حصےکے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طور پر، جہاں بھی ممکن ہوا، اسکول بورڈ، خصوصی تعلیم کی ضروریات والے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طلباء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کو ذاتی مدد فراہم کریں گے، جنہیں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طلباء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کی ضروریات کی بنیاد پر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دُوری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سے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سیکھنےکے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ذریعے سہولت فراہم نہیں کی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جاسکتی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۔ اگر آپ اس بات پر یقین رکھتے ہیں کہ اس کی ضرورت ہو سکتی ہے، تو </w:t>
      </w:r>
      <w:proofErr w:type="spellStart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>براہِ</w:t>
      </w:r>
      <w:proofErr w:type="spellEnd"/>
      <w:r w:rsidRPr="0015300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کرم اپنے بچے کے پرنسپل سے بات کریں۔</w:t>
      </w:r>
    </w:p>
    <w:p w14:paraId="5ECCA5A7" w14:textId="73B380F1" w:rsidR="00C07991" w:rsidRPr="00932794" w:rsidRDefault="00D22D00" w:rsidP="00153005">
      <w:pPr>
        <w:bidi/>
        <w:spacing w:before="240" w:line="240" w:lineRule="auto"/>
        <w:rPr>
          <w:rFonts w:ascii="Times New Roman" w:eastAsia="Times New Roman" w:hAnsi="Times New Roman" w:cs="Times New Roman" w:hint="cs"/>
          <w:szCs w:val="24"/>
          <w:rtl/>
          <w:lang w:val="en-US" w:eastAsia="en-CA" w:bidi="ur-PK"/>
        </w:rPr>
      </w:pPr>
      <w:proofErr w:type="spellStart"/>
      <w:r w:rsidRPr="00D22D00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چائلڈ</w:t>
      </w:r>
      <w:proofErr w:type="spellEnd"/>
      <w:r w:rsidRPr="00D22D00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 xml:space="preserve"> </w:t>
      </w:r>
      <w:proofErr w:type="spellStart"/>
      <w:r w:rsidRPr="00D22D00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کیئر</w:t>
      </w:r>
      <w:proofErr w:type="spellEnd"/>
      <w:r w:rsidRPr="00D22D00">
        <w:rPr>
          <w:rFonts w:ascii="Nafees Web Naskh" w:eastAsia="Calibri" w:hAnsi="Nafees Web Naskh" w:cs="Nafees Web Naskh"/>
          <w:b/>
          <w:bCs/>
          <w:sz w:val="28"/>
          <w:szCs w:val="28"/>
          <w:u w:val="single"/>
          <w:rtl/>
          <w:lang w:bidi="ur-PK"/>
        </w:rPr>
        <w:t>/ توس</w:t>
      </w:r>
      <w:r w:rsidRPr="00D22D00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ی</w:t>
      </w:r>
      <w:r w:rsidRPr="00D22D00">
        <w:rPr>
          <w:rFonts w:ascii="Nafees Web Naskh" w:eastAsia="Calibri" w:hAnsi="Nafees Web Naskh" w:cs="Nafees Web Naskh" w:hint="eastAsia"/>
          <w:b/>
          <w:bCs/>
          <w:sz w:val="28"/>
          <w:szCs w:val="28"/>
          <w:u w:val="single"/>
          <w:rtl/>
          <w:lang w:bidi="ur-PK"/>
        </w:rPr>
        <w:t>ع</w:t>
      </w:r>
      <w:r w:rsidRPr="00D22D00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ی</w:t>
      </w:r>
      <w:r w:rsidRPr="00D22D00">
        <w:rPr>
          <w:rFonts w:ascii="Nafees Web Naskh" w:eastAsia="Calibri" w:hAnsi="Nafees Web Naskh" w:cs="Nafees Web Naskh"/>
          <w:b/>
          <w:bCs/>
          <w:sz w:val="28"/>
          <w:szCs w:val="28"/>
          <w:u w:val="single"/>
          <w:rtl/>
          <w:lang w:bidi="ur-PK"/>
        </w:rPr>
        <w:t xml:space="preserve"> دن کے پروگ</w:t>
      </w:r>
      <w:r w:rsidR="00932794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 xml:space="preserve">رام </w:t>
      </w:r>
      <w:r w:rsidR="00932794" w:rsidRPr="00F842F1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u w:val="single"/>
          <w:lang w:eastAsia="en-CA"/>
        </w:rPr>
        <w:t>(Extended Day Programs)</w:t>
      </w:r>
    </w:p>
    <w:p w14:paraId="6BFBD613" w14:textId="307ED501" w:rsidR="00C07991" w:rsidRPr="00C07991" w:rsidRDefault="00932794" w:rsidP="00D22D00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تمام </w:t>
      </w:r>
      <w:proofErr w:type="spellStart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>چائلڈکیئر</w:t>
      </w:r>
      <w:proofErr w:type="spellEnd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پروگرام جو ٹی </w:t>
      </w:r>
      <w:proofErr w:type="spellStart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>ڈی</w:t>
      </w:r>
      <w:proofErr w:type="spellEnd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>ایس</w:t>
      </w:r>
      <w:proofErr w:type="spellEnd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بی اسکولوں میں واقع </w:t>
      </w:r>
      <w:proofErr w:type="spellStart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>نوزائیدہ</w:t>
      </w:r>
      <w:proofErr w:type="spellEnd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بچوں، پاؤں </w:t>
      </w:r>
      <w:proofErr w:type="spellStart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>پاؤں</w:t>
      </w:r>
      <w:proofErr w:type="spellEnd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چلنے والے بچوں اور اسکول جانے سے </w:t>
      </w:r>
      <w:proofErr w:type="spellStart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>پہلےکی</w:t>
      </w:r>
      <w:proofErr w:type="spellEnd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عمر والے بچوں کی خدمت کرتے ہیں، وہ </w:t>
      </w:r>
      <w:proofErr w:type="spellStart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>لاک</w:t>
      </w:r>
      <w:proofErr w:type="spellEnd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>ڈاؤن</w:t>
      </w:r>
      <w:proofErr w:type="spellEnd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کی مدت کے دوران کھلے رہیں گے، تاہم والدین/ سرپرستوں کو اپنے انفرادی </w:t>
      </w:r>
      <w:proofErr w:type="spellStart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>چائلڈکیئر</w:t>
      </w:r>
      <w:proofErr w:type="spellEnd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آپریٹر سے تفصیلات کی تصدیق کرنی </w:t>
      </w:r>
      <w:proofErr w:type="spellStart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>چاہئے</w:t>
      </w:r>
      <w:proofErr w:type="spellEnd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۔ جب کہ اسکول بند ہیں، ٹی </w:t>
      </w:r>
      <w:proofErr w:type="spellStart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>ڈی</w:t>
      </w:r>
      <w:proofErr w:type="spellEnd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>ایس</w:t>
      </w:r>
      <w:proofErr w:type="spellEnd"/>
      <w:r w:rsidRPr="00932794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بی کے تمام توسیعی دن کے پروگرام اور اسکولوں سے پہلے اور اسکولوں کے بعد کے پروگرام بھی بند ہوں گے۔</w:t>
      </w:r>
    </w:p>
    <w:p w14:paraId="37509203" w14:textId="165F94AD" w:rsidR="00C07991" w:rsidRPr="00C07991" w:rsidRDefault="00932794" w:rsidP="00932794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932794">
        <w:rPr>
          <w:rFonts w:ascii="Nafees Web Naskh" w:eastAsia="Calibri" w:hAnsi="Nafees Web Naskh" w:cs="Nafees Web Naskh"/>
          <w:b/>
          <w:bCs/>
          <w:sz w:val="28"/>
          <w:szCs w:val="28"/>
          <w:u w:val="single"/>
          <w:rtl/>
          <w:lang w:bidi="ur-PK"/>
        </w:rPr>
        <w:t xml:space="preserve">اگلے </w:t>
      </w:r>
      <w:r w:rsidRPr="00932794">
        <w:rPr>
          <w:rFonts w:ascii="Nafees Web Naskh" w:eastAsia="Calibri" w:hAnsi="Nafees Web Naskh" w:cs="Nafees Web Naskh" w:hint="cs"/>
          <w:b/>
          <w:bCs/>
          <w:sz w:val="28"/>
          <w:szCs w:val="28"/>
          <w:u w:val="single"/>
          <w:rtl/>
          <w:lang w:bidi="ur-PK"/>
        </w:rPr>
        <w:t>اقدامات</w:t>
      </w:r>
    </w:p>
    <w:p w14:paraId="28FE415A" w14:textId="442D5392" w:rsidR="00C07991" w:rsidRPr="00C07991" w:rsidRDefault="00146F50" w:rsidP="00932794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>اگرچہ ٹ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>ڈ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proofErr w:type="spellEnd"/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>ا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146F50">
        <w:rPr>
          <w:rFonts w:ascii="Nafees Web Naskh" w:eastAsia="Calibri" w:hAnsi="Nafees Web Naskh" w:cs="Nafees Web Naskh" w:hint="eastAsia"/>
          <w:sz w:val="22"/>
          <w:rtl/>
          <w:lang w:bidi="ur-PK"/>
        </w:rPr>
        <w:t>س</w:t>
      </w:r>
      <w:proofErr w:type="spellEnd"/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ب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نے اس سال </w:t>
      </w:r>
      <w:proofErr w:type="spellStart"/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>طلبا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ء</w:t>
      </w:r>
      <w:proofErr w:type="spellEnd"/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کو </w:t>
      </w:r>
      <w:r w:rsidRPr="00146F50">
        <w:rPr>
          <w:rFonts w:ascii="Calibri" w:eastAsia="Calibri" w:hAnsi="Calibri" w:cs="Calibri"/>
          <w:sz w:val="22"/>
          <w:lang w:bidi="ur-PK"/>
        </w:rPr>
        <w:t>70,000</w:t>
      </w:r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سے ز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146F50">
        <w:rPr>
          <w:rFonts w:ascii="Nafees Web Naskh" w:eastAsia="Calibri" w:hAnsi="Nafees Web Naskh" w:cs="Nafees Web Naskh" w:hint="eastAsia"/>
          <w:sz w:val="22"/>
          <w:rtl/>
          <w:lang w:bidi="ur-PK"/>
        </w:rPr>
        <w:t>ادہ</w:t>
      </w:r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>ڈ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146F50">
        <w:rPr>
          <w:rFonts w:ascii="Nafees Web Naskh" w:eastAsia="Calibri" w:hAnsi="Nafees Web Naskh" w:cs="Nafees Web Naskh" w:hint="eastAsia"/>
          <w:sz w:val="22"/>
          <w:rtl/>
          <w:lang w:bidi="ur-PK"/>
        </w:rPr>
        <w:t>وائسز</w:t>
      </w:r>
      <w:proofErr w:type="spellEnd"/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تقس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یم کی</w:t>
      </w:r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ہ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146F50">
        <w:rPr>
          <w:rFonts w:ascii="Nafees Web Naskh" w:eastAsia="Calibri" w:hAnsi="Nafees Web Naskh" w:cs="Nafees Web Naskh" w:hint="eastAsia"/>
          <w:sz w:val="22"/>
          <w:rtl/>
          <w:lang w:bidi="ur-PK"/>
        </w:rPr>
        <w:t>ں</w:t>
      </w:r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>، ل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146F50">
        <w:rPr>
          <w:rFonts w:ascii="Nafees Web Naskh" w:eastAsia="Calibri" w:hAnsi="Nafees Web Naskh" w:cs="Nafees Web Naskh" w:hint="eastAsia"/>
          <w:sz w:val="22"/>
          <w:rtl/>
          <w:lang w:bidi="ur-PK"/>
        </w:rPr>
        <w:t>کن</w:t>
      </w:r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ہم جانتے ہ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146F50">
        <w:rPr>
          <w:rFonts w:ascii="Nafees Web Naskh" w:eastAsia="Calibri" w:hAnsi="Nafees Web Naskh" w:cs="Nafees Web Naskh" w:hint="eastAsia"/>
          <w:sz w:val="22"/>
          <w:rtl/>
          <w:lang w:bidi="ur-PK"/>
        </w:rPr>
        <w:t>ں</w:t>
      </w:r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کہ کچھ </w:t>
      </w:r>
      <w:proofErr w:type="spellStart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طلباء</w:t>
      </w:r>
      <w:proofErr w:type="spellEnd"/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کو اب</w:t>
      </w:r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بھ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اس </w:t>
      </w:r>
      <w:proofErr w:type="spellStart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دُوری</w:t>
      </w:r>
      <w:proofErr w:type="spellEnd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سے </w:t>
      </w:r>
      <w:proofErr w:type="spellStart"/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>س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146F50">
        <w:rPr>
          <w:rFonts w:ascii="Nafees Web Naskh" w:eastAsia="Calibri" w:hAnsi="Nafees Web Naskh" w:cs="Nafees Web Naskh" w:hint="eastAsia"/>
          <w:sz w:val="22"/>
          <w:rtl/>
          <w:lang w:bidi="ur-PK"/>
        </w:rPr>
        <w:t>کھنے</w:t>
      </w:r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>ک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proofErr w:type="spellEnd"/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مدت </w:t>
      </w:r>
      <w:proofErr w:type="spellStart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کیلئے</w:t>
      </w:r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>کس</w:t>
      </w:r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proofErr w:type="spellEnd"/>
      <w:r w:rsidRPr="00146F50">
        <w:rPr>
          <w:rFonts w:ascii="Nafees Web Naskh" w:eastAsia="Calibri" w:hAnsi="Nafees Web Naskh" w:cs="Nafees Web Naskh"/>
          <w:sz w:val="22"/>
          <w:rtl/>
          <w:lang w:bidi="ur-PK"/>
        </w:rPr>
        <w:t xml:space="preserve"> </w:t>
      </w:r>
      <w:proofErr w:type="spellStart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ڈیوائس</w:t>
      </w:r>
      <w:proofErr w:type="spellEnd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کی ضرورت ہو سکتی ہے۔ ان صورتوں میں، خاندانوں کی حوصلہ افزائی کی جاتی </w:t>
      </w:r>
      <w:proofErr w:type="spellStart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ہےکہ</w:t>
      </w:r>
      <w:proofErr w:type="spellEnd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وہ </w:t>
      </w:r>
      <w:proofErr w:type="spellStart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ڈیوائس</w:t>
      </w:r>
      <w:proofErr w:type="spellEnd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کا بندوبست </w:t>
      </w:r>
      <w:proofErr w:type="spellStart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کرنےکیلئے</w:t>
      </w:r>
      <w:proofErr w:type="spellEnd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اپنے اسکول سے دوبارہ کھلنے کے بعد رابطہ کریں۔ </w:t>
      </w:r>
      <w:proofErr w:type="spellStart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براہِ</w:t>
      </w:r>
      <w:proofErr w:type="spellEnd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مہربانی نوٹ </w:t>
      </w:r>
      <w:proofErr w:type="spellStart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کرلیں</w:t>
      </w:r>
      <w:proofErr w:type="spellEnd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کہ </w:t>
      </w:r>
      <w:proofErr w:type="spellStart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>ڈیوائسز</w:t>
      </w:r>
      <w:proofErr w:type="spellEnd"/>
      <w:r w:rsidRPr="00146F5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دستیابی کی بنیاد پر فراہم کی جائیں گی اور ان کی تقسیم میں وقت لگ سکتا ہے۔</w:t>
      </w:r>
    </w:p>
    <w:p w14:paraId="3D1DDF61" w14:textId="314093F2" w:rsidR="00C07991" w:rsidRPr="00C07991" w:rsidRDefault="00836460" w:rsidP="00146F50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آج کی خبریں ایک ایسے وقت میں آئی ہیں جب تمام اسکول موسم سرما کی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تعطیلات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پر ہیں، جو ایک </w:t>
      </w:r>
      <w:r w:rsidR="00C23CA1">
        <w:rPr>
          <w:rFonts w:ascii="Nafees Web Naskh" w:eastAsia="Calibri" w:hAnsi="Nafees Web Naskh" w:cs="Nafees Web Naskh" w:hint="cs"/>
          <w:sz w:val="22"/>
          <w:rtl/>
          <w:lang w:bidi="ur-PK"/>
        </w:rPr>
        <w:t>مشکل</w:t>
      </w:r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ہےکیونکہ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مجھے معلوم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ہےکہ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آپ میں بہت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سوں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کے اگلے اقدامات کے بارے میں سوالات ہو سکتے ہیں۔ </w:t>
      </w:r>
      <w:r w:rsidRPr="00836460">
        <w:rPr>
          <w:rFonts w:ascii="Nafees Web Naskh" w:eastAsia="Calibri" w:hAnsi="Nafees Web Naskh" w:cs="Nafees Web Naskh"/>
          <w:sz w:val="22"/>
          <w:rtl/>
          <w:lang w:bidi="ur-PK"/>
        </w:rPr>
        <w:t>ذات</w:t>
      </w:r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836460">
        <w:rPr>
          <w:rFonts w:ascii="Nafees Web Naskh" w:eastAsia="Calibri" w:hAnsi="Nafees Web Naskh" w:cs="Nafees Web Naskh"/>
          <w:sz w:val="22"/>
          <w:rtl/>
          <w:lang w:bidi="ur-PK"/>
        </w:rPr>
        <w:t xml:space="preserve"> طور پر حاضر </w:t>
      </w:r>
      <w:proofErr w:type="spellStart"/>
      <w:r w:rsidRPr="00836460">
        <w:rPr>
          <w:rFonts w:ascii="Nafees Web Naskh" w:eastAsia="Calibri" w:hAnsi="Nafees Web Naskh" w:cs="Nafees Web Naskh"/>
          <w:sz w:val="22"/>
          <w:rtl/>
          <w:lang w:bidi="ur-PK"/>
        </w:rPr>
        <w:t>ہوکر</w:t>
      </w:r>
      <w:proofErr w:type="spellEnd"/>
      <w:r w:rsidRPr="00836460">
        <w:rPr>
          <w:rFonts w:ascii="Nafees Web Naskh" w:eastAsia="Calibri" w:hAnsi="Nafees Web Naskh" w:cs="Nafees Web Naskh"/>
          <w:sz w:val="22"/>
          <w:rtl/>
          <w:lang w:bidi="ur-PK"/>
        </w:rPr>
        <w:t xml:space="preserve"> تعل</w:t>
      </w:r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ی</w:t>
      </w:r>
      <w:r w:rsidRPr="00836460">
        <w:rPr>
          <w:rFonts w:ascii="Nafees Web Naskh" w:eastAsia="Calibri" w:hAnsi="Nafees Web Naskh" w:cs="Nafees Web Naskh" w:hint="eastAsia"/>
          <w:sz w:val="22"/>
          <w:rtl/>
          <w:lang w:bidi="ur-PK"/>
        </w:rPr>
        <w:t>م</w:t>
      </w:r>
      <w:r w:rsidRPr="00836460">
        <w:rPr>
          <w:rFonts w:ascii="Nafees Web Naskh" w:eastAsia="Calibri" w:hAnsi="Nafees Web Naskh" w:cs="Nafees Web Naskh"/>
          <w:sz w:val="22"/>
          <w:rtl/>
          <w:lang w:bidi="ur-PK"/>
        </w:rPr>
        <w:t xml:space="preserve"> حاصل کرنے والے اسک</w:t>
      </w:r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ولوں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کیلئے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، اساتذہ بروز سوموار، </w:t>
      </w:r>
      <w:r w:rsidRPr="00C23CA1">
        <w:rPr>
          <w:rFonts w:asciiTheme="minorHAnsi" w:eastAsia="Calibri" w:hAnsiTheme="minorHAnsi" w:cstheme="minorHAnsi"/>
          <w:sz w:val="22"/>
          <w:rtl/>
          <w:lang w:bidi="ur-PK"/>
        </w:rPr>
        <w:t>4</w:t>
      </w:r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جنوری کو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طلباء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اور خاندانوں کے ساتھ رابطہ کریں گے تاکہ مزید معلومات فراہم کی جا سکیں اور ابتدا کی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جائے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، جس کی توقع کی جاتی ہے، جو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دُوری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کی تعلیم کی طرف منتقل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ہونےکا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نسبتاً تیز عمل ہے۔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ورچوئل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اسکول کے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طلباء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کیلئے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،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سیکھنےکا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عمل بروز سوموار، </w:t>
      </w:r>
      <w:r w:rsidRPr="00836460">
        <w:rPr>
          <w:rFonts w:ascii="Calibri" w:eastAsia="Calibri" w:hAnsi="Calibri" w:cs="Calibri" w:hint="cs"/>
          <w:sz w:val="22"/>
          <w:rtl/>
          <w:lang w:bidi="ur-PK"/>
        </w:rPr>
        <w:t>4</w:t>
      </w:r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جنوری کو معمول کے مطابق جاری </w:t>
      </w:r>
      <w:proofErr w:type="spellStart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رہےگا</w:t>
      </w:r>
      <w:proofErr w:type="spellEnd"/>
      <w:r w:rsidRPr="00836460">
        <w:rPr>
          <w:rFonts w:ascii="Nafees Web Naskh" w:eastAsia="Calibri" w:hAnsi="Nafees Web Naskh" w:cs="Nafees Web Naskh" w:hint="cs"/>
          <w:sz w:val="22"/>
          <w:rtl/>
          <w:lang w:bidi="ur-PK"/>
        </w:rPr>
        <w:t>۔</w:t>
      </w:r>
    </w:p>
    <w:p w14:paraId="3E0F633B" w14:textId="0CC56BE3" w:rsidR="00C07991" w:rsidRPr="00C07991" w:rsidRDefault="00E05DF5" w:rsidP="00836460">
      <w:pPr>
        <w:bidi/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جب کہ یہ غیر متوقع نہیں ہے، مجھے معلوم </w:t>
      </w:r>
      <w:proofErr w:type="spellStart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>ہےکہ</w:t>
      </w:r>
      <w:proofErr w:type="spellEnd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یہ خبر بہت سے لوگوں </w:t>
      </w:r>
      <w:proofErr w:type="spellStart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>کیلئے</w:t>
      </w:r>
      <w:proofErr w:type="spellEnd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مشکل </w:t>
      </w:r>
      <w:proofErr w:type="spellStart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>ہوگی</w:t>
      </w:r>
      <w:proofErr w:type="spellEnd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۔ میں آپ کو یقین دلانا چاہتی ہوں کہ ہم نے پچھلے </w:t>
      </w:r>
      <w:r w:rsidRPr="00E05DF5">
        <w:rPr>
          <w:rFonts w:ascii="Calibri" w:eastAsia="Calibri" w:hAnsi="Calibri" w:cs="Calibri" w:hint="cs"/>
          <w:sz w:val="22"/>
          <w:rtl/>
          <w:lang w:bidi="ur-PK"/>
        </w:rPr>
        <w:t>9</w:t>
      </w:r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ماہ میں </w:t>
      </w:r>
      <w:proofErr w:type="spellStart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>دُوری</w:t>
      </w:r>
      <w:proofErr w:type="spellEnd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سے </w:t>
      </w:r>
      <w:proofErr w:type="spellStart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>سیکھنےکے</w:t>
      </w:r>
      <w:proofErr w:type="spellEnd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بارے میں بہت کچھ سیکھا ہے اور اس کے باوجود مشکلات پیش آسکتی ہیں، ہر ممکن حد تک آسانی سے منتقلی کو یقینی بنانے</w:t>
      </w:r>
      <w:r w:rsidR="00C23CA1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>کیلئے</w:t>
      </w:r>
      <w:proofErr w:type="spellEnd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ہم اپنے </w:t>
      </w:r>
      <w:proofErr w:type="spellStart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>طلباء</w:t>
      </w:r>
      <w:proofErr w:type="spellEnd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اور خاندانوں کی </w:t>
      </w:r>
      <w:proofErr w:type="spellStart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>مددکریں</w:t>
      </w:r>
      <w:proofErr w:type="spellEnd"/>
      <w:r w:rsidRPr="00E05DF5">
        <w:rPr>
          <w:rFonts w:ascii="Nafees Web Naskh" w:eastAsia="Calibri" w:hAnsi="Nafees Web Naskh" w:cs="Nafees Web Naskh" w:hint="cs"/>
          <w:sz w:val="22"/>
          <w:rtl/>
          <w:lang w:bidi="ur-PK"/>
        </w:rPr>
        <w:t xml:space="preserve"> گے۔</w:t>
      </w:r>
    </w:p>
    <w:p w14:paraId="13EE4D89" w14:textId="271477B9" w:rsidR="00791ED6" w:rsidRPr="00E05DF5" w:rsidRDefault="00E05DF5" w:rsidP="00E05DF5">
      <w:pPr>
        <w:pStyle w:val="xmsonormal"/>
        <w:bidi/>
        <w:spacing w:before="0" w:beforeAutospacing="0" w:after="0" w:afterAutospacing="0"/>
        <w:rPr>
          <w:rFonts w:ascii="Nafees Web Naskh" w:hAnsi="Nafees Web Naskh" w:cs="Nafees Web Naskh"/>
          <w:sz w:val="22"/>
          <w:szCs w:val="22"/>
        </w:rPr>
      </w:pPr>
      <w:r>
        <w:rPr>
          <w:rFonts w:ascii="Nafees Web Naskh" w:hAnsi="Nafees Web Naskh" w:cs="Nafees Web Naskh" w:hint="cs"/>
          <w:sz w:val="22"/>
          <w:szCs w:val="22"/>
          <w:rtl/>
        </w:rPr>
        <w:t>مخلص،</w:t>
      </w:r>
    </w:p>
    <w:p w14:paraId="11BE0BD7" w14:textId="3EF2B44D" w:rsidR="00791ED6" w:rsidRPr="00791ED6" w:rsidRDefault="00791ED6" w:rsidP="00E05DF5">
      <w:pPr>
        <w:pStyle w:val="xmsonormal"/>
        <w:spacing w:before="0" w:beforeAutospacing="0" w:after="0" w:afterAutospacing="0"/>
        <w:ind w:left="2880"/>
        <w:rPr>
          <w:rFonts w:ascii="Arial" w:hAnsi="Arial" w:cs="Arial"/>
        </w:rPr>
      </w:pPr>
      <w:r>
        <w:rPr>
          <w:rFonts w:cs="Arial"/>
          <w:noProof/>
          <w:lang w:eastAsia="en-CA"/>
        </w:rPr>
        <w:drawing>
          <wp:anchor distT="0" distB="0" distL="114300" distR="114300" simplePos="0" relativeHeight="251657216" behindDoc="0" locked="0" layoutInCell="1" allowOverlap="1" wp14:anchorId="27464D21" wp14:editId="4B0C862A">
            <wp:simplePos x="0" y="0"/>
            <wp:positionH relativeFrom="column">
              <wp:posOffset>5096510</wp:posOffset>
            </wp:positionH>
            <wp:positionV relativeFrom="paragraph">
              <wp:posOffset>7620</wp:posOffset>
            </wp:positionV>
            <wp:extent cx="1569720" cy="580390"/>
            <wp:effectExtent l="0" t="0" r="0" b="0"/>
            <wp:wrapSquare wrapText="bothSides"/>
            <wp:docPr id="2" name="Picture 2" descr="Kathy Witherow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thy Witherow E-Signa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D8473" w14:textId="20D0EB8A" w:rsidR="00791ED6" w:rsidRPr="00E05DF5" w:rsidRDefault="00791ED6" w:rsidP="00E05DF5">
      <w:pPr>
        <w:bidi/>
        <w:spacing w:before="0" w:after="0" w:line="240" w:lineRule="auto"/>
        <w:rPr>
          <w:rFonts w:ascii="Nafees Web Naskh" w:hAnsi="Nafees Web Naskh" w:cs="Nafees Web Naskh" w:hint="cs"/>
          <w:sz w:val="22"/>
          <w:rtl/>
          <w:lang w:bidi="ur-PK"/>
        </w:rPr>
      </w:pPr>
      <w:r>
        <w:rPr>
          <w:rFonts w:cs="Arial"/>
        </w:rPr>
        <w:br w:type="textWrapping" w:clear="all"/>
      </w:r>
      <w:proofErr w:type="spellStart"/>
      <w:r w:rsidR="00E05DF5">
        <w:rPr>
          <w:rFonts w:ascii="Nafees Web Naskh" w:hAnsi="Nafees Web Naskh" w:cs="Nafees Web Naskh" w:hint="cs"/>
          <w:sz w:val="22"/>
          <w:rtl/>
          <w:lang w:bidi="ur-PK"/>
        </w:rPr>
        <w:t>کیتھی</w:t>
      </w:r>
      <w:proofErr w:type="spellEnd"/>
      <w:r w:rsidR="00E05DF5">
        <w:rPr>
          <w:rFonts w:ascii="Nafees Web Naskh" w:hAnsi="Nafees Web Naskh" w:cs="Nafees Web Naskh" w:hint="cs"/>
          <w:sz w:val="22"/>
          <w:rtl/>
          <w:lang w:bidi="ur-PK"/>
        </w:rPr>
        <w:t xml:space="preserve"> </w:t>
      </w:r>
      <w:proofErr w:type="spellStart"/>
      <w:r w:rsidR="00E05DF5">
        <w:rPr>
          <w:rFonts w:ascii="Nafees Web Naskh" w:hAnsi="Nafees Web Naskh" w:cs="Nafees Web Naskh" w:hint="cs"/>
          <w:sz w:val="22"/>
          <w:rtl/>
          <w:lang w:bidi="ur-PK"/>
        </w:rPr>
        <w:t>وِ</w:t>
      </w:r>
      <w:r w:rsidR="009A0F65">
        <w:rPr>
          <w:rFonts w:ascii="Nafees Web Naskh" w:hAnsi="Nafees Web Naskh" w:cs="Nafees Web Naskh" w:hint="cs"/>
          <w:sz w:val="22"/>
          <w:rtl/>
          <w:lang w:bidi="ur-PK"/>
        </w:rPr>
        <w:t>در</w:t>
      </w:r>
      <w:r w:rsidR="00E05DF5">
        <w:rPr>
          <w:rFonts w:ascii="Nafees Web Naskh" w:hAnsi="Nafees Web Naskh" w:cs="Nafees Web Naskh" w:hint="cs"/>
          <w:sz w:val="22"/>
          <w:rtl/>
          <w:lang w:bidi="ur-PK"/>
        </w:rPr>
        <w:t>و</w:t>
      </w:r>
      <w:proofErr w:type="spellEnd"/>
      <w:r w:rsidR="00E05DF5">
        <w:rPr>
          <w:rFonts w:ascii="Nafees Web Naskh" w:hAnsi="Nafees Web Naskh" w:cs="Nafees Web Naskh" w:hint="cs"/>
          <w:sz w:val="22"/>
          <w:rtl/>
          <w:lang w:bidi="ur-PK"/>
        </w:rPr>
        <w:t xml:space="preserve"> </w:t>
      </w:r>
      <w:r w:rsidR="00E05DF5">
        <w:rPr>
          <w:rFonts w:cs="Arial"/>
          <w:sz w:val="22"/>
        </w:rPr>
        <w:t>(</w:t>
      </w:r>
      <w:r w:rsidR="00E05DF5" w:rsidRPr="00C07991">
        <w:rPr>
          <w:rFonts w:cs="Arial"/>
          <w:sz w:val="22"/>
        </w:rPr>
        <w:t xml:space="preserve">Kathy </w:t>
      </w:r>
      <w:proofErr w:type="spellStart"/>
      <w:r w:rsidR="00E05DF5" w:rsidRPr="00C07991">
        <w:rPr>
          <w:rFonts w:cs="Arial"/>
          <w:sz w:val="22"/>
        </w:rPr>
        <w:t>Witherow</w:t>
      </w:r>
      <w:proofErr w:type="spellEnd"/>
      <w:r w:rsidR="00E05DF5">
        <w:rPr>
          <w:rFonts w:cs="Arial"/>
          <w:sz w:val="22"/>
        </w:rPr>
        <w:t>)</w:t>
      </w:r>
    </w:p>
    <w:bookmarkEnd w:id="0"/>
    <w:p w14:paraId="02A4F9E0" w14:textId="3613B51F" w:rsidR="001C799F" w:rsidRPr="009A0F65" w:rsidRDefault="009A0F65" w:rsidP="009A0F65">
      <w:pPr>
        <w:bidi/>
        <w:spacing w:before="0" w:after="0" w:line="240" w:lineRule="auto"/>
        <w:rPr>
          <w:rFonts w:ascii="Nafees Web Naskh" w:hAnsi="Nafees Web Naskh" w:cs="Nafees Web Naskh"/>
          <w:sz w:val="22"/>
        </w:rPr>
      </w:pPr>
      <w:r>
        <w:rPr>
          <w:rFonts w:ascii="Nafees Web Naskh" w:hAnsi="Nafees Web Naskh" w:cs="Nafees Web Naskh" w:hint="cs"/>
          <w:sz w:val="22"/>
          <w:rtl/>
        </w:rPr>
        <w:t xml:space="preserve">عبوری ڈائریکٹر آف ایجوکیشن </w:t>
      </w:r>
      <w:r>
        <w:rPr>
          <w:rFonts w:cs="Arial"/>
          <w:sz w:val="22"/>
        </w:rPr>
        <w:t>(</w:t>
      </w:r>
      <w:r w:rsidRPr="00C07991">
        <w:rPr>
          <w:rFonts w:cs="Arial"/>
          <w:sz w:val="22"/>
        </w:rPr>
        <w:t>Interim Director of Education</w:t>
      </w:r>
      <w:r>
        <w:rPr>
          <w:rFonts w:cs="Arial"/>
          <w:sz w:val="22"/>
        </w:rPr>
        <w:t>)</w:t>
      </w:r>
    </w:p>
    <w:sectPr w:rsidR="001C799F" w:rsidRPr="009A0F65" w:rsidSect="00E5511A">
      <w:headerReference w:type="default" r:id="rId10"/>
      <w:footerReference w:type="default" r:id="rId11"/>
      <w:pgSz w:w="12240" w:h="15840"/>
      <w:pgMar w:top="1440" w:right="1440" w:bottom="1440" w:left="4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FFC5E" w14:textId="77777777" w:rsidR="001A612A" w:rsidRDefault="001A612A" w:rsidP="00E5511A">
      <w:pPr>
        <w:spacing w:before="0" w:after="0" w:line="240" w:lineRule="auto"/>
      </w:pPr>
      <w:r>
        <w:separator/>
      </w:r>
    </w:p>
  </w:endnote>
  <w:endnote w:type="continuationSeparator" w:id="0">
    <w:p w14:paraId="0B94A08E" w14:textId="77777777" w:rsidR="001A612A" w:rsidRDefault="001A612A" w:rsidP="00E551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CBEC28-777B-41C7-952A-8870E9C331DC}"/>
    <w:embedBold r:id="rId2" w:fontKey="{BA048B32-80B1-4683-85CB-E08AF1F59BC5}"/>
    <w:embedItalic r:id="rId3" w:fontKey="{F09E6B2E-6420-45AC-8EE2-81DB830C62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D2FDD7A-3104-453C-8180-A954A0BA2C20}"/>
  </w:font>
  <w:font w:name="Nafees Web Naskh">
    <w:panose1 w:val="02000506000000020003"/>
    <w:charset w:val="00"/>
    <w:family w:val="auto"/>
    <w:pitch w:val="variable"/>
    <w:sig w:usb0="00002007" w:usb1="00000000" w:usb2="00000000" w:usb3="00000000" w:csb0="00000043" w:csb1="00000000"/>
    <w:embedRegular r:id="rId5" w:fontKey="{4F59EF99-52ED-41DD-8141-BE98748ED713}"/>
    <w:embedBold r:id="rId6" w:fontKey="{0D99E692-970A-4B1D-A77A-DFB537416BF4}"/>
    <w:embedItalic r:id="rId7" w:fontKey="{11682710-C13A-43BC-9649-C7DF9BD797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872524E-DE7E-4296-AC24-A32D8607E7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9744F" w14:textId="77777777" w:rsidR="00E5511A" w:rsidRDefault="00E5511A" w:rsidP="00E5511A">
    <w:pPr>
      <w:pStyle w:val="Footer"/>
      <w:ind w:left="-990" w:firstLine="990"/>
      <w:jc w:val="center"/>
      <w:rPr>
        <w:rFonts w:cs="Arial"/>
        <w:color w:val="000000" w:themeColor="text1"/>
      </w:rPr>
    </w:pPr>
  </w:p>
  <w:p w14:paraId="076FAE7A" w14:textId="77777777" w:rsidR="00E5511A" w:rsidRDefault="007554F8" w:rsidP="00E5511A">
    <w:pPr>
      <w:pStyle w:val="Footer"/>
      <w:jc w:val="center"/>
      <w:rPr>
        <w:rFonts w:cs="Arial"/>
        <w:color w:val="000000" w:themeColor="text1"/>
      </w:rPr>
    </w:pPr>
    <w:r>
      <w:rPr>
        <w:rFonts w:cs="Arial"/>
        <w:noProof/>
        <w:color w:val="000000" w:themeColor="text1"/>
        <w:lang w:eastAsia="en-CA"/>
      </w:rPr>
      <w:drawing>
        <wp:inline distT="0" distB="0" distL="0" distR="0" wp14:anchorId="68F67B20" wp14:editId="52DE77AE">
          <wp:extent cx="7315200" cy="116777"/>
          <wp:effectExtent l="0" t="0" r="0" b="0"/>
          <wp:docPr id="1" name="Picture 1" descr="Toronto District School Board 4 Colours for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16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854580" w14:textId="77777777" w:rsidR="00E5511A" w:rsidRDefault="00E5511A" w:rsidP="00E5511A">
    <w:pPr>
      <w:pStyle w:val="Footer"/>
      <w:ind w:left="-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D485B8" w14:textId="77777777" w:rsidR="001A612A" w:rsidRDefault="001A612A" w:rsidP="00E5511A">
      <w:pPr>
        <w:spacing w:before="0" w:after="0" w:line="240" w:lineRule="auto"/>
      </w:pPr>
      <w:r>
        <w:separator/>
      </w:r>
    </w:p>
  </w:footnote>
  <w:footnote w:type="continuationSeparator" w:id="0">
    <w:p w14:paraId="7E0B274F" w14:textId="77777777" w:rsidR="001A612A" w:rsidRDefault="001A612A" w:rsidP="00E551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819F7" w14:textId="77777777" w:rsidR="00A0293E" w:rsidRDefault="00A0293E">
    <w:pPr>
      <w:pStyle w:val="Header"/>
    </w:pPr>
    <w:r w:rsidRPr="00EB46AE">
      <w:rPr>
        <w:noProof/>
        <w:color w:val="000000" w:themeColor="text1"/>
        <w:lang w:eastAsia="en-CA"/>
      </w:rPr>
      <w:drawing>
        <wp:inline distT="0" distB="0" distL="0" distR="0" wp14:anchorId="5038F9E9" wp14:editId="34D84C5E">
          <wp:extent cx="1143000" cy="112674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SB_Circle_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468" cy="1129182"/>
                  </a:xfrm>
                  <a:prstGeom prst="rect">
                    <a:avLst/>
                  </a:prstGeom>
                  <a:effectLst>
                    <a:glow rad="50800">
                      <a:schemeClr val="accent1">
                        <a:satMod val="175000"/>
                        <a:alpha val="4000"/>
                      </a:schemeClr>
                    </a:glo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A6BC9"/>
    <w:multiLevelType w:val="hybridMultilevel"/>
    <w:tmpl w:val="BB08BEC4"/>
    <w:lvl w:ilvl="0" w:tplc="DC4AB660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3C2A8D"/>
    <w:multiLevelType w:val="multilevel"/>
    <w:tmpl w:val="9C8AE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465C6"/>
    <w:multiLevelType w:val="hybridMultilevel"/>
    <w:tmpl w:val="43C2E0A4"/>
    <w:lvl w:ilvl="0" w:tplc="8D9411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3302FC"/>
    <w:multiLevelType w:val="multilevel"/>
    <w:tmpl w:val="49B2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123087"/>
    <w:multiLevelType w:val="multilevel"/>
    <w:tmpl w:val="D23E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F05B8E"/>
    <w:multiLevelType w:val="multilevel"/>
    <w:tmpl w:val="1B68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995478"/>
    <w:multiLevelType w:val="hybridMultilevel"/>
    <w:tmpl w:val="843458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9B70CE"/>
    <w:multiLevelType w:val="hybridMultilevel"/>
    <w:tmpl w:val="18221A06"/>
    <w:lvl w:ilvl="0" w:tplc="BE9865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E2D558A"/>
    <w:multiLevelType w:val="hybridMultilevel"/>
    <w:tmpl w:val="CA2A2784"/>
    <w:lvl w:ilvl="0" w:tplc="83524C9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F2A"/>
    <w:rsid w:val="0000299C"/>
    <w:rsid w:val="000070B3"/>
    <w:rsid w:val="00014E3C"/>
    <w:rsid w:val="0002011F"/>
    <w:rsid w:val="00022352"/>
    <w:rsid w:val="00027320"/>
    <w:rsid w:val="000311FC"/>
    <w:rsid w:val="0003293F"/>
    <w:rsid w:val="00033C6B"/>
    <w:rsid w:val="00035CE0"/>
    <w:rsid w:val="00037338"/>
    <w:rsid w:val="00037ADE"/>
    <w:rsid w:val="00046A4E"/>
    <w:rsid w:val="00047544"/>
    <w:rsid w:val="00050A64"/>
    <w:rsid w:val="0007191D"/>
    <w:rsid w:val="00072EDC"/>
    <w:rsid w:val="00073330"/>
    <w:rsid w:val="000813E3"/>
    <w:rsid w:val="0009330F"/>
    <w:rsid w:val="00093EA1"/>
    <w:rsid w:val="00094E9A"/>
    <w:rsid w:val="0009765C"/>
    <w:rsid w:val="000A7FB1"/>
    <w:rsid w:val="000D22D5"/>
    <w:rsid w:val="000E365A"/>
    <w:rsid w:val="000F148C"/>
    <w:rsid w:val="000F28E9"/>
    <w:rsid w:val="000F2C2B"/>
    <w:rsid w:val="0010212E"/>
    <w:rsid w:val="001043B7"/>
    <w:rsid w:val="00131C8D"/>
    <w:rsid w:val="00132AD4"/>
    <w:rsid w:val="00133906"/>
    <w:rsid w:val="001358F0"/>
    <w:rsid w:val="00140F97"/>
    <w:rsid w:val="00140FC0"/>
    <w:rsid w:val="00142381"/>
    <w:rsid w:val="00146F50"/>
    <w:rsid w:val="0014745C"/>
    <w:rsid w:val="00147D41"/>
    <w:rsid w:val="00150547"/>
    <w:rsid w:val="00153005"/>
    <w:rsid w:val="00165723"/>
    <w:rsid w:val="00171A5C"/>
    <w:rsid w:val="00174010"/>
    <w:rsid w:val="00177A9B"/>
    <w:rsid w:val="00194057"/>
    <w:rsid w:val="001960DC"/>
    <w:rsid w:val="00196363"/>
    <w:rsid w:val="001A612A"/>
    <w:rsid w:val="001B2DE6"/>
    <w:rsid w:val="001B6272"/>
    <w:rsid w:val="001B6890"/>
    <w:rsid w:val="001C799F"/>
    <w:rsid w:val="001D17BD"/>
    <w:rsid w:val="001E3353"/>
    <w:rsid w:val="001F24AD"/>
    <w:rsid w:val="00200BBA"/>
    <w:rsid w:val="002052F2"/>
    <w:rsid w:val="00212460"/>
    <w:rsid w:val="0021263D"/>
    <w:rsid w:val="00217293"/>
    <w:rsid w:val="00220AA9"/>
    <w:rsid w:val="0023311E"/>
    <w:rsid w:val="00240ED7"/>
    <w:rsid w:val="00242B3C"/>
    <w:rsid w:val="00263C51"/>
    <w:rsid w:val="0027167F"/>
    <w:rsid w:val="0027583C"/>
    <w:rsid w:val="002915C7"/>
    <w:rsid w:val="002937D0"/>
    <w:rsid w:val="002960AD"/>
    <w:rsid w:val="002963AD"/>
    <w:rsid w:val="00297D36"/>
    <w:rsid w:val="002A6583"/>
    <w:rsid w:val="002B01E3"/>
    <w:rsid w:val="002B2B94"/>
    <w:rsid w:val="002B2DF9"/>
    <w:rsid w:val="002B4E44"/>
    <w:rsid w:val="002B58D5"/>
    <w:rsid w:val="002B59CE"/>
    <w:rsid w:val="002C653F"/>
    <w:rsid w:val="002D4428"/>
    <w:rsid w:val="00313257"/>
    <w:rsid w:val="00313E55"/>
    <w:rsid w:val="00326736"/>
    <w:rsid w:val="003307C4"/>
    <w:rsid w:val="00342054"/>
    <w:rsid w:val="00347B78"/>
    <w:rsid w:val="00351130"/>
    <w:rsid w:val="00354429"/>
    <w:rsid w:val="00356A03"/>
    <w:rsid w:val="003573B1"/>
    <w:rsid w:val="00372DD4"/>
    <w:rsid w:val="00383437"/>
    <w:rsid w:val="00384FC1"/>
    <w:rsid w:val="003A1D47"/>
    <w:rsid w:val="003A5508"/>
    <w:rsid w:val="003B2875"/>
    <w:rsid w:val="003B4C6D"/>
    <w:rsid w:val="003C44A4"/>
    <w:rsid w:val="003C5BDF"/>
    <w:rsid w:val="003E11E4"/>
    <w:rsid w:val="003E355B"/>
    <w:rsid w:val="003F3B90"/>
    <w:rsid w:val="003F7052"/>
    <w:rsid w:val="00401077"/>
    <w:rsid w:val="00407D2B"/>
    <w:rsid w:val="00410E06"/>
    <w:rsid w:val="00422B43"/>
    <w:rsid w:val="004240B6"/>
    <w:rsid w:val="00426A0F"/>
    <w:rsid w:val="00430764"/>
    <w:rsid w:val="00430BBA"/>
    <w:rsid w:val="0043435C"/>
    <w:rsid w:val="00437527"/>
    <w:rsid w:val="00444FE4"/>
    <w:rsid w:val="00484A8C"/>
    <w:rsid w:val="00486E7E"/>
    <w:rsid w:val="00487B6E"/>
    <w:rsid w:val="004A08CC"/>
    <w:rsid w:val="004A113E"/>
    <w:rsid w:val="004A3499"/>
    <w:rsid w:val="004A3C0D"/>
    <w:rsid w:val="004A68D9"/>
    <w:rsid w:val="004B4FA5"/>
    <w:rsid w:val="004B61C3"/>
    <w:rsid w:val="004C3119"/>
    <w:rsid w:val="004D33FC"/>
    <w:rsid w:val="004E2970"/>
    <w:rsid w:val="004E514F"/>
    <w:rsid w:val="00500292"/>
    <w:rsid w:val="0050571A"/>
    <w:rsid w:val="00514621"/>
    <w:rsid w:val="0052014C"/>
    <w:rsid w:val="0052168C"/>
    <w:rsid w:val="00531CD4"/>
    <w:rsid w:val="0053201B"/>
    <w:rsid w:val="00532A3D"/>
    <w:rsid w:val="00533E60"/>
    <w:rsid w:val="00535C33"/>
    <w:rsid w:val="00536ED3"/>
    <w:rsid w:val="00545A44"/>
    <w:rsid w:val="00550B40"/>
    <w:rsid w:val="00557D98"/>
    <w:rsid w:val="00561D5F"/>
    <w:rsid w:val="00564C76"/>
    <w:rsid w:val="00572365"/>
    <w:rsid w:val="00586822"/>
    <w:rsid w:val="0059135A"/>
    <w:rsid w:val="005920BA"/>
    <w:rsid w:val="005943B5"/>
    <w:rsid w:val="005B0EC2"/>
    <w:rsid w:val="005C6004"/>
    <w:rsid w:val="005D2AB8"/>
    <w:rsid w:val="005D423B"/>
    <w:rsid w:val="005E21FC"/>
    <w:rsid w:val="00603411"/>
    <w:rsid w:val="00612C33"/>
    <w:rsid w:val="00636929"/>
    <w:rsid w:val="00644CE8"/>
    <w:rsid w:val="00653AFE"/>
    <w:rsid w:val="00673F2A"/>
    <w:rsid w:val="00675B13"/>
    <w:rsid w:val="00677A1E"/>
    <w:rsid w:val="00681212"/>
    <w:rsid w:val="0068271E"/>
    <w:rsid w:val="00683144"/>
    <w:rsid w:val="00685FC2"/>
    <w:rsid w:val="0069612A"/>
    <w:rsid w:val="006A1E2D"/>
    <w:rsid w:val="006A1FCA"/>
    <w:rsid w:val="006D2B36"/>
    <w:rsid w:val="006F0EA1"/>
    <w:rsid w:val="00700D0C"/>
    <w:rsid w:val="007244FD"/>
    <w:rsid w:val="007439DD"/>
    <w:rsid w:val="007554F8"/>
    <w:rsid w:val="00757373"/>
    <w:rsid w:val="007620AE"/>
    <w:rsid w:val="00764D84"/>
    <w:rsid w:val="00791ED6"/>
    <w:rsid w:val="00792F4A"/>
    <w:rsid w:val="00795172"/>
    <w:rsid w:val="007A0DD2"/>
    <w:rsid w:val="007D7E7F"/>
    <w:rsid w:val="007F1347"/>
    <w:rsid w:val="007F1D4C"/>
    <w:rsid w:val="00812977"/>
    <w:rsid w:val="0082196A"/>
    <w:rsid w:val="00836460"/>
    <w:rsid w:val="008518EF"/>
    <w:rsid w:val="00853C50"/>
    <w:rsid w:val="008549CF"/>
    <w:rsid w:val="00877824"/>
    <w:rsid w:val="008A533C"/>
    <w:rsid w:val="008B21C3"/>
    <w:rsid w:val="008B2758"/>
    <w:rsid w:val="008B29AC"/>
    <w:rsid w:val="008B7BC7"/>
    <w:rsid w:val="008C5709"/>
    <w:rsid w:val="008D6CF0"/>
    <w:rsid w:val="008F2881"/>
    <w:rsid w:val="00905234"/>
    <w:rsid w:val="00914608"/>
    <w:rsid w:val="009157D8"/>
    <w:rsid w:val="009174B9"/>
    <w:rsid w:val="00924518"/>
    <w:rsid w:val="00932794"/>
    <w:rsid w:val="0093300C"/>
    <w:rsid w:val="009360B1"/>
    <w:rsid w:val="00937381"/>
    <w:rsid w:val="00940D5D"/>
    <w:rsid w:val="00942375"/>
    <w:rsid w:val="009434FC"/>
    <w:rsid w:val="009521E1"/>
    <w:rsid w:val="009537A3"/>
    <w:rsid w:val="00954552"/>
    <w:rsid w:val="00967079"/>
    <w:rsid w:val="00991608"/>
    <w:rsid w:val="00996B3B"/>
    <w:rsid w:val="009A0F65"/>
    <w:rsid w:val="009A40EB"/>
    <w:rsid w:val="009A76DF"/>
    <w:rsid w:val="009B2359"/>
    <w:rsid w:val="009B6450"/>
    <w:rsid w:val="009B6494"/>
    <w:rsid w:val="009C7012"/>
    <w:rsid w:val="009D2997"/>
    <w:rsid w:val="009D6638"/>
    <w:rsid w:val="009D7F55"/>
    <w:rsid w:val="009E7981"/>
    <w:rsid w:val="009F4205"/>
    <w:rsid w:val="009F745D"/>
    <w:rsid w:val="00A0293E"/>
    <w:rsid w:val="00A02ED9"/>
    <w:rsid w:val="00A11F76"/>
    <w:rsid w:val="00A12F89"/>
    <w:rsid w:val="00A2005D"/>
    <w:rsid w:val="00A409A0"/>
    <w:rsid w:val="00A40DCC"/>
    <w:rsid w:val="00A4406D"/>
    <w:rsid w:val="00A45116"/>
    <w:rsid w:val="00A5661F"/>
    <w:rsid w:val="00A613D5"/>
    <w:rsid w:val="00A62063"/>
    <w:rsid w:val="00A73C15"/>
    <w:rsid w:val="00A76C35"/>
    <w:rsid w:val="00A777E3"/>
    <w:rsid w:val="00A80786"/>
    <w:rsid w:val="00A92610"/>
    <w:rsid w:val="00A93853"/>
    <w:rsid w:val="00A97117"/>
    <w:rsid w:val="00AA3EF2"/>
    <w:rsid w:val="00AA4C4B"/>
    <w:rsid w:val="00AB25D2"/>
    <w:rsid w:val="00AB4440"/>
    <w:rsid w:val="00AB65F6"/>
    <w:rsid w:val="00AB6685"/>
    <w:rsid w:val="00AC1EF7"/>
    <w:rsid w:val="00AE713F"/>
    <w:rsid w:val="00AF5E4D"/>
    <w:rsid w:val="00AF5E7B"/>
    <w:rsid w:val="00B0365E"/>
    <w:rsid w:val="00B04B81"/>
    <w:rsid w:val="00B04C19"/>
    <w:rsid w:val="00B059CB"/>
    <w:rsid w:val="00B216E6"/>
    <w:rsid w:val="00B271AE"/>
    <w:rsid w:val="00B4159F"/>
    <w:rsid w:val="00B463FF"/>
    <w:rsid w:val="00B47917"/>
    <w:rsid w:val="00B50C49"/>
    <w:rsid w:val="00B53968"/>
    <w:rsid w:val="00B61F86"/>
    <w:rsid w:val="00B70F3D"/>
    <w:rsid w:val="00B7701F"/>
    <w:rsid w:val="00B83E1C"/>
    <w:rsid w:val="00B929BC"/>
    <w:rsid w:val="00B979AC"/>
    <w:rsid w:val="00BA00B9"/>
    <w:rsid w:val="00BB5C2E"/>
    <w:rsid w:val="00BB70AA"/>
    <w:rsid w:val="00BC64E9"/>
    <w:rsid w:val="00BD0D5C"/>
    <w:rsid w:val="00BD4D9A"/>
    <w:rsid w:val="00BE148B"/>
    <w:rsid w:val="00BF02DC"/>
    <w:rsid w:val="00BF0B83"/>
    <w:rsid w:val="00C07991"/>
    <w:rsid w:val="00C12461"/>
    <w:rsid w:val="00C141EF"/>
    <w:rsid w:val="00C16183"/>
    <w:rsid w:val="00C20C94"/>
    <w:rsid w:val="00C23CA1"/>
    <w:rsid w:val="00C241C2"/>
    <w:rsid w:val="00C303A2"/>
    <w:rsid w:val="00C41F54"/>
    <w:rsid w:val="00C45CC9"/>
    <w:rsid w:val="00C509EF"/>
    <w:rsid w:val="00C560D8"/>
    <w:rsid w:val="00C64BCC"/>
    <w:rsid w:val="00C7286C"/>
    <w:rsid w:val="00C72EDD"/>
    <w:rsid w:val="00C769D5"/>
    <w:rsid w:val="00C778AA"/>
    <w:rsid w:val="00C91FE5"/>
    <w:rsid w:val="00C9456E"/>
    <w:rsid w:val="00C9500C"/>
    <w:rsid w:val="00C96E56"/>
    <w:rsid w:val="00CA098A"/>
    <w:rsid w:val="00CA16BC"/>
    <w:rsid w:val="00CA7762"/>
    <w:rsid w:val="00CB32E0"/>
    <w:rsid w:val="00CB3DD9"/>
    <w:rsid w:val="00CC0296"/>
    <w:rsid w:val="00CC15D5"/>
    <w:rsid w:val="00CC56FB"/>
    <w:rsid w:val="00CD5F29"/>
    <w:rsid w:val="00CD751B"/>
    <w:rsid w:val="00CE124D"/>
    <w:rsid w:val="00CE662F"/>
    <w:rsid w:val="00CE7D39"/>
    <w:rsid w:val="00D01D84"/>
    <w:rsid w:val="00D04794"/>
    <w:rsid w:val="00D04A1D"/>
    <w:rsid w:val="00D1496F"/>
    <w:rsid w:val="00D16403"/>
    <w:rsid w:val="00D174DE"/>
    <w:rsid w:val="00D22D00"/>
    <w:rsid w:val="00D34D84"/>
    <w:rsid w:val="00D60557"/>
    <w:rsid w:val="00D9050B"/>
    <w:rsid w:val="00D94CCA"/>
    <w:rsid w:val="00D95224"/>
    <w:rsid w:val="00D96C4B"/>
    <w:rsid w:val="00DA2A3A"/>
    <w:rsid w:val="00DA57CA"/>
    <w:rsid w:val="00DB3A21"/>
    <w:rsid w:val="00DC126F"/>
    <w:rsid w:val="00DC7A28"/>
    <w:rsid w:val="00DE3AD1"/>
    <w:rsid w:val="00DE3CC4"/>
    <w:rsid w:val="00DE7BD1"/>
    <w:rsid w:val="00E0036A"/>
    <w:rsid w:val="00E027B9"/>
    <w:rsid w:val="00E03355"/>
    <w:rsid w:val="00E05DF5"/>
    <w:rsid w:val="00E07641"/>
    <w:rsid w:val="00E112D0"/>
    <w:rsid w:val="00E120B2"/>
    <w:rsid w:val="00E134E8"/>
    <w:rsid w:val="00E15225"/>
    <w:rsid w:val="00E20CAE"/>
    <w:rsid w:val="00E23CB5"/>
    <w:rsid w:val="00E25B5B"/>
    <w:rsid w:val="00E5030F"/>
    <w:rsid w:val="00E50BC5"/>
    <w:rsid w:val="00E526C0"/>
    <w:rsid w:val="00E52ED4"/>
    <w:rsid w:val="00E54835"/>
    <w:rsid w:val="00E5511A"/>
    <w:rsid w:val="00E65BCC"/>
    <w:rsid w:val="00E76878"/>
    <w:rsid w:val="00E866BA"/>
    <w:rsid w:val="00E9027D"/>
    <w:rsid w:val="00E954C2"/>
    <w:rsid w:val="00E97F45"/>
    <w:rsid w:val="00EA5C51"/>
    <w:rsid w:val="00EB361E"/>
    <w:rsid w:val="00EC3667"/>
    <w:rsid w:val="00EC710B"/>
    <w:rsid w:val="00ED2476"/>
    <w:rsid w:val="00ED2931"/>
    <w:rsid w:val="00ED4ADE"/>
    <w:rsid w:val="00EF094B"/>
    <w:rsid w:val="00EF09E0"/>
    <w:rsid w:val="00EF1621"/>
    <w:rsid w:val="00F05D3C"/>
    <w:rsid w:val="00F13128"/>
    <w:rsid w:val="00F25619"/>
    <w:rsid w:val="00F27978"/>
    <w:rsid w:val="00F32F10"/>
    <w:rsid w:val="00F50205"/>
    <w:rsid w:val="00F56064"/>
    <w:rsid w:val="00F63521"/>
    <w:rsid w:val="00F65334"/>
    <w:rsid w:val="00F747CB"/>
    <w:rsid w:val="00F74CC5"/>
    <w:rsid w:val="00F8645A"/>
    <w:rsid w:val="00F921C1"/>
    <w:rsid w:val="00F95264"/>
    <w:rsid w:val="00F96AB6"/>
    <w:rsid w:val="00FA0D3C"/>
    <w:rsid w:val="00FA1E39"/>
    <w:rsid w:val="00FB2D3B"/>
    <w:rsid w:val="00FB5FA5"/>
    <w:rsid w:val="00FC0B25"/>
    <w:rsid w:val="00FC3730"/>
    <w:rsid w:val="00FC497C"/>
    <w:rsid w:val="00FF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021EB"/>
  <w15:docId w15:val="{2D407678-17F4-4CC0-8D1F-7998E546D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4DE"/>
    <w:pPr>
      <w:spacing w:before="120" w:after="24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A68D9"/>
    <w:pPr>
      <w:keepNext/>
      <w:keepLines/>
      <w:tabs>
        <w:tab w:val="left" w:pos="5760"/>
      </w:tabs>
      <w:outlineLvl w:val="0"/>
    </w:pPr>
    <w:rPr>
      <w:rFonts w:eastAsiaTheme="majorEastAsia" w:cstheme="majorBidi"/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A68D9"/>
    <w:pPr>
      <w:keepNext/>
      <w:keepLines/>
      <w:spacing w:before="40"/>
      <w:outlineLvl w:val="1"/>
    </w:pPr>
    <w:rPr>
      <w:rFonts w:eastAsiaTheme="majorEastAsia" w:cstheme="majorBidi"/>
      <w:b/>
      <w:bCs/>
      <w:spacing w:val="2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A68D9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F09E0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76878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8D9"/>
    <w:rPr>
      <w:rFonts w:ascii="Arial" w:eastAsiaTheme="majorEastAsia" w:hAnsi="Arial" w:cstheme="majorBidi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A68D9"/>
    <w:rPr>
      <w:rFonts w:ascii="Arial" w:eastAsiaTheme="majorEastAsia" w:hAnsi="Arial" w:cstheme="majorBidi"/>
      <w:b/>
      <w:bCs/>
      <w:spacing w:val="20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F09E0"/>
    <w:rPr>
      <w:rFonts w:ascii="Arial" w:eastAsiaTheme="majorEastAsia" w:hAnsi="Arial" w:cstheme="majorBidi"/>
      <w:b/>
      <w:bCs/>
      <w:iCs/>
      <w:color w:val="365F91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A68D9"/>
    <w:rPr>
      <w:rFonts w:ascii="Arial" w:eastAsiaTheme="majorEastAsia" w:hAnsi="Arial" w:cstheme="majorBidi"/>
      <w:b/>
      <w:bCs/>
      <w:sz w:val="24"/>
    </w:rPr>
  </w:style>
  <w:style w:type="paragraph" w:styleId="ListParagraph">
    <w:name w:val="List Paragraph"/>
    <w:basedOn w:val="Normal"/>
    <w:autoRedefine/>
    <w:uiPriority w:val="34"/>
    <w:qFormat/>
    <w:rsid w:val="0007191D"/>
    <w:pPr>
      <w:numPr>
        <w:numId w:val="10"/>
      </w:numPr>
      <w:spacing w:before="0" w:after="0" w:line="240" w:lineRule="auto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E76878"/>
    <w:rPr>
      <w:rFonts w:ascii="Arial" w:eastAsiaTheme="majorEastAsia" w:hAnsi="Arial" w:cstheme="majorBidi"/>
      <w:color w:val="243F60" w:themeColor="accent1" w:themeShade="7F"/>
      <w:sz w:val="24"/>
    </w:rPr>
  </w:style>
  <w:style w:type="paragraph" w:styleId="Header">
    <w:name w:val="header"/>
    <w:basedOn w:val="Normal"/>
    <w:link w:val="HeaderChar"/>
    <w:uiPriority w:val="99"/>
    <w:unhideWhenUsed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11A"/>
    <w:rPr>
      <w:rFonts w:ascii="Arial" w:hAnsi="Arial"/>
      <w:sz w:val="24"/>
    </w:rPr>
  </w:style>
  <w:style w:type="paragraph" w:styleId="Footer">
    <w:name w:val="footer"/>
    <w:basedOn w:val="Normal"/>
    <w:link w:val="FooterChar"/>
    <w:unhideWhenUsed/>
    <w:qFormat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E5511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11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1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A00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2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4240B6"/>
    <w:rPr>
      <w:color w:val="0000FF"/>
      <w:u w:val="single"/>
    </w:rPr>
  </w:style>
  <w:style w:type="table" w:styleId="TableGrid">
    <w:name w:val="Table Grid"/>
    <w:basedOn w:val="TableNormal"/>
    <w:uiPriority w:val="59"/>
    <w:rsid w:val="00F65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21F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D4D9A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27167F"/>
    <w:pPr>
      <w:spacing w:before="0"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7167F"/>
    <w:rPr>
      <w:rFonts w:ascii="Calibri" w:hAnsi="Calibri"/>
      <w:szCs w:val="21"/>
    </w:rPr>
  </w:style>
  <w:style w:type="paragraph" w:customStyle="1" w:styleId="xmsonormal">
    <w:name w:val="xmsonormal"/>
    <w:basedOn w:val="Normal"/>
    <w:rsid w:val="00791ED6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791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.ontario.ca/en/release/59790/ontario-announces-provincewide-shutdown-to-stop-spread-of-covid-19-and-save-liv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9276\Downloads\Letterhead_Template_B_Accessibl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27244-A24A-4D8F-A9FB-BBF120EC6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Letterhead_Template_B_Accessible (1)</Template>
  <TotalTime>566</TotalTime>
  <Pages>4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Letterhead_Template_B_BW_Accessible</vt:lpstr>
    </vt:vector>
  </TitlesOfParts>
  <Company>Toronto District School Board</Company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Letterhead_Template_B_BW_Accessible</dc:title>
  <dc:creator>Lewis, Stacey</dc:creator>
  <cp:lastModifiedBy>Shahid Suleman</cp:lastModifiedBy>
  <cp:revision>19</cp:revision>
  <dcterms:created xsi:type="dcterms:W3CDTF">2020-12-27T01:34:00Z</dcterms:created>
  <dcterms:modified xsi:type="dcterms:W3CDTF">2020-12-28T04:20:00Z</dcterms:modified>
</cp:coreProperties>
</file>