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661E9" w14:textId="3B3D71EF" w:rsidR="00791ED6" w:rsidRPr="00C12526" w:rsidRDefault="00C12526" w:rsidP="00C72D9B">
      <w:pPr>
        <w:pStyle w:val="xmsonormal"/>
        <w:spacing w:before="0" w:beforeAutospacing="0" w:after="0" w:afterAutospacing="0"/>
        <w:jc w:val="right"/>
        <w:rPr>
          <w:rFonts w:ascii="Arial Unicode MS" w:eastAsia="Arial Unicode MS" w:hAnsi="Arial Unicode MS" w:cs="Arial Unicode MS"/>
          <w:sz w:val="18"/>
          <w:szCs w:val="18"/>
        </w:rPr>
      </w:pPr>
      <w:bookmarkStart w:id="0" w:name="_MailOriginal"/>
      <w:r>
        <w:rPr>
          <w:rFonts w:ascii="Arial Unicode MS" w:eastAsia="Arial Unicode MS" w:hAnsi="Arial Unicode MS" w:cs="Arial Unicode MS"/>
          <w:sz w:val="18"/>
          <w:szCs w:val="18"/>
          <w:cs/>
          <w:lang w:val="en-US" w:bidi="ta-IN"/>
        </w:rPr>
        <w:t>டிசம்பர்</w:t>
      </w:r>
      <w:r w:rsidR="00C07991" w:rsidRPr="00C12526">
        <w:rPr>
          <w:rFonts w:ascii="Arial Unicode MS" w:eastAsia="Arial Unicode MS" w:hAnsi="Arial Unicode MS" w:cs="Arial Unicode MS"/>
          <w:sz w:val="18"/>
          <w:szCs w:val="18"/>
        </w:rPr>
        <w:t xml:space="preserve"> 21</w:t>
      </w:r>
      <w:r w:rsidR="00791ED6" w:rsidRPr="00C12526">
        <w:rPr>
          <w:rFonts w:ascii="Arial Unicode MS" w:eastAsia="Arial Unicode MS" w:hAnsi="Arial Unicode MS" w:cs="Arial Unicode MS"/>
          <w:sz w:val="18"/>
          <w:szCs w:val="18"/>
        </w:rPr>
        <w:t>, 2020</w:t>
      </w:r>
    </w:p>
    <w:p w14:paraId="43FA6CBB" w14:textId="77777777" w:rsidR="00C72D9B" w:rsidRDefault="00C72D9B" w:rsidP="00C07991">
      <w:pPr>
        <w:spacing w:before="240" w:line="240" w:lineRule="auto"/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</w:pPr>
    </w:p>
    <w:p w14:paraId="397B4978" w14:textId="20CBC2BC" w:rsidR="00C07991" w:rsidRPr="00051AAB" w:rsidRDefault="00C12526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அன்பான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பெற்றோரே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/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பாதுகாவலர்களே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மற்றும்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மாணவர்களே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,</w:t>
      </w:r>
    </w:p>
    <w:p w14:paraId="49BE4946" w14:textId="7FE0E0ED" w:rsidR="00C07991" w:rsidRPr="00C12526" w:rsidRDefault="00C12526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</w:pP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COVID-19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பர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வலை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மேலும்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குறைப்பதற்காக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ஒன்ராறியோ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மாகாணம்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சாம்பல்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(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அடங்கல்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/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முடக்கல்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) 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நிலைக்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கு</w:t>
      </w:r>
      <w:r w:rsidR="00CB7E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 w:bidi="ta-IN"/>
        </w:rPr>
        <w:t xml:space="preserve"> (</w:t>
      </w:r>
      <w:r w:rsidR="00CB7E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Grey</w:t>
      </w:r>
      <w:r w:rsidR="00051AAB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/</w:t>
      </w:r>
      <w:r w:rsidR="00CB7E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Lockdown) Zone)</w:t>
      </w:r>
      <w:r w:rsidR="00C72D9B"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72D9B"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டிசம்பர்</w:t>
      </w:r>
      <w:r w:rsidR="00C72D9B"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26 </w:t>
      </w:r>
      <w:r w:rsidR="00C72D9B"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சனிக்கிழமை</w:t>
      </w:r>
      <w:r w:rsidR="00C72D9B"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72D9B"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அன்று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E04A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செல்கிறதென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ஒன்ராறியோ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அரசு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இன்று</w:t>
      </w:r>
      <w:r w:rsidR="00F71283" w:rsidRPr="00051AAB">
        <w:rPr>
          <w:rFonts w:ascii="Arial Unicode MS" w:eastAsia="Arial Unicode MS" w:hAnsi="Arial Unicode MS" w:cs="Arial Unicode MS"/>
          <w:sz w:val="18"/>
          <w:szCs w:val="18"/>
        </w:rPr>
        <w:fldChar w:fldCharType="begin"/>
      </w:r>
      <w:r w:rsidR="00F71283" w:rsidRPr="00051AAB">
        <w:rPr>
          <w:rFonts w:ascii="Arial Unicode MS" w:eastAsia="Arial Unicode MS" w:hAnsi="Arial Unicode MS" w:cs="Arial Unicode MS"/>
          <w:sz w:val="18"/>
          <w:szCs w:val="18"/>
        </w:rPr>
        <w:instrText xml:space="preserve"> HYPERLINK "https://news.ontario.ca/en/release/59790/ontario-announces-provincewide-shutdown-to-stop-spread-of-covid-19-and-save-lives" </w:instrText>
      </w:r>
      <w:r w:rsidR="00F71283" w:rsidRPr="00051AAB">
        <w:rPr>
          <w:rFonts w:ascii="Arial Unicode MS" w:eastAsia="Arial Unicode MS" w:hAnsi="Arial Unicode MS" w:cs="Arial Unicode MS"/>
          <w:sz w:val="18"/>
          <w:szCs w:val="18"/>
        </w:rPr>
        <w:fldChar w:fldCharType="separate"/>
      </w:r>
      <w:r w:rsidR="00C0799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u w:val="single"/>
          <w:lang w:eastAsia="en-CA"/>
        </w:rPr>
        <w:t xml:space="preserve"> </w:t>
      </w:r>
      <w:r w:rsidRPr="00051AAB">
        <w:rPr>
          <w:rFonts w:ascii="Arial Unicode MS" w:eastAsia="Arial Unicode MS" w:hAnsi="Arial Unicode MS" w:cs="Arial Unicode MS"/>
          <w:color w:val="1155CC"/>
          <w:sz w:val="18"/>
          <w:szCs w:val="18"/>
          <w:u w:val="single"/>
          <w:cs/>
          <w:lang w:eastAsia="en-CA" w:bidi="ta-IN"/>
        </w:rPr>
        <w:t>அறிவித்துள்ளது</w:t>
      </w:r>
      <w:r w:rsidR="00F71283" w:rsidRPr="00051AAB">
        <w:rPr>
          <w:rFonts w:ascii="Arial Unicode MS" w:eastAsia="Arial Unicode MS" w:hAnsi="Arial Unicode MS" w:cs="Arial Unicode MS"/>
          <w:color w:val="1155CC"/>
          <w:sz w:val="18"/>
          <w:szCs w:val="18"/>
          <w:u w:val="single"/>
          <w:lang w:eastAsia="en-CA" w:bidi="ta-IN"/>
        </w:rPr>
        <w:fldChar w:fldCharType="end"/>
      </w:r>
      <w:r w:rsidR="00E04A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. </w:t>
      </w:r>
      <w:r w:rsidR="00E04A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ரொறன்ரோ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விலும்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="00E04A71"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தெற்கு</w:t>
      </w:r>
      <w:r w:rsidR="00E04A71"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ஒன்ராறியோவின்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E04A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ஏனைய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பகுதிகளிலும்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E04A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ந்த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E04A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அடங்கல்</w:t>
      </w:r>
      <w:r w:rsidR="00E04A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/</w:t>
      </w:r>
      <w:r w:rsidR="00E04A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முடக்கல்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B7E71"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நிலை</w:t>
      </w:r>
      <w:r w:rsidR="00CB7E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 xml:space="preserve"> 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28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நாட்களுக்கு</w:t>
      </w:r>
      <w:r w:rsidR="00CB7E71"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த்</w:t>
      </w:r>
      <w:r w:rsidR="00E04A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E04A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தொடர்ந்</w:t>
      </w:r>
      <w:r w:rsidR="00C72D9B"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தி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ருக்கும்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.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இந்த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அறிவி</w:t>
      </w:r>
      <w:r w:rsidR="00E04A71" w:rsidRPr="00051AA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த்தலி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ன்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ஒரு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பகுதியாக</w:t>
      </w:r>
      <w:r w:rsidRPr="00051AA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TDSB 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பாடசாலைகள்</w:t>
      </w:r>
      <w:r w:rsidR="00E04A71" w:rsidRPr="00051AAB">
        <w:rPr>
          <w:rFonts w:ascii="Arial Unicode MS" w:eastAsia="Arial Unicode MS" w:hAnsi="Arial Unicode MS" w:cs="Arial Unicode MS" w:hint="cs"/>
          <w:color w:val="000000"/>
          <w:sz w:val="18"/>
          <w:szCs w:val="18"/>
          <w:lang w:val="en-US" w:eastAsia="en-CA"/>
        </w:rPr>
        <w:t xml:space="preserve"> 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உள்ளடங்கலாக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, </w:t>
      </w:r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தெற்கு</w:t>
      </w:r>
      <w:r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ஒன்ராறியோவி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லு</w:t>
      </w:r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ள்ள</w:t>
      </w:r>
      <w:r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bookmarkStart w:id="1" w:name="_Hlk59561692"/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ஆரம்பப்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பாடசாலைகள்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bookmarkEnd w:id="1"/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அனைத்தும்</w:t>
      </w:r>
      <w:r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="00C72D9B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மாணவர்களுக்கு</w:t>
      </w:r>
      <w:r w:rsidR="00C72D9B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ஜனவரி</w:t>
      </w:r>
      <w:r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11 </w:t>
      </w:r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திங்கள்வரை</w:t>
      </w:r>
      <w:r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மூடப்ப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ட்டிருக்கு</w:t>
      </w:r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ம்</w:t>
      </w:r>
      <w:r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என்றும்</w:t>
      </w:r>
      <w:r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, 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இரண்டாம்தரப்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பாடசாலைகள்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="00E04A71"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அனைத்தும்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="00C72D9B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மாணவர்களுக்கு</w:t>
      </w:r>
      <w:r w:rsidR="00C72D9B"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ஜனவரி</w:t>
      </w:r>
      <w:r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25 </w:t>
      </w:r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திங்கள்வரை</w:t>
      </w:r>
      <w:r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="00E04A71"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மூடப்ப</w:t>
      </w:r>
      <w:r w:rsidR="00E04A71"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ட்டிருக்கு</w:t>
      </w:r>
      <w:r w:rsidR="00E04A71"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ம்</w:t>
      </w:r>
      <w:r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என்றும்</w:t>
      </w:r>
      <w:r w:rsidRPr="00051AAB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Pr="00051AAB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அரசாங்கம்</w:t>
      </w:r>
      <w:r w:rsidRPr="00E04A7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Pr="00E04A71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கூறியுள்ளது</w:t>
      </w:r>
      <w:r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. </w:t>
      </w:r>
      <w:r w:rsidRPr="00C1252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இந்த</w:t>
      </w:r>
      <w:r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C1252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நேரத்தில்</w:t>
      </w:r>
      <w:r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bookmarkStart w:id="2" w:name="_Hlk59562278"/>
      <w:r w:rsidR="00E04A71" w:rsidRPr="00C1252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மெய்நிகர்</w:t>
      </w:r>
      <w:r w:rsidR="00E04A7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பாடசாலைகள்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யாவும்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bookmarkEnd w:id="2"/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வழமைபோல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இயங்கும்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அதேவேளையில்</w:t>
      </w:r>
      <w:r w:rsidR="00E04A7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bookmarkStart w:id="3" w:name="_Hlk59561721"/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நேரில்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கற்கும்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பாடசாலைகள்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bookmarkEnd w:id="3"/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யாவும்</w:t>
      </w:r>
      <w:r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C1252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தொலைநிலைக்</w:t>
      </w:r>
      <w:r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C1252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கற்ற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ல்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பாடசாலைகளாக</w:t>
      </w:r>
      <w:r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C1252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</w:t>
      </w:r>
      <w:r w:rsidR="00E04A7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ற்றப்படு</w:t>
      </w:r>
      <w:r w:rsidRPr="00C1252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ம்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.</w:t>
      </w:r>
    </w:p>
    <w:p w14:paraId="240DE39D" w14:textId="3ABF87CE" w:rsidR="00C07991" w:rsidRPr="00C12526" w:rsidRDefault="00C07991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TDSB </w:t>
      </w:r>
      <w:r w:rsidR="00E177C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பாடசாலைகளில்</w:t>
      </w:r>
      <w:r w:rsid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E177C6"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தொலைநிலை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க்</w:t>
      </w:r>
      <w:r w:rsidR="00E177C6"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E177C6"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கற்ற</w:t>
      </w:r>
      <w:r w:rsidR="00E177C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ல்</w:t>
      </w:r>
      <w:r w:rsidR="00E177C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E177C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தொடர்பான</w:t>
      </w:r>
      <w:r w:rsidR="00E177C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E177C6"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இந்த</w:t>
      </w:r>
      <w:r w:rsidR="00E177C6"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E177C6"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மாற்றம்</w:t>
      </w:r>
      <w:r w:rsidR="00E177C6"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E177C6"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குறித்த</w:t>
      </w:r>
      <w:r w:rsidR="00E177C6"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E177C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மேலதிக</w:t>
      </w:r>
      <w:r w:rsidR="00E177C6"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E177C6"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தகவல்க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ளை</w:t>
      </w:r>
      <w:r w:rsidR="00CB7E71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த்</w:t>
      </w:r>
      <w:r w:rsidR="00CB7E7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 xml:space="preserve"> தயவுசெய்து</w:t>
      </w:r>
      <w:r w:rsidR="00E177C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E177C6"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கீழே</w:t>
      </w:r>
      <w:r w:rsidR="00E177C6"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E177C6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கண்டறியுங்கள்</w:t>
      </w:r>
      <w:r w:rsidR="00E177C6"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.</w:t>
      </w:r>
    </w:p>
    <w:p w14:paraId="43E1C810" w14:textId="5798F524" w:rsidR="00C07991" w:rsidRPr="00C12526" w:rsidRDefault="00E177C6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ஆரம்பப்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பாடசாலைகள்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</w:p>
    <w:p w14:paraId="47C4F956" w14:textId="60C9B4B0" w:rsidR="00C07991" w:rsidRPr="00E177C6" w:rsidRDefault="00E177C6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</w:pP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நேரில்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கற்கும்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பாடசாலைகள்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>: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Pr="00F7128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தொலைநிலைக்</w:t>
      </w:r>
      <w:r w:rsidRPr="00F7128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F7128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கற்றலை</w:t>
      </w:r>
      <w:r w:rsidRPr="00F7128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F7128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அவர்களின்</w:t>
      </w:r>
      <w:r w:rsidRPr="00F7128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F7128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வழக்கமான</w:t>
      </w:r>
      <w:r w:rsidRPr="00F7128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F7128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பாடசாலை</w:t>
      </w:r>
      <w:r w:rsidRPr="00F7128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F7128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ஆசிரியரிடமிருந்து</w:t>
      </w:r>
      <w:r w:rsidRPr="00F7128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F7128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மாணவர்கள்</w:t>
      </w:r>
      <w:r w:rsidRPr="00F7128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F7128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அவர்களின்</w:t>
      </w:r>
      <w:r w:rsidRPr="00F7128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F7128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வீட்டிலிருந்தபடி</w:t>
      </w:r>
      <w:r w:rsidRPr="00F7128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F7128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பெற்றுக்கொள்வார்கள்</w:t>
      </w:r>
      <w:r w:rsidRPr="00F7128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.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அவர்களின்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வழக்கமான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அட்டவணை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/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நேரசூசிகை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யை</w:t>
      </w:r>
      <w:r w:rsidR="00C00B11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00B11"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ஆரம்பப்</w:t>
      </w:r>
      <w:r w:rsidR="00C00B11"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00B11"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பாடசாலைகள்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பின்பற்றும்</w:t>
      </w:r>
      <w:r w:rsidR="00CB7E71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.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சில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சந்தர்ப்பங்களில்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சிறிய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மாற்றங்க</w:t>
      </w:r>
      <w:r w:rsidR="00C00B1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ளைச்</w:t>
      </w:r>
      <w:r w:rsidR="00C00B11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00B1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செய்யவேண்டி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யிருக்கலாம்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ஜனவரி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4 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திங்கள்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அன்று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00B11"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</w:t>
      </w:r>
      <w:r w:rsidR="00C00B1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ந்த</w:t>
      </w:r>
      <w:r w:rsidR="00C00B11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00B1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மாற்றங்கள்</w:t>
      </w:r>
      <w:r w:rsidR="00C00B11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குடும்ப</w:t>
      </w:r>
      <w:r w:rsidR="00C00B11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த்தவர்களு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க்குத்</w:t>
      </w:r>
      <w:r w:rsidRPr="00E177C6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தெரிவிக்கப்படும்</w:t>
      </w:r>
    </w:p>
    <w:p w14:paraId="6A9E24D1" w14:textId="1D436A04" w:rsidR="00C07991" w:rsidRPr="00C12526" w:rsidRDefault="00C00B11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 w:rsidRPr="00C00B11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val="en-US" w:eastAsia="en-CA" w:bidi="ta-IN"/>
        </w:rPr>
        <w:t>மெய்நிகர்</w:t>
      </w:r>
      <w:r w:rsidRPr="00C00B1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 w:rsidRPr="00C00B1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பாடசாலைகள்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>: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தொடர்ந்து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வழமைபோல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இயங்கும்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.</w:t>
      </w:r>
    </w:p>
    <w:p w14:paraId="4FF75831" w14:textId="112D2AA2" w:rsidR="00C07991" w:rsidRPr="00C12526" w:rsidRDefault="00C00B11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 w:rsidRPr="00C00B1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இரண்டாம்</w:t>
      </w:r>
      <w:r w:rsidRPr="00C00B1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Pr="00C00B1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தரப்</w:t>
      </w:r>
      <w:r w:rsidRPr="00C00B1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Pr="00C00B1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பாடசாலைகள்</w:t>
      </w:r>
      <w:r w:rsidRPr="00C00B1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</w:p>
    <w:p w14:paraId="5EFF29B7" w14:textId="70DCF11D" w:rsidR="00C07991" w:rsidRPr="00C12526" w:rsidRDefault="00C00B11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நேரில்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கற்கும்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பாடசாலைகள்</w:t>
      </w:r>
      <w:r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>: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Pr="00C00B11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இரண்டாம்தரப்</w:t>
      </w:r>
      <w:r w:rsidRPr="00C00B11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Pr="00C00B11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பாடசாலைகள்</w:t>
      </w:r>
      <w:r w:rsidRPr="00C00B11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மாற்றப்பட்ட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நேரசூசிகை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ஒன்றைப்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பின்பற்றும்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8"/>
        <w:gridCol w:w="2087"/>
        <w:gridCol w:w="2087"/>
        <w:gridCol w:w="2489"/>
        <w:gridCol w:w="2489"/>
      </w:tblGrid>
      <w:tr w:rsidR="00C07991" w:rsidRPr="00C12526" w14:paraId="1A2DF602" w14:textId="77777777" w:rsidTr="00C72D9B">
        <w:trPr>
          <w:trHeight w:val="6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F02A1E" w14:textId="0B8642FD" w:rsidR="00C07991" w:rsidRPr="00C00B11" w:rsidRDefault="00C00B1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நேரம்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20" w:type="dxa"/>
              <w:bottom w:w="100" w:type="dxa"/>
              <w:right w:w="20" w:type="dxa"/>
            </w:tcMar>
            <w:hideMark/>
          </w:tcPr>
          <w:p w14:paraId="018CBC89" w14:textId="15393FD9" w:rsidR="00C07991" w:rsidRPr="00C00B11" w:rsidRDefault="00C00B1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நாள்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 1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20" w:type="dxa"/>
              <w:bottom w:w="100" w:type="dxa"/>
              <w:right w:w="20" w:type="dxa"/>
            </w:tcMar>
            <w:hideMark/>
          </w:tcPr>
          <w:p w14:paraId="0F297C29" w14:textId="6FEA89E3" w:rsidR="00C07991" w:rsidRPr="00C00B11" w:rsidRDefault="00C00B1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நாள்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20" w:type="dxa"/>
              <w:bottom w:w="100" w:type="dxa"/>
              <w:right w:w="20" w:type="dxa"/>
            </w:tcMar>
            <w:hideMark/>
          </w:tcPr>
          <w:p w14:paraId="458CE0B3" w14:textId="08983AE2" w:rsidR="00C07991" w:rsidRPr="00C00B11" w:rsidRDefault="00C00B1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நாள்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20" w:type="dxa"/>
              <w:bottom w:w="100" w:type="dxa"/>
              <w:right w:w="20" w:type="dxa"/>
            </w:tcMar>
            <w:hideMark/>
          </w:tcPr>
          <w:p w14:paraId="48951406" w14:textId="4C447DF0" w:rsidR="00C07991" w:rsidRPr="00C00B11" w:rsidRDefault="00C00B1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நாள்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 4</w:t>
            </w:r>
          </w:p>
        </w:tc>
      </w:tr>
      <w:tr w:rsidR="00C07991" w:rsidRPr="00C12526" w14:paraId="41B58B66" w14:textId="77777777" w:rsidTr="00C72D9B">
        <w:trPr>
          <w:trHeight w:val="10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70437DAB" w14:textId="3391816A" w:rsidR="00C07991" w:rsidRPr="00C00B11" w:rsidRDefault="00C00B11" w:rsidP="00CB7E7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மு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8:45 – 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மு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10:00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 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68390C3E" w14:textId="05927B8A" w:rsidR="00C07991" w:rsidRPr="00C00B11" w:rsidRDefault="00C00B1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1</w:t>
            </w:r>
          </w:p>
          <w:p w14:paraId="6F97A1EE" w14:textId="3D617B7F" w:rsidR="00C07991" w:rsidRPr="00F71283" w:rsidRDefault="005668F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 w:bidi="ta-IN"/>
              </w:rPr>
            </w:pPr>
            <w:r w:rsidRPr="00173D41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Synchronous</w:t>
            </w:r>
            <w:r w:rsidR="00C0593E">
              <w:rPr>
                <w:rFonts w:eastAsia="Times New Roman" w:hint="c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 w:rsidR="00CB7E71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நிகழும்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CB7E71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72C0785" w14:textId="11BD6EA6" w:rsidR="00C07991" w:rsidRPr="00C00B11" w:rsidRDefault="00C00B1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1</w:t>
            </w:r>
          </w:p>
          <w:p w14:paraId="5F294E0F" w14:textId="4BEC34EE" w:rsidR="00C07991" w:rsidRPr="00C00B11" w:rsidRDefault="005668F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173D41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Synchronous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 w:rsidR="00CB7E71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நிகழும்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CB7E71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4EA47FFF" w14:textId="6937E56D" w:rsidR="00C07991" w:rsidRPr="00C00B11" w:rsidRDefault="00C00B1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2</w:t>
            </w:r>
          </w:p>
          <w:p w14:paraId="17CF3EB8" w14:textId="529AF2CD" w:rsidR="00C07991" w:rsidRPr="00C00B11" w:rsidRDefault="005668F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173D41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Synchronous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 w:rsidR="00CB7E71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நிகழும்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CB7E71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04A5CD99" w14:textId="06B3AE35" w:rsidR="00C07991" w:rsidRPr="00C00B11" w:rsidRDefault="00C00B1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2</w:t>
            </w:r>
          </w:p>
          <w:p w14:paraId="67CD1543" w14:textId="3BF24390" w:rsidR="00C07991" w:rsidRPr="00C00B11" w:rsidRDefault="005668F1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173D41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Synchronous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 w:rsidR="00CB7E71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நிகழும்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CB7E71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</w:tr>
      <w:tr w:rsidR="00C07991" w:rsidRPr="00C12526" w14:paraId="77918DC1" w14:textId="77777777" w:rsidTr="00C72D9B">
        <w:trPr>
          <w:trHeight w:val="18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CB19CA5" w14:textId="3FB07A4F" w:rsidR="00C07991" w:rsidRPr="00A26F28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lastRenderedPageBreak/>
              <w:t>மு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10</w:t>
            </w:r>
            <w:r w:rsidR="00051AAB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:00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 – 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மு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10:30 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74D368EA" w14:textId="13234D8E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1</w:t>
            </w:r>
          </w:p>
          <w:p w14:paraId="21AFEC40" w14:textId="77777777" w:rsidR="007D11BD" w:rsidRPr="007D11BD" w:rsidRDefault="007D11BD" w:rsidP="007D11B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Asynchronous/</w:t>
            </w:r>
          </w:p>
          <w:p w14:paraId="6D6CC653" w14:textId="544428A9" w:rsidR="00C07991" w:rsidRPr="00C00B11" w:rsidRDefault="007D11BD" w:rsidP="007D11BD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Independent Learning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நிகழாத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C07991" w:rsidRPr="00C00B11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>/</w:t>
            </w:r>
          </w:p>
          <w:p w14:paraId="01015EF5" w14:textId="55D8B0BD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சுய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7D11BD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CA499C6" w14:textId="0CC96983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1</w:t>
            </w:r>
          </w:p>
          <w:p w14:paraId="3B90D9AE" w14:textId="77777777" w:rsidR="007D11BD" w:rsidRPr="007D11BD" w:rsidRDefault="007D11BD" w:rsidP="007D11B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Asynchronous/</w:t>
            </w:r>
          </w:p>
          <w:p w14:paraId="14AC159C" w14:textId="43D8C20A" w:rsidR="00A055CC" w:rsidRPr="00C00B11" w:rsidRDefault="007D11BD" w:rsidP="007D11BD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Independent Learning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நிகழாத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A055CC" w:rsidRPr="00C00B11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>/</w:t>
            </w:r>
          </w:p>
          <w:p w14:paraId="7E952263" w14:textId="6D98DF4F" w:rsidR="00C07991" w:rsidRPr="00C00B11" w:rsidRDefault="00A055CC" w:rsidP="00A055CC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சுய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7D11BD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3A553B55" w14:textId="56680C19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2</w:t>
            </w:r>
          </w:p>
          <w:p w14:paraId="58BA336C" w14:textId="77777777" w:rsidR="007D11BD" w:rsidRPr="007D11BD" w:rsidRDefault="007D11BD" w:rsidP="007D11B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Asynchronous/</w:t>
            </w:r>
          </w:p>
          <w:p w14:paraId="28A5775E" w14:textId="4C4A4C82" w:rsidR="00A055CC" w:rsidRPr="00C00B11" w:rsidRDefault="007D11BD" w:rsidP="007D11BD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Independent Learning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நிகழாத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A055CC" w:rsidRPr="00C00B11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>/</w:t>
            </w:r>
          </w:p>
          <w:p w14:paraId="7D57BF57" w14:textId="082B9D6F" w:rsidR="00C07991" w:rsidRPr="00C00B11" w:rsidRDefault="00A055CC" w:rsidP="00A055CC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சுய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7D11BD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A5472CE" w14:textId="0299FBD1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2</w:t>
            </w:r>
          </w:p>
          <w:p w14:paraId="29C84BBA" w14:textId="77777777" w:rsidR="007D11BD" w:rsidRPr="007D11BD" w:rsidRDefault="007D11BD" w:rsidP="007D11B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Asynchronous/</w:t>
            </w:r>
          </w:p>
          <w:p w14:paraId="6EA701A9" w14:textId="4CA60AEA" w:rsidR="00A055CC" w:rsidRPr="00C00B11" w:rsidRDefault="007D11BD" w:rsidP="007D11BD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Independent Learning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நிகழாத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A055CC" w:rsidRPr="00C00B11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>/</w:t>
            </w:r>
          </w:p>
          <w:p w14:paraId="15E7C587" w14:textId="18FDA008" w:rsidR="00C07991" w:rsidRPr="00C00B11" w:rsidRDefault="00A055CC" w:rsidP="00A055CC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சுய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7D11BD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</w:tr>
      <w:tr w:rsidR="00C07991" w:rsidRPr="00C12526" w14:paraId="656FE68D" w14:textId="77777777" w:rsidTr="00C72D9B">
        <w:trPr>
          <w:trHeight w:val="10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25F80A6B" w14:textId="41006903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மு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10:30 – 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மு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11:45 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37B47487" w14:textId="2B17E691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1</w:t>
            </w:r>
          </w:p>
          <w:p w14:paraId="20E727BA" w14:textId="33004D16" w:rsidR="00C07991" w:rsidRPr="00C00B11" w:rsidRDefault="007D11BD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173D41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Synchronous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நிகழும்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}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5EEBC563" w14:textId="5EB8F94E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>1</w:t>
            </w:r>
          </w:p>
          <w:p w14:paraId="1600575C" w14:textId="164F4F5E" w:rsidR="00C07991" w:rsidRPr="00C00B11" w:rsidRDefault="007D11BD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173D41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Synchronous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நிகழும்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6242995" w14:textId="531FCF12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>2</w:t>
            </w:r>
          </w:p>
          <w:p w14:paraId="545C05B4" w14:textId="1B453058" w:rsidR="00C07991" w:rsidRPr="00C00B11" w:rsidRDefault="007D11BD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173D41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Synchronous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நிகழும்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6953BCA7" w14:textId="00E4E6E8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2</w:t>
            </w:r>
          </w:p>
          <w:p w14:paraId="4C7952F2" w14:textId="139B01F3" w:rsidR="00C07991" w:rsidRPr="00C00B11" w:rsidRDefault="007D11BD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173D41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Synchronous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நிகழும்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</w:tr>
      <w:tr w:rsidR="00C07991" w:rsidRPr="00C12526" w14:paraId="0DD769C4" w14:textId="77777777" w:rsidTr="00C72D9B">
        <w:trPr>
          <w:trHeight w:val="18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0ECAADC" w14:textId="5A524FBB" w:rsidR="00C07991" w:rsidRPr="00051AAB" w:rsidRDefault="00A055CC" w:rsidP="00B108EF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மு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11:45 – </w:t>
            </w:r>
            <w:r w:rsidR="00051AAB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br/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பி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12:30 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62636228" w14:textId="78CDEF38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1</w:t>
            </w:r>
          </w:p>
          <w:p w14:paraId="2F654097" w14:textId="77777777" w:rsidR="007D11BD" w:rsidRPr="007D11BD" w:rsidRDefault="007D11BD" w:rsidP="007D11B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Asynchronous/</w:t>
            </w:r>
          </w:p>
          <w:p w14:paraId="155CBC77" w14:textId="14FB8A67" w:rsidR="00A055CC" w:rsidRPr="00C00B11" w:rsidRDefault="007D11BD" w:rsidP="007D11BD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Independent Learning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நிகழாத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A055CC" w:rsidRPr="00C00B11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>/</w:t>
            </w:r>
          </w:p>
          <w:p w14:paraId="7D81B45B" w14:textId="10F943B3" w:rsidR="00C07991" w:rsidRPr="00C00B11" w:rsidRDefault="00A055CC" w:rsidP="00A055CC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சுய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7D11BD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73F1102D" w14:textId="50A3E178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>1</w:t>
            </w:r>
          </w:p>
          <w:p w14:paraId="63A03AC0" w14:textId="77777777" w:rsidR="007D11BD" w:rsidRPr="007D11BD" w:rsidRDefault="007D11BD" w:rsidP="007D11B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Asynchronous/</w:t>
            </w:r>
          </w:p>
          <w:p w14:paraId="363998A7" w14:textId="71D1D023" w:rsidR="00A055CC" w:rsidRPr="00C00B11" w:rsidRDefault="007D11BD" w:rsidP="007D11BD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Independent Learning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 xml:space="preserve"> 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நிகழாத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A055CC" w:rsidRPr="00C00B11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>/</w:t>
            </w:r>
          </w:p>
          <w:p w14:paraId="4D2DB049" w14:textId="192AB06D" w:rsidR="00C07991" w:rsidRPr="00C00B11" w:rsidRDefault="00A055CC" w:rsidP="00A055CC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சுய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7D11BD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6CD0B3B1" w14:textId="397A72AC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>2</w:t>
            </w:r>
          </w:p>
          <w:p w14:paraId="6D8861DD" w14:textId="77777777" w:rsidR="007D11BD" w:rsidRPr="007D11BD" w:rsidRDefault="007D11BD" w:rsidP="007D11BD">
            <w:pPr>
              <w:spacing w:before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Asynchronous/</w:t>
            </w:r>
          </w:p>
          <w:p w14:paraId="156EEF66" w14:textId="145C8F93" w:rsidR="00A055CC" w:rsidRPr="00C00B11" w:rsidRDefault="007D11BD" w:rsidP="007D11BD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7D11BD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Independent Learning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நிகழாத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A055CC" w:rsidRPr="00C00B11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>/</w:t>
            </w:r>
          </w:p>
          <w:p w14:paraId="62E87322" w14:textId="68C3261E" w:rsidR="00C07991" w:rsidRPr="00C00B11" w:rsidRDefault="00A055CC" w:rsidP="00A055CC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சுய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C75C73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0A95D9CA" w14:textId="4931C3B2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2</w:t>
            </w:r>
          </w:p>
          <w:p w14:paraId="74B61652" w14:textId="77777777" w:rsidR="00C75C73" w:rsidRPr="00C75C73" w:rsidRDefault="00C75C73" w:rsidP="00C75C73">
            <w:pPr>
              <w:spacing w:before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en-CA"/>
              </w:rPr>
            </w:pPr>
            <w:r w:rsidRPr="00C75C73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Asynchronous/</w:t>
            </w:r>
          </w:p>
          <w:p w14:paraId="0445632C" w14:textId="6E78BA5B" w:rsidR="00A055CC" w:rsidRPr="00C00B11" w:rsidRDefault="00C75C73" w:rsidP="00C75C73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75C73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Independent Learning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நிகழாத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A055CC" w:rsidRPr="00C00B11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>/</w:t>
            </w:r>
          </w:p>
          <w:p w14:paraId="31510FC9" w14:textId="28922C6C" w:rsidR="00C07991" w:rsidRPr="00C00B11" w:rsidRDefault="00A055CC" w:rsidP="00A055CC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சுய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 w:rsidR="00C75C73"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</w:tr>
      <w:tr w:rsidR="00C07991" w:rsidRPr="00C12526" w14:paraId="41A17138" w14:textId="77777777" w:rsidTr="00C72D9B">
        <w:trPr>
          <w:trHeight w:val="6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1C012C38" w14:textId="3EF26195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பி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12:30 –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பி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1:10 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740A13AB" w14:textId="21499EF9" w:rsidR="00C07991" w:rsidRPr="00C00B11" w:rsidRDefault="00A055CC" w:rsidP="00C07991">
            <w:pPr>
              <w:spacing w:before="24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மதிய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உணவு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நேரம்</w:t>
            </w:r>
          </w:p>
        </w:tc>
      </w:tr>
      <w:tr w:rsidR="00C07991" w:rsidRPr="00C12526" w14:paraId="70864C67" w14:textId="77777777" w:rsidTr="00C07991">
        <w:trPr>
          <w:trHeight w:val="6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98152F9" w14:textId="22C9AD00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பி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1:10 – </w:t>
            </w:r>
            <w:r w:rsidR="00051AAB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br/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பி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2:00 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21590E4C" w14:textId="25C2DD4C" w:rsidR="00C07991" w:rsidRPr="00B36E0E" w:rsidRDefault="00C07991" w:rsidP="00C07991">
            <w:pPr>
              <w:spacing w:before="240" w:line="240" w:lineRule="auto"/>
              <w:jc w:val="center"/>
              <w:rPr>
                <w:rFonts w:ascii="Arial Unicode MS" w:eastAsia="Arial Unicode MS" w:hAnsi="Arial Unicode MS" w:cs="Arial Unicode MS"/>
                <w:sz w:val="16"/>
                <w:szCs w:val="16"/>
                <w:lang w:val="en-US"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>APA/PMA</w:t>
            </w:r>
            <w:r w:rsidR="00B36E0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val="en-US" w:eastAsia="en-CA"/>
              </w:rPr>
              <w:t xml:space="preserve"> (</w:t>
            </w:r>
            <w:proofErr w:type="spellStart"/>
            <w:r w:rsidR="00B36E0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val="en-US" w:eastAsia="en-CA"/>
              </w:rPr>
              <w:t>ஆசிரியர்களால்</w:t>
            </w:r>
            <w:proofErr w:type="spellEnd"/>
            <w:r w:rsidR="00B36E0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val="en-US" w:eastAsia="en-CA"/>
              </w:rPr>
              <w:t xml:space="preserve"> </w:t>
            </w:r>
            <w:proofErr w:type="spellStart"/>
            <w:r w:rsidR="00B36E0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val="en-US" w:eastAsia="en-CA"/>
              </w:rPr>
              <w:t>தீர்மானிக்கப்படும்</w:t>
            </w:r>
            <w:proofErr w:type="spellEnd"/>
            <w:r w:rsidR="00B36E0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val="en-US" w:eastAsia="en-CA"/>
              </w:rPr>
              <w:t xml:space="preserve"> </w:t>
            </w:r>
            <w:proofErr w:type="spellStart"/>
            <w:r w:rsidR="00B36E0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val="en-US" w:eastAsia="en-CA"/>
              </w:rPr>
              <w:t>ஒப்படைகள்</w:t>
            </w:r>
            <w:proofErr w:type="spellEnd"/>
            <w:r w:rsidR="00B36E0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val="en-US" w:eastAsia="en-CA"/>
              </w:rPr>
              <w:t>/</w:t>
            </w:r>
            <w:proofErr w:type="spellStart"/>
            <w:r w:rsidR="00B36E0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val="en-US" w:eastAsia="en-CA"/>
              </w:rPr>
              <w:t>செயல்பாடுகள்</w:t>
            </w:r>
            <w:proofErr w:type="spellEnd"/>
            <w:r w:rsidR="00B36E0E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val="en-US" w:eastAsia="en-CA"/>
              </w:rPr>
              <w:t>)</w:t>
            </w:r>
          </w:p>
        </w:tc>
      </w:tr>
      <w:tr w:rsidR="00C07991" w:rsidRPr="00C12526" w14:paraId="43D3DE08" w14:textId="77777777" w:rsidTr="00C72D9B">
        <w:trPr>
          <w:trHeight w:val="10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hideMark/>
          </w:tcPr>
          <w:p w14:paraId="6B2E009A" w14:textId="2DFE9A57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பி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2:00 – </w:t>
            </w:r>
            <w:r w:rsidR="00051AAB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br/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பி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>.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cs/>
                <w:lang w:eastAsia="en-CA" w:bidi="ta-IN"/>
              </w:rPr>
              <w:t>ப</w:t>
            </w: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. 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eastAsia="en-CA"/>
              </w:rPr>
              <w:t xml:space="preserve">3:15 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5EDA1771" w14:textId="07B9976E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2</w:t>
            </w:r>
          </w:p>
          <w:p w14:paraId="6FC241DC" w14:textId="29DC7871" w:rsidR="00C07991" w:rsidRPr="00C00B11" w:rsidRDefault="00C75C73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173D41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Synchronous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நிகழும்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20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0A657FC6" w14:textId="57593002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2</w:t>
            </w:r>
          </w:p>
          <w:p w14:paraId="72E3834D" w14:textId="2AC17187" w:rsidR="00C07991" w:rsidRPr="00C00B11" w:rsidRDefault="00C75C73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173D41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Synchronous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நிகழும்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1D311FE7" w14:textId="2093C3E2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1</w:t>
            </w:r>
          </w:p>
          <w:p w14:paraId="00A1AF5F" w14:textId="2C2AC152" w:rsidR="00C07991" w:rsidRPr="00C00B11" w:rsidRDefault="00C75C73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173D41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Synchronous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நிகழும்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20" w:type="dxa"/>
              <w:left w:w="20" w:type="dxa"/>
              <w:bottom w:w="100" w:type="dxa"/>
              <w:right w:w="20" w:type="dxa"/>
            </w:tcMar>
            <w:hideMark/>
          </w:tcPr>
          <w:p w14:paraId="55D189CE" w14:textId="101B1E93" w:rsidR="00C07991" w:rsidRPr="00C00B11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பாடநெறி</w:t>
            </w:r>
            <w:r w:rsidR="00C07991" w:rsidRPr="00C00B11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1</w:t>
            </w:r>
          </w:p>
          <w:p w14:paraId="62A089D0" w14:textId="0FA82A3B" w:rsidR="00C07991" w:rsidRPr="00C00B11" w:rsidRDefault="00C75C73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6"/>
                <w:szCs w:val="16"/>
                <w:lang w:eastAsia="en-CA"/>
              </w:rPr>
            </w:pPr>
            <w:r w:rsidRPr="00173D41">
              <w:rPr>
                <w:rFonts w:eastAsia="Times New Roman" w:cs="Arial"/>
                <w:color w:val="000000"/>
                <w:sz w:val="16"/>
                <w:szCs w:val="16"/>
                <w:lang w:eastAsia="en-CA"/>
              </w:rPr>
              <w:t>Synchronous</w:t>
            </w:r>
            <w:r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(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ஏககாலத்தில்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நிகழும்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eastAsia="en-CA"/>
              </w:rPr>
              <w:t xml:space="preserve"> </w:t>
            </w:r>
            <w:r w:rsidR="00A055CC"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cs/>
                <w:lang w:eastAsia="en-CA" w:bidi="ta-IN"/>
              </w:rPr>
              <w:t>கற்றல்</w:t>
            </w:r>
            <w:r>
              <w:rPr>
                <w:rFonts w:ascii="Arial Unicode MS" w:eastAsia="Arial Unicode MS" w:hAnsi="Arial Unicode MS" w:cs="Arial Unicode MS" w:hint="cs"/>
                <w:color w:val="000000"/>
                <w:sz w:val="16"/>
                <w:szCs w:val="16"/>
                <w:cs/>
                <w:lang w:eastAsia="en-CA" w:bidi="ta-IN"/>
              </w:rPr>
              <w:t>)</w:t>
            </w:r>
          </w:p>
        </w:tc>
      </w:tr>
    </w:tbl>
    <w:p w14:paraId="31F9C135" w14:textId="3B6A6BDE" w:rsidR="00C07991" w:rsidRPr="00180E0C" w:rsidRDefault="00180E0C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</w:pP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lastRenderedPageBreak/>
        <w:t>குறிப்பு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: 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காலை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8:45 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மணி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முதல்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மதியம்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12:30 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மணிவரை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பாடநேரம்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1 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தொட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ரு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ம்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,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அத்துடன்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150 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நிமிட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ஏககாலத்தில்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நிகழும்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கற்றல்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>/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இணையக்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கற்ற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லையு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ம்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75 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நிமிட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ஏககாலத்தில்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நிகழாத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கற்றல்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>/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சுய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கற்றலை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யும்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A26F28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அது</w:t>
      </w:r>
      <w:r w:rsidR="00A26F28"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உள்ளடக்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கும்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. </w:t>
      </w:r>
      <w:r w:rsidR="00D7524A"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காலை</w:t>
      </w:r>
      <w:r w:rsidR="00D7524A"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8:45 </w:t>
      </w:r>
      <w:r w:rsidR="00D7524A"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மணிக்கு</w:t>
      </w:r>
      <w:r w:rsidR="00D7524A"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ஏககாலத்தில்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நிகழும்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இணைய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மூலமான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கற்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பித்த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லை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D7524A"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ஆசிரியர்கள்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ஆரம்பிப்பா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ர்கள்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. 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மே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லு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ள்ள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நேரசூசிகையில்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காட்டப்பட்டுள்ள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A26F28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ஏககாலத்தில்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நிகழாத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கற்றலுக்கான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நேரங்க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ள்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அவற்றை</w:t>
      </w:r>
      <w:r w:rsidR="00EE32F9"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எவ்வாறு</w:t>
      </w:r>
      <w:r w:rsidR="00044D7A"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EE32F9"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அட்டவணைப்ப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டுத்தலாம்</w:t>
      </w:r>
      <w:r w:rsidR="00EE32F9"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Pr="00180E0C">
        <w:rPr>
          <w:rFonts w:ascii="Arial Unicode MS" w:eastAsia="Arial Unicode MS" w:hAnsi="Arial Unicode MS" w:cs="Arial Unicode MS" w:hint="cs"/>
          <w:i/>
          <w:iCs/>
          <w:color w:val="000000"/>
          <w:sz w:val="18"/>
          <w:szCs w:val="18"/>
          <w:cs/>
          <w:lang w:val="en-US" w:eastAsia="en-CA" w:bidi="ta-IN"/>
        </w:rPr>
        <w:t>என்பதற்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கான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ஓர்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EE32F9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உதாரணமாகும்</w:t>
      </w:r>
      <w:r w:rsidRPr="00180E0C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.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ஏககாலத்தில்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நிகழும்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மற்றும்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ஏககாலத்தில்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நிகழாத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கற்றலுக்கான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நேரங்களை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எ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வ்வாறு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அட்டவணைப்படுத்துவது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என்ப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து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பற்றி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அவர்களின்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நிபுணத்துவத்தைப்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பயன்படுத்தி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ஆசிரியர்களே</w:t>
      </w:r>
      <w:r w:rsidR="00D7524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cs/>
          <w:lang w:val="en-US" w:eastAsia="en-CA" w:bidi="ta-IN"/>
        </w:rPr>
        <w:t>தீர்மானிப்பார்கள்</w:t>
      </w:r>
      <w:r w:rsidR="00044D7A">
        <w:rPr>
          <w:rFonts w:ascii="Arial Unicode MS" w:eastAsia="Arial Unicode MS" w:hAnsi="Arial Unicode MS" w:cs="Arial Unicode MS"/>
          <w:i/>
          <w:iCs/>
          <w:color w:val="000000"/>
          <w:sz w:val="18"/>
          <w:szCs w:val="18"/>
          <w:lang w:val="en-US" w:eastAsia="en-CA"/>
        </w:rPr>
        <w:t xml:space="preserve">. </w:t>
      </w:r>
    </w:p>
    <w:p w14:paraId="5575E219" w14:textId="61B8E0DF" w:rsidR="00C07991" w:rsidRPr="00C12526" w:rsidRDefault="00044D7A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 w:rsidRPr="00C00B11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val="en-US" w:eastAsia="en-CA" w:bidi="ta-IN"/>
        </w:rPr>
        <w:t>மெய்நிகர்</w:t>
      </w:r>
      <w:r w:rsidRPr="00C00B1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 w:rsidRPr="00C00B11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பாடசாலைகள்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>: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தொடர்ந்து</w:t>
      </w:r>
      <w:r w:rsidR="00A26F2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வழமைபோல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இயங்கும்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.</w:t>
      </w:r>
    </w:p>
    <w:p w14:paraId="266FBCBD" w14:textId="492942F4" w:rsidR="00C07991" w:rsidRPr="00C12526" w:rsidRDefault="00C07991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proofErr w:type="spellStart"/>
      <w:r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>EdVance</w:t>
      </w:r>
      <w:proofErr w:type="spellEnd"/>
      <w:r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 </w:t>
      </w:r>
      <w:r w:rsidR="00B36E0E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>(</w:t>
      </w:r>
      <w:proofErr w:type="spellStart"/>
      <w:r w:rsidR="00B36E0E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>துரிதப்படுத்தப்பட்ட</w:t>
      </w:r>
      <w:proofErr w:type="spellEnd"/>
      <w:r w:rsidR="00B36E0E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 </w:t>
      </w:r>
      <w:proofErr w:type="spellStart"/>
      <w:r w:rsidR="00A26F28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>பாடத்</w:t>
      </w:r>
      <w:r w:rsidR="00B36E0E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>திட்டங்கள்</w:t>
      </w:r>
      <w:proofErr w:type="spellEnd"/>
      <w:r w:rsidR="00B36E0E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) </w:t>
      </w:r>
      <w:r w:rsidR="00044D7A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மற்றும்</w:t>
      </w:r>
      <w:r w:rsidR="00044D7A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வளர்ந்தோர்களுக்கான</w:t>
      </w:r>
      <w:r w:rsidR="00044D7A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பகல்நேரப்</w:t>
      </w:r>
      <w:r w:rsidR="00044D7A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 </w:t>
      </w:r>
      <w:r w:rsidR="00044D7A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பாடசாலைகள்</w:t>
      </w:r>
    </w:p>
    <w:p w14:paraId="27A86877" w14:textId="29CE6E17" w:rsidR="00C07991" w:rsidRPr="00C12526" w:rsidRDefault="00044D7A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நேரில்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கற்கும்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பாடசாலைகள்</w:t>
      </w:r>
      <w:r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>: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வளர்ந்தோருக்கான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பகல்நேரப்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பாடசாலைகள்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மற்றும்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proofErr w:type="spellStart"/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EdVance</w:t>
      </w:r>
      <w:proofErr w:type="spellEnd"/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திட்டங்களில்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உள்ள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மாணவர்கள்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பின்வரும்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இணையக்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கற்கை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அட்டவணையைப்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6C35DE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பின்பற்றுவார்கள்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5"/>
        <w:gridCol w:w="2331"/>
        <w:gridCol w:w="2173"/>
        <w:gridCol w:w="2173"/>
        <w:gridCol w:w="2048"/>
      </w:tblGrid>
      <w:tr w:rsidR="00B36E0E" w:rsidRPr="00C12526" w14:paraId="62C72820" w14:textId="77777777" w:rsidTr="00C07991">
        <w:trPr>
          <w:trHeight w:val="77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BC73DA" w14:textId="77777777" w:rsidR="00C07991" w:rsidRPr="00C12526" w:rsidRDefault="00C07991" w:rsidP="00C07991">
            <w:pPr>
              <w:spacing w:before="0" w:after="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  <w:lang w:eastAsia="en-CA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B524C6" w14:textId="0B1BB1A6" w:rsidR="00C07991" w:rsidRPr="00C12526" w:rsidRDefault="00180E0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  <w:lang w:eastAsia="en-CA"/>
              </w:rPr>
            </w:pPr>
            <w:r w:rsidRPr="00180E0C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cs/>
                <w:lang w:eastAsia="en-CA" w:bidi="ta-IN"/>
              </w:rPr>
              <w:t>நாள்</w:t>
            </w:r>
            <w:r w:rsidRPr="00180E0C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  <w:t xml:space="preserve"> </w:t>
            </w:r>
            <w:r w:rsidR="00C07991" w:rsidRPr="00C12526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508AB6" w14:textId="496B62C9" w:rsidR="00C07991" w:rsidRPr="00C12526" w:rsidRDefault="00180E0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  <w:lang w:eastAsia="en-CA"/>
              </w:rPr>
            </w:pPr>
            <w:r w:rsidRPr="00180E0C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cs/>
                <w:lang w:eastAsia="en-CA" w:bidi="ta-IN"/>
              </w:rPr>
              <w:t>நாள்</w:t>
            </w:r>
            <w:r w:rsidR="00C07991" w:rsidRPr="00C12526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  <w:t xml:space="preserve">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E63D3D" w14:textId="64AE5A51" w:rsidR="00C07991" w:rsidRPr="00C12526" w:rsidRDefault="00180E0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  <w:lang w:eastAsia="en-CA"/>
              </w:rPr>
            </w:pPr>
            <w:r w:rsidRPr="00180E0C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cs/>
                <w:lang w:eastAsia="en-CA" w:bidi="ta-IN"/>
              </w:rPr>
              <w:t>நாள்</w:t>
            </w:r>
            <w:r w:rsidR="00C07991" w:rsidRPr="00C12526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  <w:t xml:space="preserve">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80DD3" w14:textId="175CAF5B" w:rsidR="00C07991" w:rsidRPr="00C12526" w:rsidRDefault="00180E0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  <w:lang w:eastAsia="en-CA"/>
              </w:rPr>
            </w:pPr>
            <w:r w:rsidRPr="00180E0C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cs/>
                <w:lang w:eastAsia="en-CA" w:bidi="ta-IN"/>
              </w:rPr>
              <w:t>நாள்</w:t>
            </w:r>
            <w:r w:rsidRPr="00180E0C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  <w:t xml:space="preserve"> </w:t>
            </w:r>
            <w:r w:rsidR="00C07991" w:rsidRPr="00C12526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  <w:t>4</w:t>
            </w:r>
          </w:p>
        </w:tc>
      </w:tr>
      <w:tr w:rsidR="00B36E0E" w:rsidRPr="00C12526" w14:paraId="1D1AB415" w14:textId="77777777" w:rsidTr="00C72D9B">
        <w:trPr>
          <w:trHeight w:val="94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5B309D" w14:textId="2D6F18E1" w:rsidR="00C07991" w:rsidRPr="00C12526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cs/>
                <w:lang w:eastAsia="en-CA" w:bidi="ta-IN"/>
              </w:rPr>
              <w:t>பாடநேரம்</w:t>
            </w:r>
            <w:r w:rsidR="00C07991" w:rsidRPr="00C12526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  <w:t xml:space="preserve"> 1: 3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cs/>
                <w:lang w:eastAsia="en-CA" w:bidi="ta-IN"/>
              </w:rPr>
              <w:t>மணித்தியாலம்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64BA78" w14:textId="3105AC7B" w:rsidR="00C07991" w:rsidRPr="00B36E0E" w:rsidRDefault="00C75C73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en-CA"/>
              </w:rPr>
            </w:pP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1AB </w:t>
            </w:r>
            <w:r w:rsidR="00B36E0E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>(</w:t>
            </w:r>
            <w:proofErr w:type="spellStart"/>
            <w:r w:rsidR="00B36E0E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>குழுக்கள்</w:t>
            </w:r>
            <w:proofErr w:type="spellEnd"/>
            <w:r w:rsidR="00B36E0E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) </w:t>
            </w: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Synchronous 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(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ஏககாலத்தில்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நிகழும்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கற்றல்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5279B6" w14:textId="50679681" w:rsidR="00C07991" w:rsidRPr="00B36E0E" w:rsidRDefault="00C75C73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en-CA"/>
              </w:rPr>
            </w:pP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1AB Synchronous 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(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ஏககாலத்தில்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நிகழும்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கற்றல்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143F83" w14:textId="2B10338C" w:rsidR="00C07991" w:rsidRPr="00B36E0E" w:rsidRDefault="00C75C73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en-CA"/>
              </w:rPr>
            </w:pP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2AB Synchronous 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(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ஏககாலத்தில்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நிகழும்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கற்றல்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D5834B" w14:textId="19D1903D" w:rsidR="00C07991" w:rsidRPr="00B36E0E" w:rsidRDefault="00C75C73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en-CA"/>
              </w:rPr>
            </w:pP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2AB Synchronous 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(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ஏககாலத்தில்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நிகழும்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கற்றல்</w:t>
            </w:r>
            <w:r w:rsidR="005A6775"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)</w:t>
            </w:r>
          </w:p>
        </w:tc>
      </w:tr>
      <w:tr w:rsidR="00B36E0E" w:rsidRPr="00C12526" w14:paraId="20C9F4C1" w14:textId="77777777" w:rsidTr="00C0799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7B4952" w14:textId="0BBD9D48" w:rsidR="00C07991" w:rsidRPr="00C12526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cs/>
                <w:lang w:eastAsia="en-CA" w:bidi="ta-IN"/>
              </w:rPr>
              <w:t>பாடநேரம்</w:t>
            </w:r>
            <w:r w:rsidR="00C07991" w:rsidRPr="00C12526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  <w:t xml:space="preserve"> 2: 1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cs/>
                <w:lang w:eastAsia="en-CA" w:bidi="ta-IN"/>
              </w:rPr>
              <w:t>மணித்தியாலம்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B89167" w14:textId="59784886" w:rsidR="00C07991" w:rsidRPr="00B36E0E" w:rsidRDefault="005A6775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en-CA"/>
              </w:rPr>
            </w:pP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2AB Synchronous 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(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ஏககாலத்தில்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நிகழும்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கற்றல்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D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AEE240" w14:textId="4AD641FB" w:rsidR="00C07991" w:rsidRPr="00B36E0E" w:rsidRDefault="005A6775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en-CA"/>
              </w:rPr>
            </w:pP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2AB Synchronous 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(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ஏககாலத்தில்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நிகழும்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கற்றல்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2A962F" w14:textId="37E320D1" w:rsidR="00C07991" w:rsidRPr="00B36E0E" w:rsidRDefault="005A6775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en-CA"/>
              </w:rPr>
            </w:pP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>1AB Synchronous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 xml:space="preserve"> (</w:t>
            </w:r>
            <w:r w:rsidR="00C07991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1AB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ஏககாலத்தில்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நிகழும்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கற்றல்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D4B4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D02FE2" w14:textId="6C8E8D9E" w:rsidR="00C07991" w:rsidRPr="00B36E0E" w:rsidRDefault="005A6775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en-CA"/>
              </w:rPr>
            </w:pP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1AB Synchronous 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(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ஏககாலத்தில்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நிகழும்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கற்றல்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)</w:t>
            </w:r>
          </w:p>
        </w:tc>
      </w:tr>
      <w:tr w:rsidR="00B36E0E" w:rsidRPr="00C12526" w14:paraId="5F41C2F3" w14:textId="77777777" w:rsidTr="00C07991">
        <w:trPr>
          <w:trHeight w:val="4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BF4921" w14:textId="48CDD1F6" w:rsidR="00C07991" w:rsidRPr="00C12526" w:rsidRDefault="00A055CC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sz w:val="18"/>
                <w:szCs w:val="18"/>
                <w:lang w:eastAsia="en-CA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cs/>
                <w:lang w:eastAsia="en-CA" w:bidi="ta-IN"/>
              </w:rPr>
              <w:t>பாடநேரம்</w:t>
            </w:r>
            <w:r w:rsidR="00C07991" w:rsidRPr="00C12526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lang w:eastAsia="en-CA"/>
              </w:rPr>
              <w:t xml:space="preserve"> 3: 2 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8"/>
                <w:szCs w:val="18"/>
                <w:u w:val="single"/>
                <w:cs/>
                <w:lang w:eastAsia="en-CA" w:bidi="ta-IN"/>
              </w:rPr>
              <w:t>மணித்தியாலம்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657FF6" w14:textId="76831564" w:rsidR="00C07991" w:rsidRPr="00B36E0E" w:rsidRDefault="005A6775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en-CA"/>
              </w:rPr>
            </w:pP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3AB Synchronous 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(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ஏககாலத்தில்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நிகழும்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கற்றல்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EAB557" w14:textId="4B3A0997" w:rsidR="00C07991" w:rsidRPr="00B36E0E" w:rsidRDefault="005A6775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en-CA"/>
              </w:rPr>
            </w:pP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3AB Synchronous 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(</w:t>
            </w:r>
            <w:r w:rsidR="00C07991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3AB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ஏககாலத்தில்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நிகழும்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கற்றல்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3BB48D" w14:textId="31AB9D48" w:rsidR="00C07991" w:rsidRPr="00B36E0E" w:rsidRDefault="005A6775" w:rsidP="00C07991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en-CA"/>
              </w:rPr>
            </w:pP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3AB Synchronous 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(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ஏககாலத்தில்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நிகழும்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கற்றல்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A7F47" w14:textId="1139AC99" w:rsidR="00C07991" w:rsidRPr="00B36E0E" w:rsidRDefault="005A6775" w:rsidP="005A6775">
            <w:pPr>
              <w:spacing w:before="240" w:line="240" w:lineRule="auto"/>
              <w:rPr>
                <w:rFonts w:ascii="Arial Unicode MS" w:eastAsia="Arial Unicode MS" w:hAnsi="Arial Unicode MS" w:cs="Arial Unicode MS"/>
                <w:b/>
                <w:bCs/>
                <w:sz w:val="16"/>
                <w:szCs w:val="16"/>
                <w:lang w:eastAsia="en-CA"/>
              </w:rPr>
            </w:pPr>
            <w:r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3AB Synchronous 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(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ஏககாலத்தில்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நிகழும்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lang w:eastAsia="en-CA"/>
              </w:rPr>
              <w:t xml:space="preserve"> </w:t>
            </w:r>
            <w:r w:rsidR="00A055CC" w:rsidRPr="00B36E0E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கற்றல்</w:t>
            </w:r>
            <w:r w:rsidRPr="00B36E0E"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u w:val="single"/>
                <w:cs/>
                <w:lang w:eastAsia="en-CA" w:bidi="ta-IN"/>
              </w:rPr>
              <w:t>)</w:t>
            </w:r>
          </w:p>
        </w:tc>
      </w:tr>
    </w:tbl>
    <w:p w14:paraId="78E0BD4A" w14:textId="6896809D" w:rsidR="00C07991" w:rsidRPr="00C12526" w:rsidRDefault="008477C9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பாடசாலைகள்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யாவற்றிலும்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ஆரம்ப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நேரம்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மற்றும்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மதிய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உணவு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நேரம்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என்பன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தொடர்ந்தும்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அதேபோல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இருக்கும்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. </w:t>
      </w:r>
    </w:p>
    <w:p w14:paraId="60CAB7FE" w14:textId="1517D7D5" w:rsidR="00C07991" w:rsidRPr="00C12526" w:rsidRDefault="008477C9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 w:rsidRPr="00C00B11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val="en-US" w:eastAsia="en-CA" w:bidi="ta-IN"/>
        </w:rPr>
        <w:t>மெய்நிகர்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வழியில்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கற்றல்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 xml:space="preserve">: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தொடர்ந்தும்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வழமைபோல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இருக்கும்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.</w:t>
      </w:r>
    </w:p>
    <w:p w14:paraId="77E7A91A" w14:textId="77777777" w:rsidR="00A26F28" w:rsidRDefault="00A26F28" w:rsidP="00C07991">
      <w:pPr>
        <w:spacing w:before="240" w:line="240" w:lineRule="auto"/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</w:pPr>
    </w:p>
    <w:p w14:paraId="33E18BA5" w14:textId="77777777" w:rsidR="00A26F28" w:rsidRDefault="00A26F28" w:rsidP="00C07991">
      <w:pPr>
        <w:spacing w:before="240" w:line="240" w:lineRule="auto"/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</w:pPr>
    </w:p>
    <w:p w14:paraId="5C016BB4" w14:textId="0D4F3CF0" w:rsidR="00C07991" w:rsidRPr="008477C9" w:rsidRDefault="00C07991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</w:pPr>
      <w:r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lastRenderedPageBreak/>
        <w:t>Alternative Schools/Programs</w:t>
      </w:r>
      <w:r w:rsidR="008477C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(</w:t>
      </w:r>
      <w:r w:rsidR="008477C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மாற்றுவழிக்</w:t>
      </w:r>
      <w:r w:rsidR="008477C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="008477C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கற்றலுக்கான</w:t>
      </w:r>
      <w:r w:rsidR="008477C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 w:rsidR="008477C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பாடசாலைகள்</w:t>
      </w:r>
      <w:r w:rsidR="008477C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>/</w:t>
      </w:r>
      <w:r w:rsidR="008477C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திட்டங்கள்</w:t>
      </w:r>
      <w:r w:rsidR="008477C9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>)</w:t>
      </w:r>
    </w:p>
    <w:p w14:paraId="3D8DCFD4" w14:textId="07EAEE9B" w:rsidR="00C07991" w:rsidRPr="008477C9" w:rsidRDefault="008477C9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</w:pP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நேரில்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கற்கும்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 w:rsidRPr="00E177C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பாடசாலைகள்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>: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பாடசாலைச்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சபைகள்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உருவாக்கிய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மாற்றியமைக்கப்பட்ட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நேரசூசிகை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யைப்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பயன்படுத்தாத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கள்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(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மாற்று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வழியில்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கற்பிக்கும்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கள்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-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திட்டங்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கள்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proofErr w:type="spellStart"/>
      <w:r w:rsidR="00B36E0E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விசேட</w:t>
      </w:r>
      <w:proofErr w:type="spellEnd"/>
      <w:r w:rsidR="00B36E0E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proofErr w:type="spellStart"/>
      <w:r w:rsidR="00B36E0E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கற்றல்</w:t>
      </w:r>
      <w:proofErr w:type="spellEnd"/>
      <w:r w:rsidR="00B36E0E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proofErr w:type="spellStart"/>
      <w:r w:rsidR="00B36E0E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தேவைகளுக்காக</w:t>
      </w:r>
      <w:proofErr w:type="spellEnd"/>
      <w:r w:rsidR="00B36E0E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ஒருங்கிணை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ப்பட்ட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வகுப்பு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கள்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தீவிர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ஆதரவு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வழங்கப்படும்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திட்டங்கள்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(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ISP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) 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போன்றவை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) 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அந்தந்தப்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பாடசாலைகளில்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உருவாக்கப்பட்ட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தொலைநிலை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க்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கற்றல்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அட்டவணைகளை</w:t>
      </w:r>
      <w:r w:rsidR="009E205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ச்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செயல்படுத்தும்</w:t>
      </w:r>
    </w:p>
    <w:p w14:paraId="76DEE5C6" w14:textId="2F8BB353" w:rsidR="00D7524A" w:rsidRPr="00A26F28" w:rsidRDefault="008477C9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 w:rsidRPr="00C00B11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val="en-US" w:eastAsia="en-CA" w:bidi="ta-IN"/>
        </w:rPr>
        <w:t>மெய்நிகர்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வழியில்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கற்றல்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>: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தொடர்ந்தும்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வழமைபோல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இருக்கும்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.</w:t>
      </w:r>
      <w:r w:rsidR="00A26F28">
        <w:rPr>
          <w:rFonts w:ascii="Arial Unicode MS" w:eastAsia="Arial Unicode MS" w:hAnsi="Arial Unicode MS" w:cs="Arial Unicode MS"/>
          <w:sz w:val="18"/>
          <w:szCs w:val="18"/>
          <w:lang w:eastAsia="en-CA"/>
        </w:rPr>
        <w:br/>
      </w:r>
    </w:p>
    <w:p w14:paraId="0E556F03" w14:textId="79271DB8" w:rsidR="00C07991" w:rsidRPr="00C12526" w:rsidRDefault="009E205A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விசேட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க</w:t>
      </w:r>
      <w:r w:rsidR="00B36E0E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ற்றல் தேவையுள்ளவர்களு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க்காக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ஒருங்கிணைக்கப்பட்ட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val="en-US" w:eastAsia="en-CA" w:bidi="ta-IN"/>
        </w:rPr>
        <w:t>வகுப்புகள்</w:t>
      </w:r>
    </w:p>
    <w:p w14:paraId="7E908ED7" w14:textId="67EA1FF3" w:rsidR="00C07991" w:rsidRPr="009E205A" w:rsidRDefault="009E205A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</w:pPr>
      <w:r w:rsidRPr="009E205A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ஒருங்கிணைக்கப்பட்ட</w:t>
      </w:r>
      <w:r w:rsidRPr="009E205A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Pr="009E205A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வகுப்புகள்</w:t>
      </w:r>
      <w:r w:rsidRPr="009E205A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(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கீழே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பட்டியலிடப்பட்டுள்ள</w:t>
      </w:r>
      <w:r w:rsidR="00A26F2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ன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)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அந்தந்தப்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பாடசாலைகளில்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உருவாக்கப்பட்ட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தொலைநிலை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கற்றல்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அட்டவணைகளை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ச்</w:t>
      </w:r>
      <w:r w:rsidRPr="008477C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8477C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செயல்படுத்தும்</w:t>
      </w:r>
      <w:r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  <w:t>.</w:t>
      </w:r>
    </w:p>
    <w:p w14:paraId="0AC4DC9F" w14:textId="26E91520" w:rsidR="00C07991" w:rsidRPr="00C12526" w:rsidRDefault="00B01B25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ஆரம்பப்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பாடசாலைகளிலுள்ள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ஒருங்கிணைக்கப்பட்ட</w:t>
      </w:r>
      <w:r w:rsidRPr="00B01B25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வகுப்புகள்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 xml:space="preserve">: 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Beverly School, Lucy McCormick Senior School, Seneca School, Sunny View Jr. &amp; Sr. PS, Parklane PS, William J. </w:t>
      </w:r>
      <w:proofErr w:type="spellStart"/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McCordic</w:t>
      </w:r>
      <w:proofErr w:type="spellEnd"/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School</w:t>
      </w:r>
    </w:p>
    <w:p w14:paraId="3D5085D2" w14:textId="583DC38E" w:rsidR="00C07991" w:rsidRPr="00C12526" w:rsidRDefault="00B01B25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eastAsia="en-CA" w:bidi="ta-IN"/>
        </w:rPr>
        <w:t>இரண்டாம்தரப்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cs/>
          <w:lang w:val="en-US" w:eastAsia="en-CA" w:bidi="ta-IN"/>
        </w:rPr>
        <w:t>பாடசாலைகளிலுள்ள</w:t>
      </w:r>
      <w:r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ஒருங்கிணைக்கப்பட்ட</w:t>
      </w:r>
      <w:r w:rsidRPr="00B01B25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b/>
          <w:bCs/>
          <w:color w:val="000000"/>
          <w:sz w:val="18"/>
          <w:szCs w:val="18"/>
          <w:cs/>
          <w:lang w:eastAsia="en-CA" w:bidi="ta-IN"/>
        </w:rPr>
        <w:t>வகுப்புகள்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lang w:eastAsia="en-CA"/>
        </w:rPr>
        <w:t xml:space="preserve">: </w:t>
      </w:r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Central Etobicoke, </w:t>
      </w:r>
      <w:proofErr w:type="spellStart"/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Drewry</w:t>
      </w:r>
      <w:proofErr w:type="spellEnd"/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Secondary School, Frank </w:t>
      </w:r>
      <w:proofErr w:type="spellStart"/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Oke</w:t>
      </w:r>
      <w:proofErr w:type="spellEnd"/>
      <w:r w:rsidR="00C07991"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, Maplewood High School, Sir William Osler, York Humber HS </w:t>
      </w:r>
    </w:p>
    <w:p w14:paraId="55FCA0B6" w14:textId="780709FD" w:rsidR="00C07991" w:rsidRDefault="00B01B25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</w:pP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மிகவும்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பாதிக்கப்படக்கூடியவர்களைப்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பாதுகாப்பதற்கான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அரசாங்கத்தின்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முயற்சிகளின்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ஒரு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பகுதியாக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தொலைதூரக்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கற்றல்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மூலம்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கற்க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முடியாத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விசேட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ற்றல்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தேவைகளைக்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கொண்ட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மாணவர்களுக்கு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="00D7524A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சாத்திய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மானபோது</w:t>
      </w:r>
      <w:r w:rsidR="00D7524A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மாணவர்களின்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தேவைகளின்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அடிப்படையில்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நே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ரில்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கற்பதற்கான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ஆதர</w:t>
      </w:r>
      <w:r w:rsidR="00A26F2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வுகளை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பாடசாலைச்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சபை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கள்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வழங்கும்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என்பதை</w:t>
      </w:r>
      <w:r w:rsidR="0002680A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த்</w:t>
      </w:r>
      <w:r w:rsidR="0002680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 xml:space="preserve"> தயவுசெய்து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கவனியுங்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ள்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.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இது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தேவைப்படலா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என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நீங்கள்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நினைத்தா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ல்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உங்க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ளின்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பிள்ளை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யின்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அதிபருடன்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தயவுசெய்து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கதையு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ங்கள்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.</w:t>
      </w:r>
    </w:p>
    <w:p w14:paraId="480CFC6C" w14:textId="77777777" w:rsidR="00D7524A" w:rsidRPr="00D7524A" w:rsidRDefault="00D7524A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</w:pPr>
    </w:p>
    <w:p w14:paraId="5ECCA5A7" w14:textId="1D6B3858" w:rsidR="00C07991" w:rsidRPr="00C12526" w:rsidRDefault="00B01B25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பிள்ளைப்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பராமரிப்பு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 (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>Child Care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>)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>/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விரிவுபடுத்தப்பட்ட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பகல்நேர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 </w:t>
      </w:r>
      <w:r w:rsidR="00706057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நிகழ்ச்சித்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திட்டங்</w:t>
      </w:r>
      <w:r w:rsidR="00706057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க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ள்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 (</w:t>
      </w:r>
      <w:r w:rsidR="00C07991" w:rsidRPr="00C12526"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>Extended Day Programs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>)</w:t>
      </w:r>
    </w:p>
    <w:p w14:paraId="6BFBD613" w14:textId="758BE849" w:rsidR="00C07991" w:rsidRPr="00B01B25" w:rsidRDefault="00706057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</w:pPr>
      <w:r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TDSB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பாடசாலைகளுக்குள்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அமைந்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திருக்கும்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,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சிறிய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பிள்ளைகள்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(</w:t>
      </w:r>
      <w:r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toddler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)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மற்றும்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பாடசாலைக்குச்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செல்லும்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வயது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க்குக்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குறைவான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பிள்ளை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களுக்கு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சேவைசெய்யும்</w:t>
      </w:r>
      <w:r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பிள்ளைப்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பராமரிப்பு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நிலையங்கள்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யாவும்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முடக்க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காலத்தி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ன்போது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திறந்திரு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ப்பதற்கு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அனுமதிக்கப்படும்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இருப்பினும்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பெற்றோர்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/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பாதுகாவலர்கள்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அவர்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ளின்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பிள்ளைப்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பராமரிப்பு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நிலையத்தினருட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ன்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அந்த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வி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ரங்களை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உறுதிப்படுத்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து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ல்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அவசிய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மாகு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ம்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.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கள்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மூடப்பட்டிருக்கும்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போது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TDSB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இன்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Pr="00706057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விரிவுபடுத்தப்பட்ட</w:t>
      </w:r>
      <w:r w:rsidRPr="00706057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Pr="00706057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பகல்நேர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நிகழ்ச்சி</w:t>
      </w:r>
      <w:r w:rsidRPr="00706057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த்திட்டங்கள்</w:t>
      </w:r>
      <w:r w:rsidRPr="00706057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மற்றும்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பாடசாலைக்கு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முன்பான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–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மற்றும்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பின்பான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நிகழ்ச்சி</w:t>
      </w:r>
      <w:r w:rsidR="00D7524A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த்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திட்டங்கள்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="00A26F2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eastAsia="en-CA" w:bidi="ta-IN"/>
        </w:rPr>
        <w:t>யாவு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நிறுத்தப்பட்டிருக்கு</w:t>
      </w:r>
      <w:r w:rsidR="00B01B25" w:rsidRPr="00B01B25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ம்</w:t>
      </w:r>
      <w:r w:rsidR="00B01B25" w:rsidRPr="00B01B25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.</w:t>
      </w:r>
    </w:p>
    <w:p w14:paraId="2DCCC0AF" w14:textId="77777777" w:rsidR="00A26F28" w:rsidRDefault="00A26F28" w:rsidP="00C07991">
      <w:pPr>
        <w:spacing w:before="240" w:line="240" w:lineRule="auto"/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</w:pPr>
    </w:p>
    <w:p w14:paraId="1FD232AA" w14:textId="77777777" w:rsidR="00A26F28" w:rsidRDefault="00A26F28" w:rsidP="00C07991">
      <w:pPr>
        <w:spacing w:before="240" w:line="240" w:lineRule="auto"/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</w:pPr>
    </w:p>
    <w:p w14:paraId="1BFFC5B0" w14:textId="77777777" w:rsidR="00A26F28" w:rsidRDefault="00A26F28" w:rsidP="00C07991">
      <w:pPr>
        <w:spacing w:before="240" w:line="240" w:lineRule="auto"/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</w:pPr>
    </w:p>
    <w:p w14:paraId="37509203" w14:textId="5DEE5A01" w:rsidR="00C07991" w:rsidRPr="00C12526" w:rsidRDefault="00706057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eastAsia="en-CA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lastRenderedPageBreak/>
        <w:t>அடுத்தகட்டப்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b/>
          <w:bCs/>
          <w:color w:val="000000"/>
          <w:sz w:val="18"/>
          <w:szCs w:val="18"/>
          <w:u w:val="single"/>
          <w:cs/>
          <w:lang w:eastAsia="en-CA" w:bidi="ta-IN"/>
        </w:rPr>
        <w:t>படிமுறைகள்</w:t>
      </w:r>
    </w:p>
    <w:p w14:paraId="28FE415A" w14:textId="28957876" w:rsidR="00C07991" w:rsidRPr="007E0BD4" w:rsidRDefault="007E0BD4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</w:pP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இந்த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eastAsia="en-CA" w:bidi="ta-IN"/>
        </w:rPr>
        <w:t>வருடம்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70,000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க்கும்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அதிகமான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சாதனங்களை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மாணவர்களுக்கு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C12526"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>TDSB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விநியோகித்திருந்தாலும்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கூட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சில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மாணவர்களுக்கு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இந்த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தொலைநிலை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கற்றல்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காலத்தி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ன்போது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ஒரு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சாதனம்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தேவைப்படலாம்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என்பது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எங்களுக்குத்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தெரியும்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.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ள்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மீ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ளத்திறக்க</w:t>
      </w:r>
      <w:r w:rsidR="00A26F2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ப்படு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ம்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போது</w:t>
      </w:r>
      <w:r w:rsidR="00A26F2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,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06097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அவர்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</w:t>
      </w:r>
      <w:r w:rsidR="0006097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ளின்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யைத்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தொடர்புகொள்</w:t>
      </w:r>
      <w:r w:rsidR="0006097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ளும்படி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A26F28"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</w:t>
      </w:r>
      <w:r w:rsidR="00A26F28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ப்படியான</w:t>
      </w:r>
      <w:r w:rsidR="00A26F28"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A26F2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தேவையுள்ள குடும்பத்தவர்கள்,</w:t>
      </w:r>
      <w:r w:rsidR="00A26F28" w:rsidRPr="00A26F2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ஊக்குவிக்கப்படுகின்</w:t>
      </w:r>
      <w:r w:rsidR="00A26F2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றா</w:t>
      </w:r>
      <w:r w:rsidR="0006097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ர்</w:t>
      </w:r>
      <w:r w:rsidR="00A26F28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கள்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.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கிடைப்பதன்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அடிப்படையில்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A26F28"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சாதனங்கள்</w:t>
      </w:r>
      <w:r w:rsidR="00A26F28"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வழங்கப்படும்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என்பதையும்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அவற்றை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விநியோகிக்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கிப்பதற்கு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நேர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மெ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டுக்க</w:t>
      </w:r>
      <w:r w:rsidR="0006097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லா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7E0BD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என்பதையும்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06097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தயவுசெய்து</w:t>
      </w:r>
      <w:r w:rsid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060973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விளங்கிக்கொள்ளுங்கள்</w:t>
      </w:r>
      <w:r w:rsidRPr="007E0BD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.</w:t>
      </w:r>
      <w:r w:rsidR="00A26F28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</w:p>
    <w:p w14:paraId="3D1DDF61" w14:textId="3825E7D3" w:rsidR="00C07991" w:rsidRPr="00060973" w:rsidRDefault="00060973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</w:pP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பாடசாலைக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ள்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யாவு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குளிர்கால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விடுமுறை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யில்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இருக்கும்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இந்த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நேரத்தில்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இன்றைய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செய்தி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ந்திருப்பதால்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ந்தச்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செய்தி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குழப்பத்தை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ஏற்படுத்தும்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உங்களில்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பலருக்கு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அடுத்த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கட்டப்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படி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முறை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கள்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தொடர்பான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கேள்விகள்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5A3BD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எழ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லா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என்ப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தை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நான்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அறிவேன்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.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ஜனவரி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4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திங்கள்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அன்று</w:t>
      </w:r>
      <w:r w:rsidR="005A3BD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,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5A3BD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நேரில்</w:t>
      </w:r>
      <w:r w:rsidR="005A3BD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5A3BD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கற்கும்</w:t>
      </w:r>
      <w:r w:rsidR="005A3BD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5A3BD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பாடசாலைகள்</w:t>
      </w:r>
      <w:r w:rsidR="005A3BD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5A3BD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தொடர்பான</w:t>
      </w:r>
      <w:r w:rsidR="005A3BD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5A3BD9"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மேல</w:t>
      </w:r>
      <w:r w:rsidR="005A3BD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திகத்</w:t>
      </w:r>
      <w:r w:rsidR="005A3BD9"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5A3BD9"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தகவல்களை</w:t>
      </w:r>
      <w:r w:rsidR="005A3BD9"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5A3BD9"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வழங்</w:t>
      </w:r>
      <w:r w:rsidR="005A3BD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குவதற்காக</w:t>
      </w:r>
      <w:r w:rsidR="005A3BD9"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6259E4"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மாணவர்கள்</w:t>
      </w:r>
      <w:r w:rsidR="006259E4"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6259E4"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மற்றும்</w:t>
      </w:r>
      <w:r w:rsidR="006259E4"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6259E4"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குடும்ப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த்தவர்களை</w:t>
      </w:r>
      <w:r w:rsidR="006259E4"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ஆசிரியர்கள்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தொடர்புகொள்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துடன்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="006259E4"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ஒப்பீட்டளவில்</w:t>
      </w:r>
      <w:r w:rsidR="006259E4"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lang w:val="en-US" w:eastAsia="en-CA"/>
        </w:rPr>
        <w:t xml:space="preserve"> </w:t>
      </w:r>
      <w:r w:rsidR="006259E4"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விரைவா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னதாக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இருக்குமென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எதிர்பார்க்கப்படும்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தொலைதூரக்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கற்றலுக்கு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மாணவர்களை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இட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மாற்று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செயல்முறை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யை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யும்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ஆரம்பிப்பார்கள்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.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மெய்நிகர்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5A3BD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பாடசாலை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யில்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உள்ள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மாணவர்களுக்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கான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கற்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பித்த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ல்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ஜனவரி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4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திங்கள்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அன்று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வழமைபோலத்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060973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தொடரும்</w:t>
      </w:r>
      <w:r w:rsidRPr="00060973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.</w:t>
      </w:r>
      <w:r w:rsid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</w:p>
    <w:p w14:paraId="3E0F633B" w14:textId="2E6142D6" w:rsidR="00C07991" w:rsidRPr="006259E4" w:rsidRDefault="006259E4" w:rsidP="00C07991">
      <w:pPr>
        <w:spacing w:before="240" w:line="240" w:lineRule="auto"/>
        <w:rPr>
          <w:rFonts w:ascii="Arial Unicode MS" w:eastAsia="Arial Unicode MS" w:hAnsi="Arial Unicode MS" w:cs="Arial Unicode MS"/>
          <w:sz w:val="18"/>
          <w:szCs w:val="18"/>
          <w:lang w:val="en-US" w:eastAsia="en-CA"/>
        </w:rPr>
      </w:pP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எதிர்பாராத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செய்தியாக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இது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இருப்பதால்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பலருக்கு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இந்த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செய்தி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சிரமத்தைக்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கொடுக்கலாம்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என்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பதை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நான்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அறிவேன்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.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கடந்த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9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மாதங்க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ளில்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தொலைதூர</w:t>
      </w:r>
      <w:r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கற்றல்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பற்றி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நாங்கள்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நிறைய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வே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கற்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றிருக்கிறோ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, </w:t>
      </w:r>
      <w:r w:rsidR="00C35939"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இ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னியு</w:t>
      </w:r>
      <w:r w:rsidR="00C35939"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ம்</w:t>
      </w:r>
      <w:r w:rsidR="005A3BD9" w:rsidRPr="005A3BD9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 xml:space="preserve"> </w:t>
      </w:r>
      <w:r w:rsidR="005A3BD9"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சவால்கள்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இருக்க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க்கூடும்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எ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னினு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ம்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,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முடிந்தவரை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சுமூகமான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ஒரு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இட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மாற்றத்தை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உறுதிப்படுத்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துவதற்</w:t>
      </w:r>
      <w:r w:rsidR="00C35939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காக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எங்க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ளின்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மாணவர்க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ளுக்கு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ம்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குடும்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பத்தவர்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களுக்கு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ம்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நாங்கள்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5A3BD9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ஆதரவளிப்போம்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cs/>
          <w:lang w:val="en-US" w:eastAsia="en-CA" w:bidi="ta-IN"/>
        </w:rPr>
        <w:t>என்பதை</w:t>
      </w:r>
      <w:r w:rsidR="00C72D9B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72D9B"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உங்களுக்கு</w:t>
      </w:r>
      <w:r w:rsidR="00C72D9B"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72D9B"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உறுதிப்படுத்த</w:t>
      </w:r>
      <w:r w:rsidR="00C72D9B"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 xml:space="preserve"> </w:t>
      </w:r>
      <w:r w:rsidR="00C72D9B"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நான்</w:t>
      </w:r>
      <w:r w:rsidR="00C72D9B"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lang w:val="en-US" w:eastAsia="en-CA"/>
        </w:rPr>
        <w:t xml:space="preserve"> </w:t>
      </w:r>
      <w:r w:rsidR="00C72D9B" w:rsidRPr="006259E4">
        <w:rPr>
          <w:rFonts w:ascii="Arial Unicode MS" w:eastAsia="Arial Unicode MS" w:hAnsi="Arial Unicode MS" w:cs="Arial Unicode MS" w:hint="cs"/>
          <w:color w:val="000000"/>
          <w:sz w:val="18"/>
          <w:szCs w:val="18"/>
          <w:cs/>
          <w:lang w:val="en-US" w:eastAsia="en-CA" w:bidi="ta-IN"/>
        </w:rPr>
        <w:t>விரும்புகிறேன்</w:t>
      </w:r>
      <w:r w:rsidRPr="006259E4">
        <w:rPr>
          <w:rFonts w:ascii="Arial Unicode MS" w:eastAsia="Arial Unicode MS" w:hAnsi="Arial Unicode MS" w:cs="Arial Unicode MS"/>
          <w:color w:val="000000"/>
          <w:sz w:val="18"/>
          <w:szCs w:val="18"/>
          <w:lang w:val="en-US" w:eastAsia="en-CA"/>
        </w:rPr>
        <w:t>.</w:t>
      </w:r>
    </w:p>
    <w:p w14:paraId="1A67C292" w14:textId="77777777" w:rsidR="005A3BD9" w:rsidRDefault="005A3BD9" w:rsidP="00791ED6">
      <w:pPr>
        <w:pStyle w:val="xmsonormal"/>
        <w:spacing w:before="0" w:beforeAutospacing="0" w:after="0" w:afterAutospacing="0"/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</w:pPr>
    </w:p>
    <w:p w14:paraId="30BD9D0F" w14:textId="77777777" w:rsidR="005A3BD9" w:rsidRDefault="005A3BD9" w:rsidP="00791ED6">
      <w:pPr>
        <w:pStyle w:val="xmsonormal"/>
        <w:spacing w:before="0" w:beforeAutospacing="0" w:after="0" w:afterAutospacing="0"/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</w:pPr>
    </w:p>
    <w:p w14:paraId="13EE4D89" w14:textId="19A02BD0" w:rsidR="00791ED6" w:rsidRPr="00C12526" w:rsidRDefault="009E205A" w:rsidP="00791ED6">
      <w:pPr>
        <w:pStyle w:val="xmsonormal"/>
        <w:spacing w:before="0" w:beforeAutospacing="0" w:after="0" w:afterAutospacing="0"/>
        <w:rPr>
          <w:rFonts w:ascii="Arial Unicode MS" w:eastAsia="Arial Unicode MS" w:hAnsi="Arial Unicode MS" w:cs="Arial Unicode MS"/>
          <w:sz w:val="18"/>
          <w:szCs w:val="18"/>
        </w:rPr>
      </w:pPr>
      <w:r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உண்மையுள்ள</w:t>
      </w:r>
      <w:r w:rsidR="00791ED6" w:rsidRPr="00C12526">
        <w:rPr>
          <w:rFonts w:ascii="Arial Unicode MS" w:eastAsia="Arial Unicode MS" w:hAnsi="Arial Unicode MS" w:cs="Arial Unicode MS"/>
          <w:sz w:val="18"/>
          <w:szCs w:val="18"/>
        </w:rPr>
        <w:t>,</w:t>
      </w:r>
    </w:p>
    <w:p w14:paraId="11BE0BD7" w14:textId="3EF2B44D" w:rsidR="00791ED6" w:rsidRPr="00C12526" w:rsidRDefault="00791ED6" w:rsidP="00791ED6">
      <w:pPr>
        <w:pStyle w:val="xmsonormal"/>
        <w:spacing w:before="0" w:beforeAutospacing="0" w:after="0" w:afterAutospacing="0"/>
        <w:rPr>
          <w:rFonts w:ascii="Arial Unicode MS" w:eastAsia="Arial Unicode MS" w:hAnsi="Arial Unicode MS" w:cs="Arial Unicode MS"/>
          <w:sz w:val="18"/>
          <w:szCs w:val="18"/>
        </w:rPr>
      </w:pPr>
      <w:r w:rsidRPr="00C12526">
        <w:rPr>
          <w:rFonts w:ascii="Arial Unicode MS" w:eastAsia="Arial Unicode MS" w:hAnsi="Arial Unicode MS" w:cs="Arial Unicode MS"/>
          <w:noProof/>
          <w:sz w:val="18"/>
          <w:szCs w:val="18"/>
          <w:lang w:val="en-US" w:bidi="ta-IN"/>
        </w:rPr>
        <w:drawing>
          <wp:anchor distT="0" distB="0" distL="114300" distR="114300" simplePos="0" relativeHeight="251658240" behindDoc="0" locked="0" layoutInCell="1" allowOverlap="1" wp14:anchorId="27464D21" wp14:editId="471293C7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569720" cy="580739"/>
            <wp:effectExtent l="0" t="0" r="0" b="0"/>
            <wp:wrapSquare wrapText="bothSides"/>
            <wp:docPr id="2" name="Picture 2" descr="Kathy Witherow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thy Witherow E-Signa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58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D8473" w14:textId="33BFD1DF" w:rsidR="00791ED6" w:rsidRPr="00C12526" w:rsidRDefault="00791ED6" w:rsidP="00791ED6">
      <w:pPr>
        <w:spacing w:before="0"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 w:rsidRPr="00C12526">
        <w:rPr>
          <w:rFonts w:ascii="Arial Unicode MS" w:eastAsia="Arial Unicode MS" w:hAnsi="Arial Unicode MS" w:cs="Arial Unicode MS"/>
          <w:sz w:val="18"/>
          <w:szCs w:val="18"/>
        </w:rPr>
        <w:br w:type="textWrapping" w:clear="all"/>
        <w:t>Kathy Witherow</w:t>
      </w:r>
    </w:p>
    <w:p w14:paraId="02A4F9E0" w14:textId="54BB1BA3" w:rsidR="001C799F" w:rsidRPr="00C12526" w:rsidRDefault="00791ED6" w:rsidP="00791ED6">
      <w:pPr>
        <w:spacing w:before="0" w:after="0" w:line="240" w:lineRule="auto"/>
        <w:rPr>
          <w:rFonts w:ascii="Arial Unicode MS" w:eastAsia="Arial Unicode MS" w:hAnsi="Arial Unicode MS" w:cs="Arial Unicode MS"/>
          <w:sz w:val="18"/>
          <w:szCs w:val="18"/>
        </w:rPr>
      </w:pPr>
      <w:r w:rsidRPr="00C12526">
        <w:rPr>
          <w:rFonts w:ascii="Arial Unicode MS" w:eastAsia="Arial Unicode MS" w:hAnsi="Arial Unicode MS" w:cs="Arial Unicode MS"/>
          <w:sz w:val="18"/>
          <w:szCs w:val="18"/>
        </w:rPr>
        <w:t>Interim Director of Education</w:t>
      </w:r>
      <w:bookmarkEnd w:id="0"/>
      <w:r w:rsidR="006259E4">
        <w:rPr>
          <w:rFonts w:ascii="Arial Unicode MS" w:eastAsia="Arial Unicode MS" w:hAnsi="Arial Unicode MS" w:cs="Arial Unicode MS"/>
          <w:sz w:val="18"/>
          <w:szCs w:val="18"/>
        </w:rPr>
        <w:t xml:space="preserve"> (</w:t>
      </w:r>
      <w:r w:rsidR="006259E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இடைக்காலக்</w:t>
      </w:r>
      <w:r w:rsidR="006259E4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="006259E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கல்வி</w:t>
      </w:r>
      <w:r w:rsidR="006259E4">
        <w:rPr>
          <w:rFonts w:ascii="Arial Unicode MS" w:eastAsia="Arial Unicode MS" w:hAnsi="Arial Unicode MS" w:cs="Arial Unicode MS"/>
          <w:sz w:val="18"/>
          <w:szCs w:val="18"/>
        </w:rPr>
        <w:t xml:space="preserve"> </w:t>
      </w:r>
      <w:r w:rsidR="006259E4">
        <w:rPr>
          <w:rFonts w:ascii="Arial Unicode MS" w:eastAsia="Arial Unicode MS" w:hAnsi="Arial Unicode MS" w:cs="Arial Unicode MS"/>
          <w:sz w:val="18"/>
          <w:szCs w:val="18"/>
          <w:cs/>
          <w:lang w:bidi="ta-IN"/>
        </w:rPr>
        <w:t>அதிகாரி</w:t>
      </w:r>
      <w:r w:rsidR="006259E4">
        <w:rPr>
          <w:rFonts w:ascii="Arial Unicode MS" w:eastAsia="Arial Unicode MS" w:hAnsi="Arial Unicode MS" w:cs="Arial Unicode MS"/>
          <w:sz w:val="18"/>
          <w:szCs w:val="18"/>
        </w:rPr>
        <w:t>)</w:t>
      </w:r>
    </w:p>
    <w:sectPr w:rsidR="001C799F" w:rsidRPr="00C12526" w:rsidSect="00E5511A">
      <w:headerReference w:type="default" r:id="rId9"/>
      <w:footerReference w:type="default" r:id="rId10"/>
      <w:pgSz w:w="12240" w:h="15840"/>
      <w:pgMar w:top="1440" w:right="1440" w:bottom="1440" w:left="4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69E59" w14:textId="77777777" w:rsidR="006A13D5" w:rsidRDefault="006A13D5" w:rsidP="00E5511A">
      <w:pPr>
        <w:spacing w:before="0" w:after="0" w:line="240" w:lineRule="auto"/>
      </w:pPr>
      <w:r>
        <w:separator/>
      </w:r>
    </w:p>
  </w:endnote>
  <w:endnote w:type="continuationSeparator" w:id="0">
    <w:p w14:paraId="25A1FD71" w14:textId="77777777" w:rsidR="006A13D5" w:rsidRDefault="006A13D5" w:rsidP="00E551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241F066-3370-4339-A199-2FFBF7951B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DBBC3E4-D25D-4D07-824D-03B6D6B3F347}"/>
    <w:embedBold r:id="rId3" w:fontKey="{DD6BD61C-33A0-4B24-A145-785ABCD1B9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B4C8B39-DBE6-45D3-A262-D375AB862DB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7CE43AEB-10F6-4BCF-AC5F-F893ED36EA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EF88BC4-0941-46CE-B4FB-D148ED91F422}"/>
    <w:embedBold r:id="rId7" w:fontKey="{14816525-0993-4E32-A6E5-E830FA7D7D93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8" w:fontKey="{E4E754A9-CAD6-47F2-B603-49F5982E1331}"/>
    <w:embedBold r:id="rId9" w:fontKey="{8900E5F1-2DF6-43A6-931E-B807A370716D}"/>
    <w:embedBoldItalic r:id="rId10" w:fontKey="{FE35C5DE-DC1D-42C3-9EEF-CA41824DA3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4016E6C8-188F-4760-A1F8-CE70C2A65694}"/>
    <w:embedBold r:id="rId12" w:fontKey="{18F5B49C-DD96-400A-8F96-17D9A5F47B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B89C957-5BF6-407A-9527-A15EF8B651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03440A30-0EDE-4CA6-A244-AB17D31943B1}"/>
    <w:embedBold r:id="rId15" w:subsetted="1" w:fontKey="{6A4BC8ED-E71F-4A96-8F13-1CE7DF128C43}"/>
    <w:embedItalic r:id="rId16" w:subsetted="1" w:fontKey="{E14B506B-D8B3-4982-9EDA-CF2AB69957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115833EF-6A18-43F2-B099-313DCC90D6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9744F" w14:textId="77777777" w:rsidR="00F71283" w:rsidRDefault="00F71283" w:rsidP="00E5511A">
    <w:pPr>
      <w:pStyle w:val="Footer"/>
      <w:ind w:left="-990" w:firstLine="990"/>
      <w:jc w:val="center"/>
      <w:rPr>
        <w:rFonts w:cs="Arial"/>
        <w:color w:val="000000" w:themeColor="text1"/>
      </w:rPr>
    </w:pPr>
  </w:p>
  <w:p w14:paraId="076FAE7A" w14:textId="77777777" w:rsidR="00F71283" w:rsidRDefault="00F71283" w:rsidP="00E5511A">
    <w:pPr>
      <w:pStyle w:val="Footer"/>
      <w:jc w:val="center"/>
      <w:rPr>
        <w:rFonts w:cs="Arial"/>
        <w:color w:val="000000" w:themeColor="text1"/>
      </w:rPr>
    </w:pPr>
    <w:r>
      <w:rPr>
        <w:rFonts w:cs="Arial"/>
        <w:noProof/>
        <w:color w:val="000000" w:themeColor="text1"/>
        <w:lang w:val="en-US" w:bidi="ta-IN"/>
      </w:rPr>
      <w:drawing>
        <wp:inline distT="0" distB="0" distL="0" distR="0" wp14:anchorId="68F67B20" wp14:editId="52DE77AE">
          <wp:extent cx="7315200" cy="116777"/>
          <wp:effectExtent l="0" t="0" r="0" b="0"/>
          <wp:docPr id="1" name="Picture 1" descr="Toronto District School Board 4 Colours for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16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854580" w14:textId="77777777" w:rsidR="00F71283" w:rsidRDefault="00F71283" w:rsidP="00E5511A">
    <w:pPr>
      <w:pStyle w:val="Footer"/>
      <w:ind w:left="-9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5289B3" w14:textId="77777777" w:rsidR="006A13D5" w:rsidRDefault="006A13D5" w:rsidP="00E5511A">
      <w:pPr>
        <w:spacing w:before="0" w:after="0" w:line="240" w:lineRule="auto"/>
      </w:pPr>
      <w:r>
        <w:separator/>
      </w:r>
    </w:p>
  </w:footnote>
  <w:footnote w:type="continuationSeparator" w:id="0">
    <w:p w14:paraId="373F1C44" w14:textId="77777777" w:rsidR="006A13D5" w:rsidRDefault="006A13D5" w:rsidP="00E551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E819F7" w14:textId="77777777" w:rsidR="00F71283" w:rsidRDefault="00F71283">
    <w:pPr>
      <w:pStyle w:val="Header"/>
    </w:pPr>
    <w:r w:rsidRPr="00EB46AE">
      <w:rPr>
        <w:noProof/>
        <w:color w:val="000000" w:themeColor="text1"/>
        <w:lang w:val="en-US" w:bidi="ta-IN"/>
      </w:rPr>
      <w:drawing>
        <wp:inline distT="0" distB="0" distL="0" distR="0" wp14:anchorId="5038F9E9" wp14:editId="34D84C5E">
          <wp:extent cx="1143000" cy="112674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SB_Circle_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468" cy="1129182"/>
                  </a:xfrm>
                  <a:prstGeom prst="rect">
                    <a:avLst/>
                  </a:prstGeom>
                  <a:effectLst>
                    <a:glow rad="50800">
                      <a:schemeClr val="accent1">
                        <a:satMod val="175000"/>
                        <a:alpha val="4000"/>
                      </a:schemeClr>
                    </a:glo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A6BC9"/>
    <w:multiLevelType w:val="hybridMultilevel"/>
    <w:tmpl w:val="BB08BEC4"/>
    <w:lvl w:ilvl="0" w:tplc="DC4AB660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3C2A8D"/>
    <w:multiLevelType w:val="multilevel"/>
    <w:tmpl w:val="9C8AE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4465C6"/>
    <w:multiLevelType w:val="hybridMultilevel"/>
    <w:tmpl w:val="43C2E0A4"/>
    <w:lvl w:ilvl="0" w:tplc="8D9411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3302FC"/>
    <w:multiLevelType w:val="multilevel"/>
    <w:tmpl w:val="49B28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123087"/>
    <w:multiLevelType w:val="multilevel"/>
    <w:tmpl w:val="D23E2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F05B8E"/>
    <w:multiLevelType w:val="multilevel"/>
    <w:tmpl w:val="1B68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995478"/>
    <w:multiLevelType w:val="hybridMultilevel"/>
    <w:tmpl w:val="8434583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9B70CE"/>
    <w:multiLevelType w:val="hybridMultilevel"/>
    <w:tmpl w:val="18221A06"/>
    <w:lvl w:ilvl="0" w:tplc="BE9865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E2D558A"/>
    <w:multiLevelType w:val="hybridMultilevel"/>
    <w:tmpl w:val="CA2A2784"/>
    <w:lvl w:ilvl="0" w:tplc="83524C9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4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3F2A"/>
    <w:rsid w:val="0000299C"/>
    <w:rsid w:val="000070B3"/>
    <w:rsid w:val="00014E3C"/>
    <w:rsid w:val="0002011F"/>
    <w:rsid w:val="00022352"/>
    <w:rsid w:val="0002680A"/>
    <w:rsid w:val="00026CA8"/>
    <w:rsid w:val="000311FC"/>
    <w:rsid w:val="0003293F"/>
    <w:rsid w:val="00035CE0"/>
    <w:rsid w:val="00037338"/>
    <w:rsid w:val="00037ADE"/>
    <w:rsid w:val="00044D7A"/>
    <w:rsid w:val="00046A4E"/>
    <w:rsid w:val="00047544"/>
    <w:rsid w:val="00050A64"/>
    <w:rsid w:val="00051AAB"/>
    <w:rsid w:val="00060973"/>
    <w:rsid w:val="0007191D"/>
    <w:rsid w:val="00072EDC"/>
    <w:rsid w:val="00073330"/>
    <w:rsid w:val="000813E3"/>
    <w:rsid w:val="00093EA1"/>
    <w:rsid w:val="00094E9A"/>
    <w:rsid w:val="0009765C"/>
    <w:rsid w:val="000A7FB1"/>
    <w:rsid w:val="000D22D5"/>
    <w:rsid w:val="000E365A"/>
    <w:rsid w:val="000F148C"/>
    <w:rsid w:val="000F28E9"/>
    <w:rsid w:val="000F2C2B"/>
    <w:rsid w:val="0010212E"/>
    <w:rsid w:val="001043B7"/>
    <w:rsid w:val="00131C8D"/>
    <w:rsid w:val="00132AD4"/>
    <w:rsid w:val="00133906"/>
    <w:rsid w:val="001358F0"/>
    <w:rsid w:val="00140F97"/>
    <w:rsid w:val="00140FC0"/>
    <w:rsid w:val="00142381"/>
    <w:rsid w:val="0014745C"/>
    <w:rsid w:val="00147D41"/>
    <w:rsid w:val="00150547"/>
    <w:rsid w:val="00165723"/>
    <w:rsid w:val="00171A5C"/>
    <w:rsid w:val="00174010"/>
    <w:rsid w:val="00177A9B"/>
    <w:rsid w:val="00180E0C"/>
    <w:rsid w:val="001960DC"/>
    <w:rsid w:val="00196363"/>
    <w:rsid w:val="001B2DE6"/>
    <w:rsid w:val="001B6272"/>
    <w:rsid w:val="001B6890"/>
    <w:rsid w:val="001C799F"/>
    <w:rsid w:val="001E3353"/>
    <w:rsid w:val="002052F2"/>
    <w:rsid w:val="0021263D"/>
    <w:rsid w:val="00217293"/>
    <w:rsid w:val="00220AA9"/>
    <w:rsid w:val="0023311E"/>
    <w:rsid w:val="00240ED7"/>
    <w:rsid w:val="00242B3C"/>
    <w:rsid w:val="00263C51"/>
    <w:rsid w:val="0027167F"/>
    <w:rsid w:val="002915C7"/>
    <w:rsid w:val="002937D0"/>
    <w:rsid w:val="002960AD"/>
    <w:rsid w:val="002963AD"/>
    <w:rsid w:val="00297D36"/>
    <w:rsid w:val="002A6583"/>
    <w:rsid w:val="002B01E3"/>
    <w:rsid w:val="002B2B94"/>
    <w:rsid w:val="002B2DF9"/>
    <w:rsid w:val="002B4E44"/>
    <w:rsid w:val="002B58D5"/>
    <w:rsid w:val="002B59CE"/>
    <w:rsid w:val="002C653F"/>
    <w:rsid w:val="002D4428"/>
    <w:rsid w:val="00313257"/>
    <w:rsid w:val="00313E55"/>
    <w:rsid w:val="00326736"/>
    <w:rsid w:val="003307C4"/>
    <w:rsid w:val="00347B78"/>
    <w:rsid w:val="00351130"/>
    <w:rsid w:val="00354429"/>
    <w:rsid w:val="00356A03"/>
    <w:rsid w:val="0036417F"/>
    <w:rsid w:val="00372DD4"/>
    <w:rsid w:val="00383437"/>
    <w:rsid w:val="00384FC1"/>
    <w:rsid w:val="003A1D47"/>
    <w:rsid w:val="003A5508"/>
    <w:rsid w:val="003B2875"/>
    <w:rsid w:val="003B4C6D"/>
    <w:rsid w:val="003B7DCF"/>
    <w:rsid w:val="003C44A4"/>
    <w:rsid w:val="003C5BDF"/>
    <w:rsid w:val="003E11E4"/>
    <w:rsid w:val="003E355B"/>
    <w:rsid w:val="003F3B90"/>
    <w:rsid w:val="003F7052"/>
    <w:rsid w:val="00401077"/>
    <w:rsid w:val="00407D2B"/>
    <w:rsid w:val="00410E06"/>
    <w:rsid w:val="00422B43"/>
    <w:rsid w:val="004240B6"/>
    <w:rsid w:val="00426A0F"/>
    <w:rsid w:val="00430764"/>
    <w:rsid w:val="00430BBA"/>
    <w:rsid w:val="0043435C"/>
    <w:rsid w:val="00437527"/>
    <w:rsid w:val="00483E66"/>
    <w:rsid w:val="00484A8C"/>
    <w:rsid w:val="00486E7E"/>
    <w:rsid w:val="00487B6E"/>
    <w:rsid w:val="004A08CC"/>
    <w:rsid w:val="004A113E"/>
    <w:rsid w:val="004A3499"/>
    <w:rsid w:val="004A3C0D"/>
    <w:rsid w:val="004A68D9"/>
    <w:rsid w:val="004B4FA5"/>
    <w:rsid w:val="004B61C3"/>
    <w:rsid w:val="004C3119"/>
    <w:rsid w:val="004D33FC"/>
    <w:rsid w:val="004E2970"/>
    <w:rsid w:val="004E514F"/>
    <w:rsid w:val="00500292"/>
    <w:rsid w:val="0050571A"/>
    <w:rsid w:val="00514621"/>
    <w:rsid w:val="0052014C"/>
    <w:rsid w:val="0052168C"/>
    <w:rsid w:val="00531CD4"/>
    <w:rsid w:val="0053201B"/>
    <w:rsid w:val="00532A3D"/>
    <w:rsid w:val="00533E60"/>
    <w:rsid w:val="00535C33"/>
    <w:rsid w:val="00536ED3"/>
    <w:rsid w:val="00545A44"/>
    <w:rsid w:val="00550B40"/>
    <w:rsid w:val="00564C76"/>
    <w:rsid w:val="005668F1"/>
    <w:rsid w:val="00572365"/>
    <w:rsid w:val="00586822"/>
    <w:rsid w:val="005920BA"/>
    <w:rsid w:val="005943B5"/>
    <w:rsid w:val="005A3BD9"/>
    <w:rsid w:val="005A6775"/>
    <w:rsid w:val="005B0EC2"/>
    <w:rsid w:val="005C6004"/>
    <w:rsid w:val="005D2AB8"/>
    <w:rsid w:val="005D423B"/>
    <w:rsid w:val="005E21FC"/>
    <w:rsid w:val="00603411"/>
    <w:rsid w:val="00612C33"/>
    <w:rsid w:val="006259E4"/>
    <w:rsid w:val="00636929"/>
    <w:rsid w:val="00644CE8"/>
    <w:rsid w:val="00653AFE"/>
    <w:rsid w:val="00673F2A"/>
    <w:rsid w:val="00677A1E"/>
    <w:rsid w:val="00681212"/>
    <w:rsid w:val="00683144"/>
    <w:rsid w:val="00685FC2"/>
    <w:rsid w:val="0069612A"/>
    <w:rsid w:val="006A13D5"/>
    <w:rsid w:val="006A1E2D"/>
    <w:rsid w:val="006A1FCA"/>
    <w:rsid w:val="006C35DE"/>
    <w:rsid w:val="006D2B36"/>
    <w:rsid w:val="00700D0C"/>
    <w:rsid w:val="00706057"/>
    <w:rsid w:val="007244FD"/>
    <w:rsid w:val="007439DD"/>
    <w:rsid w:val="007554F8"/>
    <w:rsid w:val="00757373"/>
    <w:rsid w:val="007620AE"/>
    <w:rsid w:val="00764D84"/>
    <w:rsid w:val="00791ED6"/>
    <w:rsid w:val="00792F4A"/>
    <w:rsid w:val="00795172"/>
    <w:rsid w:val="007A0DD2"/>
    <w:rsid w:val="007D11BD"/>
    <w:rsid w:val="007D7E7F"/>
    <w:rsid w:val="007E0BD4"/>
    <w:rsid w:val="007F1347"/>
    <w:rsid w:val="007F1D4C"/>
    <w:rsid w:val="00812977"/>
    <w:rsid w:val="0082196A"/>
    <w:rsid w:val="008477C9"/>
    <w:rsid w:val="008518EF"/>
    <w:rsid w:val="00853C50"/>
    <w:rsid w:val="008549CF"/>
    <w:rsid w:val="00877824"/>
    <w:rsid w:val="008A533C"/>
    <w:rsid w:val="008B21C3"/>
    <w:rsid w:val="008B2758"/>
    <w:rsid w:val="008B29AC"/>
    <w:rsid w:val="008B7BC7"/>
    <w:rsid w:val="008C5709"/>
    <w:rsid w:val="008D6CF0"/>
    <w:rsid w:val="008F2881"/>
    <w:rsid w:val="00905234"/>
    <w:rsid w:val="00914608"/>
    <w:rsid w:val="009157D8"/>
    <w:rsid w:val="009174B9"/>
    <w:rsid w:val="00924518"/>
    <w:rsid w:val="0093300C"/>
    <w:rsid w:val="009360B1"/>
    <w:rsid w:val="00937381"/>
    <w:rsid w:val="00940D5D"/>
    <w:rsid w:val="00942375"/>
    <w:rsid w:val="009434FC"/>
    <w:rsid w:val="009521E1"/>
    <w:rsid w:val="009537A3"/>
    <w:rsid w:val="00954552"/>
    <w:rsid w:val="00967079"/>
    <w:rsid w:val="00991608"/>
    <w:rsid w:val="00996B3B"/>
    <w:rsid w:val="009A40EB"/>
    <w:rsid w:val="009A76DF"/>
    <w:rsid w:val="009B2359"/>
    <w:rsid w:val="009B6450"/>
    <w:rsid w:val="009B6494"/>
    <w:rsid w:val="009C7012"/>
    <w:rsid w:val="009D2997"/>
    <w:rsid w:val="009D6638"/>
    <w:rsid w:val="009D7F55"/>
    <w:rsid w:val="009E205A"/>
    <w:rsid w:val="009E7981"/>
    <w:rsid w:val="009F4205"/>
    <w:rsid w:val="009F745D"/>
    <w:rsid w:val="00A0293E"/>
    <w:rsid w:val="00A02ED9"/>
    <w:rsid w:val="00A055CC"/>
    <w:rsid w:val="00A11F76"/>
    <w:rsid w:val="00A12F89"/>
    <w:rsid w:val="00A2005D"/>
    <w:rsid w:val="00A26F28"/>
    <w:rsid w:val="00A409A0"/>
    <w:rsid w:val="00A40DCC"/>
    <w:rsid w:val="00A4406D"/>
    <w:rsid w:val="00A45116"/>
    <w:rsid w:val="00A5661F"/>
    <w:rsid w:val="00A613D5"/>
    <w:rsid w:val="00A62063"/>
    <w:rsid w:val="00A73C15"/>
    <w:rsid w:val="00A76C35"/>
    <w:rsid w:val="00A777E3"/>
    <w:rsid w:val="00A80786"/>
    <w:rsid w:val="00A92610"/>
    <w:rsid w:val="00A93853"/>
    <w:rsid w:val="00A97117"/>
    <w:rsid w:val="00AA3EF2"/>
    <w:rsid w:val="00AA4C4B"/>
    <w:rsid w:val="00AB25D2"/>
    <w:rsid w:val="00AB4440"/>
    <w:rsid w:val="00AB65F6"/>
    <w:rsid w:val="00AB6685"/>
    <w:rsid w:val="00AC1EF7"/>
    <w:rsid w:val="00AE713F"/>
    <w:rsid w:val="00AF5E4D"/>
    <w:rsid w:val="00B01B25"/>
    <w:rsid w:val="00B04B81"/>
    <w:rsid w:val="00B04C19"/>
    <w:rsid w:val="00B059CB"/>
    <w:rsid w:val="00B108EF"/>
    <w:rsid w:val="00B16508"/>
    <w:rsid w:val="00B216E6"/>
    <w:rsid w:val="00B36E0E"/>
    <w:rsid w:val="00B4159F"/>
    <w:rsid w:val="00B463FF"/>
    <w:rsid w:val="00B47917"/>
    <w:rsid w:val="00B50C49"/>
    <w:rsid w:val="00B50C7B"/>
    <w:rsid w:val="00B61F86"/>
    <w:rsid w:val="00B70F3D"/>
    <w:rsid w:val="00B7701F"/>
    <w:rsid w:val="00B83E1C"/>
    <w:rsid w:val="00B929BC"/>
    <w:rsid w:val="00B979AC"/>
    <w:rsid w:val="00BA00B9"/>
    <w:rsid w:val="00BB70AA"/>
    <w:rsid w:val="00BC64E9"/>
    <w:rsid w:val="00BD0D5C"/>
    <w:rsid w:val="00BD4D9A"/>
    <w:rsid w:val="00BE148B"/>
    <w:rsid w:val="00BF02DC"/>
    <w:rsid w:val="00BF0B83"/>
    <w:rsid w:val="00C00B11"/>
    <w:rsid w:val="00C0593E"/>
    <w:rsid w:val="00C07991"/>
    <w:rsid w:val="00C12461"/>
    <w:rsid w:val="00C12526"/>
    <w:rsid w:val="00C141EF"/>
    <w:rsid w:val="00C16183"/>
    <w:rsid w:val="00C20C94"/>
    <w:rsid w:val="00C241C2"/>
    <w:rsid w:val="00C303A2"/>
    <w:rsid w:val="00C35939"/>
    <w:rsid w:val="00C41F54"/>
    <w:rsid w:val="00C45CC9"/>
    <w:rsid w:val="00C509EF"/>
    <w:rsid w:val="00C560D8"/>
    <w:rsid w:val="00C64BCC"/>
    <w:rsid w:val="00C7286C"/>
    <w:rsid w:val="00C72D9B"/>
    <w:rsid w:val="00C72EDD"/>
    <w:rsid w:val="00C75C73"/>
    <w:rsid w:val="00C769D5"/>
    <w:rsid w:val="00C778AA"/>
    <w:rsid w:val="00C91FE5"/>
    <w:rsid w:val="00C9456E"/>
    <w:rsid w:val="00C9500C"/>
    <w:rsid w:val="00C96E56"/>
    <w:rsid w:val="00CA098A"/>
    <w:rsid w:val="00CA16BC"/>
    <w:rsid w:val="00CA22D7"/>
    <w:rsid w:val="00CA7762"/>
    <w:rsid w:val="00CB32E0"/>
    <w:rsid w:val="00CB3DD9"/>
    <w:rsid w:val="00CB7E71"/>
    <w:rsid w:val="00CC0296"/>
    <w:rsid w:val="00CC15D5"/>
    <w:rsid w:val="00CC56FB"/>
    <w:rsid w:val="00CD5F29"/>
    <w:rsid w:val="00CD751B"/>
    <w:rsid w:val="00CE124D"/>
    <w:rsid w:val="00CE662F"/>
    <w:rsid w:val="00CE7D39"/>
    <w:rsid w:val="00D01D84"/>
    <w:rsid w:val="00D04794"/>
    <w:rsid w:val="00D04A1D"/>
    <w:rsid w:val="00D1496F"/>
    <w:rsid w:val="00D16403"/>
    <w:rsid w:val="00D174DE"/>
    <w:rsid w:val="00D34D84"/>
    <w:rsid w:val="00D60557"/>
    <w:rsid w:val="00D73956"/>
    <w:rsid w:val="00D7524A"/>
    <w:rsid w:val="00D94CCA"/>
    <w:rsid w:val="00D95224"/>
    <w:rsid w:val="00D96C4B"/>
    <w:rsid w:val="00DA2A3A"/>
    <w:rsid w:val="00DA57CA"/>
    <w:rsid w:val="00DB3A21"/>
    <w:rsid w:val="00DC126F"/>
    <w:rsid w:val="00DE3755"/>
    <w:rsid w:val="00DE3AD1"/>
    <w:rsid w:val="00DE3CC4"/>
    <w:rsid w:val="00DE7BD1"/>
    <w:rsid w:val="00E0036A"/>
    <w:rsid w:val="00E027B9"/>
    <w:rsid w:val="00E03355"/>
    <w:rsid w:val="00E04A71"/>
    <w:rsid w:val="00E07641"/>
    <w:rsid w:val="00E112D0"/>
    <w:rsid w:val="00E120B2"/>
    <w:rsid w:val="00E134E8"/>
    <w:rsid w:val="00E15225"/>
    <w:rsid w:val="00E177C6"/>
    <w:rsid w:val="00E20CAE"/>
    <w:rsid w:val="00E25B5B"/>
    <w:rsid w:val="00E5030F"/>
    <w:rsid w:val="00E50BC5"/>
    <w:rsid w:val="00E526C0"/>
    <w:rsid w:val="00E52ED4"/>
    <w:rsid w:val="00E54835"/>
    <w:rsid w:val="00E5511A"/>
    <w:rsid w:val="00E65BCC"/>
    <w:rsid w:val="00E6698E"/>
    <w:rsid w:val="00E76878"/>
    <w:rsid w:val="00E866BA"/>
    <w:rsid w:val="00E9027D"/>
    <w:rsid w:val="00E954C2"/>
    <w:rsid w:val="00E97F45"/>
    <w:rsid w:val="00EA5C51"/>
    <w:rsid w:val="00EC3667"/>
    <w:rsid w:val="00EC710B"/>
    <w:rsid w:val="00ED2476"/>
    <w:rsid w:val="00ED4ADE"/>
    <w:rsid w:val="00EE2652"/>
    <w:rsid w:val="00EE32F9"/>
    <w:rsid w:val="00EF094B"/>
    <w:rsid w:val="00EF09E0"/>
    <w:rsid w:val="00EF1621"/>
    <w:rsid w:val="00F05D3C"/>
    <w:rsid w:val="00F13128"/>
    <w:rsid w:val="00F25619"/>
    <w:rsid w:val="00F27978"/>
    <w:rsid w:val="00F32F10"/>
    <w:rsid w:val="00F56064"/>
    <w:rsid w:val="00F63521"/>
    <w:rsid w:val="00F65334"/>
    <w:rsid w:val="00F71283"/>
    <w:rsid w:val="00F747CB"/>
    <w:rsid w:val="00F74CC5"/>
    <w:rsid w:val="00F8645A"/>
    <w:rsid w:val="00F921C1"/>
    <w:rsid w:val="00F95264"/>
    <w:rsid w:val="00F96AB6"/>
    <w:rsid w:val="00FA0D3C"/>
    <w:rsid w:val="00FA1E39"/>
    <w:rsid w:val="00FB2D3B"/>
    <w:rsid w:val="00FB5FA5"/>
    <w:rsid w:val="00FC0B25"/>
    <w:rsid w:val="00FC3730"/>
    <w:rsid w:val="00FC497C"/>
    <w:rsid w:val="00FF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D021EB"/>
  <w15:docId w15:val="{C9F09AF9-5330-4C51-B3B8-36BAE823E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4DE"/>
    <w:pPr>
      <w:spacing w:before="120" w:after="24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A68D9"/>
    <w:pPr>
      <w:keepNext/>
      <w:keepLines/>
      <w:tabs>
        <w:tab w:val="left" w:pos="5760"/>
      </w:tabs>
      <w:outlineLvl w:val="0"/>
    </w:pPr>
    <w:rPr>
      <w:rFonts w:eastAsiaTheme="majorEastAsia" w:cstheme="majorBidi"/>
      <w:b/>
      <w:bCs/>
      <w:sz w:val="28"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A68D9"/>
    <w:pPr>
      <w:keepNext/>
      <w:keepLines/>
      <w:spacing w:before="40"/>
      <w:outlineLvl w:val="1"/>
    </w:pPr>
    <w:rPr>
      <w:rFonts w:eastAsiaTheme="majorEastAsia" w:cstheme="majorBidi"/>
      <w:b/>
      <w:bCs/>
      <w:spacing w:val="2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4A68D9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F09E0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E76878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68D9"/>
    <w:rPr>
      <w:rFonts w:ascii="Arial" w:eastAsiaTheme="majorEastAsia" w:hAnsi="Arial" w:cstheme="majorBidi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A68D9"/>
    <w:rPr>
      <w:rFonts w:ascii="Arial" w:eastAsiaTheme="majorEastAsia" w:hAnsi="Arial" w:cstheme="majorBidi"/>
      <w:b/>
      <w:bCs/>
      <w:spacing w:val="20"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F09E0"/>
    <w:rPr>
      <w:rFonts w:ascii="Arial" w:eastAsiaTheme="majorEastAsia" w:hAnsi="Arial" w:cstheme="majorBidi"/>
      <w:b/>
      <w:bCs/>
      <w:iCs/>
      <w:color w:val="365F91" w:themeColor="accent1" w:themeShade="BF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A68D9"/>
    <w:rPr>
      <w:rFonts w:ascii="Arial" w:eastAsiaTheme="majorEastAsia" w:hAnsi="Arial" w:cstheme="majorBidi"/>
      <w:b/>
      <w:bCs/>
      <w:sz w:val="24"/>
    </w:rPr>
  </w:style>
  <w:style w:type="paragraph" w:styleId="ListParagraph">
    <w:name w:val="List Paragraph"/>
    <w:basedOn w:val="Normal"/>
    <w:autoRedefine/>
    <w:uiPriority w:val="34"/>
    <w:qFormat/>
    <w:rsid w:val="0007191D"/>
    <w:pPr>
      <w:numPr>
        <w:numId w:val="10"/>
      </w:numPr>
      <w:spacing w:before="0" w:after="0" w:line="240" w:lineRule="auto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rsid w:val="00E76878"/>
    <w:rPr>
      <w:rFonts w:ascii="Arial" w:eastAsiaTheme="majorEastAsia" w:hAnsi="Arial" w:cstheme="majorBidi"/>
      <w:color w:val="243F60" w:themeColor="accent1" w:themeShade="7F"/>
      <w:sz w:val="24"/>
    </w:rPr>
  </w:style>
  <w:style w:type="paragraph" w:styleId="Header">
    <w:name w:val="header"/>
    <w:basedOn w:val="Normal"/>
    <w:link w:val="HeaderChar"/>
    <w:uiPriority w:val="99"/>
    <w:unhideWhenUsed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11A"/>
    <w:rPr>
      <w:rFonts w:ascii="Arial" w:hAnsi="Arial"/>
      <w:sz w:val="24"/>
    </w:rPr>
  </w:style>
  <w:style w:type="paragraph" w:styleId="Footer">
    <w:name w:val="footer"/>
    <w:basedOn w:val="Normal"/>
    <w:link w:val="FooterChar"/>
    <w:unhideWhenUsed/>
    <w:qFormat/>
    <w:rsid w:val="00E5511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E5511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11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11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A00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2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4240B6"/>
    <w:rPr>
      <w:color w:val="0000FF"/>
      <w:u w:val="single"/>
    </w:rPr>
  </w:style>
  <w:style w:type="table" w:styleId="TableGrid">
    <w:name w:val="Table Grid"/>
    <w:basedOn w:val="TableNormal"/>
    <w:uiPriority w:val="59"/>
    <w:rsid w:val="00F65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21F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BD4D9A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27167F"/>
    <w:pPr>
      <w:spacing w:before="0"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7167F"/>
    <w:rPr>
      <w:rFonts w:ascii="Calibri" w:hAnsi="Calibri"/>
      <w:szCs w:val="21"/>
    </w:rPr>
  </w:style>
  <w:style w:type="paragraph" w:customStyle="1" w:styleId="xmsonormal">
    <w:name w:val="xmsonormal"/>
    <w:basedOn w:val="Normal"/>
    <w:rsid w:val="00791ED6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791ED6"/>
  </w:style>
  <w:style w:type="character" w:styleId="CommentReference">
    <w:name w:val="annotation reference"/>
    <w:basedOn w:val="DefaultParagraphFont"/>
    <w:uiPriority w:val="99"/>
    <w:semiHidden/>
    <w:unhideWhenUsed/>
    <w:rsid w:val="00B01B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1B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1B2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B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1B2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9276\Downloads\Letterhead_Template_B_Accessibl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ACEB5-B935-4F51-94C0-3D62A3065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Letterhead_Template_B_Accessible (1)</Template>
  <TotalTime>0</TotalTime>
  <Pages>5</Pages>
  <Words>1300</Words>
  <Characters>7413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Letterhead_Template_B_BW_Accessible</vt:lpstr>
    </vt:vector>
  </TitlesOfParts>
  <Company>Toronto District School Board</Company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Letterhead_Template_B_BW_Accessible</dc:title>
  <dc:creator>Lewis, Stacey</dc:creator>
  <cp:lastModifiedBy>User</cp:lastModifiedBy>
  <cp:revision>3</cp:revision>
  <dcterms:created xsi:type="dcterms:W3CDTF">2020-12-26T01:03:00Z</dcterms:created>
  <dcterms:modified xsi:type="dcterms:W3CDTF">2020-12-26T01:03:00Z</dcterms:modified>
</cp:coreProperties>
</file>