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2CB528" w14:textId="3C252E1F" w:rsidR="00791ED6" w:rsidRPr="00C07991" w:rsidRDefault="00914FD8" w:rsidP="00791ED6">
      <w:pPr>
        <w:pStyle w:val="xmsonormal"/>
        <w:spacing w:before="0" w:beforeAutospacing="0" w:after="0" w:afterAutospacing="0"/>
        <w:jc w:val="right"/>
        <w:rPr>
          <w:rFonts w:ascii="Arial" w:hAnsi="Arial" w:cs="Arial"/>
          <w:sz w:val="22"/>
          <w:szCs w:val="22"/>
        </w:rPr>
      </w:pPr>
      <w:bookmarkStart w:id="0" w:name="_MailOriginal"/>
      <w:r>
        <w:rPr>
          <w:rFonts w:ascii="Arial" w:hAnsi="Arial" w:cstheme="minorBidi" w:hint="cs"/>
          <w:sz w:val="22"/>
          <w:szCs w:val="20"/>
          <w:cs/>
          <w:lang w:bidi="hi-IN"/>
        </w:rPr>
        <w:t>21 दिसंबर, 2020</w:t>
      </w:r>
    </w:p>
    <w:p w14:paraId="4F832BDE" w14:textId="03D5E15B" w:rsidR="00B03BAA" w:rsidRDefault="00914FD8" w:rsidP="00914F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480" w:lineRule="atLeast"/>
        <w:rPr>
          <w:rFonts w:ascii="Courier New" w:eastAsia="Times New Roman" w:hAnsi="Courier New"/>
          <w:color w:val="202124"/>
          <w:sz w:val="22"/>
          <w:lang w:val="en-US" w:bidi="hi-IN"/>
        </w:rPr>
      </w:pPr>
      <w:r w:rsidRPr="00B03BAA">
        <w:rPr>
          <w:rFonts w:ascii="Courier New" w:eastAsia="Times New Roman" w:hAnsi="Courier New" w:cs="Mangal" w:hint="cs"/>
          <w:color w:val="202124"/>
          <w:sz w:val="22"/>
          <w:cs/>
          <w:lang w:val="en-US" w:bidi="hi-IN"/>
        </w:rPr>
        <w:t>प्रिय माता-पिता/अभिभावको और छात्रो</w:t>
      </w:r>
      <w:r w:rsidRPr="00B03BAA">
        <w:rPr>
          <w:rFonts w:ascii="Courier New" w:eastAsia="Times New Roman" w:hAnsi="Courier New" w:cs="Courier New" w:hint="cs"/>
          <w:color w:val="202124"/>
          <w:sz w:val="22"/>
          <w:lang w:val="en-US" w:bidi="hi-IN"/>
        </w:rPr>
        <w:t>,</w:t>
      </w:r>
    </w:p>
    <w:p w14:paraId="3F330AEB" w14:textId="77777777" w:rsidR="00B03BAA" w:rsidRPr="00B03BAA" w:rsidRDefault="00B03BAA" w:rsidP="00914F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480" w:lineRule="atLeast"/>
        <w:rPr>
          <w:rFonts w:ascii="Courier New" w:eastAsia="Times New Roman" w:hAnsi="Courier New"/>
          <w:color w:val="202124"/>
          <w:sz w:val="22"/>
          <w:lang w:val="en-US" w:bidi="hi-IN"/>
        </w:rPr>
      </w:pPr>
    </w:p>
    <w:p w14:paraId="5DCB379B" w14:textId="38474561" w:rsidR="00914FD8" w:rsidRPr="00BA470A" w:rsidRDefault="00914FD8" w:rsidP="00D06756">
      <w:pPr>
        <w:pStyle w:val="HTMLPreformatted"/>
        <w:rPr>
          <w:rFonts w:ascii="Mangal" w:hAnsi="Mangal" w:cs="Mangal"/>
          <w:color w:val="202124"/>
          <w:sz w:val="22"/>
          <w:szCs w:val="22"/>
          <w:cs/>
        </w:rPr>
      </w:pPr>
      <w:r w:rsidRPr="00B03BAA">
        <w:rPr>
          <w:rFonts w:ascii="Mangal" w:hAnsi="Mangal" w:cs="Mangal"/>
          <w:color w:val="202124"/>
          <w:sz w:val="22"/>
          <w:szCs w:val="22"/>
          <w:cs/>
        </w:rPr>
        <w:t xml:space="preserve">ओंटैरियो सरकार ने आज </w:t>
      </w:r>
      <w:hyperlink r:id="rId8" w:history="1">
        <w:r w:rsidRPr="00B03BAA">
          <w:rPr>
            <w:rFonts w:ascii="Mangal" w:hAnsi="Mangal" w:cs="Mangal"/>
            <w:color w:val="1155CC"/>
            <w:sz w:val="22"/>
            <w:szCs w:val="22"/>
            <w:u w:val="single"/>
            <w:cs/>
            <w:lang w:eastAsia="en-CA"/>
          </w:rPr>
          <w:t>घोषणा की</w:t>
        </w:r>
      </w:hyperlink>
      <w:r w:rsidRPr="00B03BAA">
        <w:rPr>
          <w:rFonts w:ascii="Mangal" w:hAnsi="Mangal" w:cs="Mangal"/>
          <w:color w:val="000000"/>
          <w:sz w:val="22"/>
          <w:szCs w:val="22"/>
          <w:lang w:eastAsia="en-CA"/>
        </w:rPr>
        <w:t xml:space="preserve"> </w:t>
      </w:r>
      <w:r w:rsidRPr="00B03BAA">
        <w:rPr>
          <w:rFonts w:ascii="Mangal" w:hAnsi="Mangal" w:cs="Mangal"/>
          <w:color w:val="202124"/>
          <w:sz w:val="22"/>
          <w:szCs w:val="22"/>
          <w:cs/>
        </w:rPr>
        <w:t xml:space="preserve">कि कोविड-19 के प्रसार को धीमा करने के लिए प्रांत 26 दिसंबर शनिवार को </w:t>
      </w:r>
      <w:r w:rsidRPr="00BA470A">
        <w:rPr>
          <w:rFonts w:ascii="Mangal" w:hAnsi="Mangal" w:cs="Mangal"/>
          <w:color w:val="202124"/>
          <w:sz w:val="22"/>
          <w:szCs w:val="22"/>
          <w:cs/>
        </w:rPr>
        <w:t xml:space="preserve">ग्रे (लॉकडाउन) </w:t>
      </w:r>
      <w:r w:rsidR="00343B43" w:rsidRPr="00343B43">
        <w:rPr>
          <w:rFonts w:ascii="Mangal" w:hAnsi="Mangal" w:cs="Mangal"/>
          <w:color w:val="202124"/>
          <w:sz w:val="22"/>
          <w:szCs w:val="22"/>
          <w:cs/>
        </w:rPr>
        <w:t>ज़ोन</w:t>
      </w:r>
      <w:r w:rsidR="00343B43" w:rsidRPr="00343B43">
        <w:rPr>
          <w:rFonts w:ascii="Mangal" w:hAnsi="Mangal" w:cs="Mangal"/>
          <w:color w:val="202124"/>
          <w:sz w:val="22"/>
          <w:szCs w:val="22"/>
          <w:cs/>
        </w:rPr>
        <w:t xml:space="preserve"> </w:t>
      </w:r>
      <w:r w:rsidRPr="00BA470A">
        <w:rPr>
          <w:rFonts w:ascii="Mangal" w:hAnsi="Mangal" w:cs="Mangal"/>
          <w:color w:val="202124"/>
          <w:sz w:val="22"/>
          <w:szCs w:val="22"/>
          <w:cs/>
        </w:rPr>
        <w:t>में जा रहा है। टोरंटो में और दक्षिणी ओंट</w:t>
      </w:r>
      <w:r w:rsidR="0045338D" w:rsidRPr="00BA470A">
        <w:rPr>
          <w:rFonts w:ascii="Mangal" w:hAnsi="Mangal" w:cs="Mangal" w:hint="cs"/>
          <w:color w:val="202124"/>
          <w:sz w:val="22"/>
          <w:szCs w:val="22"/>
          <w:cs/>
        </w:rPr>
        <w:t>ै</w:t>
      </w:r>
      <w:r w:rsidRPr="00BA470A">
        <w:rPr>
          <w:rFonts w:ascii="Mangal" w:hAnsi="Mangal" w:cs="Mangal"/>
          <w:color w:val="202124"/>
          <w:sz w:val="22"/>
          <w:szCs w:val="22"/>
          <w:cs/>
        </w:rPr>
        <w:t>रियो के बाकी हिस्सों में लॉकडाउन 28 दिनों के लिए लागू रहेगा।</w:t>
      </w:r>
      <w:r w:rsidR="0045338D" w:rsidRPr="00BA470A">
        <w:rPr>
          <w:rFonts w:ascii="Mangal" w:hAnsi="Mangal" w:cs="Mangal" w:hint="cs"/>
          <w:color w:val="202124"/>
          <w:sz w:val="22"/>
          <w:szCs w:val="22"/>
          <w:cs/>
        </w:rPr>
        <w:t xml:space="preserve"> </w:t>
      </w:r>
      <w:r w:rsidRPr="00BA470A">
        <w:rPr>
          <w:rFonts w:ascii="Mangal" w:hAnsi="Mangal" w:cs="Mangal"/>
          <w:color w:val="202124"/>
          <w:sz w:val="22"/>
          <w:szCs w:val="22"/>
          <w:cs/>
        </w:rPr>
        <w:t>घोषणा के भाग के रूप में</w:t>
      </w:r>
      <w:r w:rsidRPr="00BA470A">
        <w:rPr>
          <w:rFonts w:ascii="Mangal" w:hAnsi="Mangal" w:cs="Mangal"/>
          <w:color w:val="202124"/>
          <w:sz w:val="22"/>
          <w:szCs w:val="22"/>
        </w:rPr>
        <w:t>,</w:t>
      </w:r>
      <w:r w:rsidR="0045338D" w:rsidRPr="00BA470A">
        <w:rPr>
          <w:rFonts w:ascii="Mangal" w:hAnsi="Mangal" w:cs="Mangal" w:hint="cs"/>
          <w:color w:val="202124"/>
          <w:sz w:val="22"/>
          <w:szCs w:val="22"/>
          <w:cs/>
        </w:rPr>
        <w:t xml:space="preserve"> </w:t>
      </w:r>
      <w:r w:rsidRPr="00BA470A">
        <w:rPr>
          <w:rFonts w:ascii="Mangal" w:hAnsi="Mangal" w:cs="Mangal"/>
          <w:b/>
          <w:bCs/>
          <w:color w:val="202124"/>
          <w:sz w:val="22"/>
          <w:szCs w:val="22"/>
          <w:u w:val="single"/>
          <w:cs/>
        </w:rPr>
        <w:t xml:space="preserve">सरकार ने कहा है कि दक्षिणी ओंटैरियो के सभी </w:t>
      </w:r>
      <w:r w:rsidRPr="00BA470A">
        <w:rPr>
          <w:rFonts w:ascii="Mangal" w:hAnsi="Mangal" w:cs="Mangal"/>
          <w:b/>
          <w:bCs/>
          <w:color w:val="212529"/>
          <w:sz w:val="22"/>
          <w:szCs w:val="22"/>
          <w:u w:val="single"/>
          <w:shd w:val="clear" w:color="auto" w:fill="FFFFFF"/>
          <w:cs/>
        </w:rPr>
        <w:t>एलमेन्ट्री</w:t>
      </w:r>
      <w:r w:rsidRPr="00BA470A">
        <w:rPr>
          <w:rFonts w:ascii="Mangal" w:hAnsi="Mangal" w:cs="Mangal"/>
          <w:b/>
          <w:bCs/>
          <w:color w:val="212529"/>
          <w:sz w:val="22"/>
          <w:szCs w:val="22"/>
          <w:u w:val="single"/>
          <w:shd w:val="clear" w:color="auto" w:fill="FFFFFF"/>
        </w:rPr>
        <w:t> </w:t>
      </w:r>
      <w:r w:rsidRPr="00BA470A">
        <w:rPr>
          <w:rFonts w:ascii="Mangal" w:hAnsi="Mangal" w:cs="Mangal"/>
          <w:b/>
          <w:bCs/>
          <w:color w:val="202124"/>
          <w:sz w:val="22"/>
          <w:szCs w:val="22"/>
          <w:u w:val="single"/>
          <w:cs/>
        </w:rPr>
        <w:t>स्कूल</w:t>
      </w:r>
      <w:r w:rsidRPr="00BA470A">
        <w:rPr>
          <w:rFonts w:ascii="Mangal" w:hAnsi="Mangal" w:cs="Mangal"/>
          <w:b/>
          <w:bCs/>
          <w:color w:val="202124"/>
          <w:sz w:val="22"/>
          <w:szCs w:val="22"/>
          <w:u w:val="single"/>
        </w:rPr>
        <w:t xml:space="preserve">, </w:t>
      </w:r>
      <w:r w:rsidRPr="00BA470A">
        <w:rPr>
          <w:rFonts w:ascii="Mangal" w:hAnsi="Mangal" w:cs="Mangal"/>
          <w:b/>
          <w:bCs/>
          <w:color w:val="202124"/>
          <w:sz w:val="22"/>
          <w:szCs w:val="22"/>
          <w:u w:val="single"/>
          <w:cs/>
        </w:rPr>
        <w:t>जिन</w:t>
      </w:r>
      <w:r w:rsidRPr="00BA470A">
        <w:rPr>
          <w:rFonts w:ascii="Mangal" w:hAnsi="Mangal" w:cs="Mangal"/>
          <w:b/>
          <w:bCs/>
          <w:color w:val="202124"/>
          <w:sz w:val="22"/>
          <w:szCs w:val="22"/>
          <w:u w:val="single"/>
        </w:rPr>
        <w:t xml:space="preserve"> </w:t>
      </w:r>
      <w:r w:rsidRPr="00BA470A">
        <w:rPr>
          <w:rFonts w:ascii="Mangal" w:hAnsi="Mangal" w:cs="Mangal"/>
          <w:b/>
          <w:bCs/>
          <w:color w:val="202124"/>
          <w:sz w:val="22"/>
          <w:szCs w:val="22"/>
          <w:u w:val="single"/>
          <w:cs/>
        </w:rPr>
        <w:t>में टीडीएसबी</w:t>
      </w:r>
      <w:r w:rsidRPr="00BA470A">
        <w:rPr>
          <w:rFonts w:ascii="Mangal" w:hAnsi="Mangal" w:cs="Mangal"/>
          <w:b/>
          <w:bCs/>
          <w:color w:val="202124"/>
          <w:sz w:val="22"/>
          <w:szCs w:val="22"/>
          <w:u w:val="single"/>
        </w:rPr>
        <w:t xml:space="preserve"> </w:t>
      </w:r>
      <w:r w:rsidRPr="00BA470A">
        <w:rPr>
          <w:rFonts w:ascii="Mangal" w:hAnsi="Mangal" w:cs="Mangal"/>
          <w:b/>
          <w:bCs/>
          <w:color w:val="202124"/>
          <w:sz w:val="22"/>
          <w:szCs w:val="22"/>
          <w:u w:val="single"/>
          <w:cs/>
        </w:rPr>
        <w:t xml:space="preserve">के </w:t>
      </w:r>
      <w:bookmarkStart w:id="1" w:name="_Hlk59845013"/>
      <w:r w:rsidRPr="00BA470A">
        <w:rPr>
          <w:rFonts w:ascii="Mangal" w:hAnsi="Mangal" w:cs="Mangal"/>
          <w:b/>
          <w:bCs/>
          <w:color w:val="202124"/>
          <w:sz w:val="22"/>
          <w:szCs w:val="22"/>
          <w:u w:val="single"/>
          <w:cs/>
        </w:rPr>
        <w:t xml:space="preserve">स्कूल </w:t>
      </w:r>
      <w:bookmarkEnd w:id="1"/>
      <w:r w:rsidRPr="00BA470A">
        <w:rPr>
          <w:rFonts w:ascii="Mangal" w:hAnsi="Mangal" w:cs="Mangal"/>
          <w:b/>
          <w:bCs/>
          <w:color w:val="202124"/>
          <w:sz w:val="22"/>
          <w:szCs w:val="22"/>
          <w:u w:val="single"/>
          <w:cs/>
        </w:rPr>
        <w:t>शामिल हैं</w:t>
      </w:r>
      <w:r w:rsidRPr="00BA470A">
        <w:rPr>
          <w:rFonts w:ascii="Mangal" w:hAnsi="Mangal" w:cs="Mangal"/>
          <w:b/>
          <w:bCs/>
          <w:color w:val="202124"/>
          <w:sz w:val="22"/>
          <w:szCs w:val="22"/>
          <w:u w:val="single"/>
        </w:rPr>
        <w:t>,</w:t>
      </w:r>
      <w:r w:rsidR="0045338D" w:rsidRPr="00BA470A">
        <w:rPr>
          <w:rFonts w:ascii="Mangal" w:hAnsi="Mangal" w:cs="Mangal" w:hint="cs"/>
          <w:b/>
          <w:bCs/>
          <w:color w:val="202124"/>
          <w:sz w:val="22"/>
          <w:szCs w:val="22"/>
          <w:u w:val="single"/>
          <w:cs/>
        </w:rPr>
        <w:t xml:space="preserve"> </w:t>
      </w:r>
      <w:r w:rsidRPr="00BA470A">
        <w:rPr>
          <w:rFonts w:ascii="Mangal" w:hAnsi="Mangal" w:cs="Mangal"/>
          <w:b/>
          <w:bCs/>
          <w:color w:val="202124"/>
          <w:sz w:val="22"/>
          <w:szCs w:val="22"/>
          <w:u w:val="single"/>
          <w:cs/>
        </w:rPr>
        <w:t>सोमवार 11 जनवरी तक छात्रों के लिए बंद रहेंगे</w:t>
      </w:r>
      <w:r w:rsidRPr="00BA470A">
        <w:rPr>
          <w:rFonts w:ascii="Mangal" w:hAnsi="Mangal" w:cs="Mangal"/>
          <w:b/>
          <w:bCs/>
          <w:color w:val="202124"/>
          <w:sz w:val="22"/>
          <w:szCs w:val="22"/>
          <w:u w:val="single"/>
        </w:rPr>
        <w:t xml:space="preserve">, </w:t>
      </w:r>
      <w:r w:rsidRPr="00BA470A">
        <w:rPr>
          <w:rFonts w:ascii="Mangal" w:hAnsi="Mangal" w:cs="Mangal"/>
          <w:b/>
          <w:bCs/>
          <w:color w:val="202124"/>
          <w:sz w:val="22"/>
          <w:szCs w:val="22"/>
          <w:u w:val="single"/>
          <w:cs/>
        </w:rPr>
        <w:t xml:space="preserve">जबकि सभी </w:t>
      </w:r>
      <w:r w:rsidRPr="00BA470A">
        <w:rPr>
          <w:rFonts w:ascii="Mangal" w:hAnsi="Mangal" w:cs="Mangal"/>
          <w:b/>
          <w:bCs/>
          <w:color w:val="212529"/>
          <w:sz w:val="22"/>
          <w:szCs w:val="22"/>
          <w:u w:val="single"/>
          <w:shd w:val="clear" w:color="auto" w:fill="FFFFFF"/>
          <w:cs/>
        </w:rPr>
        <w:t>सेकन्डरी</w:t>
      </w:r>
      <w:r w:rsidRPr="00BA470A">
        <w:rPr>
          <w:rFonts w:ascii="Mangal" w:hAnsi="Mangal" w:cs="Mangal"/>
          <w:b/>
          <w:bCs/>
          <w:color w:val="202124"/>
          <w:sz w:val="22"/>
          <w:szCs w:val="22"/>
          <w:u w:val="single"/>
          <w:cs/>
        </w:rPr>
        <w:t xml:space="preserve"> स्कूल सोमवार</w:t>
      </w:r>
      <w:r w:rsidRPr="00BA470A">
        <w:rPr>
          <w:rFonts w:ascii="Mangal" w:hAnsi="Mangal" w:cs="Mangal"/>
          <w:b/>
          <w:bCs/>
          <w:color w:val="202124"/>
          <w:sz w:val="22"/>
          <w:szCs w:val="22"/>
          <w:u w:val="single"/>
        </w:rPr>
        <w:t>,</w:t>
      </w:r>
      <w:r w:rsidR="0045338D" w:rsidRPr="00BA470A">
        <w:rPr>
          <w:rFonts w:ascii="Mangal" w:hAnsi="Mangal" w:cs="Mangal" w:hint="cs"/>
          <w:b/>
          <w:bCs/>
          <w:color w:val="202124"/>
          <w:sz w:val="22"/>
          <w:szCs w:val="22"/>
          <w:u w:val="single"/>
          <w:cs/>
        </w:rPr>
        <w:t xml:space="preserve"> </w:t>
      </w:r>
      <w:r w:rsidRPr="00BA470A">
        <w:rPr>
          <w:rFonts w:ascii="Mangal" w:hAnsi="Mangal" w:cs="Mangal"/>
          <w:b/>
          <w:bCs/>
          <w:color w:val="202124"/>
          <w:sz w:val="22"/>
          <w:szCs w:val="22"/>
          <w:u w:val="single"/>
          <w:cs/>
        </w:rPr>
        <w:t>25 जनवरी तक छात्रों के लिए बंद रहेंगे।</w:t>
      </w:r>
      <w:r w:rsidR="00BA470A" w:rsidRPr="00BA470A">
        <w:rPr>
          <w:rFonts w:ascii="Mangal" w:hAnsi="Mangal" w:cs="Mangal" w:hint="cs"/>
          <w:b/>
          <w:bCs/>
          <w:color w:val="202124"/>
          <w:sz w:val="22"/>
          <w:szCs w:val="22"/>
          <w:u w:val="single"/>
          <w:cs/>
        </w:rPr>
        <w:t xml:space="preserve"> </w:t>
      </w:r>
      <w:r w:rsidR="00BA470A" w:rsidRPr="00BA470A">
        <w:rPr>
          <w:rFonts w:ascii="Mangal" w:hAnsi="Mangal" w:cs="Mangal" w:hint="cs"/>
          <w:color w:val="202124"/>
          <w:sz w:val="22"/>
          <w:szCs w:val="22"/>
          <w:cs/>
        </w:rPr>
        <w:t>इस समय के दौरान, सारे इन-</w:t>
      </w:r>
      <w:r w:rsidR="00BA470A" w:rsidRPr="00BA470A">
        <w:rPr>
          <w:rFonts w:ascii="Segoe UI" w:hAnsi="Segoe UI" w:cs="Mangal"/>
          <w:color w:val="212529"/>
          <w:sz w:val="22"/>
          <w:szCs w:val="22"/>
          <w:shd w:val="clear" w:color="auto" w:fill="FFFFFF"/>
          <w:cs/>
        </w:rPr>
        <w:t>पर्सन</w:t>
      </w:r>
      <w:r w:rsidR="00BA470A" w:rsidRPr="00BA470A">
        <w:rPr>
          <w:rFonts w:ascii="Segoe UI" w:hAnsi="Segoe UI" w:cs="Mangal"/>
          <w:color w:val="212529"/>
          <w:sz w:val="22"/>
          <w:szCs w:val="22"/>
          <w:shd w:val="clear" w:color="auto" w:fill="FFFFFF"/>
        </w:rPr>
        <w:t xml:space="preserve"> </w:t>
      </w:r>
      <w:r w:rsidR="00BA470A" w:rsidRPr="00BA470A">
        <w:rPr>
          <w:rFonts w:ascii="Mangal" w:hAnsi="Mangal" w:cs="Mangal"/>
          <w:color w:val="202124"/>
          <w:sz w:val="22"/>
          <w:szCs w:val="22"/>
          <w:cs/>
        </w:rPr>
        <w:t>स्कूल</w:t>
      </w:r>
      <w:r w:rsidR="00BA470A" w:rsidRPr="00BA470A">
        <w:rPr>
          <w:rFonts w:ascii="Mangal" w:hAnsi="Mangal" w:cs="Mangal"/>
          <w:color w:val="202124"/>
          <w:sz w:val="22"/>
          <w:szCs w:val="22"/>
        </w:rPr>
        <w:t xml:space="preserve"> </w:t>
      </w:r>
      <w:r w:rsidR="00BA470A" w:rsidRPr="00BA470A">
        <w:rPr>
          <w:rFonts w:ascii="Mangal" w:hAnsi="Mangal" w:cs="Mangal" w:hint="cs"/>
          <w:color w:val="202124"/>
          <w:sz w:val="22"/>
          <w:szCs w:val="22"/>
          <w:cs/>
        </w:rPr>
        <w:t xml:space="preserve">रिमोट </w:t>
      </w:r>
      <w:r w:rsidR="00BA470A" w:rsidRPr="00BA470A">
        <w:rPr>
          <w:rFonts w:ascii="Segoe UI" w:hAnsi="Segoe UI" w:cs="Mangal"/>
          <w:color w:val="212529"/>
          <w:sz w:val="22"/>
          <w:szCs w:val="22"/>
          <w:shd w:val="clear" w:color="auto" w:fill="FFFFFF"/>
          <w:cs/>
        </w:rPr>
        <w:t>लर्निंग</w:t>
      </w:r>
      <w:r w:rsidR="00BA470A" w:rsidRPr="00BA470A">
        <w:rPr>
          <w:rFonts w:ascii="Segoe UI" w:hAnsi="Segoe UI" w:cs="Mangal"/>
          <w:color w:val="212529"/>
          <w:sz w:val="22"/>
          <w:szCs w:val="22"/>
          <w:shd w:val="clear" w:color="auto" w:fill="FFFFFF"/>
        </w:rPr>
        <w:t xml:space="preserve"> </w:t>
      </w:r>
      <w:r w:rsidR="00BA470A" w:rsidRPr="00BA470A">
        <w:rPr>
          <w:rFonts w:ascii="Segoe UI" w:hAnsi="Segoe UI" w:cs="Mangal" w:hint="cs"/>
          <w:color w:val="212529"/>
          <w:sz w:val="22"/>
          <w:szCs w:val="22"/>
          <w:shd w:val="clear" w:color="auto" w:fill="FFFFFF"/>
          <w:cs/>
        </w:rPr>
        <w:t xml:space="preserve">पर </w:t>
      </w:r>
      <w:r w:rsidR="00BA470A" w:rsidRPr="00BA470A">
        <w:rPr>
          <w:rFonts w:ascii="Segoe UI" w:hAnsi="Segoe UI" w:cs="Mangal"/>
          <w:color w:val="212529"/>
          <w:sz w:val="22"/>
          <w:szCs w:val="22"/>
          <w:shd w:val="clear" w:color="auto" w:fill="FFFFFF"/>
          <w:cs/>
        </w:rPr>
        <w:t>शिफ्ट</w:t>
      </w:r>
      <w:r w:rsidR="00BA470A" w:rsidRPr="00BA470A">
        <w:rPr>
          <w:rFonts w:ascii="Segoe UI" w:hAnsi="Segoe UI" w:cs="Mangal"/>
          <w:color w:val="212529"/>
          <w:sz w:val="22"/>
          <w:szCs w:val="22"/>
          <w:shd w:val="clear" w:color="auto" w:fill="FFFFFF"/>
        </w:rPr>
        <w:t xml:space="preserve"> </w:t>
      </w:r>
      <w:r w:rsidR="00BA470A" w:rsidRPr="00BA470A">
        <w:rPr>
          <w:rFonts w:ascii="Segoe UI" w:hAnsi="Segoe UI" w:cs="Mangal" w:hint="cs"/>
          <w:color w:val="212529"/>
          <w:sz w:val="22"/>
          <w:szCs w:val="22"/>
          <w:shd w:val="clear" w:color="auto" w:fill="FFFFFF"/>
          <w:cs/>
        </w:rPr>
        <w:t>हो</w:t>
      </w:r>
      <w:r w:rsidR="005304F2">
        <w:rPr>
          <w:rFonts w:ascii="Segoe UI" w:hAnsi="Segoe UI" w:cs="Mangal" w:hint="cs"/>
          <w:color w:val="212529"/>
          <w:sz w:val="22"/>
          <w:szCs w:val="22"/>
          <w:shd w:val="clear" w:color="auto" w:fill="FFFFFF"/>
          <w:cs/>
        </w:rPr>
        <w:t xml:space="preserve"> </w:t>
      </w:r>
      <w:r w:rsidR="00BA470A" w:rsidRPr="00BA470A">
        <w:rPr>
          <w:rFonts w:ascii="Segoe UI" w:hAnsi="Segoe UI" w:cs="Mangal" w:hint="cs"/>
          <w:color w:val="212529"/>
          <w:sz w:val="22"/>
          <w:szCs w:val="22"/>
          <w:shd w:val="clear" w:color="auto" w:fill="FFFFFF"/>
          <w:cs/>
        </w:rPr>
        <w:t xml:space="preserve">जाएंगे जबकि </w:t>
      </w:r>
      <w:r w:rsidR="00BA470A" w:rsidRPr="00BA470A">
        <w:rPr>
          <w:rFonts w:ascii="Segoe UI" w:hAnsi="Segoe UI" w:cs="Mangal"/>
          <w:color w:val="212529"/>
          <w:sz w:val="22"/>
          <w:szCs w:val="22"/>
          <w:shd w:val="clear" w:color="auto" w:fill="FFFFFF"/>
          <w:cs/>
        </w:rPr>
        <w:t>वर्चूअल</w:t>
      </w:r>
      <w:r w:rsidR="00BA470A" w:rsidRPr="00BA470A">
        <w:rPr>
          <w:rFonts w:ascii="Segoe UI" w:hAnsi="Segoe UI" w:cs="Mangal"/>
          <w:color w:val="212529"/>
          <w:sz w:val="22"/>
          <w:szCs w:val="22"/>
          <w:shd w:val="clear" w:color="auto" w:fill="FFFFFF"/>
        </w:rPr>
        <w:t xml:space="preserve"> </w:t>
      </w:r>
      <w:r w:rsidR="00BA470A" w:rsidRPr="00BA470A">
        <w:rPr>
          <w:rFonts w:ascii="Mangal" w:hAnsi="Mangal" w:cs="Mangal"/>
          <w:color w:val="202124"/>
          <w:sz w:val="22"/>
          <w:szCs w:val="22"/>
          <w:cs/>
        </w:rPr>
        <w:t>स्कूल</w:t>
      </w:r>
      <w:r w:rsidR="00BA470A" w:rsidRPr="00BA470A">
        <w:rPr>
          <w:rFonts w:ascii="Mangal" w:hAnsi="Mangal" w:cs="Mangal"/>
          <w:color w:val="202124"/>
          <w:sz w:val="22"/>
          <w:szCs w:val="22"/>
        </w:rPr>
        <w:t xml:space="preserve"> </w:t>
      </w:r>
      <w:r w:rsidR="00BA470A" w:rsidRPr="00BA470A">
        <w:rPr>
          <w:rFonts w:ascii="Mangal" w:hAnsi="Mangal" w:cs="Mangal" w:hint="cs"/>
          <w:color w:val="202124"/>
          <w:sz w:val="22"/>
          <w:szCs w:val="22"/>
          <w:cs/>
        </w:rPr>
        <w:t xml:space="preserve">आम ढंग से </w:t>
      </w:r>
      <w:r w:rsidR="00B54024">
        <w:rPr>
          <w:rFonts w:ascii="Mangal" w:hAnsi="Mangal" w:cs="Mangal" w:hint="cs"/>
          <w:color w:val="202124"/>
          <w:sz w:val="22"/>
          <w:szCs w:val="22"/>
          <w:cs/>
        </w:rPr>
        <w:t xml:space="preserve">चलना </w:t>
      </w:r>
      <w:r w:rsidR="00BA470A" w:rsidRPr="00BA470A">
        <w:rPr>
          <w:rFonts w:ascii="Mangal" w:hAnsi="Mangal" w:cs="Mangal" w:hint="cs"/>
          <w:color w:val="202124"/>
          <w:sz w:val="22"/>
          <w:szCs w:val="22"/>
          <w:cs/>
        </w:rPr>
        <w:t>जारी रहेंगे।</w:t>
      </w:r>
    </w:p>
    <w:p w14:paraId="006BADE0" w14:textId="4E83CA76" w:rsidR="00D44120" w:rsidRPr="0064583C" w:rsidRDefault="00D44120" w:rsidP="00D441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Courier New" w:eastAsia="Times New Roman" w:hAnsi="Courier New" w:cs="Courier New"/>
          <w:color w:val="202124"/>
          <w:sz w:val="22"/>
        </w:rPr>
      </w:pPr>
      <w:r w:rsidRPr="0064583C">
        <w:rPr>
          <w:rFonts w:ascii="Courier New" w:eastAsia="Times New Roman" w:hAnsi="Courier New" w:hint="cs"/>
          <w:color w:val="202124"/>
          <w:sz w:val="22"/>
          <w:cs/>
        </w:rPr>
        <w:t xml:space="preserve">कृपया </w:t>
      </w:r>
      <w:r>
        <w:rPr>
          <w:rFonts w:ascii="Courier New" w:eastAsia="Times New Roman" w:hAnsi="Courier New" w:hint="cs"/>
          <w:color w:val="202124"/>
          <w:cs/>
        </w:rPr>
        <w:t>नीचे टीडीएसब</w:t>
      </w:r>
      <w:r w:rsidRPr="0064583C">
        <w:rPr>
          <w:rFonts w:ascii="Courier New" w:eastAsia="Times New Roman" w:hAnsi="Courier New" w:cs="Courier New" w:hint="cs"/>
          <w:color w:val="202124"/>
          <w:sz w:val="22"/>
        </w:rPr>
        <w:t xml:space="preserve"> </w:t>
      </w:r>
      <w:r w:rsidRPr="0064583C">
        <w:rPr>
          <w:rFonts w:ascii="Courier New" w:eastAsia="Times New Roman" w:hAnsi="Courier New" w:hint="cs"/>
          <w:color w:val="202124"/>
          <w:sz w:val="22"/>
          <w:cs/>
        </w:rPr>
        <w:t xml:space="preserve">स्कूलों में </w:t>
      </w:r>
      <w:r w:rsidR="002D56E6" w:rsidRPr="00BA470A">
        <w:rPr>
          <w:rFonts w:ascii="Mangal" w:hAnsi="Mangal" w:cs="Mangal" w:hint="cs"/>
          <w:color w:val="202124"/>
          <w:sz w:val="22"/>
          <w:cs/>
        </w:rPr>
        <w:t>रिमोट</w:t>
      </w:r>
      <w:r w:rsidR="002D56E6" w:rsidRPr="00BA470A">
        <w:rPr>
          <w:rFonts w:ascii="Segoe UI" w:hAnsi="Segoe UI" w:cs="Mangal"/>
          <w:color w:val="212529"/>
          <w:sz w:val="22"/>
          <w:shd w:val="clear" w:color="auto" w:fill="FFFFFF"/>
          <w:cs/>
          <w:lang w:bidi="hi-IN"/>
        </w:rPr>
        <w:t xml:space="preserve"> </w:t>
      </w:r>
      <w:r w:rsidRPr="00BA470A">
        <w:rPr>
          <w:rFonts w:ascii="Segoe UI" w:hAnsi="Segoe UI" w:cs="Mangal"/>
          <w:color w:val="212529"/>
          <w:sz w:val="22"/>
          <w:shd w:val="clear" w:color="auto" w:fill="FFFFFF"/>
          <w:cs/>
          <w:lang w:bidi="hi-IN"/>
        </w:rPr>
        <w:t>लर्निंग</w:t>
      </w:r>
      <w:r w:rsidRPr="00BA470A">
        <w:rPr>
          <w:rFonts w:ascii="Segoe UI" w:hAnsi="Segoe UI" w:cs="Mangal"/>
          <w:color w:val="212529"/>
          <w:sz w:val="22"/>
          <w:shd w:val="clear" w:color="auto" w:fill="FFFFFF"/>
        </w:rPr>
        <w:t xml:space="preserve"> </w:t>
      </w:r>
      <w:r w:rsidR="002D56E6" w:rsidRPr="00BA470A">
        <w:rPr>
          <w:rFonts w:ascii="Segoe UI" w:hAnsi="Segoe UI" w:cs="Mangal" w:hint="cs"/>
          <w:color w:val="212529"/>
          <w:sz w:val="22"/>
          <w:shd w:val="clear" w:color="auto" w:fill="FFFFFF"/>
          <w:cs/>
        </w:rPr>
        <w:t xml:space="preserve">पर </w:t>
      </w:r>
      <w:r>
        <w:rPr>
          <w:rFonts w:ascii="Segoe UI" w:hAnsi="Segoe UI" w:hint="cs"/>
          <w:color w:val="212529"/>
          <w:shd w:val="clear" w:color="auto" w:fill="FFFFFF"/>
          <w:cs/>
        </w:rPr>
        <w:t>इस</w:t>
      </w:r>
      <w:r w:rsidRPr="00BA470A">
        <w:rPr>
          <w:rFonts w:ascii="Segoe UI" w:hAnsi="Segoe UI" w:cs="Mangal" w:hint="cs"/>
          <w:color w:val="212529"/>
          <w:sz w:val="22"/>
          <w:shd w:val="clear" w:color="auto" w:fill="FFFFFF"/>
          <w:cs/>
        </w:rPr>
        <w:t xml:space="preserve"> </w:t>
      </w:r>
      <w:r w:rsidRPr="00BA470A">
        <w:rPr>
          <w:rFonts w:ascii="Segoe UI" w:hAnsi="Segoe UI" w:cs="Mangal"/>
          <w:color w:val="212529"/>
          <w:sz w:val="22"/>
          <w:shd w:val="clear" w:color="auto" w:fill="FFFFFF"/>
          <w:cs/>
          <w:lang w:bidi="hi-IN"/>
        </w:rPr>
        <w:t>शिफ्ट</w:t>
      </w:r>
      <w:r>
        <w:rPr>
          <w:rFonts w:ascii="Segoe UI" w:hAnsi="Segoe UI" w:hint="cs"/>
          <w:color w:val="212529"/>
          <w:shd w:val="clear" w:color="auto" w:fill="FFFFFF"/>
          <w:cs/>
        </w:rPr>
        <w:t xml:space="preserve"> </w:t>
      </w:r>
      <w:r w:rsidRPr="0064583C">
        <w:rPr>
          <w:rFonts w:ascii="Courier New" w:eastAsia="Times New Roman" w:hAnsi="Courier New" w:hint="cs"/>
          <w:color w:val="202124"/>
          <w:sz w:val="22"/>
          <w:cs/>
        </w:rPr>
        <w:t>के बारे में अतिरिक्त जानकारी प्राप्त करें।</w:t>
      </w:r>
    </w:p>
    <w:p w14:paraId="43E1C810" w14:textId="6EC1645E" w:rsidR="00C07991" w:rsidRPr="00C07991" w:rsidRDefault="00113628" w:rsidP="00C07991">
      <w:pPr>
        <w:spacing w:before="240" w:line="240" w:lineRule="auto"/>
        <w:rPr>
          <w:rFonts w:ascii="Times New Roman" w:eastAsia="Times New Roman" w:hAnsi="Times New Roman" w:cs="Times New Roman"/>
          <w:szCs w:val="24"/>
          <w:lang w:eastAsia="en-CA"/>
        </w:rPr>
      </w:pPr>
      <w:bookmarkStart w:id="2" w:name="_Hlk59846334"/>
      <w:r w:rsidRPr="00113628">
        <w:rPr>
          <w:rFonts w:ascii="Mangal" w:hAnsi="Mangal" w:cs="Mangal"/>
          <w:b/>
          <w:bCs/>
          <w:color w:val="212529"/>
          <w:sz w:val="28"/>
          <w:szCs w:val="28"/>
          <w:u w:val="single"/>
          <w:shd w:val="clear" w:color="auto" w:fill="FFFFFF"/>
          <w:cs/>
          <w:lang w:bidi="hi-IN"/>
        </w:rPr>
        <w:t>एलमेन्ट्री</w:t>
      </w:r>
      <w:r w:rsidRPr="00113628">
        <w:rPr>
          <w:rFonts w:ascii="Mangal" w:hAnsi="Mangal" w:cs="Mangal"/>
          <w:b/>
          <w:bCs/>
          <w:color w:val="212529"/>
          <w:sz w:val="28"/>
          <w:szCs w:val="28"/>
          <w:u w:val="single"/>
          <w:shd w:val="clear" w:color="auto" w:fill="FFFFFF"/>
        </w:rPr>
        <w:t> </w:t>
      </w:r>
      <w:r w:rsidRPr="00113628">
        <w:rPr>
          <w:rFonts w:ascii="Mangal" w:hAnsi="Mangal" w:cs="Mangal"/>
          <w:b/>
          <w:bCs/>
          <w:color w:val="202124"/>
          <w:sz w:val="28"/>
          <w:szCs w:val="28"/>
          <w:u w:val="single"/>
          <w:cs/>
        </w:rPr>
        <w:t>स्कूल</w:t>
      </w:r>
    </w:p>
    <w:bookmarkEnd w:id="2"/>
    <w:p w14:paraId="3EB49065" w14:textId="67AA3AC9" w:rsidR="0032257A" w:rsidRPr="009F61BB" w:rsidRDefault="007C70FC" w:rsidP="0032257A">
      <w:pPr>
        <w:pStyle w:val="HTMLPreformatted"/>
        <w:rPr>
          <w:color w:val="202124"/>
          <w:sz w:val="22"/>
          <w:szCs w:val="22"/>
        </w:rPr>
      </w:pPr>
      <w:r w:rsidRPr="007C70FC">
        <w:rPr>
          <w:rFonts w:ascii="Mangal" w:hAnsi="Mangal" w:cs="Mangal" w:hint="cs"/>
          <w:b/>
          <w:bCs/>
          <w:color w:val="202124"/>
          <w:sz w:val="22"/>
          <w:szCs w:val="22"/>
          <w:cs/>
        </w:rPr>
        <w:t>इन-</w:t>
      </w:r>
      <w:r w:rsidRPr="007C70FC">
        <w:rPr>
          <w:rFonts w:ascii="Segoe UI" w:hAnsi="Segoe UI" w:cs="Mangal"/>
          <w:b/>
          <w:bCs/>
          <w:color w:val="212529"/>
          <w:sz w:val="22"/>
          <w:szCs w:val="22"/>
          <w:shd w:val="clear" w:color="auto" w:fill="FFFFFF"/>
          <w:cs/>
        </w:rPr>
        <w:t>पर्सन</w:t>
      </w:r>
      <w:r w:rsidRPr="007C70FC">
        <w:rPr>
          <w:rFonts w:ascii="Segoe UI" w:hAnsi="Segoe UI" w:cs="Mangal"/>
          <w:b/>
          <w:bCs/>
          <w:color w:val="212529"/>
          <w:sz w:val="22"/>
          <w:szCs w:val="22"/>
          <w:shd w:val="clear" w:color="auto" w:fill="FFFFFF"/>
        </w:rPr>
        <w:t xml:space="preserve"> </w:t>
      </w:r>
      <w:r w:rsidRPr="007C70FC">
        <w:rPr>
          <w:rFonts w:ascii="Mangal" w:hAnsi="Mangal" w:cs="Mangal"/>
          <w:b/>
          <w:bCs/>
          <w:color w:val="202124"/>
          <w:sz w:val="22"/>
          <w:szCs w:val="22"/>
          <w:cs/>
        </w:rPr>
        <w:t>स्कूल</w:t>
      </w:r>
      <w:r w:rsidR="00C07991" w:rsidRPr="00C07991">
        <w:rPr>
          <w:rFonts w:cs="Arial"/>
          <w:b/>
          <w:bCs/>
          <w:color w:val="000000"/>
          <w:sz w:val="22"/>
          <w:lang w:eastAsia="en-CA"/>
        </w:rPr>
        <w:t>:</w:t>
      </w:r>
      <w:r w:rsidR="00C07991" w:rsidRPr="00C07991">
        <w:rPr>
          <w:rFonts w:cs="Arial"/>
          <w:color w:val="000000"/>
          <w:sz w:val="22"/>
          <w:lang w:eastAsia="en-CA"/>
        </w:rPr>
        <w:t xml:space="preserve"> </w:t>
      </w:r>
      <w:r w:rsidR="0032257A" w:rsidRPr="0064583C">
        <w:rPr>
          <w:rFonts w:cs="Mangal" w:hint="cs"/>
          <w:color w:val="202124"/>
          <w:sz w:val="22"/>
          <w:szCs w:val="22"/>
          <w:cs/>
        </w:rPr>
        <w:t xml:space="preserve">छात्र अपने घर से </w:t>
      </w:r>
      <w:r w:rsidR="0032257A">
        <w:rPr>
          <w:rFonts w:cs="Mangal" w:hint="cs"/>
          <w:color w:val="202124"/>
          <w:sz w:val="22"/>
          <w:szCs w:val="22"/>
          <w:cs/>
        </w:rPr>
        <w:t xml:space="preserve">उनके </w:t>
      </w:r>
      <w:r w:rsidR="0032257A" w:rsidRPr="0064583C">
        <w:rPr>
          <w:rFonts w:cs="Mangal" w:hint="cs"/>
          <w:color w:val="202124"/>
          <w:sz w:val="22"/>
          <w:szCs w:val="22"/>
          <w:cs/>
        </w:rPr>
        <w:t xml:space="preserve">नियमित स्कूल शिक्षक द्वारा डिलिवर की गई </w:t>
      </w:r>
      <w:r w:rsidR="0032257A" w:rsidRPr="0064583C">
        <w:rPr>
          <w:rFonts w:ascii="Mangal" w:hAnsi="Mangal" w:cs="Mangal" w:hint="cs"/>
          <w:color w:val="202124"/>
          <w:sz w:val="22"/>
          <w:szCs w:val="22"/>
          <w:cs/>
        </w:rPr>
        <w:t xml:space="preserve">रिमोट </w:t>
      </w:r>
      <w:r w:rsidR="0032257A" w:rsidRPr="0064583C">
        <w:rPr>
          <w:rFonts w:ascii="Segoe UI" w:hAnsi="Segoe UI" w:cs="Mangal"/>
          <w:color w:val="212529"/>
          <w:sz w:val="22"/>
          <w:szCs w:val="22"/>
          <w:shd w:val="clear" w:color="auto" w:fill="FFFFFF"/>
          <w:cs/>
        </w:rPr>
        <w:t>लर्निंग</w:t>
      </w:r>
      <w:r w:rsidR="0032257A" w:rsidRPr="0064583C">
        <w:rPr>
          <w:rFonts w:cs="Mangal" w:hint="cs"/>
          <w:color w:val="202124"/>
          <w:sz w:val="22"/>
          <w:szCs w:val="22"/>
          <w:cs/>
        </w:rPr>
        <w:t xml:space="preserve"> प्राप्त करेंगे।</w:t>
      </w:r>
      <w:r w:rsidR="0032257A">
        <w:rPr>
          <w:rFonts w:cs="Mangal"/>
          <w:color w:val="202124"/>
          <w:sz w:val="22"/>
          <w:szCs w:val="22"/>
        </w:rPr>
        <w:t xml:space="preserve"> </w:t>
      </w:r>
      <w:r w:rsidR="0032257A" w:rsidRPr="009F61BB">
        <w:rPr>
          <w:rFonts w:ascii="Mangal" w:hAnsi="Mangal" w:cs="Mangal"/>
          <w:color w:val="212529"/>
          <w:sz w:val="22"/>
          <w:szCs w:val="22"/>
          <w:shd w:val="clear" w:color="auto" w:fill="FFFFFF"/>
          <w:cs/>
        </w:rPr>
        <w:t>एलमेन्ट्री</w:t>
      </w:r>
      <w:r w:rsidR="0032257A" w:rsidRPr="009F61BB">
        <w:rPr>
          <w:rFonts w:ascii="Mangal" w:hAnsi="Mangal" w:cs="Mangal"/>
          <w:color w:val="212529"/>
          <w:sz w:val="22"/>
          <w:szCs w:val="22"/>
          <w:shd w:val="clear" w:color="auto" w:fill="FFFFFF"/>
        </w:rPr>
        <w:t> </w:t>
      </w:r>
      <w:r w:rsidR="0032257A" w:rsidRPr="009F61BB">
        <w:rPr>
          <w:rFonts w:ascii="Mangal" w:hAnsi="Mangal" w:cs="Mangal"/>
          <w:color w:val="202124"/>
          <w:sz w:val="22"/>
          <w:szCs w:val="22"/>
          <w:cs/>
        </w:rPr>
        <w:t>स्कूल</w:t>
      </w:r>
      <w:r w:rsidR="0032257A" w:rsidRPr="009F61BB">
        <w:rPr>
          <w:rFonts w:ascii="Mangal" w:hAnsi="Mangal" w:hint="cs"/>
          <w:color w:val="202124"/>
          <w:sz w:val="22"/>
          <w:szCs w:val="22"/>
          <w:cs/>
        </w:rPr>
        <w:t xml:space="preserve"> </w:t>
      </w:r>
      <w:r w:rsidR="0032257A" w:rsidRPr="009F61BB">
        <w:rPr>
          <w:rFonts w:cs="Mangal" w:hint="cs"/>
          <w:color w:val="202124"/>
          <w:sz w:val="22"/>
          <w:szCs w:val="22"/>
          <w:cs/>
        </w:rPr>
        <w:t xml:space="preserve">अपने </w:t>
      </w:r>
      <w:r w:rsidR="0032257A" w:rsidRPr="009F61BB">
        <w:rPr>
          <w:rFonts w:ascii="Mangal" w:hAnsi="Mangal" w:cs="Mangal"/>
          <w:color w:val="202124"/>
          <w:sz w:val="22"/>
          <w:szCs w:val="22"/>
          <w:cs/>
        </w:rPr>
        <w:t>स्कूल</w:t>
      </w:r>
      <w:r w:rsidR="0032257A" w:rsidRPr="009F61BB">
        <w:rPr>
          <w:rFonts w:ascii="Mangal" w:hAnsi="Mangal" w:hint="cs"/>
          <w:color w:val="202124"/>
          <w:sz w:val="22"/>
          <w:szCs w:val="22"/>
          <w:cs/>
        </w:rPr>
        <w:t xml:space="preserve"> </w:t>
      </w:r>
      <w:r w:rsidR="0032257A" w:rsidRPr="009F61BB">
        <w:rPr>
          <w:rFonts w:cs="Mangal" w:hint="cs"/>
          <w:color w:val="202124"/>
          <w:sz w:val="22"/>
          <w:szCs w:val="22"/>
          <w:cs/>
        </w:rPr>
        <w:t>के नियमित कार्यक्रम/</w:t>
      </w:r>
      <w:r w:rsidR="0032257A" w:rsidRPr="009F61BB">
        <w:rPr>
          <w:rFonts w:cs="Mangal"/>
          <w:color w:val="202124"/>
          <w:szCs w:val="22"/>
          <w:cs/>
        </w:rPr>
        <w:t>टाइमटेबल</w:t>
      </w:r>
      <w:r w:rsidR="0032257A">
        <w:rPr>
          <w:color w:val="202124"/>
          <w:szCs w:val="22"/>
        </w:rPr>
        <w:t xml:space="preserve"> </w:t>
      </w:r>
      <w:r w:rsidR="0032257A" w:rsidRPr="009F61BB">
        <w:rPr>
          <w:rFonts w:cs="Mangal" w:hint="cs"/>
          <w:color w:val="202124"/>
          <w:sz w:val="22"/>
          <w:szCs w:val="22"/>
          <w:cs/>
        </w:rPr>
        <w:t>का पालन करेंगे।</w:t>
      </w:r>
      <w:r w:rsidR="0032257A">
        <w:rPr>
          <w:rFonts w:cs="Mangal"/>
          <w:color w:val="202124"/>
          <w:sz w:val="22"/>
        </w:rPr>
        <w:t xml:space="preserve"> </w:t>
      </w:r>
      <w:r w:rsidR="0032257A" w:rsidRPr="009F61BB">
        <w:rPr>
          <w:rFonts w:cs="Mangal" w:hint="cs"/>
          <w:color w:val="202124"/>
          <w:sz w:val="22"/>
          <w:szCs w:val="22"/>
          <w:cs/>
        </w:rPr>
        <w:t>कुछ मामलों में</w:t>
      </w:r>
      <w:r w:rsidR="0032257A" w:rsidRPr="009F61BB">
        <w:rPr>
          <w:rFonts w:hint="cs"/>
          <w:color w:val="202124"/>
          <w:sz w:val="22"/>
          <w:szCs w:val="22"/>
        </w:rPr>
        <w:t>,</w:t>
      </w:r>
      <w:r w:rsidR="0032257A" w:rsidRPr="009F61BB">
        <w:rPr>
          <w:rFonts w:cs="Mangal" w:hint="cs"/>
          <w:color w:val="202124"/>
          <w:sz w:val="22"/>
          <w:szCs w:val="22"/>
          <w:cs/>
        </w:rPr>
        <w:t>मामूली प्रतिस्थापन की आवश्यकता हो सकती है</w:t>
      </w:r>
      <w:r w:rsidR="0032257A" w:rsidRPr="009F61BB">
        <w:rPr>
          <w:rFonts w:hint="cs"/>
          <w:color w:val="202124"/>
          <w:sz w:val="22"/>
          <w:szCs w:val="22"/>
        </w:rPr>
        <w:t xml:space="preserve">, </w:t>
      </w:r>
      <w:r w:rsidR="0032257A" w:rsidRPr="009F61BB">
        <w:rPr>
          <w:rFonts w:cs="Mangal" w:hint="cs"/>
          <w:color w:val="202124"/>
          <w:sz w:val="22"/>
          <w:szCs w:val="22"/>
          <w:cs/>
        </w:rPr>
        <w:t>जिस</w:t>
      </w:r>
      <w:r w:rsidR="0032257A">
        <w:rPr>
          <w:rFonts w:cs="Mangal" w:hint="cs"/>
          <w:color w:val="202124"/>
          <w:sz w:val="22"/>
          <w:szCs w:val="22"/>
          <w:cs/>
        </w:rPr>
        <w:t xml:space="preserve"> के बारे में </w:t>
      </w:r>
      <w:r w:rsidR="0032257A" w:rsidRPr="009F61BB">
        <w:rPr>
          <w:rFonts w:cs="Mangal" w:hint="cs"/>
          <w:color w:val="202124"/>
          <w:sz w:val="22"/>
          <w:szCs w:val="22"/>
          <w:cs/>
        </w:rPr>
        <w:t>परिवारों को सोमवार 4 जनवरी को सूचित किया जाएगा।</w:t>
      </w:r>
      <w:r w:rsidR="0032257A">
        <w:rPr>
          <w:rFonts w:cs="Mangal" w:hint="cs"/>
          <w:color w:val="202124"/>
          <w:sz w:val="22"/>
          <w:szCs w:val="22"/>
          <w:cs/>
        </w:rPr>
        <w:t xml:space="preserve"> </w:t>
      </w:r>
    </w:p>
    <w:p w14:paraId="6A9E24D1" w14:textId="2C0F2D05" w:rsidR="00C07991" w:rsidRPr="00C07991" w:rsidRDefault="007C70FC" w:rsidP="00C07991">
      <w:pPr>
        <w:spacing w:before="240" w:line="240" w:lineRule="auto"/>
        <w:rPr>
          <w:rFonts w:ascii="Times New Roman" w:eastAsia="Times New Roman" w:hAnsi="Times New Roman" w:cs="Times New Roman"/>
          <w:szCs w:val="24"/>
          <w:lang w:eastAsia="en-CA"/>
        </w:rPr>
      </w:pPr>
      <w:r w:rsidRPr="007C70FC">
        <w:rPr>
          <w:rFonts w:ascii="Segoe UI" w:hAnsi="Segoe UI" w:cs="Mangal"/>
          <w:b/>
          <w:bCs/>
          <w:color w:val="212529"/>
          <w:sz w:val="22"/>
          <w:shd w:val="clear" w:color="auto" w:fill="FFFFFF"/>
          <w:cs/>
          <w:lang w:bidi="hi-IN"/>
        </w:rPr>
        <w:t>वर्चूअल</w:t>
      </w:r>
      <w:r w:rsidRPr="007C70FC">
        <w:rPr>
          <w:rFonts w:ascii="Segoe UI" w:hAnsi="Segoe UI" w:cs="Mangal"/>
          <w:b/>
          <w:bCs/>
          <w:color w:val="212529"/>
          <w:sz w:val="22"/>
          <w:shd w:val="clear" w:color="auto" w:fill="FFFFFF"/>
        </w:rPr>
        <w:t xml:space="preserve"> </w:t>
      </w:r>
      <w:r w:rsidRPr="007C70FC">
        <w:rPr>
          <w:rFonts w:ascii="Mangal" w:hAnsi="Mangal" w:cs="Mangal"/>
          <w:b/>
          <w:bCs/>
          <w:color w:val="202124"/>
          <w:sz w:val="22"/>
          <w:cs/>
        </w:rPr>
        <w:t>स्कूल</w:t>
      </w:r>
      <w:r w:rsidR="00C07991" w:rsidRPr="007C70FC">
        <w:rPr>
          <w:rFonts w:asciiTheme="majorBidi" w:eastAsia="Times New Roman" w:hAnsiTheme="majorBidi" w:cstheme="majorBidi"/>
          <w:b/>
          <w:bCs/>
          <w:color w:val="000000"/>
          <w:sz w:val="22"/>
          <w:lang w:eastAsia="en-CA"/>
        </w:rPr>
        <w:t>:</w:t>
      </w:r>
      <w:r w:rsidR="00C07991" w:rsidRPr="00C07991">
        <w:rPr>
          <w:rFonts w:eastAsia="Times New Roman" w:cs="Arial"/>
          <w:color w:val="000000"/>
          <w:sz w:val="22"/>
          <w:lang w:eastAsia="en-CA"/>
        </w:rPr>
        <w:t xml:space="preserve"> </w:t>
      </w:r>
      <w:r w:rsidR="00B54024" w:rsidRPr="00BA470A">
        <w:rPr>
          <w:rFonts w:ascii="Mangal" w:hAnsi="Mangal" w:cs="Mangal" w:hint="cs"/>
          <w:color w:val="202124"/>
          <w:sz w:val="22"/>
          <w:cs/>
        </w:rPr>
        <w:t xml:space="preserve">आम ढंग से </w:t>
      </w:r>
      <w:r w:rsidR="00B54024">
        <w:rPr>
          <w:rFonts w:ascii="Mangal" w:hAnsi="Mangal" w:cs="Mangal" w:hint="cs"/>
          <w:color w:val="202124"/>
          <w:sz w:val="22"/>
          <w:cs/>
        </w:rPr>
        <w:t xml:space="preserve">चलना </w:t>
      </w:r>
      <w:r w:rsidR="00B54024" w:rsidRPr="00BA470A">
        <w:rPr>
          <w:rFonts w:ascii="Mangal" w:hAnsi="Mangal" w:cs="Mangal" w:hint="cs"/>
          <w:color w:val="202124"/>
          <w:sz w:val="22"/>
          <w:cs/>
        </w:rPr>
        <w:t>जारी रहेंगे।</w:t>
      </w:r>
    </w:p>
    <w:p w14:paraId="4FF75831" w14:textId="38ACE177" w:rsidR="00C07991" w:rsidRPr="00C07991" w:rsidRDefault="007827E9" w:rsidP="00C07991">
      <w:pPr>
        <w:spacing w:before="240" w:line="240" w:lineRule="auto"/>
        <w:rPr>
          <w:rFonts w:ascii="Times New Roman" w:eastAsia="Times New Roman" w:hAnsi="Times New Roman" w:cs="Times New Roman"/>
          <w:szCs w:val="24"/>
          <w:lang w:eastAsia="en-CA"/>
        </w:rPr>
      </w:pPr>
      <w:r w:rsidRPr="007827E9">
        <w:rPr>
          <w:rFonts w:ascii="Mangal" w:hAnsi="Mangal" w:cs="Mangal"/>
          <w:b/>
          <w:bCs/>
          <w:color w:val="212529"/>
          <w:sz w:val="28"/>
          <w:szCs w:val="28"/>
          <w:u w:val="single"/>
          <w:shd w:val="clear" w:color="auto" w:fill="FFFFFF"/>
          <w:cs/>
          <w:lang w:bidi="hi-IN"/>
        </w:rPr>
        <w:t>सेकन्डरी</w:t>
      </w:r>
      <w:r w:rsidRPr="007827E9">
        <w:rPr>
          <w:rFonts w:ascii="Mangal" w:hAnsi="Mangal" w:cs="Mangal"/>
          <w:b/>
          <w:bCs/>
          <w:color w:val="202124"/>
          <w:sz w:val="28"/>
          <w:szCs w:val="28"/>
          <w:u w:val="single"/>
          <w:cs/>
        </w:rPr>
        <w:t xml:space="preserve"> स्कूल</w:t>
      </w:r>
    </w:p>
    <w:p w14:paraId="5EFF29B7" w14:textId="23BDF820" w:rsidR="00C07991" w:rsidRPr="00F672C6" w:rsidRDefault="007C70FC" w:rsidP="00F672C6">
      <w:pPr>
        <w:pStyle w:val="HTMLPreformatted"/>
        <w:spacing w:line="480" w:lineRule="atLeast"/>
        <w:rPr>
          <w:color w:val="202124"/>
          <w:sz w:val="22"/>
          <w:szCs w:val="22"/>
        </w:rPr>
      </w:pPr>
      <w:r w:rsidRPr="007C70FC">
        <w:rPr>
          <w:rFonts w:ascii="Mangal" w:hAnsi="Mangal" w:cs="Mangal" w:hint="cs"/>
          <w:b/>
          <w:bCs/>
          <w:color w:val="202124"/>
          <w:sz w:val="22"/>
          <w:szCs w:val="22"/>
          <w:cs/>
        </w:rPr>
        <w:t>इन-</w:t>
      </w:r>
      <w:r w:rsidRPr="007C70FC">
        <w:rPr>
          <w:rFonts w:ascii="Segoe UI" w:hAnsi="Segoe UI" w:cs="Mangal"/>
          <w:b/>
          <w:bCs/>
          <w:color w:val="212529"/>
          <w:sz w:val="22"/>
          <w:szCs w:val="22"/>
          <w:shd w:val="clear" w:color="auto" w:fill="FFFFFF"/>
          <w:cs/>
        </w:rPr>
        <w:t>पर्सन</w:t>
      </w:r>
      <w:r w:rsidRPr="007C70FC">
        <w:rPr>
          <w:rFonts w:ascii="Segoe UI" w:hAnsi="Segoe UI" w:cs="Mangal"/>
          <w:b/>
          <w:bCs/>
          <w:color w:val="212529"/>
          <w:sz w:val="22"/>
          <w:szCs w:val="22"/>
          <w:shd w:val="clear" w:color="auto" w:fill="FFFFFF"/>
        </w:rPr>
        <w:t xml:space="preserve"> </w:t>
      </w:r>
      <w:r w:rsidRPr="007C70FC">
        <w:rPr>
          <w:rFonts w:ascii="Mangal" w:hAnsi="Mangal" w:cs="Mangal"/>
          <w:b/>
          <w:bCs/>
          <w:color w:val="202124"/>
          <w:sz w:val="22"/>
          <w:szCs w:val="22"/>
          <w:cs/>
        </w:rPr>
        <w:t>स्कूल</w:t>
      </w:r>
      <w:r w:rsidR="00C07991" w:rsidRPr="00105135">
        <w:rPr>
          <w:rFonts w:ascii="Raavi" w:hAnsi="Raavi" w:cs="Raavi"/>
          <w:b/>
          <w:bCs/>
          <w:color w:val="000000"/>
          <w:sz w:val="22"/>
          <w:lang w:eastAsia="en-CA"/>
        </w:rPr>
        <w:t>:</w:t>
      </w:r>
      <w:r w:rsidR="00C07991" w:rsidRPr="00C07991">
        <w:rPr>
          <w:rFonts w:cs="Arial"/>
          <w:color w:val="000000"/>
          <w:sz w:val="22"/>
          <w:lang w:eastAsia="en-CA"/>
        </w:rPr>
        <w:t xml:space="preserve"> </w:t>
      </w:r>
      <w:r w:rsidR="00F672C6" w:rsidRPr="00F672C6">
        <w:rPr>
          <w:rFonts w:ascii="Mangal" w:hAnsi="Mangal" w:cs="Mangal"/>
          <w:color w:val="212529"/>
          <w:sz w:val="22"/>
          <w:szCs w:val="22"/>
          <w:shd w:val="clear" w:color="auto" w:fill="FFFFFF"/>
          <w:cs/>
        </w:rPr>
        <w:t>सेकन्डरी</w:t>
      </w:r>
      <w:r w:rsidR="00F672C6" w:rsidRPr="00F672C6">
        <w:rPr>
          <w:rFonts w:ascii="Mangal" w:hAnsi="Mangal" w:cs="Mangal"/>
          <w:color w:val="202124"/>
          <w:sz w:val="22"/>
          <w:szCs w:val="22"/>
          <w:cs/>
        </w:rPr>
        <w:t xml:space="preserve"> स्कूल</w:t>
      </w:r>
      <w:r w:rsidR="00E46D45">
        <w:rPr>
          <w:rFonts w:cs="Mangal"/>
          <w:color w:val="202124"/>
          <w:sz w:val="22"/>
          <w:szCs w:val="22"/>
        </w:rPr>
        <w:t xml:space="preserve"> </w:t>
      </w:r>
      <w:r w:rsidR="00F672C6" w:rsidRPr="00F672C6">
        <w:rPr>
          <w:rFonts w:cs="Mangal" w:hint="cs"/>
          <w:color w:val="202124"/>
          <w:sz w:val="22"/>
          <w:szCs w:val="22"/>
          <w:cs/>
        </w:rPr>
        <w:t>समायोजित समय सारिणी का पालन करेंग</w:t>
      </w:r>
      <w:r w:rsidR="00F672C6">
        <w:rPr>
          <w:rFonts w:cs="Mangal" w:hint="cs"/>
          <w:color w:val="202124"/>
          <w:sz w:val="22"/>
          <w:szCs w:val="22"/>
          <w:cs/>
        </w:rPr>
        <w:t>े</w:t>
      </w:r>
      <w:r w:rsidR="00C07991" w:rsidRPr="00F672C6">
        <w:rPr>
          <w:rFonts w:ascii="Mangal" w:hAnsi="Mangal" w:cs="Mangal"/>
          <w:color w:val="000000"/>
          <w:sz w:val="22"/>
          <w:lang w:eastAsia="en-CA"/>
        </w:rPr>
        <w:t>:</w:t>
      </w:r>
    </w:p>
    <w:tbl>
      <w:tblPr>
        <w:tblW w:w="1163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9"/>
        <w:gridCol w:w="2321"/>
        <w:gridCol w:w="2340"/>
        <w:gridCol w:w="2388"/>
        <w:gridCol w:w="2489"/>
      </w:tblGrid>
      <w:tr w:rsidR="00C07991" w:rsidRPr="00C07991" w14:paraId="1A2DF602" w14:textId="77777777" w:rsidTr="00B75B43">
        <w:trPr>
          <w:trHeight w:val="53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F02A1E" w14:textId="5400B11F" w:rsidR="00C07991" w:rsidRPr="005D6817" w:rsidRDefault="00F672C6" w:rsidP="00C07991">
            <w:pPr>
              <w:spacing w:before="240" w:line="240" w:lineRule="auto"/>
              <w:rPr>
                <w:rFonts w:ascii="Mangal" w:eastAsia="Times New Roman" w:hAnsi="Mangal" w:cs="Mangal"/>
                <w:b/>
                <w:bCs/>
                <w:sz w:val="22"/>
                <w:lang w:eastAsia="en-CA" w:bidi="hi-IN"/>
              </w:rPr>
            </w:pPr>
            <w:r w:rsidRPr="005D6817">
              <w:rPr>
                <w:rFonts w:ascii="Mangal" w:eastAsia="Times New Roman" w:hAnsi="Mangal" w:cs="Mangal"/>
                <w:b/>
                <w:bCs/>
                <w:sz w:val="22"/>
                <w:cs/>
                <w:lang w:eastAsia="en-CA" w:bidi="hi-IN"/>
              </w:rPr>
              <w:t>समय</w:t>
            </w: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20" w:type="dxa"/>
              <w:bottom w:w="100" w:type="dxa"/>
              <w:right w:w="20" w:type="dxa"/>
            </w:tcMar>
            <w:hideMark/>
          </w:tcPr>
          <w:p w14:paraId="018CBC89" w14:textId="6160A83D" w:rsidR="00C07991" w:rsidRPr="00F672C6" w:rsidRDefault="00F672C6" w:rsidP="00C07991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2"/>
                <w:lang w:eastAsia="en-CA"/>
              </w:rPr>
            </w:pPr>
            <w:r w:rsidRPr="00F672C6">
              <w:rPr>
                <w:rFonts w:eastAsia="Times New Roman" w:cs="Mangal" w:hint="cs"/>
                <w:b/>
                <w:bCs/>
                <w:color w:val="000000"/>
                <w:sz w:val="22"/>
                <w:cs/>
                <w:lang w:eastAsia="en-CA" w:bidi="hi-IN"/>
              </w:rPr>
              <w:t xml:space="preserve">डे 1 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20" w:type="dxa"/>
              <w:bottom w:w="100" w:type="dxa"/>
              <w:right w:w="20" w:type="dxa"/>
            </w:tcMar>
            <w:hideMark/>
          </w:tcPr>
          <w:p w14:paraId="0F297C29" w14:textId="6FDA3345" w:rsidR="00C07991" w:rsidRPr="00F672C6" w:rsidRDefault="00F672C6" w:rsidP="00C07991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2"/>
                <w:lang w:eastAsia="en-CA"/>
              </w:rPr>
            </w:pPr>
            <w:r w:rsidRPr="00F672C6">
              <w:rPr>
                <w:rFonts w:eastAsia="Times New Roman" w:cs="Mangal" w:hint="cs"/>
                <w:b/>
                <w:bCs/>
                <w:color w:val="000000"/>
                <w:sz w:val="22"/>
                <w:cs/>
                <w:lang w:eastAsia="en-CA" w:bidi="hi-IN"/>
              </w:rPr>
              <w:t>डे 2</w:t>
            </w:r>
            <w:r w:rsidR="00DA020C" w:rsidRPr="00F672C6">
              <w:rPr>
                <w:rFonts w:eastAsia="Times New Roman" w:cs="Raavi" w:hint="cs"/>
                <w:b/>
                <w:bCs/>
                <w:color w:val="000000"/>
                <w:sz w:val="22"/>
                <w:cs/>
                <w:lang w:eastAsia="en-CA" w:bidi="pa-IN"/>
              </w:rPr>
              <w:t xml:space="preserve"> </w:t>
            </w:r>
          </w:p>
        </w:tc>
        <w:tc>
          <w:tcPr>
            <w:tcW w:w="2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20" w:type="dxa"/>
              <w:bottom w:w="100" w:type="dxa"/>
              <w:right w:w="20" w:type="dxa"/>
            </w:tcMar>
            <w:hideMark/>
          </w:tcPr>
          <w:p w14:paraId="458CE0B3" w14:textId="66E319EF" w:rsidR="00C07991" w:rsidRPr="00F672C6" w:rsidRDefault="00F672C6" w:rsidP="00C07991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2"/>
                <w:lang w:eastAsia="en-CA"/>
              </w:rPr>
            </w:pPr>
            <w:r w:rsidRPr="00F672C6">
              <w:rPr>
                <w:rFonts w:eastAsia="Times New Roman" w:cs="Mangal" w:hint="cs"/>
                <w:b/>
                <w:bCs/>
                <w:color w:val="000000"/>
                <w:sz w:val="22"/>
                <w:cs/>
                <w:lang w:eastAsia="en-CA" w:bidi="hi-IN"/>
              </w:rPr>
              <w:t>डे 3</w:t>
            </w: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20" w:type="dxa"/>
              <w:bottom w:w="100" w:type="dxa"/>
              <w:right w:w="20" w:type="dxa"/>
            </w:tcMar>
            <w:hideMark/>
          </w:tcPr>
          <w:p w14:paraId="48951406" w14:textId="6FFC1B17" w:rsidR="00C07991" w:rsidRPr="00F672C6" w:rsidRDefault="00F672C6" w:rsidP="00C07991">
            <w:pPr>
              <w:spacing w:before="240" w:line="240" w:lineRule="auto"/>
              <w:rPr>
                <w:rFonts w:ascii="Times New Roman" w:eastAsia="Times New Roman" w:hAnsi="Times New Roman" w:cs="Kokila"/>
                <w:sz w:val="22"/>
                <w:lang w:eastAsia="en-CA" w:bidi="hi-IN"/>
              </w:rPr>
            </w:pPr>
            <w:r w:rsidRPr="00F672C6">
              <w:rPr>
                <w:rFonts w:eastAsia="Times New Roman" w:cs="Mangal" w:hint="cs"/>
                <w:b/>
                <w:bCs/>
                <w:color w:val="000000"/>
                <w:sz w:val="22"/>
                <w:cs/>
                <w:lang w:eastAsia="en-CA" w:bidi="hi-IN"/>
              </w:rPr>
              <w:t xml:space="preserve">डे 4 </w:t>
            </w:r>
          </w:p>
        </w:tc>
      </w:tr>
      <w:tr w:rsidR="00B75B43" w:rsidRPr="00C07991" w14:paraId="41B58B66" w14:textId="77777777" w:rsidTr="00B75B43">
        <w:trPr>
          <w:trHeight w:val="101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70437DAB" w14:textId="4EF1E88E" w:rsidR="00C07991" w:rsidRPr="005D6817" w:rsidRDefault="005D6817" w:rsidP="00C07991">
            <w:pPr>
              <w:spacing w:before="240" w:line="240" w:lineRule="auto"/>
              <w:rPr>
                <w:rFonts w:ascii="Raavi" w:eastAsia="Times New Roman" w:hAnsi="Raavi" w:cs="Mangal"/>
                <w:szCs w:val="20"/>
                <w:lang w:eastAsia="en-CA" w:bidi="hi-IN"/>
              </w:rPr>
            </w:pPr>
            <w:r>
              <w:rPr>
                <w:rFonts w:ascii="Raavi" w:eastAsia="Times New Roman" w:hAnsi="Raavi" w:hint="cs"/>
                <w:b/>
                <w:bCs/>
                <w:color w:val="000000"/>
                <w:sz w:val="22"/>
                <w:szCs w:val="20"/>
                <w:cs/>
                <w:lang w:eastAsia="en-CA" w:bidi="hi-IN"/>
              </w:rPr>
              <w:t>सुबह</w:t>
            </w:r>
            <w:r w:rsidR="00DA020C" w:rsidRPr="00C05615">
              <w:rPr>
                <w:rFonts w:ascii="Raavi" w:eastAsia="Times New Roman" w:hAnsi="Raavi" w:cs="Raavi"/>
                <w:b/>
                <w:bCs/>
                <w:color w:val="000000"/>
                <w:sz w:val="22"/>
                <w:cs/>
                <w:lang w:eastAsia="en-CA" w:bidi="pa-IN"/>
              </w:rPr>
              <w:t xml:space="preserve"> </w:t>
            </w:r>
            <w:r w:rsidR="00C07991" w:rsidRPr="00C05615">
              <w:rPr>
                <w:rFonts w:ascii="Raavi" w:eastAsia="Times New Roman" w:hAnsi="Raavi" w:cs="Raavi"/>
                <w:b/>
                <w:bCs/>
                <w:color w:val="000000"/>
                <w:sz w:val="22"/>
                <w:lang w:eastAsia="en-CA"/>
              </w:rPr>
              <w:t xml:space="preserve">8:45 </w:t>
            </w:r>
            <w:r>
              <w:rPr>
                <w:rFonts w:ascii="Raavi" w:eastAsia="Times New Roman" w:hAnsi="Raavi" w:cs="Mangal" w:hint="cs"/>
                <w:b/>
                <w:bCs/>
                <w:color w:val="000000"/>
                <w:sz w:val="22"/>
                <w:szCs w:val="20"/>
                <w:cs/>
                <w:lang w:eastAsia="en-CA" w:bidi="hi-IN"/>
              </w:rPr>
              <w:t>बजे</w:t>
            </w:r>
            <w:r w:rsidR="002D6683" w:rsidRPr="00C05615">
              <w:rPr>
                <w:rFonts w:ascii="Raavi" w:eastAsia="Times New Roman" w:hAnsi="Raavi" w:cs="Raavi"/>
                <w:b/>
                <w:bCs/>
                <w:color w:val="000000"/>
                <w:sz w:val="22"/>
                <w:cs/>
                <w:lang w:eastAsia="en-CA" w:bidi="pa-IN"/>
              </w:rPr>
              <w:t xml:space="preserve"> </w:t>
            </w:r>
            <w:r w:rsidR="00C07991" w:rsidRPr="00C05615">
              <w:rPr>
                <w:rFonts w:ascii="Raavi" w:eastAsia="Times New Roman" w:hAnsi="Raavi" w:cs="Raavi"/>
                <w:b/>
                <w:bCs/>
                <w:color w:val="000000"/>
                <w:sz w:val="22"/>
                <w:lang w:eastAsia="en-CA"/>
              </w:rPr>
              <w:t xml:space="preserve">– </w:t>
            </w:r>
            <w:r>
              <w:rPr>
                <w:rFonts w:ascii="Raavi" w:eastAsia="Times New Roman" w:hAnsi="Raavi" w:cs="Mangal" w:hint="cs"/>
                <w:b/>
                <w:bCs/>
                <w:color w:val="000000"/>
                <w:sz w:val="22"/>
                <w:szCs w:val="20"/>
                <w:cs/>
                <w:lang w:eastAsia="en-CA" w:bidi="hi-IN"/>
              </w:rPr>
              <w:t>सुबह</w:t>
            </w:r>
            <w:r w:rsidR="00DA020C" w:rsidRPr="00C05615">
              <w:rPr>
                <w:rFonts w:ascii="Raavi" w:eastAsia="Times New Roman" w:hAnsi="Raavi" w:cs="Raavi"/>
                <w:b/>
                <w:bCs/>
                <w:color w:val="000000"/>
                <w:sz w:val="22"/>
                <w:cs/>
                <w:lang w:eastAsia="en-CA" w:bidi="pa-IN"/>
              </w:rPr>
              <w:t xml:space="preserve"> </w:t>
            </w:r>
            <w:r w:rsidR="00C07991" w:rsidRPr="00C05615">
              <w:rPr>
                <w:rFonts w:ascii="Raavi" w:eastAsia="Times New Roman" w:hAnsi="Raavi" w:cs="Raavi"/>
                <w:b/>
                <w:bCs/>
                <w:color w:val="000000"/>
                <w:sz w:val="22"/>
                <w:lang w:eastAsia="en-CA"/>
              </w:rPr>
              <w:t>10:00</w:t>
            </w:r>
            <w:r w:rsidR="002D6683" w:rsidRPr="00C05615">
              <w:rPr>
                <w:rFonts w:ascii="Raavi" w:eastAsia="Times New Roman" w:hAnsi="Raavi" w:cs="Raavi"/>
                <w:b/>
                <w:bCs/>
                <w:color w:val="000000"/>
                <w:sz w:val="22"/>
                <w:cs/>
                <w:lang w:eastAsia="en-CA" w:bidi="pa-IN"/>
              </w:rPr>
              <w:t xml:space="preserve"> </w:t>
            </w:r>
            <w:r>
              <w:rPr>
                <w:rFonts w:ascii="Raavi" w:eastAsia="Times New Roman" w:hAnsi="Raavi" w:cs="Mangal" w:hint="cs"/>
                <w:b/>
                <w:bCs/>
                <w:color w:val="000000"/>
                <w:sz w:val="22"/>
                <w:szCs w:val="20"/>
                <w:cs/>
                <w:lang w:eastAsia="en-CA" w:bidi="hi-IN"/>
              </w:rPr>
              <w:t>बजे</w:t>
            </w: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68390C3E" w14:textId="329536FC" w:rsidR="00C07991" w:rsidRPr="00C07991" w:rsidRDefault="00B564BE" w:rsidP="00C07991">
            <w:pPr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 w:rsidRPr="00B564BE">
              <w:rPr>
                <w:rFonts w:eastAsia="Times New Roman" w:cs="Mangal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कोर्स</w:t>
            </w:r>
            <w:r>
              <w:rPr>
                <w:rFonts w:eastAsia="Times New Roman" w:cs="Mangal"/>
                <w:b/>
                <w:bCs/>
                <w:color w:val="000000"/>
                <w:sz w:val="22"/>
                <w:u w:val="single"/>
                <w:lang w:eastAsia="en-CA" w:bidi="hi-IN"/>
              </w:rPr>
              <w:t xml:space="preserve"> </w:t>
            </w:r>
            <w:r w:rsidR="00DA020C" w:rsidRPr="00F11C94">
              <w:rPr>
                <w:rFonts w:ascii="Mangal" w:eastAsia="Times New Roman" w:hAnsi="Mangal" w:cs="Mangal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 xml:space="preserve">1 </w:t>
            </w:r>
          </w:p>
          <w:p w14:paraId="6F97A1EE" w14:textId="2A446E09" w:rsidR="00C07991" w:rsidRPr="00E25320" w:rsidRDefault="00C07991" w:rsidP="00C07991">
            <w:pPr>
              <w:spacing w:before="240" w:line="240" w:lineRule="auto"/>
              <w:rPr>
                <w:rFonts w:ascii="Times New Roman" w:eastAsia="Times New Roman" w:hAnsi="Times New Roman" w:cs="Raavi"/>
                <w:szCs w:val="24"/>
                <w:lang w:eastAsia="en-CA" w:bidi="pa-IN"/>
              </w:rPr>
            </w:pPr>
            <w:r w:rsidRPr="000C1348">
              <w:rPr>
                <w:rFonts w:eastAsia="Times New Roman" w:cs="Arial"/>
                <w:color w:val="000000"/>
                <w:sz w:val="22"/>
                <w:lang w:eastAsia="en-CA"/>
              </w:rPr>
              <w:t>Synchronous</w:t>
            </w:r>
            <w:r w:rsidR="00E25320">
              <w:rPr>
                <w:rFonts w:eastAsia="Times New Roman" w:cs="Raavi" w:hint="cs"/>
                <w:color w:val="000000"/>
                <w:sz w:val="22"/>
                <w:cs/>
                <w:lang w:eastAsia="en-CA" w:bidi="pa-IN"/>
              </w:rPr>
              <w:t xml:space="preserve"> </w:t>
            </w:r>
            <w:r w:rsidR="00E25320" w:rsidRPr="00BA0C29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pa-IN"/>
              </w:rPr>
              <w:t>(</w:t>
            </w:r>
            <w:r w:rsidR="00BA0C29" w:rsidRPr="00BA0C29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hi-IN"/>
              </w:rPr>
              <w:t>समकालिक</w:t>
            </w:r>
            <w:r w:rsidR="00E25320" w:rsidRPr="00BA0C29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pa-IN"/>
              </w:rPr>
              <w:t>)</w:t>
            </w:r>
            <w:r w:rsidR="00E25320">
              <w:rPr>
                <w:rFonts w:eastAsia="Times New Roman" w:cs="Raavi" w:hint="cs"/>
                <w:color w:val="000000"/>
                <w:sz w:val="22"/>
                <w:cs/>
                <w:lang w:eastAsia="en-CA" w:bidi="pa-IN"/>
              </w:rPr>
              <w:t xml:space="preserve"> 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272C0785" w14:textId="7F7E4F6A" w:rsidR="00C07991" w:rsidRPr="00C07991" w:rsidRDefault="00B564BE" w:rsidP="00C07991">
            <w:pPr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 w:rsidRPr="00B564BE">
              <w:rPr>
                <w:rFonts w:eastAsia="Times New Roman" w:cs="Mangal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कोर्स</w:t>
            </w:r>
            <w:r w:rsidR="00DA020C">
              <w:rPr>
                <w:rFonts w:eastAsia="Times New Roman" w:cs="Raavi" w:hint="cs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 xml:space="preserve"> </w:t>
            </w:r>
            <w:r w:rsidR="006D4254" w:rsidRPr="00F11C94">
              <w:rPr>
                <w:rFonts w:ascii="Mangal" w:eastAsia="Times New Roman" w:hAnsi="Mangal" w:cs="Mangal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>1</w:t>
            </w:r>
          </w:p>
          <w:p w14:paraId="5F294E0F" w14:textId="1DFF97D9" w:rsidR="00C07991" w:rsidRPr="00E25320" w:rsidRDefault="00C07991" w:rsidP="00C07991">
            <w:pPr>
              <w:spacing w:before="240" w:line="240" w:lineRule="auto"/>
              <w:rPr>
                <w:rFonts w:ascii="Times New Roman" w:eastAsia="Times New Roman" w:hAnsi="Times New Roman" w:cs="Raavi"/>
                <w:szCs w:val="24"/>
                <w:lang w:eastAsia="en-CA" w:bidi="pa-IN"/>
              </w:rPr>
            </w:pPr>
            <w:r w:rsidRPr="00C07991">
              <w:rPr>
                <w:rFonts w:eastAsia="Times New Roman" w:cs="Arial"/>
                <w:color w:val="000000"/>
                <w:sz w:val="22"/>
                <w:lang w:eastAsia="en-CA"/>
              </w:rPr>
              <w:t>Synchronous</w:t>
            </w:r>
            <w:r w:rsidR="00E25320">
              <w:rPr>
                <w:rFonts w:eastAsia="Times New Roman" w:cs="Raavi" w:hint="cs"/>
                <w:color w:val="000000"/>
                <w:sz w:val="22"/>
                <w:cs/>
                <w:lang w:eastAsia="en-CA" w:bidi="pa-IN"/>
              </w:rPr>
              <w:t xml:space="preserve"> </w:t>
            </w:r>
            <w:r w:rsidR="00E25320" w:rsidRPr="00BA0C29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pa-IN"/>
              </w:rPr>
              <w:t>(</w:t>
            </w:r>
            <w:r w:rsidR="00BA0C29" w:rsidRPr="00BA0C29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hi-IN"/>
              </w:rPr>
              <w:t>समकालिक</w:t>
            </w:r>
            <w:r w:rsidR="00E25320" w:rsidRPr="00BA0C29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pa-IN"/>
              </w:rPr>
              <w:t>)</w:t>
            </w:r>
          </w:p>
        </w:tc>
        <w:tc>
          <w:tcPr>
            <w:tcW w:w="2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4EA47FFF" w14:textId="3A69960C" w:rsidR="00C07991" w:rsidRPr="00C07991" w:rsidRDefault="00B564BE" w:rsidP="00C07991">
            <w:pPr>
              <w:spacing w:before="24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 w:rsidRPr="00B564BE">
              <w:rPr>
                <w:rFonts w:eastAsia="Times New Roman" w:cs="Mangal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कोर्स</w:t>
            </w:r>
            <w:r w:rsidRPr="00B564BE">
              <w:rPr>
                <w:rFonts w:eastAsia="Times New Roman" w:cs="Mangal" w:hint="cs"/>
                <w:b/>
                <w:bCs/>
                <w:color w:val="000000"/>
                <w:sz w:val="22"/>
                <w:szCs w:val="24"/>
                <w:u w:val="single"/>
                <w:cs/>
                <w:lang w:eastAsia="en-CA" w:bidi="hi-IN"/>
              </w:rPr>
              <w:t xml:space="preserve"> </w:t>
            </w:r>
            <w:r w:rsidR="00DA020C" w:rsidRPr="00F11C94">
              <w:rPr>
                <w:rFonts w:asciiTheme="minorBidi" w:eastAsia="Times New Roman" w:hAnsiTheme="minorBidi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>2</w:t>
            </w:r>
          </w:p>
          <w:p w14:paraId="17CF3EB8" w14:textId="60129985" w:rsidR="00C07991" w:rsidRPr="00AD73D3" w:rsidRDefault="00C07991" w:rsidP="00C07991">
            <w:pPr>
              <w:spacing w:before="240" w:line="240" w:lineRule="auto"/>
              <w:rPr>
                <w:rFonts w:ascii="Times New Roman" w:eastAsia="Times New Roman" w:hAnsi="Times New Roman" w:cs="Raavi"/>
                <w:szCs w:val="24"/>
                <w:lang w:val="en-US" w:eastAsia="en-CA" w:bidi="pa-IN"/>
              </w:rPr>
            </w:pPr>
            <w:r w:rsidRPr="00C07991">
              <w:rPr>
                <w:rFonts w:eastAsia="Times New Roman" w:cs="Arial"/>
                <w:color w:val="000000"/>
                <w:sz w:val="22"/>
                <w:lang w:eastAsia="en-CA"/>
              </w:rPr>
              <w:t>Synchronous</w:t>
            </w:r>
            <w:r w:rsidR="00E25320">
              <w:rPr>
                <w:rFonts w:eastAsia="Times New Roman" w:cs="Raavi" w:hint="cs"/>
                <w:color w:val="000000"/>
                <w:sz w:val="22"/>
                <w:cs/>
                <w:lang w:eastAsia="en-CA" w:bidi="pa-IN"/>
              </w:rPr>
              <w:t xml:space="preserve"> </w:t>
            </w:r>
            <w:r w:rsidR="00E25320" w:rsidRPr="00BA0C29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pa-IN"/>
              </w:rPr>
              <w:t>(</w:t>
            </w:r>
            <w:r w:rsidR="00BA0C29" w:rsidRPr="00BA0C29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hi-IN"/>
              </w:rPr>
              <w:t>समकालिक</w:t>
            </w:r>
            <w:r w:rsidR="00E25320" w:rsidRPr="00BA0C29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pa-IN"/>
              </w:rPr>
              <w:t>)</w:t>
            </w: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0CFF443A" w14:textId="51A7EE6D" w:rsidR="00DA020C" w:rsidRDefault="00F11C94" w:rsidP="00DA020C">
            <w:pPr>
              <w:spacing w:before="240" w:line="240" w:lineRule="auto"/>
              <w:rPr>
                <w:rFonts w:eastAsia="Times New Roman" w:cs="Raavi"/>
                <w:b/>
                <w:bCs/>
                <w:color w:val="000000"/>
                <w:sz w:val="22"/>
                <w:u w:val="single"/>
                <w:lang w:eastAsia="en-CA" w:bidi="pa-IN"/>
              </w:rPr>
            </w:pPr>
            <w:r w:rsidRPr="00F11C94">
              <w:rPr>
                <w:rFonts w:eastAsia="Times New Roman" w:cs="Mangal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को</w:t>
            </w:r>
            <w:r w:rsidRPr="00F11C94">
              <w:rPr>
                <w:rFonts w:ascii="Mangal" w:eastAsia="Times New Roman" w:hAnsi="Mangal" w:cs="Mangal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र्स</w:t>
            </w:r>
            <w:r w:rsidRPr="00F11C94">
              <w:rPr>
                <w:rFonts w:ascii="Mangal" w:eastAsia="Times New Roman" w:hAnsi="Mangal" w:cs="Mangal"/>
                <w:b/>
                <w:bCs/>
                <w:color w:val="000000"/>
                <w:sz w:val="22"/>
                <w:szCs w:val="24"/>
                <w:u w:val="single"/>
                <w:cs/>
                <w:lang w:eastAsia="en-CA" w:bidi="hi-IN"/>
              </w:rPr>
              <w:t xml:space="preserve"> </w:t>
            </w:r>
            <w:r w:rsidR="00DA020C" w:rsidRPr="00F11C94">
              <w:rPr>
                <w:rFonts w:ascii="Mangal" w:eastAsia="Times New Roman" w:hAnsi="Mangal" w:cs="Mangal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>2</w:t>
            </w:r>
          </w:p>
          <w:p w14:paraId="67CD1543" w14:textId="0420C319" w:rsidR="00C07991" w:rsidRPr="00E25320" w:rsidRDefault="00C07991" w:rsidP="00DA020C">
            <w:pPr>
              <w:spacing w:before="240" w:line="240" w:lineRule="auto"/>
              <w:rPr>
                <w:rFonts w:ascii="Times New Roman" w:eastAsia="Times New Roman" w:hAnsi="Times New Roman" w:cs="Raavi"/>
                <w:szCs w:val="24"/>
                <w:lang w:eastAsia="en-CA" w:bidi="pa-IN"/>
              </w:rPr>
            </w:pPr>
            <w:r w:rsidRPr="00C07991">
              <w:rPr>
                <w:rFonts w:eastAsia="Times New Roman" w:cs="Arial"/>
                <w:color w:val="000000"/>
                <w:sz w:val="22"/>
                <w:lang w:eastAsia="en-CA"/>
              </w:rPr>
              <w:t>Synchronous</w:t>
            </w:r>
            <w:r w:rsidR="00E25320">
              <w:rPr>
                <w:rFonts w:eastAsia="Times New Roman" w:cs="Raavi" w:hint="cs"/>
                <w:color w:val="000000"/>
                <w:sz w:val="22"/>
                <w:cs/>
                <w:lang w:eastAsia="en-CA" w:bidi="pa-IN"/>
              </w:rPr>
              <w:t xml:space="preserve"> </w:t>
            </w:r>
            <w:r w:rsidR="00E25320" w:rsidRPr="00BA0C29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pa-IN"/>
              </w:rPr>
              <w:t>(</w:t>
            </w:r>
            <w:r w:rsidR="00BA0C29" w:rsidRPr="00BA0C29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hi-IN"/>
              </w:rPr>
              <w:t>समकालिक</w:t>
            </w:r>
            <w:r w:rsidR="00E25320" w:rsidRPr="00BA0C29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pa-IN"/>
              </w:rPr>
              <w:t>)</w:t>
            </w:r>
          </w:p>
        </w:tc>
      </w:tr>
      <w:tr w:rsidR="00B75B43" w:rsidRPr="00C07991" w14:paraId="77918DC1" w14:textId="77777777" w:rsidTr="00B75B43">
        <w:trPr>
          <w:trHeight w:val="181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6CB19CA5" w14:textId="3AA0134A" w:rsidR="00C07991" w:rsidRPr="00932FD6" w:rsidRDefault="005D6817" w:rsidP="00C07991">
            <w:pPr>
              <w:spacing w:before="240" w:line="240" w:lineRule="auto"/>
              <w:rPr>
                <w:rFonts w:ascii="Mangal" w:eastAsia="Times New Roman" w:hAnsi="Mangal" w:cs="Mangal"/>
                <w:sz w:val="22"/>
                <w:lang w:eastAsia="en-CA" w:bidi="pa-IN"/>
              </w:rPr>
            </w:pPr>
            <w:r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cs/>
                <w:lang w:eastAsia="en-CA" w:bidi="hi-IN"/>
              </w:rPr>
              <w:lastRenderedPageBreak/>
              <w:t>सुबह</w:t>
            </w:r>
            <w:r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cs/>
                <w:lang w:eastAsia="en-CA" w:bidi="pa-IN"/>
              </w:rPr>
              <w:t xml:space="preserve"> </w:t>
            </w:r>
            <w:r w:rsidR="00C07991"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lang w:eastAsia="en-CA"/>
              </w:rPr>
              <w:t xml:space="preserve">10 </w:t>
            </w:r>
            <w:r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cs/>
                <w:lang w:eastAsia="en-CA" w:bidi="hi-IN"/>
              </w:rPr>
              <w:t>बजे</w:t>
            </w:r>
            <w:r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cs/>
                <w:lang w:eastAsia="en-CA" w:bidi="pa-IN"/>
              </w:rPr>
              <w:t xml:space="preserve"> </w:t>
            </w:r>
            <w:r w:rsidR="00C07991"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lang w:eastAsia="en-CA"/>
              </w:rPr>
              <w:t xml:space="preserve">– </w:t>
            </w:r>
            <w:r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cs/>
                <w:lang w:eastAsia="en-CA" w:bidi="hi-IN"/>
              </w:rPr>
              <w:t>सुबह</w:t>
            </w:r>
            <w:r w:rsidR="002D6683"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lang w:eastAsia="en-CA"/>
              </w:rPr>
              <w:t xml:space="preserve"> </w:t>
            </w:r>
            <w:r w:rsidR="00C07991"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lang w:eastAsia="en-CA"/>
              </w:rPr>
              <w:t xml:space="preserve">10:30 </w:t>
            </w:r>
            <w:r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cs/>
                <w:lang w:eastAsia="en-CA" w:bidi="hi-IN"/>
              </w:rPr>
              <w:t>बजे</w:t>
            </w: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74D368EA" w14:textId="76316DC5" w:rsidR="00C07991" w:rsidRPr="00896D9D" w:rsidRDefault="00932FD6" w:rsidP="00C07991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2"/>
                <w:lang w:eastAsia="en-CA"/>
              </w:rPr>
            </w:pPr>
            <w:r w:rsidRPr="00896D9D">
              <w:rPr>
                <w:rFonts w:eastAsia="Times New Roman" w:cs="Mangal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कोर्स</w:t>
            </w:r>
            <w:r w:rsidRPr="00896D9D">
              <w:rPr>
                <w:rFonts w:eastAsia="Times New Roman" w:cs="Raavi" w:hint="cs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 xml:space="preserve"> </w:t>
            </w:r>
            <w:r w:rsidR="00C07991" w:rsidRPr="00896D9D">
              <w:rPr>
                <w:rFonts w:ascii="Raavi" w:eastAsia="Times New Roman" w:hAnsi="Raavi" w:cs="Raavi"/>
                <w:b/>
                <w:bCs/>
                <w:color w:val="000000"/>
                <w:sz w:val="22"/>
                <w:u w:val="single"/>
                <w:lang w:eastAsia="en-CA"/>
              </w:rPr>
              <w:t>1</w:t>
            </w:r>
          </w:p>
          <w:p w14:paraId="6D6CC653" w14:textId="0772FBD6" w:rsidR="00C07991" w:rsidRPr="00896D9D" w:rsidRDefault="00C07991" w:rsidP="00C07991">
            <w:pPr>
              <w:spacing w:before="240" w:line="240" w:lineRule="auto"/>
              <w:rPr>
                <w:rFonts w:ascii="Times New Roman" w:eastAsia="Times New Roman" w:hAnsi="Times New Roman" w:cs="Raavi"/>
                <w:sz w:val="22"/>
                <w:lang w:eastAsia="en-CA" w:bidi="pa-IN"/>
              </w:rPr>
            </w:pPr>
            <w:r w:rsidRPr="00896D9D">
              <w:rPr>
                <w:rFonts w:eastAsia="Times New Roman" w:cs="Arial"/>
                <w:color w:val="000000"/>
                <w:sz w:val="22"/>
                <w:lang w:eastAsia="en-CA"/>
              </w:rPr>
              <w:t>Asynchronous</w:t>
            </w:r>
            <w:r w:rsidR="001E17EC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pa-IN"/>
              </w:rPr>
              <w:t>(</w:t>
            </w:r>
            <w:r w:rsidR="001E17EC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hi-IN"/>
              </w:rPr>
              <w:t>गैर-समकालिक</w:t>
            </w:r>
            <w:r w:rsidR="001E17EC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pa-IN"/>
              </w:rPr>
              <w:t>)</w:t>
            </w:r>
            <w:r w:rsidRPr="00896D9D">
              <w:rPr>
                <w:rFonts w:eastAsia="Times New Roman" w:cs="Arial"/>
                <w:color w:val="000000"/>
                <w:sz w:val="22"/>
                <w:lang w:eastAsia="en-CA"/>
              </w:rPr>
              <w:t>/</w:t>
            </w:r>
          </w:p>
          <w:p w14:paraId="01015EF5" w14:textId="5C900166" w:rsidR="00C07991" w:rsidRPr="00896D9D" w:rsidRDefault="00C07991" w:rsidP="00C07991">
            <w:pPr>
              <w:spacing w:before="240" w:line="240" w:lineRule="auto"/>
              <w:rPr>
                <w:rFonts w:ascii="Times New Roman" w:eastAsia="Times New Roman" w:hAnsi="Times New Roman" w:cs="Raavi"/>
                <w:sz w:val="22"/>
                <w:lang w:eastAsia="en-CA" w:bidi="pa-IN"/>
              </w:rPr>
            </w:pPr>
            <w:r w:rsidRPr="00896D9D">
              <w:rPr>
                <w:rFonts w:eastAsia="Times New Roman" w:cs="Arial"/>
                <w:color w:val="000000"/>
                <w:sz w:val="22"/>
                <w:lang w:eastAsia="en-CA"/>
              </w:rPr>
              <w:t>Independent Learning</w:t>
            </w:r>
            <w:r w:rsidR="00B75B43" w:rsidRPr="00896D9D">
              <w:rPr>
                <w:rFonts w:eastAsia="Times New Roman" w:cs="Raavi" w:hint="cs"/>
                <w:color w:val="000000"/>
                <w:sz w:val="22"/>
                <w:cs/>
                <w:lang w:eastAsia="en-CA" w:bidi="pa-IN"/>
              </w:rPr>
              <w:t xml:space="preserve"> </w:t>
            </w:r>
            <w:r w:rsidR="00896D9D" w:rsidRPr="00896D9D">
              <w:rPr>
                <w:rFonts w:eastAsia="Times New Roman" w:hint="cs"/>
                <w:color w:val="000000"/>
                <w:sz w:val="22"/>
                <w:cs/>
                <w:lang w:eastAsia="en-CA" w:bidi="hi-IN"/>
              </w:rPr>
              <w:t>(</w:t>
            </w:r>
            <w:r w:rsidR="00896D9D" w:rsidRPr="00896D9D">
              <w:rPr>
                <w:rFonts w:eastAsia="Times New Roman" w:cs="Mangal"/>
                <w:color w:val="000000"/>
                <w:sz w:val="22"/>
                <w:cs/>
                <w:lang w:eastAsia="en-CA" w:bidi="hi-IN"/>
              </w:rPr>
              <w:t>स्वतंत्र</w:t>
            </w:r>
            <w:r w:rsidR="00896D9D" w:rsidRPr="00896D9D">
              <w:rPr>
                <w:rFonts w:eastAsia="Times New Roman" w:cs="Mangal" w:hint="cs"/>
                <w:color w:val="000000"/>
                <w:sz w:val="22"/>
                <w:cs/>
                <w:lang w:eastAsia="en-CA" w:bidi="hi-IN"/>
              </w:rPr>
              <w:t xml:space="preserve"> </w:t>
            </w:r>
            <w:r w:rsidR="00896D9D" w:rsidRPr="00896D9D">
              <w:rPr>
                <w:rFonts w:eastAsia="Times New Roman" w:cs="Mangal"/>
                <w:color w:val="000000"/>
                <w:sz w:val="22"/>
                <w:cs/>
                <w:lang w:eastAsia="en-CA" w:bidi="hi-IN"/>
              </w:rPr>
              <w:t>लर्निंग</w:t>
            </w:r>
            <w:r w:rsidR="00896D9D" w:rsidRPr="00896D9D">
              <w:rPr>
                <w:rFonts w:eastAsia="Times New Roman" w:cs="Mangal" w:hint="cs"/>
                <w:color w:val="000000"/>
                <w:sz w:val="22"/>
                <w:cs/>
                <w:lang w:eastAsia="en-CA" w:bidi="hi-IN"/>
              </w:rPr>
              <w:t>)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2CA499C6" w14:textId="18453B49" w:rsidR="00C07991" w:rsidRPr="00896D9D" w:rsidRDefault="00932FD6" w:rsidP="00C07991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2"/>
                <w:lang w:eastAsia="en-CA"/>
              </w:rPr>
            </w:pPr>
            <w:r w:rsidRPr="00896D9D">
              <w:rPr>
                <w:rFonts w:eastAsia="Times New Roman" w:cs="Mangal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कोर्स</w:t>
            </w:r>
            <w:r w:rsidRPr="00896D9D">
              <w:rPr>
                <w:rFonts w:eastAsia="Times New Roman" w:cs="Raavi" w:hint="cs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 xml:space="preserve"> </w:t>
            </w:r>
            <w:r w:rsidR="00C07991" w:rsidRPr="00896D9D">
              <w:rPr>
                <w:rFonts w:ascii="Raavi" w:eastAsia="Times New Roman" w:hAnsi="Raavi" w:cs="Raavi"/>
                <w:b/>
                <w:bCs/>
                <w:color w:val="000000"/>
                <w:sz w:val="22"/>
                <w:u w:val="single"/>
                <w:lang w:eastAsia="en-CA"/>
              </w:rPr>
              <w:t>1</w:t>
            </w:r>
          </w:p>
          <w:p w14:paraId="41AC0052" w14:textId="097B3BCE" w:rsidR="00C07991" w:rsidRPr="00896D9D" w:rsidRDefault="00C07991" w:rsidP="00C07991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2"/>
                <w:lang w:eastAsia="en-CA"/>
              </w:rPr>
            </w:pPr>
            <w:r w:rsidRPr="00896D9D">
              <w:rPr>
                <w:rFonts w:eastAsia="Times New Roman" w:cs="Arial"/>
                <w:color w:val="000000"/>
                <w:sz w:val="22"/>
                <w:lang w:eastAsia="en-CA"/>
              </w:rPr>
              <w:t>Asynchronous</w:t>
            </w:r>
            <w:r w:rsidR="00B75B43" w:rsidRPr="00896D9D">
              <w:rPr>
                <w:rFonts w:eastAsia="Times New Roman" w:cs="Raavi" w:hint="cs"/>
                <w:color w:val="000000"/>
                <w:sz w:val="22"/>
                <w:cs/>
                <w:lang w:eastAsia="en-CA" w:bidi="pa-IN"/>
              </w:rPr>
              <w:t xml:space="preserve"> </w:t>
            </w:r>
            <w:r w:rsidR="00B75B43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pa-IN"/>
              </w:rPr>
              <w:t>(</w:t>
            </w:r>
            <w:r w:rsidR="001E17EC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hi-IN"/>
              </w:rPr>
              <w:t>गैर-समकालिक</w:t>
            </w:r>
            <w:r w:rsidR="00B75B43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pa-IN"/>
              </w:rPr>
              <w:t>)</w:t>
            </w:r>
            <w:r w:rsidRPr="00896D9D">
              <w:rPr>
                <w:rFonts w:eastAsia="Times New Roman" w:cs="Arial"/>
                <w:color w:val="000000"/>
                <w:sz w:val="22"/>
                <w:lang w:eastAsia="en-CA"/>
              </w:rPr>
              <w:t>/</w:t>
            </w:r>
          </w:p>
          <w:p w14:paraId="7E952263" w14:textId="4112F022" w:rsidR="00C07991" w:rsidRPr="00896D9D" w:rsidRDefault="00C07991" w:rsidP="00C07991">
            <w:pPr>
              <w:spacing w:before="240" w:line="240" w:lineRule="auto"/>
              <w:rPr>
                <w:rFonts w:ascii="Times New Roman" w:eastAsia="Times New Roman" w:hAnsi="Times New Roman" w:cs="Raavi"/>
                <w:sz w:val="22"/>
                <w:lang w:eastAsia="en-CA" w:bidi="pa-IN"/>
              </w:rPr>
            </w:pPr>
            <w:r w:rsidRPr="00896D9D">
              <w:rPr>
                <w:rFonts w:eastAsia="Times New Roman" w:cs="Arial"/>
                <w:color w:val="000000"/>
                <w:sz w:val="22"/>
                <w:lang w:eastAsia="en-CA"/>
              </w:rPr>
              <w:t>Independent Learning</w:t>
            </w:r>
            <w:r w:rsidR="00B75B43" w:rsidRPr="00896D9D">
              <w:rPr>
                <w:rFonts w:eastAsia="Times New Roman" w:cs="Raavi" w:hint="cs"/>
                <w:color w:val="000000"/>
                <w:sz w:val="22"/>
                <w:cs/>
                <w:lang w:eastAsia="en-CA" w:bidi="pa-IN"/>
              </w:rPr>
              <w:t xml:space="preserve"> </w:t>
            </w:r>
            <w:r w:rsidR="00896D9D" w:rsidRPr="00896D9D">
              <w:rPr>
                <w:rFonts w:eastAsia="Times New Roman" w:hint="cs"/>
                <w:color w:val="000000"/>
                <w:sz w:val="22"/>
                <w:cs/>
                <w:lang w:eastAsia="en-CA" w:bidi="hi-IN"/>
              </w:rPr>
              <w:t>(</w:t>
            </w:r>
            <w:r w:rsidR="00896D9D" w:rsidRPr="00896D9D">
              <w:rPr>
                <w:rFonts w:eastAsia="Times New Roman" w:cs="Mangal"/>
                <w:color w:val="000000"/>
                <w:sz w:val="22"/>
                <w:cs/>
                <w:lang w:eastAsia="en-CA" w:bidi="hi-IN"/>
              </w:rPr>
              <w:t>स्वतंत्र</w:t>
            </w:r>
            <w:r w:rsidR="00896D9D" w:rsidRPr="00896D9D">
              <w:rPr>
                <w:rFonts w:eastAsia="Times New Roman" w:cs="Mangal" w:hint="cs"/>
                <w:color w:val="000000"/>
                <w:sz w:val="22"/>
                <w:cs/>
                <w:lang w:eastAsia="en-CA" w:bidi="hi-IN"/>
              </w:rPr>
              <w:t xml:space="preserve"> </w:t>
            </w:r>
            <w:r w:rsidR="00896D9D" w:rsidRPr="00896D9D">
              <w:rPr>
                <w:rFonts w:eastAsia="Times New Roman" w:cs="Mangal"/>
                <w:color w:val="000000"/>
                <w:sz w:val="22"/>
                <w:cs/>
                <w:lang w:eastAsia="en-CA" w:bidi="hi-IN"/>
              </w:rPr>
              <w:t>लर्निंग</w:t>
            </w:r>
            <w:r w:rsidR="00896D9D" w:rsidRPr="00896D9D">
              <w:rPr>
                <w:rFonts w:eastAsia="Times New Roman" w:cs="Mangal" w:hint="cs"/>
                <w:color w:val="000000"/>
                <w:sz w:val="22"/>
                <w:cs/>
                <w:lang w:eastAsia="en-CA" w:bidi="hi-IN"/>
              </w:rPr>
              <w:t>)</w:t>
            </w:r>
          </w:p>
        </w:tc>
        <w:tc>
          <w:tcPr>
            <w:tcW w:w="2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3A553B55" w14:textId="0438719C" w:rsidR="00C07991" w:rsidRPr="00896D9D" w:rsidRDefault="00932FD6" w:rsidP="00C07991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2"/>
                <w:lang w:eastAsia="en-CA"/>
              </w:rPr>
            </w:pPr>
            <w:r w:rsidRPr="00896D9D">
              <w:rPr>
                <w:rFonts w:eastAsia="Times New Roman" w:cs="Mangal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कोर्स</w:t>
            </w:r>
            <w:r w:rsidRPr="00896D9D">
              <w:rPr>
                <w:rFonts w:eastAsia="Times New Roman" w:cs="Raavi" w:hint="cs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 xml:space="preserve"> </w:t>
            </w:r>
            <w:r w:rsidR="00C07991" w:rsidRPr="00896D9D">
              <w:rPr>
                <w:rFonts w:ascii="Raavi" w:eastAsia="Times New Roman" w:hAnsi="Raavi" w:cs="Raavi"/>
                <w:b/>
                <w:bCs/>
                <w:color w:val="000000"/>
                <w:sz w:val="22"/>
                <w:u w:val="single"/>
                <w:lang w:eastAsia="en-CA"/>
              </w:rPr>
              <w:t>2</w:t>
            </w:r>
          </w:p>
          <w:p w14:paraId="72D20005" w14:textId="1FFC179D" w:rsidR="00C07991" w:rsidRPr="00896D9D" w:rsidRDefault="00C07991" w:rsidP="00C07991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2"/>
                <w:lang w:eastAsia="en-CA"/>
              </w:rPr>
            </w:pPr>
            <w:r w:rsidRPr="00896D9D">
              <w:rPr>
                <w:rFonts w:eastAsia="Times New Roman" w:cs="Arial"/>
                <w:color w:val="000000"/>
                <w:sz w:val="22"/>
                <w:lang w:eastAsia="en-CA"/>
              </w:rPr>
              <w:t>Asynchronous</w:t>
            </w:r>
            <w:r w:rsidR="00955859" w:rsidRPr="00896D9D">
              <w:rPr>
                <w:rFonts w:eastAsia="Times New Roman" w:hint="cs"/>
                <w:color w:val="000000"/>
                <w:sz w:val="22"/>
                <w:cs/>
                <w:lang w:eastAsia="en-CA" w:bidi="hi-IN"/>
              </w:rPr>
              <w:t xml:space="preserve"> </w:t>
            </w:r>
            <w:r w:rsidR="00955859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pa-IN"/>
              </w:rPr>
              <w:t>(</w:t>
            </w:r>
            <w:r w:rsidR="00955859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hi-IN"/>
              </w:rPr>
              <w:t>गैर-समकालिक</w:t>
            </w:r>
            <w:r w:rsidR="00955859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pa-IN"/>
              </w:rPr>
              <w:t>)</w:t>
            </w:r>
            <w:r w:rsidRPr="00896D9D">
              <w:rPr>
                <w:rFonts w:eastAsia="Times New Roman" w:cs="Arial"/>
                <w:color w:val="000000"/>
                <w:sz w:val="22"/>
                <w:lang w:eastAsia="en-CA"/>
              </w:rPr>
              <w:t>/</w:t>
            </w:r>
          </w:p>
          <w:p w14:paraId="6ABD903C" w14:textId="77777777" w:rsidR="00B75B43" w:rsidRPr="00896D9D" w:rsidRDefault="00C07991" w:rsidP="00B75B43">
            <w:pPr>
              <w:spacing w:before="240" w:after="0" w:line="240" w:lineRule="auto"/>
              <w:rPr>
                <w:rFonts w:eastAsia="Times New Roman" w:cs="Arial"/>
                <w:color w:val="000000"/>
                <w:sz w:val="22"/>
                <w:lang w:eastAsia="en-CA"/>
              </w:rPr>
            </w:pPr>
            <w:r w:rsidRPr="00896D9D">
              <w:rPr>
                <w:rFonts w:eastAsia="Times New Roman" w:cs="Arial"/>
                <w:color w:val="000000"/>
                <w:sz w:val="22"/>
                <w:lang w:eastAsia="en-CA"/>
              </w:rPr>
              <w:t>Independent Learning</w:t>
            </w:r>
          </w:p>
          <w:p w14:paraId="7D57BF57" w14:textId="35E7542F" w:rsidR="00C07991" w:rsidRPr="00896D9D" w:rsidRDefault="00896D9D" w:rsidP="00B75B43">
            <w:pPr>
              <w:spacing w:before="0" w:line="240" w:lineRule="auto"/>
              <w:rPr>
                <w:rFonts w:ascii="Times New Roman" w:eastAsia="Times New Roman" w:hAnsi="Times New Roman" w:cs="Times New Roman"/>
                <w:sz w:val="22"/>
                <w:lang w:eastAsia="en-CA"/>
              </w:rPr>
            </w:pPr>
            <w:r w:rsidRPr="00896D9D">
              <w:rPr>
                <w:rFonts w:eastAsia="Times New Roman" w:hint="cs"/>
                <w:color w:val="000000"/>
                <w:sz w:val="22"/>
                <w:cs/>
                <w:lang w:eastAsia="en-CA" w:bidi="hi-IN"/>
              </w:rPr>
              <w:t>(</w:t>
            </w:r>
            <w:r w:rsidRPr="00896D9D">
              <w:rPr>
                <w:rFonts w:eastAsia="Times New Roman" w:cs="Mangal"/>
                <w:color w:val="000000"/>
                <w:sz w:val="22"/>
                <w:cs/>
                <w:lang w:eastAsia="en-CA" w:bidi="hi-IN"/>
              </w:rPr>
              <w:t>स्वतंत्र</w:t>
            </w:r>
            <w:r w:rsidRPr="00896D9D">
              <w:rPr>
                <w:rFonts w:eastAsia="Times New Roman" w:cs="Mangal" w:hint="cs"/>
                <w:color w:val="000000"/>
                <w:sz w:val="22"/>
                <w:cs/>
                <w:lang w:eastAsia="en-CA" w:bidi="hi-IN"/>
              </w:rPr>
              <w:t xml:space="preserve"> </w:t>
            </w:r>
            <w:r w:rsidRPr="00896D9D">
              <w:rPr>
                <w:rFonts w:eastAsia="Times New Roman" w:cs="Mangal"/>
                <w:color w:val="000000"/>
                <w:sz w:val="22"/>
                <w:cs/>
                <w:lang w:eastAsia="en-CA" w:bidi="hi-IN"/>
              </w:rPr>
              <w:t>लर्निंग</w:t>
            </w:r>
            <w:r w:rsidRPr="00896D9D">
              <w:rPr>
                <w:rFonts w:eastAsia="Times New Roman" w:cs="Mangal" w:hint="cs"/>
                <w:color w:val="000000"/>
                <w:sz w:val="22"/>
                <w:cs/>
                <w:lang w:eastAsia="en-CA" w:bidi="hi-IN"/>
              </w:rPr>
              <w:t>)</w:t>
            </w: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2A5472CE" w14:textId="6AA64CE4" w:rsidR="00C07991" w:rsidRPr="00896D9D" w:rsidRDefault="00932FD6" w:rsidP="00C07991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2"/>
                <w:lang w:eastAsia="en-CA"/>
              </w:rPr>
            </w:pPr>
            <w:r w:rsidRPr="00896D9D">
              <w:rPr>
                <w:rFonts w:eastAsia="Times New Roman" w:cs="Mangal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कोर्स</w:t>
            </w:r>
            <w:r w:rsidRPr="00896D9D">
              <w:rPr>
                <w:rFonts w:eastAsia="Times New Roman" w:cs="Raavi" w:hint="cs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 xml:space="preserve"> </w:t>
            </w:r>
            <w:r w:rsidR="00C07991" w:rsidRPr="00896D9D">
              <w:rPr>
                <w:rFonts w:ascii="Raavi" w:eastAsia="Times New Roman" w:hAnsi="Raavi" w:cs="Raavi"/>
                <w:b/>
                <w:bCs/>
                <w:color w:val="000000"/>
                <w:sz w:val="22"/>
                <w:u w:val="single"/>
                <w:lang w:eastAsia="en-CA"/>
              </w:rPr>
              <w:t>2</w:t>
            </w:r>
          </w:p>
          <w:p w14:paraId="04C5089B" w14:textId="3379D6C6" w:rsidR="00C07991" w:rsidRPr="00896D9D" w:rsidRDefault="00C07991" w:rsidP="00C07991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2"/>
                <w:lang w:eastAsia="en-CA"/>
              </w:rPr>
            </w:pPr>
            <w:r w:rsidRPr="00896D9D">
              <w:rPr>
                <w:rFonts w:eastAsia="Times New Roman" w:cs="Arial"/>
                <w:color w:val="000000"/>
                <w:sz w:val="22"/>
                <w:lang w:eastAsia="en-CA"/>
              </w:rPr>
              <w:t>Asynchronous</w:t>
            </w:r>
            <w:r w:rsidR="00955859" w:rsidRPr="00896D9D">
              <w:rPr>
                <w:rFonts w:eastAsia="Times New Roman" w:hint="cs"/>
                <w:color w:val="000000"/>
                <w:sz w:val="22"/>
                <w:cs/>
                <w:lang w:eastAsia="en-CA" w:bidi="hi-IN"/>
              </w:rPr>
              <w:t xml:space="preserve"> </w:t>
            </w:r>
            <w:r w:rsidR="00955859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pa-IN"/>
              </w:rPr>
              <w:t>(</w:t>
            </w:r>
            <w:r w:rsidR="00955859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hi-IN"/>
              </w:rPr>
              <w:t>गैर-समकालिक</w:t>
            </w:r>
            <w:r w:rsidR="00955859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pa-IN"/>
              </w:rPr>
              <w:t>)</w:t>
            </w:r>
            <w:r w:rsidRPr="00896D9D">
              <w:rPr>
                <w:rFonts w:eastAsia="Times New Roman" w:cs="Arial"/>
                <w:color w:val="000000"/>
                <w:sz w:val="22"/>
                <w:lang w:eastAsia="en-CA"/>
              </w:rPr>
              <w:t>/</w:t>
            </w:r>
          </w:p>
          <w:p w14:paraId="15E7C587" w14:textId="020BEF3A" w:rsidR="00C07991" w:rsidRPr="00896D9D" w:rsidRDefault="00C07991" w:rsidP="00C07991">
            <w:pPr>
              <w:spacing w:before="240" w:line="240" w:lineRule="auto"/>
              <w:rPr>
                <w:rFonts w:ascii="Times New Roman" w:eastAsia="Times New Roman" w:hAnsi="Times New Roman" w:cs="Raavi"/>
                <w:sz w:val="22"/>
                <w:lang w:eastAsia="en-CA" w:bidi="pa-IN"/>
              </w:rPr>
            </w:pPr>
            <w:r w:rsidRPr="00896D9D">
              <w:rPr>
                <w:rFonts w:eastAsia="Times New Roman" w:cs="Arial"/>
                <w:color w:val="000000"/>
                <w:sz w:val="22"/>
                <w:lang w:eastAsia="en-CA"/>
              </w:rPr>
              <w:t>Independent Learning</w:t>
            </w:r>
            <w:r w:rsidR="00B75B43" w:rsidRPr="00896D9D">
              <w:rPr>
                <w:rFonts w:eastAsia="Times New Roman" w:cs="Raavi" w:hint="cs"/>
                <w:color w:val="000000"/>
                <w:sz w:val="22"/>
                <w:cs/>
                <w:lang w:eastAsia="en-CA" w:bidi="pa-IN"/>
              </w:rPr>
              <w:t xml:space="preserve"> </w:t>
            </w:r>
            <w:r w:rsidR="00896D9D" w:rsidRPr="00896D9D">
              <w:rPr>
                <w:rFonts w:eastAsia="Times New Roman" w:hint="cs"/>
                <w:color w:val="000000"/>
                <w:sz w:val="22"/>
                <w:cs/>
                <w:lang w:eastAsia="en-CA" w:bidi="hi-IN"/>
              </w:rPr>
              <w:t>(</w:t>
            </w:r>
            <w:r w:rsidR="00896D9D" w:rsidRPr="00896D9D">
              <w:rPr>
                <w:rFonts w:eastAsia="Times New Roman" w:cs="Mangal"/>
                <w:color w:val="000000"/>
                <w:sz w:val="22"/>
                <w:cs/>
                <w:lang w:eastAsia="en-CA" w:bidi="hi-IN"/>
              </w:rPr>
              <w:t>स्वतंत्र</w:t>
            </w:r>
            <w:r w:rsidR="00896D9D" w:rsidRPr="00896D9D">
              <w:rPr>
                <w:rFonts w:eastAsia="Times New Roman" w:cs="Mangal" w:hint="cs"/>
                <w:color w:val="000000"/>
                <w:sz w:val="22"/>
                <w:cs/>
                <w:lang w:eastAsia="en-CA" w:bidi="hi-IN"/>
              </w:rPr>
              <w:t xml:space="preserve"> </w:t>
            </w:r>
            <w:r w:rsidR="00896D9D" w:rsidRPr="00896D9D">
              <w:rPr>
                <w:rFonts w:eastAsia="Times New Roman" w:cs="Mangal"/>
                <w:color w:val="000000"/>
                <w:sz w:val="22"/>
                <w:cs/>
                <w:lang w:eastAsia="en-CA" w:bidi="hi-IN"/>
              </w:rPr>
              <w:t>लर्निंग</w:t>
            </w:r>
            <w:r w:rsidR="00896D9D" w:rsidRPr="00896D9D">
              <w:rPr>
                <w:rFonts w:eastAsia="Times New Roman" w:cs="Mangal" w:hint="cs"/>
                <w:color w:val="000000"/>
                <w:sz w:val="22"/>
                <w:cs/>
                <w:lang w:eastAsia="en-CA" w:bidi="hi-IN"/>
              </w:rPr>
              <w:t>)</w:t>
            </w:r>
          </w:p>
        </w:tc>
      </w:tr>
      <w:tr w:rsidR="00B75B43" w:rsidRPr="00C07991" w14:paraId="656FE68D" w14:textId="77777777" w:rsidTr="00B75B43">
        <w:trPr>
          <w:trHeight w:val="10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25F80A6B" w14:textId="1203B5F2" w:rsidR="00C07991" w:rsidRPr="00932FD6" w:rsidRDefault="005D6817" w:rsidP="00C07991">
            <w:pPr>
              <w:spacing w:before="240" w:line="240" w:lineRule="auto"/>
              <w:rPr>
                <w:rFonts w:ascii="Mangal" w:eastAsia="Times New Roman" w:hAnsi="Mangal" w:cs="Mangal"/>
                <w:sz w:val="22"/>
                <w:lang w:eastAsia="en-CA"/>
              </w:rPr>
            </w:pPr>
            <w:r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cs/>
                <w:lang w:eastAsia="en-CA" w:bidi="hi-IN"/>
              </w:rPr>
              <w:t>सुबह</w:t>
            </w:r>
            <w:r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cs/>
                <w:lang w:eastAsia="en-CA" w:bidi="pa-IN"/>
              </w:rPr>
              <w:t xml:space="preserve"> </w:t>
            </w:r>
            <w:r w:rsidR="00C07991"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lang w:eastAsia="en-CA"/>
              </w:rPr>
              <w:t xml:space="preserve">10:30 </w:t>
            </w:r>
            <w:r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cs/>
                <w:lang w:eastAsia="en-CA" w:bidi="hi-IN"/>
              </w:rPr>
              <w:t>बजे</w:t>
            </w:r>
            <w:r w:rsidR="002D6683"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cs/>
                <w:lang w:eastAsia="en-CA" w:bidi="pa-IN"/>
              </w:rPr>
              <w:t xml:space="preserve"> </w:t>
            </w:r>
            <w:r w:rsidR="00C07991"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lang w:eastAsia="en-CA"/>
              </w:rPr>
              <w:t xml:space="preserve">– </w:t>
            </w:r>
            <w:r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cs/>
                <w:lang w:eastAsia="en-CA" w:bidi="hi-IN"/>
              </w:rPr>
              <w:t>सुबह</w:t>
            </w:r>
            <w:r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cs/>
                <w:lang w:eastAsia="en-CA" w:bidi="pa-IN"/>
              </w:rPr>
              <w:t xml:space="preserve"> </w:t>
            </w:r>
            <w:r w:rsidR="00C07991"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lang w:eastAsia="en-CA"/>
              </w:rPr>
              <w:t xml:space="preserve">11:45 </w:t>
            </w:r>
            <w:r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cs/>
                <w:lang w:eastAsia="en-CA" w:bidi="hi-IN"/>
              </w:rPr>
              <w:t>बजे</w:t>
            </w: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37B47487" w14:textId="080D23A0" w:rsidR="00C07991" w:rsidRPr="00896D9D" w:rsidRDefault="00932FD6" w:rsidP="00C07991">
            <w:pPr>
              <w:spacing w:before="240" w:line="240" w:lineRule="auto"/>
              <w:rPr>
                <w:rFonts w:ascii="Raavi" w:eastAsia="Times New Roman" w:hAnsi="Raavi" w:cs="Raavi"/>
                <w:sz w:val="22"/>
                <w:lang w:eastAsia="en-CA"/>
              </w:rPr>
            </w:pPr>
            <w:r w:rsidRPr="00896D9D">
              <w:rPr>
                <w:rFonts w:eastAsia="Times New Roman" w:cs="Mangal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कोर्स</w:t>
            </w:r>
            <w:r w:rsidRPr="00896D9D">
              <w:rPr>
                <w:rFonts w:ascii="Raavi" w:eastAsia="Times New Roman" w:hAnsi="Raavi" w:cs="Raavi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 xml:space="preserve"> </w:t>
            </w:r>
            <w:r w:rsidR="00C07991" w:rsidRPr="00896D9D">
              <w:rPr>
                <w:rFonts w:ascii="Mangal" w:eastAsia="Times New Roman" w:hAnsi="Mangal" w:cs="Mangal"/>
                <w:b/>
                <w:bCs/>
                <w:color w:val="000000"/>
                <w:sz w:val="22"/>
                <w:u w:val="single"/>
                <w:lang w:eastAsia="en-CA"/>
              </w:rPr>
              <w:t>1</w:t>
            </w:r>
          </w:p>
          <w:p w14:paraId="20E727BA" w14:textId="7A252EFC" w:rsidR="00C07991" w:rsidRPr="00896D9D" w:rsidRDefault="00C07991" w:rsidP="00C07991">
            <w:pPr>
              <w:spacing w:before="240" w:line="240" w:lineRule="auto"/>
              <w:rPr>
                <w:rFonts w:ascii="Times New Roman" w:eastAsia="Times New Roman" w:hAnsi="Times New Roman" w:cs="Raavi"/>
                <w:sz w:val="22"/>
                <w:lang w:eastAsia="en-CA" w:bidi="pa-IN"/>
              </w:rPr>
            </w:pPr>
            <w:r w:rsidRPr="00896D9D">
              <w:rPr>
                <w:rFonts w:eastAsia="Times New Roman" w:cs="Arial"/>
                <w:color w:val="000000"/>
                <w:sz w:val="22"/>
                <w:lang w:eastAsia="en-CA"/>
              </w:rPr>
              <w:t>Synchronous</w:t>
            </w:r>
            <w:r w:rsidR="009F4911" w:rsidRPr="00896D9D">
              <w:rPr>
                <w:rFonts w:eastAsia="Times New Roman" w:cs="Raavi" w:hint="cs"/>
                <w:color w:val="000000"/>
                <w:sz w:val="22"/>
                <w:cs/>
                <w:lang w:eastAsia="en-CA" w:bidi="pa-IN"/>
              </w:rPr>
              <w:t xml:space="preserve"> </w:t>
            </w:r>
            <w:r w:rsidR="009F4911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pa-IN"/>
              </w:rPr>
              <w:t>(</w:t>
            </w:r>
            <w:r w:rsidR="00AD73D3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hi-IN"/>
              </w:rPr>
              <w:t>समकालिक</w:t>
            </w:r>
            <w:r w:rsidR="009F4911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pa-IN"/>
              </w:rPr>
              <w:t>)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5EEBC563" w14:textId="685FDF6A" w:rsidR="00C07991" w:rsidRPr="00896D9D" w:rsidRDefault="00932FD6" w:rsidP="00C07991">
            <w:pPr>
              <w:spacing w:before="240" w:line="240" w:lineRule="auto"/>
              <w:rPr>
                <w:rFonts w:ascii="Raavi" w:eastAsia="Times New Roman" w:hAnsi="Raavi" w:cs="Raavi"/>
                <w:sz w:val="22"/>
                <w:lang w:eastAsia="en-CA"/>
              </w:rPr>
            </w:pPr>
            <w:r w:rsidRPr="00896D9D">
              <w:rPr>
                <w:rFonts w:eastAsia="Times New Roman" w:cs="Mangal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कोर्स</w:t>
            </w:r>
            <w:r w:rsidRPr="00896D9D">
              <w:rPr>
                <w:rFonts w:ascii="Raavi" w:eastAsia="Times New Roman" w:hAnsi="Raavi" w:cs="Raavi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 xml:space="preserve"> </w:t>
            </w:r>
            <w:r w:rsidR="00C07991" w:rsidRPr="00896D9D">
              <w:rPr>
                <w:rFonts w:ascii="Mangal" w:eastAsia="Times New Roman" w:hAnsi="Mangal" w:cs="Mangal"/>
                <w:b/>
                <w:bCs/>
                <w:color w:val="000000"/>
                <w:sz w:val="22"/>
                <w:u w:val="single"/>
                <w:lang w:eastAsia="en-CA"/>
              </w:rPr>
              <w:t>1</w:t>
            </w:r>
          </w:p>
          <w:p w14:paraId="1600575C" w14:textId="3BAA9CEE" w:rsidR="00C07991" w:rsidRPr="00896D9D" w:rsidRDefault="00C07991" w:rsidP="00C07991">
            <w:pPr>
              <w:spacing w:before="240" w:line="240" w:lineRule="auto"/>
              <w:rPr>
                <w:rFonts w:ascii="Times New Roman" w:eastAsia="Times New Roman" w:hAnsi="Times New Roman" w:cs="Raavi"/>
                <w:sz w:val="22"/>
                <w:lang w:eastAsia="en-CA" w:bidi="pa-IN"/>
              </w:rPr>
            </w:pPr>
            <w:r w:rsidRPr="00896D9D">
              <w:rPr>
                <w:rFonts w:eastAsia="Times New Roman" w:cs="Arial"/>
                <w:color w:val="000000"/>
                <w:sz w:val="22"/>
                <w:lang w:eastAsia="en-CA"/>
              </w:rPr>
              <w:t>Synchronous</w:t>
            </w:r>
            <w:r w:rsidR="009F4911" w:rsidRPr="00896D9D">
              <w:rPr>
                <w:rFonts w:eastAsia="Times New Roman" w:cs="Raavi" w:hint="cs"/>
                <w:color w:val="000000"/>
                <w:sz w:val="22"/>
                <w:cs/>
                <w:lang w:eastAsia="en-CA" w:bidi="pa-IN"/>
              </w:rPr>
              <w:t xml:space="preserve"> </w:t>
            </w:r>
            <w:r w:rsidR="009F4911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pa-IN"/>
              </w:rPr>
              <w:t>(</w:t>
            </w:r>
            <w:r w:rsidR="00AD73D3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hi-IN"/>
              </w:rPr>
              <w:t>समकालिक</w:t>
            </w:r>
            <w:r w:rsidR="009F4911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pa-IN"/>
              </w:rPr>
              <w:t>)</w:t>
            </w:r>
          </w:p>
        </w:tc>
        <w:tc>
          <w:tcPr>
            <w:tcW w:w="2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26242995" w14:textId="4F281A8A" w:rsidR="00C07991" w:rsidRPr="00896D9D" w:rsidRDefault="00932FD6" w:rsidP="00C07991">
            <w:pPr>
              <w:spacing w:before="240" w:line="240" w:lineRule="auto"/>
              <w:rPr>
                <w:rFonts w:ascii="Raavi" w:eastAsia="Times New Roman" w:hAnsi="Raavi" w:cs="Raavi"/>
                <w:sz w:val="22"/>
                <w:lang w:eastAsia="en-CA"/>
              </w:rPr>
            </w:pPr>
            <w:r w:rsidRPr="00896D9D">
              <w:rPr>
                <w:rFonts w:eastAsia="Times New Roman" w:cs="Mangal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कोर्स</w:t>
            </w:r>
            <w:r w:rsidRPr="00896D9D">
              <w:rPr>
                <w:rFonts w:eastAsia="Times New Roman" w:cs="Raavi" w:hint="cs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 xml:space="preserve"> </w:t>
            </w:r>
            <w:r w:rsidR="00C07991" w:rsidRPr="00896D9D">
              <w:rPr>
                <w:rFonts w:ascii="Mangal" w:eastAsia="Times New Roman" w:hAnsi="Mangal" w:cs="Mangal"/>
                <w:b/>
                <w:bCs/>
                <w:color w:val="000000"/>
                <w:sz w:val="22"/>
                <w:u w:val="single"/>
                <w:lang w:eastAsia="en-CA"/>
              </w:rPr>
              <w:t>2</w:t>
            </w:r>
          </w:p>
          <w:p w14:paraId="545C05B4" w14:textId="04A308C5" w:rsidR="00C07991" w:rsidRPr="00896D9D" w:rsidRDefault="00C07991" w:rsidP="00C07991">
            <w:pPr>
              <w:spacing w:before="240" w:line="240" w:lineRule="auto"/>
              <w:rPr>
                <w:rFonts w:ascii="Times New Roman" w:eastAsia="Times New Roman" w:hAnsi="Times New Roman" w:cs="Raavi"/>
                <w:sz w:val="22"/>
                <w:lang w:eastAsia="en-CA" w:bidi="pa-IN"/>
              </w:rPr>
            </w:pPr>
            <w:r w:rsidRPr="00896D9D">
              <w:rPr>
                <w:rFonts w:eastAsia="Times New Roman" w:cs="Arial"/>
                <w:color w:val="000000"/>
                <w:sz w:val="22"/>
                <w:lang w:eastAsia="en-CA"/>
              </w:rPr>
              <w:t>Synchronous</w:t>
            </w:r>
            <w:r w:rsidR="009F4911" w:rsidRPr="00896D9D">
              <w:rPr>
                <w:rFonts w:eastAsia="Times New Roman" w:cs="Raavi" w:hint="cs"/>
                <w:color w:val="000000"/>
                <w:sz w:val="22"/>
                <w:cs/>
                <w:lang w:eastAsia="en-CA" w:bidi="pa-IN"/>
              </w:rPr>
              <w:t xml:space="preserve"> </w:t>
            </w:r>
            <w:r w:rsidR="009F4911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pa-IN"/>
              </w:rPr>
              <w:t>(</w:t>
            </w:r>
            <w:r w:rsidR="00AD73D3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hi-IN"/>
              </w:rPr>
              <w:t>समकालिक</w:t>
            </w:r>
            <w:r w:rsidR="009F4911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pa-IN"/>
              </w:rPr>
              <w:t>)</w:t>
            </w: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6953BCA7" w14:textId="7BFA80BD" w:rsidR="00C07991" w:rsidRPr="00896D9D" w:rsidRDefault="00932FD6" w:rsidP="00C07991">
            <w:pPr>
              <w:spacing w:before="240" w:line="240" w:lineRule="auto"/>
              <w:rPr>
                <w:rFonts w:ascii="Mangal" w:eastAsia="Times New Roman" w:hAnsi="Mangal" w:cs="Mangal"/>
                <w:sz w:val="22"/>
                <w:lang w:eastAsia="en-CA"/>
              </w:rPr>
            </w:pPr>
            <w:r w:rsidRPr="00896D9D">
              <w:rPr>
                <w:rFonts w:eastAsia="Times New Roman" w:cs="Mangal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कोर्स</w:t>
            </w:r>
            <w:r w:rsidRPr="00896D9D">
              <w:rPr>
                <w:rFonts w:eastAsia="Times New Roman" w:cs="Raavi" w:hint="cs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 xml:space="preserve"> </w:t>
            </w:r>
            <w:r w:rsidR="00C07991" w:rsidRPr="00896D9D">
              <w:rPr>
                <w:rFonts w:ascii="Mangal" w:eastAsia="Times New Roman" w:hAnsi="Mangal" w:cs="Mangal"/>
                <w:b/>
                <w:bCs/>
                <w:color w:val="000000"/>
                <w:sz w:val="22"/>
                <w:u w:val="single"/>
                <w:lang w:eastAsia="en-CA"/>
              </w:rPr>
              <w:t>2</w:t>
            </w:r>
          </w:p>
          <w:p w14:paraId="31F79792" w14:textId="77777777" w:rsidR="00AD73D3" w:rsidRPr="00896D9D" w:rsidRDefault="00C07991" w:rsidP="00AD73D3">
            <w:pPr>
              <w:spacing w:before="240" w:after="0" w:line="240" w:lineRule="auto"/>
              <w:rPr>
                <w:rFonts w:eastAsia="Times New Roman" w:cs="Arial"/>
                <w:color w:val="000000"/>
                <w:sz w:val="22"/>
                <w:lang w:eastAsia="en-CA"/>
              </w:rPr>
            </w:pPr>
            <w:r w:rsidRPr="00896D9D">
              <w:rPr>
                <w:rFonts w:eastAsia="Times New Roman" w:cs="Arial"/>
                <w:color w:val="000000"/>
                <w:sz w:val="22"/>
                <w:lang w:eastAsia="en-CA"/>
              </w:rPr>
              <w:t>Synchronous</w:t>
            </w:r>
          </w:p>
          <w:p w14:paraId="4C7952F2" w14:textId="7E08C842" w:rsidR="00C07991" w:rsidRPr="00896D9D" w:rsidRDefault="009F4911" w:rsidP="00AD73D3">
            <w:pPr>
              <w:spacing w:before="0" w:line="240" w:lineRule="auto"/>
              <w:rPr>
                <w:rFonts w:ascii="Times New Roman" w:eastAsia="Times New Roman" w:hAnsi="Times New Roman" w:cs="Times New Roman"/>
                <w:sz w:val="22"/>
                <w:lang w:eastAsia="en-CA"/>
              </w:rPr>
            </w:pPr>
            <w:r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pa-IN"/>
              </w:rPr>
              <w:t>(</w:t>
            </w:r>
            <w:r w:rsidR="00AD73D3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hi-IN"/>
              </w:rPr>
              <w:t>समकालिक</w:t>
            </w:r>
            <w:r w:rsidR="00AD73D3" w:rsidRPr="00896D9D">
              <w:rPr>
                <w:rFonts w:ascii="Mangal" w:eastAsia="Times New Roman" w:hAnsi="Mangal" w:cs="Mangal"/>
                <w:color w:val="000000"/>
                <w:sz w:val="22"/>
                <w:lang w:eastAsia="en-CA" w:bidi="hi-IN"/>
              </w:rPr>
              <w:t>)</w:t>
            </w:r>
          </w:p>
        </w:tc>
      </w:tr>
      <w:tr w:rsidR="00B75B43" w:rsidRPr="00C07991" w14:paraId="0DD769C4" w14:textId="77777777" w:rsidTr="00B75B43">
        <w:trPr>
          <w:trHeight w:val="181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10ECAADC" w14:textId="152DB30A" w:rsidR="00C07991" w:rsidRPr="00932FD6" w:rsidRDefault="00932FD6" w:rsidP="00C07991">
            <w:pPr>
              <w:spacing w:before="240" w:line="240" w:lineRule="auto"/>
              <w:rPr>
                <w:rFonts w:ascii="Mangal" w:eastAsia="Times New Roman" w:hAnsi="Mangal" w:cs="Mangal"/>
                <w:sz w:val="22"/>
                <w:lang w:eastAsia="en-CA"/>
              </w:rPr>
            </w:pPr>
            <w:r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cs/>
                <w:lang w:eastAsia="en-CA" w:bidi="hi-IN"/>
              </w:rPr>
              <w:t xml:space="preserve">दोपहर </w:t>
            </w:r>
            <w:r w:rsidR="00C07991"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lang w:eastAsia="en-CA"/>
              </w:rPr>
              <w:t xml:space="preserve">11:45 </w:t>
            </w:r>
            <w:r w:rsidR="005D6817"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cs/>
                <w:lang w:eastAsia="en-CA" w:bidi="hi-IN"/>
              </w:rPr>
              <w:t>बजे</w:t>
            </w:r>
            <w:r w:rsidR="00C07991"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lang w:eastAsia="en-CA"/>
              </w:rPr>
              <w:t xml:space="preserve"> – </w:t>
            </w:r>
            <w:r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cs/>
                <w:lang w:eastAsia="en-CA" w:bidi="hi-IN"/>
              </w:rPr>
              <w:t xml:space="preserve">दोपहर </w:t>
            </w:r>
            <w:r w:rsidR="00C07991"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lang w:eastAsia="en-CA"/>
              </w:rPr>
              <w:t xml:space="preserve">12:30 </w:t>
            </w:r>
            <w:r w:rsidR="005D6817"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cs/>
                <w:lang w:eastAsia="en-CA" w:bidi="hi-IN"/>
              </w:rPr>
              <w:t>बजे</w:t>
            </w: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62636228" w14:textId="0A286475" w:rsidR="00C07991" w:rsidRPr="00896D9D" w:rsidRDefault="008342BF" w:rsidP="00C07991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2"/>
                <w:lang w:eastAsia="en-CA"/>
              </w:rPr>
            </w:pPr>
            <w:r w:rsidRPr="00896D9D">
              <w:rPr>
                <w:rFonts w:eastAsia="Times New Roman" w:cs="Mangal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कोर्स</w:t>
            </w:r>
            <w:r w:rsidRPr="00896D9D">
              <w:rPr>
                <w:rFonts w:eastAsia="Times New Roman" w:cs="Raavi" w:hint="cs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 xml:space="preserve"> </w:t>
            </w:r>
            <w:r w:rsidR="00C07991" w:rsidRPr="00896D9D">
              <w:rPr>
                <w:rFonts w:ascii="Mangal" w:eastAsia="Times New Roman" w:hAnsi="Mangal" w:cs="Mangal"/>
                <w:b/>
                <w:bCs/>
                <w:color w:val="000000"/>
                <w:sz w:val="22"/>
                <w:u w:val="single"/>
                <w:lang w:eastAsia="en-CA"/>
              </w:rPr>
              <w:t>1</w:t>
            </w:r>
          </w:p>
          <w:p w14:paraId="19B98721" w14:textId="5CA35AF0" w:rsidR="00C07991" w:rsidRPr="00896D9D" w:rsidRDefault="00C07991" w:rsidP="00C07991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2"/>
                <w:lang w:eastAsia="en-CA"/>
              </w:rPr>
            </w:pPr>
            <w:r w:rsidRPr="00896D9D">
              <w:rPr>
                <w:rFonts w:eastAsia="Times New Roman" w:cs="Arial"/>
                <w:color w:val="000000"/>
                <w:sz w:val="22"/>
                <w:lang w:eastAsia="en-CA"/>
              </w:rPr>
              <w:t>Asynchronous</w:t>
            </w:r>
            <w:r w:rsidR="00DC3A72" w:rsidRPr="00896D9D">
              <w:rPr>
                <w:rFonts w:eastAsia="Times New Roman" w:hint="cs"/>
                <w:color w:val="000000"/>
                <w:sz w:val="22"/>
                <w:cs/>
                <w:lang w:eastAsia="en-CA" w:bidi="hi-IN"/>
              </w:rPr>
              <w:t xml:space="preserve"> </w:t>
            </w:r>
            <w:r w:rsidR="00DC3A72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pa-IN"/>
              </w:rPr>
              <w:t>(</w:t>
            </w:r>
            <w:r w:rsidR="00DC3A72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hi-IN"/>
              </w:rPr>
              <w:t>गैर-समकालिक</w:t>
            </w:r>
            <w:r w:rsidR="00DC3A72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pa-IN"/>
              </w:rPr>
              <w:t>)</w:t>
            </w:r>
            <w:r w:rsidRPr="00896D9D">
              <w:rPr>
                <w:rFonts w:eastAsia="Times New Roman" w:cs="Arial"/>
                <w:color w:val="000000"/>
                <w:sz w:val="22"/>
                <w:lang w:eastAsia="en-CA"/>
              </w:rPr>
              <w:t>/</w:t>
            </w:r>
          </w:p>
          <w:p w14:paraId="02CCE265" w14:textId="77777777" w:rsidR="00BC40DB" w:rsidRPr="00896D9D" w:rsidRDefault="00C07991" w:rsidP="00BC40DB">
            <w:pPr>
              <w:spacing w:before="240" w:after="0" w:line="240" w:lineRule="auto"/>
              <w:rPr>
                <w:rFonts w:eastAsia="Times New Roman" w:cs="Arial"/>
                <w:color w:val="000000"/>
                <w:sz w:val="22"/>
                <w:lang w:eastAsia="en-CA"/>
              </w:rPr>
            </w:pPr>
            <w:r w:rsidRPr="00896D9D">
              <w:rPr>
                <w:rFonts w:eastAsia="Times New Roman" w:cs="Arial"/>
                <w:color w:val="000000"/>
                <w:sz w:val="22"/>
                <w:lang w:eastAsia="en-CA"/>
              </w:rPr>
              <w:t>Independent Learning</w:t>
            </w:r>
          </w:p>
          <w:p w14:paraId="7D81B45B" w14:textId="3841BE70" w:rsidR="00C07991" w:rsidRPr="00896D9D" w:rsidRDefault="00896D9D" w:rsidP="00BC40DB">
            <w:pPr>
              <w:spacing w:before="0" w:line="240" w:lineRule="auto"/>
              <w:rPr>
                <w:rFonts w:ascii="Times New Roman" w:eastAsia="Times New Roman" w:hAnsi="Times New Roman" w:cs="Times New Roman"/>
                <w:sz w:val="22"/>
                <w:lang w:eastAsia="en-CA"/>
              </w:rPr>
            </w:pPr>
            <w:r w:rsidRPr="00896D9D">
              <w:rPr>
                <w:rFonts w:eastAsia="Times New Roman" w:hint="cs"/>
                <w:color w:val="000000"/>
                <w:sz w:val="22"/>
                <w:cs/>
                <w:lang w:eastAsia="en-CA" w:bidi="hi-IN"/>
              </w:rPr>
              <w:t>(</w:t>
            </w:r>
            <w:r w:rsidRPr="00896D9D">
              <w:rPr>
                <w:rFonts w:eastAsia="Times New Roman" w:cs="Mangal"/>
                <w:color w:val="000000"/>
                <w:sz w:val="22"/>
                <w:cs/>
                <w:lang w:eastAsia="en-CA" w:bidi="hi-IN"/>
              </w:rPr>
              <w:t>स्वतंत्र</w:t>
            </w:r>
            <w:r w:rsidRPr="00896D9D">
              <w:rPr>
                <w:rFonts w:eastAsia="Times New Roman" w:cs="Mangal" w:hint="cs"/>
                <w:color w:val="000000"/>
                <w:sz w:val="22"/>
                <w:cs/>
                <w:lang w:eastAsia="en-CA" w:bidi="hi-IN"/>
              </w:rPr>
              <w:t xml:space="preserve"> </w:t>
            </w:r>
            <w:r w:rsidRPr="00896D9D">
              <w:rPr>
                <w:rFonts w:eastAsia="Times New Roman" w:cs="Mangal"/>
                <w:color w:val="000000"/>
                <w:sz w:val="22"/>
                <w:cs/>
                <w:lang w:eastAsia="en-CA" w:bidi="hi-IN"/>
              </w:rPr>
              <w:t>लर्निंग</w:t>
            </w:r>
            <w:r w:rsidRPr="00896D9D">
              <w:rPr>
                <w:rFonts w:eastAsia="Times New Roman" w:cs="Mangal" w:hint="cs"/>
                <w:color w:val="000000"/>
                <w:sz w:val="22"/>
                <w:cs/>
                <w:lang w:eastAsia="en-CA" w:bidi="hi-IN"/>
              </w:rPr>
              <w:t>)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73F1102D" w14:textId="057A082C" w:rsidR="00C07991" w:rsidRPr="00896D9D" w:rsidRDefault="008342BF" w:rsidP="00C07991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2"/>
                <w:lang w:eastAsia="en-CA"/>
              </w:rPr>
            </w:pPr>
            <w:r w:rsidRPr="00896D9D">
              <w:rPr>
                <w:rFonts w:eastAsia="Times New Roman" w:cs="Mangal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कोर्स</w:t>
            </w:r>
            <w:r w:rsidRPr="00896D9D">
              <w:rPr>
                <w:rFonts w:eastAsia="Times New Roman" w:cs="Raavi" w:hint="cs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 xml:space="preserve"> </w:t>
            </w:r>
            <w:r w:rsidR="00C07991" w:rsidRPr="00896D9D">
              <w:rPr>
                <w:rFonts w:ascii="Mangal" w:eastAsia="Times New Roman" w:hAnsi="Mangal" w:cs="Mangal"/>
                <w:b/>
                <w:bCs/>
                <w:color w:val="000000"/>
                <w:sz w:val="22"/>
                <w:u w:val="single"/>
                <w:lang w:eastAsia="en-CA"/>
              </w:rPr>
              <w:t>1</w:t>
            </w:r>
          </w:p>
          <w:p w14:paraId="020677C7" w14:textId="23ABBF99" w:rsidR="00C07991" w:rsidRPr="00896D9D" w:rsidRDefault="00C07991" w:rsidP="00C07991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2"/>
                <w:lang w:eastAsia="en-CA"/>
              </w:rPr>
            </w:pPr>
            <w:r w:rsidRPr="00896D9D">
              <w:rPr>
                <w:rFonts w:eastAsia="Times New Roman" w:cs="Arial"/>
                <w:color w:val="000000"/>
                <w:sz w:val="22"/>
                <w:lang w:eastAsia="en-CA"/>
              </w:rPr>
              <w:t>Asynchronous</w:t>
            </w:r>
            <w:r w:rsidR="00DC3A72" w:rsidRPr="00896D9D">
              <w:rPr>
                <w:rFonts w:eastAsia="Times New Roman" w:hint="cs"/>
                <w:color w:val="000000"/>
                <w:sz w:val="22"/>
                <w:cs/>
                <w:lang w:eastAsia="en-CA" w:bidi="hi-IN"/>
              </w:rPr>
              <w:t xml:space="preserve"> </w:t>
            </w:r>
            <w:r w:rsidR="00DC3A72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pa-IN"/>
              </w:rPr>
              <w:t>(</w:t>
            </w:r>
            <w:r w:rsidR="00DC3A72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hi-IN"/>
              </w:rPr>
              <w:t>गैर-समकालिक</w:t>
            </w:r>
            <w:r w:rsidR="00DC3A72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pa-IN"/>
              </w:rPr>
              <w:t>)</w:t>
            </w:r>
            <w:r w:rsidRPr="00896D9D">
              <w:rPr>
                <w:rFonts w:eastAsia="Times New Roman" w:cs="Arial"/>
                <w:color w:val="000000"/>
                <w:sz w:val="22"/>
                <w:lang w:eastAsia="en-CA"/>
              </w:rPr>
              <w:t>/</w:t>
            </w:r>
          </w:p>
          <w:p w14:paraId="2A88C957" w14:textId="77777777" w:rsidR="00C07991" w:rsidRPr="00896D9D" w:rsidRDefault="00C07991" w:rsidP="00BC40DB">
            <w:pPr>
              <w:spacing w:before="240" w:after="0" w:line="240" w:lineRule="auto"/>
              <w:rPr>
                <w:rFonts w:eastAsia="Times New Roman" w:cs="Arial"/>
                <w:color w:val="000000"/>
                <w:sz w:val="22"/>
                <w:lang w:eastAsia="en-CA"/>
              </w:rPr>
            </w:pPr>
            <w:r w:rsidRPr="00896D9D">
              <w:rPr>
                <w:rFonts w:eastAsia="Times New Roman" w:cs="Arial"/>
                <w:color w:val="000000"/>
                <w:sz w:val="22"/>
                <w:lang w:eastAsia="en-CA"/>
              </w:rPr>
              <w:t>Independent Learning</w:t>
            </w:r>
          </w:p>
          <w:p w14:paraId="4D2DB049" w14:textId="6D6F2884" w:rsidR="00BC40DB" w:rsidRPr="00896D9D" w:rsidRDefault="00896D9D" w:rsidP="00BC40DB">
            <w:pPr>
              <w:spacing w:before="0" w:line="240" w:lineRule="auto"/>
              <w:rPr>
                <w:rFonts w:ascii="Times New Roman" w:eastAsia="Times New Roman" w:hAnsi="Times New Roman" w:cs="Times New Roman"/>
                <w:sz w:val="22"/>
                <w:lang w:eastAsia="en-CA"/>
              </w:rPr>
            </w:pPr>
            <w:r w:rsidRPr="00896D9D">
              <w:rPr>
                <w:rFonts w:eastAsia="Times New Roman" w:hint="cs"/>
                <w:color w:val="000000"/>
                <w:sz w:val="22"/>
                <w:cs/>
                <w:lang w:eastAsia="en-CA" w:bidi="hi-IN"/>
              </w:rPr>
              <w:t>(</w:t>
            </w:r>
            <w:r w:rsidRPr="00896D9D">
              <w:rPr>
                <w:rFonts w:eastAsia="Times New Roman" w:cs="Mangal"/>
                <w:color w:val="000000"/>
                <w:sz w:val="22"/>
                <w:cs/>
                <w:lang w:eastAsia="en-CA" w:bidi="hi-IN"/>
              </w:rPr>
              <w:t>स्वतंत्र</w:t>
            </w:r>
            <w:r w:rsidRPr="00896D9D">
              <w:rPr>
                <w:rFonts w:eastAsia="Times New Roman" w:cs="Mangal" w:hint="cs"/>
                <w:color w:val="000000"/>
                <w:sz w:val="22"/>
                <w:cs/>
                <w:lang w:eastAsia="en-CA" w:bidi="hi-IN"/>
              </w:rPr>
              <w:t xml:space="preserve"> </w:t>
            </w:r>
            <w:r w:rsidRPr="00896D9D">
              <w:rPr>
                <w:rFonts w:eastAsia="Times New Roman" w:cs="Mangal"/>
                <w:color w:val="000000"/>
                <w:sz w:val="22"/>
                <w:cs/>
                <w:lang w:eastAsia="en-CA" w:bidi="hi-IN"/>
              </w:rPr>
              <w:t>लर्निंग</w:t>
            </w:r>
            <w:r w:rsidRPr="00896D9D">
              <w:rPr>
                <w:rFonts w:eastAsia="Times New Roman" w:cs="Mangal" w:hint="cs"/>
                <w:color w:val="000000"/>
                <w:sz w:val="22"/>
                <w:cs/>
                <w:lang w:eastAsia="en-CA" w:bidi="hi-IN"/>
              </w:rPr>
              <w:t>)</w:t>
            </w:r>
          </w:p>
        </w:tc>
        <w:tc>
          <w:tcPr>
            <w:tcW w:w="2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6CD0B3B1" w14:textId="2A22303C" w:rsidR="00C07991" w:rsidRPr="00896D9D" w:rsidRDefault="008342BF" w:rsidP="00C07991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2"/>
                <w:lang w:eastAsia="en-CA"/>
              </w:rPr>
            </w:pPr>
            <w:r w:rsidRPr="00896D9D">
              <w:rPr>
                <w:rFonts w:eastAsia="Times New Roman" w:cs="Mangal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कोर्स</w:t>
            </w:r>
            <w:r w:rsidRPr="00896D9D">
              <w:rPr>
                <w:rFonts w:eastAsia="Times New Roman" w:cs="Raavi" w:hint="cs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 xml:space="preserve"> </w:t>
            </w:r>
            <w:r w:rsidR="00C07991" w:rsidRPr="00896D9D">
              <w:rPr>
                <w:rFonts w:ascii="Mangal" w:eastAsia="Times New Roman" w:hAnsi="Mangal" w:cs="Mangal"/>
                <w:b/>
                <w:bCs/>
                <w:color w:val="000000"/>
                <w:sz w:val="22"/>
                <w:u w:val="single"/>
                <w:lang w:eastAsia="en-CA"/>
              </w:rPr>
              <w:t>2</w:t>
            </w:r>
          </w:p>
          <w:p w14:paraId="1D8A6F9C" w14:textId="4970A831" w:rsidR="00C07991" w:rsidRPr="00896D9D" w:rsidRDefault="00C07991" w:rsidP="00C07991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2"/>
                <w:lang w:eastAsia="en-CA"/>
              </w:rPr>
            </w:pPr>
            <w:r w:rsidRPr="00896D9D">
              <w:rPr>
                <w:rFonts w:eastAsia="Times New Roman" w:cs="Arial"/>
                <w:color w:val="000000"/>
                <w:sz w:val="22"/>
                <w:lang w:eastAsia="en-CA"/>
              </w:rPr>
              <w:t>Asynchronous</w:t>
            </w:r>
            <w:r w:rsidR="00DC3A72" w:rsidRPr="00896D9D">
              <w:rPr>
                <w:rFonts w:eastAsia="Times New Roman" w:hint="cs"/>
                <w:color w:val="000000"/>
                <w:sz w:val="22"/>
                <w:cs/>
                <w:lang w:eastAsia="en-CA" w:bidi="hi-IN"/>
              </w:rPr>
              <w:t xml:space="preserve"> </w:t>
            </w:r>
            <w:r w:rsidR="00DC3A72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pa-IN"/>
              </w:rPr>
              <w:t>(</w:t>
            </w:r>
            <w:r w:rsidR="00DC3A72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hi-IN"/>
              </w:rPr>
              <w:t>गैर-समकालिक</w:t>
            </w:r>
            <w:r w:rsidR="00DC3A72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pa-IN"/>
              </w:rPr>
              <w:t>)</w:t>
            </w:r>
            <w:r w:rsidRPr="00896D9D">
              <w:rPr>
                <w:rFonts w:eastAsia="Times New Roman" w:cs="Arial"/>
                <w:color w:val="000000"/>
                <w:sz w:val="22"/>
                <w:lang w:eastAsia="en-CA"/>
              </w:rPr>
              <w:t>/</w:t>
            </w:r>
          </w:p>
          <w:p w14:paraId="30C80170" w14:textId="77777777" w:rsidR="00C07991" w:rsidRPr="00896D9D" w:rsidRDefault="00C07991" w:rsidP="00BC40DB">
            <w:pPr>
              <w:spacing w:before="240" w:after="0" w:line="240" w:lineRule="auto"/>
              <w:rPr>
                <w:rFonts w:eastAsia="Times New Roman" w:cs="Arial"/>
                <w:color w:val="000000"/>
                <w:sz w:val="22"/>
                <w:lang w:eastAsia="en-CA"/>
              </w:rPr>
            </w:pPr>
            <w:r w:rsidRPr="00896D9D">
              <w:rPr>
                <w:rFonts w:eastAsia="Times New Roman" w:cs="Arial"/>
                <w:color w:val="000000"/>
                <w:sz w:val="22"/>
                <w:lang w:eastAsia="en-CA"/>
              </w:rPr>
              <w:t>Independent Learning</w:t>
            </w:r>
          </w:p>
          <w:p w14:paraId="62E87322" w14:textId="67FC31B1" w:rsidR="00BC40DB" w:rsidRPr="00896D9D" w:rsidRDefault="00896D9D" w:rsidP="00BC40DB">
            <w:pPr>
              <w:spacing w:before="0" w:line="240" w:lineRule="auto"/>
              <w:rPr>
                <w:rFonts w:ascii="Times New Roman" w:eastAsia="Times New Roman" w:hAnsi="Times New Roman" w:cs="Times New Roman"/>
                <w:sz w:val="22"/>
                <w:lang w:eastAsia="en-CA"/>
              </w:rPr>
            </w:pPr>
            <w:r w:rsidRPr="00896D9D">
              <w:rPr>
                <w:rFonts w:eastAsia="Times New Roman" w:hint="cs"/>
                <w:color w:val="000000"/>
                <w:sz w:val="22"/>
                <w:cs/>
                <w:lang w:eastAsia="en-CA" w:bidi="hi-IN"/>
              </w:rPr>
              <w:t>(</w:t>
            </w:r>
            <w:r w:rsidRPr="00896D9D">
              <w:rPr>
                <w:rFonts w:eastAsia="Times New Roman" w:cs="Mangal"/>
                <w:color w:val="000000"/>
                <w:sz w:val="22"/>
                <w:cs/>
                <w:lang w:eastAsia="en-CA" w:bidi="hi-IN"/>
              </w:rPr>
              <w:t>स्वतंत्र</w:t>
            </w:r>
            <w:r w:rsidRPr="00896D9D">
              <w:rPr>
                <w:rFonts w:eastAsia="Times New Roman" w:cs="Mangal" w:hint="cs"/>
                <w:color w:val="000000"/>
                <w:sz w:val="22"/>
                <w:cs/>
                <w:lang w:eastAsia="en-CA" w:bidi="hi-IN"/>
              </w:rPr>
              <w:t xml:space="preserve"> </w:t>
            </w:r>
            <w:r w:rsidRPr="00896D9D">
              <w:rPr>
                <w:rFonts w:eastAsia="Times New Roman" w:cs="Mangal"/>
                <w:color w:val="000000"/>
                <w:sz w:val="22"/>
                <w:cs/>
                <w:lang w:eastAsia="en-CA" w:bidi="hi-IN"/>
              </w:rPr>
              <w:t>लर्निंग</w:t>
            </w:r>
            <w:r w:rsidRPr="00896D9D">
              <w:rPr>
                <w:rFonts w:eastAsia="Times New Roman" w:cs="Mangal" w:hint="cs"/>
                <w:color w:val="000000"/>
                <w:sz w:val="22"/>
                <w:cs/>
                <w:lang w:eastAsia="en-CA" w:bidi="hi-IN"/>
              </w:rPr>
              <w:t>)</w:t>
            </w: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0A95D9CA" w14:textId="4211600E" w:rsidR="00C07991" w:rsidRPr="00896D9D" w:rsidRDefault="008342BF" w:rsidP="00C07991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2"/>
                <w:lang w:eastAsia="en-CA"/>
              </w:rPr>
            </w:pPr>
            <w:r w:rsidRPr="00896D9D">
              <w:rPr>
                <w:rFonts w:eastAsia="Times New Roman" w:cs="Mangal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कोर्स</w:t>
            </w:r>
            <w:r w:rsidRPr="00896D9D">
              <w:rPr>
                <w:rFonts w:eastAsia="Times New Roman" w:cs="Raavi" w:hint="cs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 xml:space="preserve"> </w:t>
            </w:r>
            <w:r w:rsidR="00C07991" w:rsidRPr="00896D9D">
              <w:rPr>
                <w:rFonts w:ascii="Mangal" w:eastAsia="Times New Roman" w:hAnsi="Mangal" w:cs="Mangal"/>
                <w:b/>
                <w:bCs/>
                <w:color w:val="000000"/>
                <w:sz w:val="22"/>
                <w:u w:val="single"/>
                <w:lang w:eastAsia="en-CA"/>
              </w:rPr>
              <w:t>2</w:t>
            </w:r>
          </w:p>
          <w:p w14:paraId="31D0C638" w14:textId="67AA87C1" w:rsidR="00C07991" w:rsidRPr="00896D9D" w:rsidRDefault="00C07991" w:rsidP="00C07991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2"/>
                <w:lang w:eastAsia="en-CA"/>
              </w:rPr>
            </w:pPr>
            <w:r w:rsidRPr="00896D9D">
              <w:rPr>
                <w:rFonts w:eastAsia="Times New Roman" w:cs="Arial"/>
                <w:color w:val="000000"/>
                <w:sz w:val="22"/>
                <w:lang w:eastAsia="en-CA"/>
              </w:rPr>
              <w:t>Asynchronous</w:t>
            </w:r>
            <w:r w:rsidR="00DC3A72" w:rsidRPr="00896D9D">
              <w:rPr>
                <w:rFonts w:eastAsia="Times New Roman" w:hint="cs"/>
                <w:color w:val="000000"/>
                <w:sz w:val="22"/>
                <w:cs/>
                <w:lang w:eastAsia="en-CA" w:bidi="hi-IN"/>
              </w:rPr>
              <w:t xml:space="preserve"> </w:t>
            </w:r>
            <w:r w:rsidR="00DC3A72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pa-IN"/>
              </w:rPr>
              <w:t>(</w:t>
            </w:r>
            <w:r w:rsidR="00DC3A72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hi-IN"/>
              </w:rPr>
              <w:t>गैर-समकालिक</w:t>
            </w:r>
            <w:r w:rsidR="00DC3A72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pa-IN"/>
              </w:rPr>
              <w:t>)</w:t>
            </w:r>
            <w:r w:rsidRPr="00896D9D">
              <w:rPr>
                <w:rFonts w:eastAsia="Times New Roman" w:cs="Arial"/>
                <w:color w:val="000000"/>
                <w:sz w:val="22"/>
                <w:lang w:eastAsia="en-CA"/>
              </w:rPr>
              <w:t>/</w:t>
            </w:r>
          </w:p>
          <w:p w14:paraId="3620DFF3" w14:textId="77777777" w:rsidR="00C07991" w:rsidRPr="00896D9D" w:rsidRDefault="00C07991" w:rsidP="00BC40DB">
            <w:pPr>
              <w:spacing w:before="240" w:after="0" w:line="240" w:lineRule="auto"/>
              <w:rPr>
                <w:rFonts w:eastAsia="Times New Roman" w:cs="Arial"/>
                <w:color w:val="000000"/>
                <w:sz w:val="22"/>
                <w:lang w:eastAsia="en-CA"/>
              </w:rPr>
            </w:pPr>
            <w:r w:rsidRPr="00896D9D">
              <w:rPr>
                <w:rFonts w:eastAsia="Times New Roman" w:cs="Arial"/>
                <w:color w:val="000000"/>
                <w:sz w:val="22"/>
                <w:lang w:eastAsia="en-CA"/>
              </w:rPr>
              <w:t>Independent Learning</w:t>
            </w:r>
          </w:p>
          <w:p w14:paraId="31510FC9" w14:textId="25AC73EC" w:rsidR="00BC40DB" w:rsidRPr="00896D9D" w:rsidRDefault="00896D9D" w:rsidP="00BC40DB">
            <w:pPr>
              <w:spacing w:before="0" w:line="240" w:lineRule="auto"/>
              <w:rPr>
                <w:rFonts w:ascii="Times New Roman" w:eastAsia="Times New Roman" w:hAnsi="Times New Roman" w:cs="Times New Roman"/>
                <w:sz w:val="22"/>
                <w:lang w:eastAsia="en-CA"/>
              </w:rPr>
            </w:pPr>
            <w:r w:rsidRPr="00896D9D">
              <w:rPr>
                <w:rFonts w:eastAsia="Times New Roman" w:hint="cs"/>
                <w:color w:val="000000"/>
                <w:sz w:val="22"/>
                <w:cs/>
                <w:lang w:eastAsia="en-CA" w:bidi="hi-IN"/>
              </w:rPr>
              <w:t>(</w:t>
            </w:r>
            <w:r w:rsidRPr="00896D9D">
              <w:rPr>
                <w:rFonts w:eastAsia="Times New Roman" w:cs="Mangal"/>
                <w:color w:val="000000"/>
                <w:sz w:val="22"/>
                <w:cs/>
                <w:lang w:eastAsia="en-CA" w:bidi="hi-IN"/>
              </w:rPr>
              <w:t>स्वतंत्र</w:t>
            </w:r>
            <w:r w:rsidRPr="00896D9D">
              <w:rPr>
                <w:rFonts w:eastAsia="Times New Roman" w:cs="Mangal" w:hint="cs"/>
                <w:color w:val="000000"/>
                <w:sz w:val="22"/>
                <w:cs/>
                <w:lang w:eastAsia="en-CA" w:bidi="hi-IN"/>
              </w:rPr>
              <w:t xml:space="preserve"> </w:t>
            </w:r>
            <w:r w:rsidRPr="00896D9D">
              <w:rPr>
                <w:rFonts w:eastAsia="Times New Roman" w:cs="Mangal"/>
                <w:color w:val="000000"/>
                <w:sz w:val="22"/>
                <w:cs/>
                <w:lang w:eastAsia="en-CA" w:bidi="hi-IN"/>
              </w:rPr>
              <w:t>लर्निंग</w:t>
            </w:r>
            <w:r w:rsidRPr="00896D9D">
              <w:rPr>
                <w:rFonts w:eastAsia="Times New Roman" w:cs="Mangal" w:hint="cs"/>
                <w:color w:val="000000"/>
                <w:sz w:val="22"/>
                <w:cs/>
                <w:lang w:eastAsia="en-CA" w:bidi="hi-IN"/>
              </w:rPr>
              <w:t>)</w:t>
            </w:r>
          </w:p>
        </w:tc>
      </w:tr>
      <w:tr w:rsidR="00C07991" w:rsidRPr="00C07991" w14:paraId="41A17138" w14:textId="77777777" w:rsidTr="00B75B43">
        <w:trPr>
          <w:trHeight w:val="67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1C012C38" w14:textId="6D9B2D14" w:rsidR="00C07991" w:rsidRPr="00932FD6" w:rsidRDefault="00932FD6" w:rsidP="00C07991">
            <w:pPr>
              <w:spacing w:before="240" w:line="240" w:lineRule="auto"/>
              <w:rPr>
                <w:rFonts w:ascii="Mangal" w:eastAsia="Times New Roman" w:hAnsi="Mangal" w:cs="Mangal"/>
                <w:sz w:val="22"/>
                <w:lang w:eastAsia="en-CA"/>
              </w:rPr>
            </w:pPr>
            <w:r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cs/>
                <w:lang w:eastAsia="en-CA" w:bidi="hi-IN"/>
              </w:rPr>
              <w:t>दोपहर</w:t>
            </w:r>
            <w:r w:rsidR="002D6683"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cs/>
                <w:lang w:eastAsia="en-CA" w:bidi="pa-IN"/>
              </w:rPr>
              <w:t xml:space="preserve"> </w:t>
            </w:r>
            <w:r w:rsidR="00C07991"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lang w:eastAsia="en-CA"/>
              </w:rPr>
              <w:t xml:space="preserve">12:30 </w:t>
            </w:r>
            <w:r w:rsidR="005D6817"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cs/>
                <w:lang w:eastAsia="en-CA" w:bidi="hi-IN"/>
              </w:rPr>
              <w:t>बजे</w:t>
            </w:r>
            <w:r w:rsidR="005D6817"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cs/>
                <w:lang w:eastAsia="en-CA" w:bidi="pa-IN"/>
              </w:rPr>
              <w:t xml:space="preserve"> </w:t>
            </w:r>
            <w:r w:rsidR="00C07991"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lang w:eastAsia="en-CA"/>
              </w:rPr>
              <w:t xml:space="preserve">– </w:t>
            </w:r>
            <w:r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cs/>
                <w:lang w:eastAsia="en-CA" w:bidi="hi-IN"/>
              </w:rPr>
              <w:t xml:space="preserve">दोपहर </w:t>
            </w:r>
            <w:r w:rsidR="00C07991"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lang w:eastAsia="en-CA"/>
              </w:rPr>
              <w:t xml:space="preserve">1:10 </w:t>
            </w:r>
            <w:r w:rsidR="005D6817"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cs/>
                <w:lang w:eastAsia="en-CA" w:bidi="hi-IN"/>
              </w:rPr>
              <w:t>बजे</w:t>
            </w:r>
          </w:p>
        </w:tc>
        <w:tc>
          <w:tcPr>
            <w:tcW w:w="95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740A13AB" w14:textId="0C314147" w:rsidR="00C07991" w:rsidRPr="00C07991" w:rsidRDefault="00F50BF8" w:rsidP="00C07991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eastAsia="Times New Roman" w:cs="Mangal" w:hint="cs"/>
                <w:color w:val="000000"/>
                <w:sz w:val="36"/>
                <w:szCs w:val="32"/>
                <w:cs/>
                <w:lang w:eastAsia="en-CA" w:bidi="hi-IN"/>
              </w:rPr>
              <w:t>लंच</w:t>
            </w:r>
          </w:p>
        </w:tc>
      </w:tr>
      <w:tr w:rsidR="00C07991" w:rsidRPr="00C07991" w14:paraId="70864C67" w14:textId="77777777" w:rsidTr="00B75B43">
        <w:trPr>
          <w:trHeight w:val="67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698152F9" w14:textId="6D348BF9" w:rsidR="00C07991" w:rsidRPr="00932FD6" w:rsidRDefault="00932FD6" w:rsidP="00C07991">
            <w:pPr>
              <w:spacing w:before="240" w:line="240" w:lineRule="auto"/>
              <w:rPr>
                <w:rFonts w:ascii="Mangal" w:eastAsia="Times New Roman" w:hAnsi="Mangal" w:cs="Mangal"/>
                <w:sz w:val="22"/>
                <w:lang w:eastAsia="en-CA"/>
              </w:rPr>
            </w:pPr>
            <w:r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cs/>
                <w:lang w:eastAsia="en-CA" w:bidi="hi-IN"/>
              </w:rPr>
              <w:t xml:space="preserve">दोपहर </w:t>
            </w:r>
            <w:r w:rsidR="00C07991"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lang w:eastAsia="en-CA"/>
              </w:rPr>
              <w:t xml:space="preserve">1:10 </w:t>
            </w:r>
            <w:r w:rsidR="005D6817"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cs/>
                <w:lang w:eastAsia="en-CA" w:bidi="hi-IN"/>
              </w:rPr>
              <w:t>बजे</w:t>
            </w:r>
            <w:r w:rsidR="0076685A"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cs/>
                <w:lang w:eastAsia="en-CA" w:bidi="pa-IN"/>
              </w:rPr>
              <w:t xml:space="preserve"> </w:t>
            </w:r>
            <w:r w:rsidR="00C07991"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lang w:eastAsia="en-CA"/>
              </w:rPr>
              <w:t xml:space="preserve">– </w:t>
            </w:r>
            <w:r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cs/>
                <w:lang w:eastAsia="en-CA" w:bidi="hi-IN"/>
              </w:rPr>
              <w:t xml:space="preserve">दोपहर </w:t>
            </w:r>
            <w:r w:rsidR="00C07991"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lang w:eastAsia="en-CA"/>
              </w:rPr>
              <w:t xml:space="preserve">2:00 </w:t>
            </w:r>
            <w:r w:rsidR="005D6817"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cs/>
                <w:lang w:eastAsia="en-CA" w:bidi="hi-IN"/>
              </w:rPr>
              <w:t>बजे</w:t>
            </w:r>
          </w:p>
        </w:tc>
        <w:tc>
          <w:tcPr>
            <w:tcW w:w="95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21590E4C" w14:textId="77777777" w:rsidR="00C07991" w:rsidRPr="00C07991" w:rsidRDefault="00C07991" w:rsidP="00C07991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 w:rsidRPr="00C07991">
              <w:rPr>
                <w:rFonts w:eastAsia="Times New Roman" w:cs="Arial"/>
                <w:color w:val="000000"/>
                <w:sz w:val="36"/>
                <w:szCs w:val="36"/>
                <w:lang w:eastAsia="en-CA"/>
              </w:rPr>
              <w:t>APA/PMA</w:t>
            </w:r>
          </w:p>
        </w:tc>
      </w:tr>
      <w:tr w:rsidR="00B75B43" w:rsidRPr="00C07991" w14:paraId="43D3DE08" w14:textId="77777777" w:rsidTr="00B75B43">
        <w:trPr>
          <w:trHeight w:val="101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6B2E009A" w14:textId="782D2D94" w:rsidR="00C07991" w:rsidRPr="00932FD6" w:rsidRDefault="00932FD6" w:rsidP="00C07991">
            <w:pPr>
              <w:spacing w:before="240" w:line="240" w:lineRule="auto"/>
              <w:rPr>
                <w:rFonts w:ascii="Mangal" w:eastAsia="Times New Roman" w:hAnsi="Mangal" w:cs="Mangal"/>
                <w:sz w:val="22"/>
                <w:lang w:eastAsia="en-CA"/>
              </w:rPr>
            </w:pPr>
            <w:r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cs/>
                <w:lang w:eastAsia="en-CA" w:bidi="hi-IN"/>
              </w:rPr>
              <w:lastRenderedPageBreak/>
              <w:t xml:space="preserve">दोपहर </w:t>
            </w:r>
            <w:r w:rsidR="00C07991"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lang w:eastAsia="en-CA"/>
              </w:rPr>
              <w:t xml:space="preserve">2:00 </w:t>
            </w:r>
            <w:r w:rsidR="005D6817"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cs/>
                <w:lang w:eastAsia="en-CA" w:bidi="hi-IN"/>
              </w:rPr>
              <w:t>बजे</w:t>
            </w:r>
            <w:r w:rsidR="00C07991"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lang w:eastAsia="en-CA"/>
              </w:rPr>
              <w:t xml:space="preserve"> –</w:t>
            </w:r>
            <w:r w:rsidR="0076685A"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cs/>
                <w:lang w:eastAsia="en-CA" w:bidi="pa-IN"/>
              </w:rPr>
              <w:t xml:space="preserve"> </w:t>
            </w:r>
            <w:r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cs/>
                <w:lang w:eastAsia="en-CA" w:bidi="hi-IN"/>
              </w:rPr>
              <w:t xml:space="preserve">दोपहर </w:t>
            </w:r>
            <w:r w:rsidR="00C07991"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lang w:eastAsia="en-CA"/>
              </w:rPr>
              <w:t xml:space="preserve">3:15 </w:t>
            </w:r>
            <w:r w:rsidR="005D6817" w:rsidRPr="00932FD6">
              <w:rPr>
                <w:rFonts w:ascii="Mangal" w:eastAsia="Times New Roman" w:hAnsi="Mangal" w:cs="Mangal"/>
                <w:b/>
                <w:bCs/>
                <w:color w:val="000000"/>
                <w:sz w:val="22"/>
                <w:cs/>
                <w:lang w:eastAsia="en-CA" w:bidi="hi-IN"/>
              </w:rPr>
              <w:t>बजे</w:t>
            </w: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5EDA1771" w14:textId="3A5BEAFC" w:rsidR="00C07991" w:rsidRPr="00CA34B1" w:rsidRDefault="00E841A7" w:rsidP="00C07991">
            <w:pPr>
              <w:spacing w:before="240" w:line="240" w:lineRule="auto"/>
              <w:rPr>
                <w:rFonts w:ascii="Raavi" w:eastAsia="Times New Roman" w:hAnsi="Raavi" w:cs="Raavi"/>
                <w:szCs w:val="24"/>
                <w:lang w:eastAsia="en-CA"/>
              </w:rPr>
            </w:pPr>
            <w:r w:rsidRPr="00B564BE">
              <w:rPr>
                <w:rFonts w:eastAsia="Times New Roman" w:cs="Mangal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कोर्स</w:t>
            </w:r>
            <w:r w:rsidRPr="00CA34B1">
              <w:rPr>
                <w:rFonts w:ascii="Raavi" w:eastAsia="Times New Roman" w:hAnsi="Raavi" w:cs="Raavi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 xml:space="preserve"> </w:t>
            </w:r>
            <w:r w:rsidR="00C07991" w:rsidRPr="00E841A7">
              <w:rPr>
                <w:rFonts w:ascii="Mangal" w:eastAsia="Times New Roman" w:hAnsi="Mangal" w:cs="Mangal"/>
                <w:b/>
                <w:bCs/>
                <w:color w:val="000000"/>
                <w:sz w:val="22"/>
                <w:u w:val="single"/>
                <w:lang w:eastAsia="en-CA"/>
              </w:rPr>
              <w:t>2</w:t>
            </w:r>
          </w:p>
          <w:p w14:paraId="6FC241DC" w14:textId="6D0208C4" w:rsidR="00C07991" w:rsidRPr="00B75B43" w:rsidRDefault="00C07991" w:rsidP="00C07991">
            <w:pPr>
              <w:spacing w:before="240" w:line="240" w:lineRule="auto"/>
              <w:rPr>
                <w:rFonts w:ascii="Times New Roman" w:eastAsia="Times New Roman" w:hAnsi="Times New Roman" w:cs="Raavi"/>
                <w:szCs w:val="24"/>
                <w:lang w:eastAsia="en-CA" w:bidi="pa-IN"/>
              </w:rPr>
            </w:pPr>
            <w:r w:rsidRPr="00C07991">
              <w:rPr>
                <w:rFonts w:eastAsia="Times New Roman" w:cs="Arial"/>
                <w:color w:val="000000"/>
                <w:sz w:val="22"/>
                <w:lang w:eastAsia="en-CA"/>
              </w:rPr>
              <w:t>Synchronous</w:t>
            </w:r>
            <w:r w:rsidR="00B75B43">
              <w:rPr>
                <w:rFonts w:eastAsia="Times New Roman" w:cs="Raavi" w:hint="cs"/>
                <w:color w:val="000000"/>
                <w:sz w:val="22"/>
                <w:cs/>
                <w:lang w:eastAsia="en-CA" w:bidi="pa-IN"/>
              </w:rPr>
              <w:t xml:space="preserve"> </w:t>
            </w:r>
            <w:r w:rsidR="00896D9D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pa-IN"/>
              </w:rPr>
              <w:t>(</w:t>
            </w:r>
            <w:r w:rsidR="00896D9D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hi-IN"/>
              </w:rPr>
              <w:t>समकालिक</w:t>
            </w:r>
            <w:r w:rsidR="00896D9D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pa-IN"/>
              </w:rPr>
              <w:t>)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0A657FC6" w14:textId="0A4A8F70" w:rsidR="00C07991" w:rsidRPr="00CA34B1" w:rsidRDefault="00E841A7" w:rsidP="00C07991">
            <w:pPr>
              <w:spacing w:before="240" w:line="240" w:lineRule="auto"/>
              <w:rPr>
                <w:rFonts w:ascii="Raavi" w:eastAsia="Times New Roman" w:hAnsi="Raavi" w:cs="Raavi"/>
                <w:szCs w:val="24"/>
                <w:lang w:eastAsia="en-CA"/>
              </w:rPr>
            </w:pPr>
            <w:r w:rsidRPr="00B564BE">
              <w:rPr>
                <w:rFonts w:eastAsia="Times New Roman" w:cs="Mangal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कोर्स</w:t>
            </w:r>
            <w:r w:rsidRPr="00CA34B1">
              <w:rPr>
                <w:rFonts w:ascii="Raavi" w:eastAsia="Times New Roman" w:hAnsi="Raavi" w:cs="Raavi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 xml:space="preserve"> </w:t>
            </w:r>
            <w:r w:rsidR="00C07991" w:rsidRPr="00E841A7">
              <w:rPr>
                <w:rFonts w:ascii="Mangal" w:eastAsia="Times New Roman" w:hAnsi="Mangal" w:cs="Mangal"/>
                <w:b/>
                <w:bCs/>
                <w:color w:val="000000"/>
                <w:sz w:val="22"/>
                <w:u w:val="single"/>
                <w:lang w:eastAsia="en-CA"/>
              </w:rPr>
              <w:t>2</w:t>
            </w:r>
          </w:p>
          <w:p w14:paraId="72E3834D" w14:textId="1464EB88" w:rsidR="00C07991" w:rsidRPr="00B75B43" w:rsidRDefault="00C07991" w:rsidP="00C07991">
            <w:pPr>
              <w:spacing w:before="240" w:line="240" w:lineRule="auto"/>
              <w:rPr>
                <w:rFonts w:ascii="Times New Roman" w:eastAsia="Times New Roman" w:hAnsi="Times New Roman" w:cs="Raavi"/>
                <w:szCs w:val="24"/>
                <w:lang w:eastAsia="en-CA" w:bidi="pa-IN"/>
              </w:rPr>
            </w:pPr>
            <w:r w:rsidRPr="00C07991">
              <w:rPr>
                <w:rFonts w:eastAsia="Times New Roman" w:cs="Arial"/>
                <w:color w:val="000000"/>
                <w:sz w:val="22"/>
                <w:lang w:eastAsia="en-CA"/>
              </w:rPr>
              <w:t>Synchronous</w:t>
            </w:r>
            <w:r w:rsidR="00B75B43">
              <w:rPr>
                <w:rFonts w:eastAsia="Times New Roman" w:cs="Raavi" w:hint="cs"/>
                <w:color w:val="000000"/>
                <w:sz w:val="22"/>
                <w:cs/>
                <w:lang w:eastAsia="en-CA" w:bidi="pa-IN"/>
              </w:rPr>
              <w:t xml:space="preserve"> </w:t>
            </w:r>
            <w:r w:rsidR="00896D9D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pa-IN"/>
              </w:rPr>
              <w:t>(</w:t>
            </w:r>
            <w:r w:rsidR="00896D9D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hi-IN"/>
              </w:rPr>
              <w:t>समकालिक</w:t>
            </w:r>
            <w:r w:rsidR="00896D9D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pa-IN"/>
              </w:rPr>
              <w:t>)</w:t>
            </w:r>
          </w:p>
        </w:tc>
        <w:tc>
          <w:tcPr>
            <w:tcW w:w="2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1D311FE7" w14:textId="3C3ED088" w:rsidR="00C07991" w:rsidRPr="00CA34B1" w:rsidRDefault="00E841A7" w:rsidP="00C07991">
            <w:pPr>
              <w:spacing w:before="240" w:line="240" w:lineRule="auto"/>
              <w:rPr>
                <w:rFonts w:ascii="Raavi" w:eastAsia="Times New Roman" w:hAnsi="Raavi" w:cs="Raavi"/>
                <w:szCs w:val="24"/>
                <w:lang w:eastAsia="en-CA"/>
              </w:rPr>
            </w:pPr>
            <w:r w:rsidRPr="00B564BE">
              <w:rPr>
                <w:rFonts w:eastAsia="Times New Roman" w:cs="Mangal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कोर्स</w:t>
            </w:r>
            <w:r w:rsidRPr="00CA34B1">
              <w:rPr>
                <w:rFonts w:ascii="Raavi" w:eastAsia="Times New Roman" w:hAnsi="Raavi" w:cs="Raavi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 xml:space="preserve"> </w:t>
            </w:r>
            <w:r w:rsidR="00C07991" w:rsidRPr="00E841A7">
              <w:rPr>
                <w:rFonts w:ascii="Mangal" w:eastAsia="Times New Roman" w:hAnsi="Mangal" w:cs="Mangal"/>
                <w:b/>
                <w:bCs/>
                <w:color w:val="000000"/>
                <w:sz w:val="22"/>
                <w:u w:val="single"/>
                <w:lang w:eastAsia="en-CA"/>
              </w:rPr>
              <w:t>1</w:t>
            </w:r>
          </w:p>
          <w:p w14:paraId="00A1AF5F" w14:textId="53463446" w:rsidR="00C07991" w:rsidRPr="00B75B43" w:rsidRDefault="00C07991" w:rsidP="00C07991">
            <w:pPr>
              <w:spacing w:before="240" w:line="240" w:lineRule="auto"/>
              <w:rPr>
                <w:rFonts w:ascii="Times New Roman" w:eastAsia="Times New Roman" w:hAnsi="Times New Roman" w:cs="Raavi"/>
                <w:szCs w:val="24"/>
                <w:lang w:eastAsia="en-CA" w:bidi="pa-IN"/>
              </w:rPr>
            </w:pPr>
            <w:r w:rsidRPr="00C07991">
              <w:rPr>
                <w:rFonts w:eastAsia="Times New Roman" w:cs="Arial"/>
                <w:color w:val="000000"/>
                <w:sz w:val="22"/>
                <w:lang w:eastAsia="en-CA"/>
              </w:rPr>
              <w:t>Synchronous</w:t>
            </w:r>
            <w:r w:rsidR="00B75B43">
              <w:rPr>
                <w:rFonts w:eastAsia="Times New Roman" w:cs="Raavi" w:hint="cs"/>
                <w:color w:val="000000"/>
                <w:sz w:val="22"/>
                <w:cs/>
                <w:lang w:eastAsia="en-CA" w:bidi="pa-IN"/>
              </w:rPr>
              <w:t xml:space="preserve"> </w:t>
            </w:r>
            <w:r w:rsidR="00896D9D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pa-IN"/>
              </w:rPr>
              <w:t>(</w:t>
            </w:r>
            <w:r w:rsidR="00896D9D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hi-IN"/>
              </w:rPr>
              <w:t>समकालिक</w:t>
            </w:r>
            <w:r w:rsidR="00896D9D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pa-IN"/>
              </w:rPr>
              <w:t>)</w:t>
            </w: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55D189CE" w14:textId="4FB4B49A" w:rsidR="00C07991" w:rsidRPr="00CA34B1" w:rsidRDefault="00E841A7" w:rsidP="00C07991">
            <w:pPr>
              <w:spacing w:before="240" w:line="240" w:lineRule="auto"/>
              <w:rPr>
                <w:rFonts w:ascii="Raavi" w:eastAsia="Times New Roman" w:hAnsi="Raavi" w:cs="Raavi"/>
                <w:szCs w:val="24"/>
                <w:lang w:eastAsia="en-CA"/>
              </w:rPr>
            </w:pPr>
            <w:r w:rsidRPr="00B564BE">
              <w:rPr>
                <w:rFonts w:eastAsia="Times New Roman" w:cs="Mangal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कोर्स</w:t>
            </w:r>
            <w:r w:rsidRPr="00CA34B1">
              <w:rPr>
                <w:rFonts w:ascii="Raavi" w:eastAsia="Times New Roman" w:hAnsi="Raavi" w:cs="Raavi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 xml:space="preserve"> </w:t>
            </w:r>
            <w:r w:rsidR="00C07991" w:rsidRPr="00E841A7">
              <w:rPr>
                <w:rFonts w:ascii="Mangal" w:eastAsia="Times New Roman" w:hAnsi="Mangal" w:cs="Mangal"/>
                <w:b/>
                <w:bCs/>
                <w:color w:val="000000"/>
                <w:sz w:val="22"/>
                <w:u w:val="single"/>
                <w:lang w:eastAsia="en-CA"/>
              </w:rPr>
              <w:t>1</w:t>
            </w:r>
          </w:p>
          <w:p w14:paraId="62A089D0" w14:textId="67E2C492" w:rsidR="00C07991" w:rsidRPr="00B75B43" w:rsidRDefault="00C07991" w:rsidP="00C07991">
            <w:pPr>
              <w:spacing w:before="240" w:line="240" w:lineRule="auto"/>
              <w:rPr>
                <w:rFonts w:ascii="Times New Roman" w:eastAsia="Times New Roman" w:hAnsi="Times New Roman" w:cs="Raavi"/>
                <w:szCs w:val="24"/>
                <w:lang w:eastAsia="en-CA" w:bidi="pa-IN"/>
              </w:rPr>
            </w:pPr>
            <w:r w:rsidRPr="00C07991">
              <w:rPr>
                <w:rFonts w:eastAsia="Times New Roman" w:cs="Arial"/>
                <w:color w:val="000000"/>
                <w:sz w:val="22"/>
                <w:lang w:eastAsia="en-CA"/>
              </w:rPr>
              <w:t>Synchronous</w:t>
            </w:r>
            <w:r w:rsidR="00B75B43">
              <w:rPr>
                <w:rFonts w:eastAsia="Times New Roman" w:cs="Raavi" w:hint="cs"/>
                <w:color w:val="000000"/>
                <w:sz w:val="22"/>
                <w:cs/>
                <w:lang w:eastAsia="en-CA" w:bidi="pa-IN"/>
              </w:rPr>
              <w:t xml:space="preserve"> </w:t>
            </w:r>
            <w:r w:rsidR="00896D9D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pa-IN"/>
              </w:rPr>
              <w:t>(</w:t>
            </w:r>
            <w:r w:rsidR="00896D9D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hi-IN"/>
              </w:rPr>
              <w:t>समकालिक</w:t>
            </w:r>
            <w:r w:rsidR="00896D9D" w:rsidRPr="00896D9D">
              <w:rPr>
                <w:rFonts w:ascii="Mangal" w:eastAsia="Times New Roman" w:hAnsi="Mangal" w:cs="Mangal"/>
                <w:color w:val="000000"/>
                <w:sz w:val="22"/>
                <w:cs/>
                <w:lang w:eastAsia="en-CA" w:bidi="pa-IN"/>
              </w:rPr>
              <w:t>)</w:t>
            </w:r>
          </w:p>
        </w:tc>
      </w:tr>
    </w:tbl>
    <w:p w14:paraId="31F9C135" w14:textId="089E174D" w:rsidR="00C07991" w:rsidRPr="00314033" w:rsidRDefault="00D74DEA" w:rsidP="00C07991">
      <w:pPr>
        <w:spacing w:before="24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en-CA"/>
        </w:rPr>
      </w:pPr>
      <w:r w:rsidRPr="00314033">
        <w:rPr>
          <w:rFonts w:ascii="Raavi" w:eastAsia="Times New Roman" w:hAnsi="Raavi" w:cs="Mangal" w:hint="cs"/>
          <w:i/>
          <w:iCs/>
          <w:color w:val="000000"/>
          <w:sz w:val="20"/>
          <w:szCs w:val="20"/>
          <w:cs/>
          <w:lang w:eastAsia="en-CA" w:bidi="hi-IN"/>
        </w:rPr>
        <w:t>नोट</w:t>
      </w:r>
      <w:r w:rsidR="00C07991" w:rsidRPr="00314033">
        <w:rPr>
          <w:rFonts w:ascii="Raavi" w:eastAsia="Times New Roman" w:hAnsi="Raavi" w:cs="Raavi"/>
          <w:i/>
          <w:iCs/>
          <w:color w:val="000000"/>
          <w:sz w:val="20"/>
          <w:szCs w:val="20"/>
          <w:lang w:eastAsia="en-CA"/>
        </w:rPr>
        <w:t xml:space="preserve">: </w:t>
      </w:r>
      <w:r w:rsidRPr="00314033">
        <w:rPr>
          <w:rFonts w:ascii="Raavi" w:eastAsia="Times New Roman" w:hAnsi="Raavi" w:cs="Mangal" w:hint="cs"/>
          <w:i/>
          <w:iCs/>
          <w:color w:val="000000"/>
          <w:sz w:val="20"/>
          <w:szCs w:val="20"/>
          <w:cs/>
          <w:lang w:eastAsia="en-CA" w:bidi="hi-IN"/>
        </w:rPr>
        <w:t xml:space="preserve">पीरीएड 1 की </w:t>
      </w:r>
      <w:r w:rsidRPr="00314033">
        <w:rPr>
          <w:rFonts w:ascii="Raavi" w:eastAsia="Times New Roman" w:hAnsi="Raavi" w:cs="Mangal"/>
          <w:i/>
          <w:iCs/>
          <w:color w:val="000000"/>
          <w:sz w:val="20"/>
          <w:szCs w:val="20"/>
          <w:cs/>
          <w:lang w:eastAsia="en-CA" w:bidi="hi-IN"/>
        </w:rPr>
        <w:t xml:space="preserve">क्लास </w:t>
      </w:r>
      <w:r w:rsidRPr="00314033">
        <w:rPr>
          <w:rFonts w:ascii="Raavi" w:eastAsia="Times New Roman" w:hAnsi="Raavi" w:cs="Mangal" w:hint="cs"/>
          <w:i/>
          <w:iCs/>
          <w:color w:val="000000"/>
          <w:sz w:val="20"/>
          <w:szCs w:val="20"/>
          <w:cs/>
          <w:lang w:eastAsia="en-CA" w:bidi="hi-IN"/>
        </w:rPr>
        <w:t xml:space="preserve">का सुबह </w:t>
      </w:r>
      <w:r w:rsidR="00C07991" w:rsidRPr="00314033">
        <w:rPr>
          <w:rFonts w:ascii="Raavi" w:eastAsia="Times New Roman" w:hAnsi="Raavi" w:cs="Raavi"/>
          <w:i/>
          <w:iCs/>
          <w:color w:val="000000"/>
          <w:sz w:val="20"/>
          <w:szCs w:val="20"/>
          <w:lang w:eastAsia="en-CA"/>
        </w:rPr>
        <w:t xml:space="preserve">8:45 </w:t>
      </w:r>
      <w:r w:rsidRPr="00314033">
        <w:rPr>
          <w:rFonts w:ascii="Raavi" w:eastAsia="Times New Roman" w:hAnsi="Raavi" w:cs="Mangal" w:hint="cs"/>
          <w:i/>
          <w:iCs/>
          <w:color w:val="000000"/>
          <w:sz w:val="20"/>
          <w:szCs w:val="20"/>
          <w:cs/>
          <w:lang w:eastAsia="en-CA" w:bidi="hi-IN"/>
        </w:rPr>
        <w:t xml:space="preserve">से दोपहर </w:t>
      </w:r>
      <w:r w:rsidR="00C07991" w:rsidRPr="00314033">
        <w:rPr>
          <w:rFonts w:ascii="Raavi" w:eastAsia="Times New Roman" w:hAnsi="Raavi" w:cs="Raavi"/>
          <w:i/>
          <w:iCs/>
          <w:color w:val="000000"/>
          <w:sz w:val="20"/>
          <w:szCs w:val="20"/>
          <w:lang w:eastAsia="en-CA"/>
        </w:rPr>
        <w:t xml:space="preserve">12:30 </w:t>
      </w:r>
      <w:r w:rsidRPr="00314033">
        <w:rPr>
          <w:rFonts w:ascii="Raavi" w:eastAsia="Times New Roman" w:hAnsi="Raavi" w:cs="Mangal" w:hint="cs"/>
          <w:i/>
          <w:iCs/>
          <w:color w:val="000000"/>
          <w:sz w:val="20"/>
          <w:szCs w:val="20"/>
          <w:cs/>
          <w:lang w:eastAsia="en-CA" w:bidi="hi-IN"/>
        </w:rPr>
        <w:t xml:space="preserve">बजे तक चलना जारी रहेगा, और उस में </w:t>
      </w:r>
      <w:r w:rsidR="00C07991" w:rsidRPr="00314033">
        <w:rPr>
          <w:rFonts w:ascii="Raavi" w:eastAsia="Times New Roman" w:hAnsi="Raavi" w:cs="Raavi"/>
          <w:i/>
          <w:iCs/>
          <w:color w:val="000000"/>
          <w:sz w:val="20"/>
          <w:szCs w:val="20"/>
          <w:lang w:eastAsia="en-CA"/>
        </w:rPr>
        <w:t xml:space="preserve">150 </w:t>
      </w:r>
      <w:r w:rsidRPr="00314033">
        <w:rPr>
          <w:rFonts w:ascii="Raavi" w:eastAsia="Times New Roman" w:hAnsi="Raavi" w:cs="Mangal" w:hint="cs"/>
          <w:i/>
          <w:iCs/>
          <w:color w:val="000000"/>
          <w:sz w:val="20"/>
          <w:szCs w:val="20"/>
          <w:cs/>
          <w:lang w:eastAsia="en-CA" w:bidi="hi-IN"/>
        </w:rPr>
        <w:t xml:space="preserve">मिनट की </w:t>
      </w:r>
      <w:r w:rsidR="00C07991" w:rsidRPr="00314033">
        <w:rPr>
          <w:rFonts w:eastAsia="Times New Roman" w:cs="Arial"/>
          <w:i/>
          <w:iCs/>
          <w:color w:val="000000"/>
          <w:sz w:val="20"/>
          <w:szCs w:val="20"/>
          <w:lang w:eastAsia="en-CA"/>
        </w:rPr>
        <w:t>synchronous</w:t>
      </w:r>
      <w:r w:rsidRPr="00314033">
        <w:rPr>
          <w:rFonts w:eastAsia="Times New Roman" w:hint="cs"/>
          <w:i/>
          <w:iCs/>
          <w:color w:val="000000"/>
          <w:sz w:val="20"/>
          <w:szCs w:val="20"/>
          <w:cs/>
          <w:lang w:eastAsia="en-CA" w:bidi="hi-IN"/>
        </w:rPr>
        <w:t xml:space="preserve"> (समकालिक)</w:t>
      </w:r>
      <w:r w:rsidR="00C07991" w:rsidRPr="00314033">
        <w:rPr>
          <w:rFonts w:ascii="Raavi" w:eastAsia="Times New Roman" w:hAnsi="Raavi" w:cs="Raavi"/>
          <w:i/>
          <w:iCs/>
          <w:color w:val="000000"/>
          <w:sz w:val="20"/>
          <w:szCs w:val="20"/>
          <w:lang w:eastAsia="en-CA"/>
        </w:rPr>
        <w:t>/</w:t>
      </w:r>
      <w:r w:rsidRPr="00314033">
        <w:rPr>
          <w:rFonts w:ascii="Raavi" w:eastAsia="Times New Roman" w:hAnsi="Raavi" w:cs="Mangal"/>
          <w:i/>
          <w:iCs/>
          <w:color w:val="000000"/>
          <w:sz w:val="20"/>
          <w:szCs w:val="20"/>
          <w:cs/>
          <w:lang w:eastAsia="en-CA" w:bidi="hi-IN"/>
        </w:rPr>
        <w:t>ऑनलाइन</w:t>
      </w:r>
      <w:r w:rsidRPr="00314033">
        <w:rPr>
          <w:rFonts w:ascii="Raavi" w:eastAsia="Times New Roman" w:hAnsi="Raavi" w:cs="Mangal" w:hint="cs"/>
          <w:i/>
          <w:iCs/>
          <w:color w:val="000000"/>
          <w:sz w:val="20"/>
          <w:szCs w:val="20"/>
          <w:cs/>
          <w:lang w:eastAsia="en-CA" w:bidi="hi-IN"/>
        </w:rPr>
        <w:t xml:space="preserve"> </w:t>
      </w:r>
      <w:r w:rsidRPr="00314033">
        <w:rPr>
          <w:rFonts w:ascii="Segoe UI" w:hAnsi="Segoe UI" w:cs="Mangal"/>
          <w:i/>
          <w:iCs/>
          <w:color w:val="212529"/>
          <w:sz w:val="20"/>
          <w:szCs w:val="20"/>
          <w:shd w:val="clear" w:color="auto" w:fill="FFFFFF"/>
          <w:cs/>
        </w:rPr>
        <w:t>लर्निंग</w:t>
      </w:r>
      <w:r w:rsidRPr="00314033">
        <w:rPr>
          <w:rFonts w:ascii="Segoe UI" w:hAnsi="Segoe UI" w:cs="Mangal" w:hint="cs"/>
          <w:i/>
          <w:iCs/>
          <w:color w:val="212529"/>
          <w:sz w:val="20"/>
          <w:szCs w:val="20"/>
          <w:shd w:val="clear" w:color="auto" w:fill="FFFFFF"/>
          <w:cs/>
          <w:lang w:bidi="hi-IN"/>
        </w:rPr>
        <w:t xml:space="preserve"> और </w:t>
      </w:r>
      <w:r w:rsidR="00C07991" w:rsidRPr="00314033">
        <w:rPr>
          <w:rFonts w:ascii="Raavi" w:eastAsia="Times New Roman" w:hAnsi="Raavi" w:cs="Raavi"/>
          <w:i/>
          <w:iCs/>
          <w:color w:val="000000"/>
          <w:sz w:val="20"/>
          <w:szCs w:val="20"/>
          <w:lang w:eastAsia="en-CA"/>
        </w:rPr>
        <w:t xml:space="preserve">75 </w:t>
      </w:r>
      <w:r w:rsidRPr="00314033">
        <w:rPr>
          <w:rFonts w:ascii="Raavi" w:eastAsia="Times New Roman" w:hAnsi="Raavi" w:cs="Mangal" w:hint="cs"/>
          <w:i/>
          <w:iCs/>
          <w:color w:val="000000"/>
          <w:sz w:val="20"/>
          <w:szCs w:val="20"/>
          <w:cs/>
          <w:lang w:eastAsia="en-CA" w:bidi="hi-IN"/>
        </w:rPr>
        <w:t xml:space="preserve">मिनट की </w:t>
      </w:r>
      <w:r w:rsidR="00C07991" w:rsidRPr="00314033">
        <w:rPr>
          <w:rFonts w:eastAsia="Times New Roman" w:cs="Arial"/>
          <w:i/>
          <w:iCs/>
          <w:color w:val="000000"/>
          <w:sz w:val="20"/>
          <w:szCs w:val="20"/>
          <w:lang w:eastAsia="en-CA"/>
        </w:rPr>
        <w:t>asynchronous</w:t>
      </w:r>
      <w:r w:rsidRPr="00314033">
        <w:rPr>
          <w:rFonts w:eastAsia="Times New Roman" w:hint="cs"/>
          <w:i/>
          <w:iCs/>
          <w:color w:val="000000"/>
          <w:sz w:val="20"/>
          <w:szCs w:val="20"/>
          <w:cs/>
          <w:lang w:eastAsia="en-CA" w:bidi="hi-IN"/>
        </w:rPr>
        <w:t xml:space="preserve"> (गैर-समकालिक)</w:t>
      </w:r>
      <w:r w:rsidR="00C07991" w:rsidRPr="00314033">
        <w:rPr>
          <w:rFonts w:eastAsia="Times New Roman" w:cs="Arial"/>
          <w:i/>
          <w:iCs/>
          <w:color w:val="000000"/>
          <w:sz w:val="20"/>
          <w:szCs w:val="20"/>
          <w:lang w:eastAsia="en-CA"/>
        </w:rPr>
        <w:t>/</w:t>
      </w:r>
      <w:r w:rsidRPr="00314033">
        <w:rPr>
          <w:rFonts w:eastAsia="Times New Roman" w:cs="Mangal"/>
          <w:i/>
          <w:iCs/>
          <w:color w:val="000000"/>
          <w:sz w:val="20"/>
          <w:szCs w:val="20"/>
          <w:cs/>
          <w:lang w:eastAsia="en-CA" w:bidi="hi-IN"/>
        </w:rPr>
        <w:t xml:space="preserve"> स्वतंत्र</w:t>
      </w:r>
      <w:r w:rsidRPr="00314033">
        <w:rPr>
          <w:rFonts w:eastAsia="Times New Roman" w:cs="Mangal" w:hint="cs"/>
          <w:i/>
          <w:iCs/>
          <w:color w:val="000000"/>
          <w:sz w:val="20"/>
          <w:szCs w:val="20"/>
          <w:cs/>
          <w:lang w:eastAsia="en-CA" w:bidi="hi-IN"/>
        </w:rPr>
        <w:t xml:space="preserve"> काम श</w:t>
      </w:r>
      <w:r w:rsidR="00314033">
        <w:rPr>
          <w:rFonts w:eastAsia="Times New Roman" w:cs="Mangal" w:hint="cs"/>
          <w:i/>
          <w:iCs/>
          <w:color w:val="000000"/>
          <w:sz w:val="20"/>
          <w:szCs w:val="20"/>
          <w:cs/>
          <w:lang w:eastAsia="en-CA" w:bidi="hi-IN"/>
        </w:rPr>
        <w:t>ा</w:t>
      </w:r>
      <w:r w:rsidRPr="00314033">
        <w:rPr>
          <w:rFonts w:eastAsia="Times New Roman" w:cs="Mangal" w:hint="cs"/>
          <w:i/>
          <w:iCs/>
          <w:color w:val="000000"/>
          <w:sz w:val="20"/>
          <w:szCs w:val="20"/>
          <w:cs/>
          <w:lang w:eastAsia="en-CA" w:bidi="hi-IN"/>
        </w:rPr>
        <w:t>मिल होगा।</w:t>
      </w:r>
      <w:r w:rsidR="009C1501" w:rsidRPr="00314033">
        <w:rPr>
          <w:rFonts w:eastAsia="Times New Roman" w:cs="Mangal" w:hint="cs"/>
          <w:i/>
          <w:iCs/>
          <w:color w:val="000000"/>
          <w:sz w:val="20"/>
          <w:szCs w:val="20"/>
          <w:cs/>
          <w:lang w:eastAsia="en-CA" w:bidi="hi-IN"/>
        </w:rPr>
        <w:t xml:space="preserve"> </w:t>
      </w:r>
      <w:r w:rsidR="009C1501" w:rsidRPr="00314033">
        <w:rPr>
          <w:rFonts w:ascii="Mangal" w:hAnsi="Mangal" w:cs="Mangal"/>
          <w:i/>
          <w:iCs/>
          <w:color w:val="202124"/>
          <w:sz w:val="20"/>
          <w:szCs w:val="20"/>
          <w:cs/>
        </w:rPr>
        <w:t>अध्यापक</w:t>
      </w:r>
      <w:r w:rsidR="009C1501" w:rsidRPr="00314033">
        <w:rPr>
          <w:rFonts w:ascii="Mangal" w:hAnsi="Mangal" w:cs="Mangal" w:hint="cs"/>
          <w:i/>
          <w:iCs/>
          <w:color w:val="202124"/>
          <w:sz w:val="20"/>
          <w:szCs w:val="20"/>
          <w:cs/>
          <w:lang w:bidi="hi-IN"/>
        </w:rPr>
        <w:t xml:space="preserve"> सुबह </w:t>
      </w:r>
      <w:r w:rsidR="00C07991" w:rsidRPr="00314033">
        <w:rPr>
          <w:rFonts w:eastAsia="Times New Roman" w:cs="Arial"/>
          <w:i/>
          <w:iCs/>
          <w:color w:val="000000"/>
          <w:sz w:val="20"/>
          <w:szCs w:val="20"/>
          <w:lang w:eastAsia="en-CA"/>
        </w:rPr>
        <w:t xml:space="preserve">8:45 </w:t>
      </w:r>
      <w:r w:rsidR="009C1501" w:rsidRPr="00314033">
        <w:rPr>
          <w:rFonts w:eastAsia="Times New Roman" w:cs="Mangal" w:hint="cs"/>
          <w:i/>
          <w:iCs/>
          <w:color w:val="000000"/>
          <w:sz w:val="20"/>
          <w:szCs w:val="20"/>
          <w:cs/>
          <w:lang w:eastAsia="en-CA" w:bidi="hi-IN"/>
        </w:rPr>
        <w:t xml:space="preserve">बजे </w:t>
      </w:r>
      <w:r w:rsidR="009B48D6" w:rsidRPr="00314033">
        <w:rPr>
          <w:rFonts w:eastAsia="Times New Roman" w:cs="Arial"/>
          <w:i/>
          <w:iCs/>
          <w:color w:val="000000"/>
          <w:sz w:val="20"/>
          <w:szCs w:val="20"/>
          <w:lang w:eastAsia="en-CA"/>
        </w:rPr>
        <w:t>synchronous</w:t>
      </w:r>
      <w:r w:rsidR="009C1501" w:rsidRPr="00314033">
        <w:rPr>
          <w:rFonts w:eastAsia="Times New Roman" w:hint="cs"/>
          <w:i/>
          <w:iCs/>
          <w:color w:val="000000"/>
          <w:sz w:val="20"/>
          <w:szCs w:val="20"/>
          <w:cs/>
          <w:lang w:eastAsia="en-CA" w:bidi="hi-IN"/>
        </w:rPr>
        <w:t xml:space="preserve"> (समकालिक) </w:t>
      </w:r>
      <w:r w:rsidR="009C1501" w:rsidRPr="00314033">
        <w:rPr>
          <w:rFonts w:ascii="Raavi" w:eastAsia="Times New Roman" w:hAnsi="Raavi" w:cs="Mangal"/>
          <w:i/>
          <w:iCs/>
          <w:color w:val="000000"/>
          <w:sz w:val="20"/>
          <w:szCs w:val="20"/>
          <w:cs/>
          <w:lang w:eastAsia="en-CA" w:bidi="hi-IN"/>
        </w:rPr>
        <w:t>ऑनलाइन</w:t>
      </w:r>
      <w:r w:rsidR="009C1501" w:rsidRPr="00314033">
        <w:rPr>
          <w:rFonts w:ascii="Raavi" w:eastAsia="Times New Roman" w:hAnsi="Raavi" w:cs="Mangal" w:hint="cs"/>
          <w:i/>
          <w:iCs/>
          <w:color w:val="000000"/>
          <w:sz w:val="20"/>
          <w:szCs w:val="20"/>
          <w:cs/>
          <w:lang w:eastAsia="en-CA" w:bidi="hi-IN"/>
        </w:rPr>
        <w:t xml:space="preserve"> </w:t>
      </w:r>
      <w:r w:rsidR="009C1501" w:rsidRPr="00314033">
        <w:rPr>
          <w:rFonts w:ascii="Segoe UI" w:hAnsi="Segoe UI" w:cs="Mangal"/>
          <w:i/>
          <w:iCs/>
          <w:color w:val="212529"/>
          <w:sz w:val="20"/>
          <w:szCs w:val="20"/>
          <w:shd w:val="clear" w:color="auto" w:fill="FFFFFF"/>
          <w:cs/>
        </w:rPr>
        <w:t>लर्निंग</w:t>
      </w:r>
      <w:r w:rsidR="009C1501" w:rsidRPr="00314033">
        <w:rPr>
          <w:rFonts w:ascii="Segoe UI" w:hAnsi="Segoe UI" w:cs="Mangal" w:hint="cs"/>
          <w:i/>
          <w:iCs/>
          <w:color w:val="212529"/>
          <w:sz w:val="20"/>
          <w:szCs w:val="20"/>
          <w:shd w:val="clear" w:color="auto" w:fill="FFFFFF"/>
          <w:cs/>
          <w:lang w:bidi="hi-IN"/>
        </w:rPr>
        <w:t xml:space="preserve"> के साथ शुरूआत करेंगे। ऊपर दी गई </w:t>
      </w:r>
      <w:r w:rsidR="009C1501" w:rsidRPr="00314033">
        <w:rPr>
          <w:rFonts w:cs="Mangal" w:hint="cs"/>
          <w:i/>
          <w:iCs/>
          <w:color w:val="202124"/>
          <w:sz w:val="20"/>
          <w:szCs w:val="20"/>
          <w:cs/>
        </w:rPr>
        <w:t>समय सारिणी</w:t>
      </w:r>
      <w:r w:rsidR="009C1501" w:rsidRPr="00314033">
        <w:rPr>
          <w:rFonts w:cs="Mangal" w:hint="cs"/>
          <w:i/>
          <w:iCs/>
          <w:color w:val="202124"/>
          <w:sz w:val="20"/>
          <w:szCs w:val="20"/>
          <w:cs/>
          <w:lang w:bidi="hi-IN"/>
        </w:rPr>
        <w:t xml:space="preserve"> में </w:t>
      </w:r>
      <w:r w:rsidR="009C1501" w:rsidRPr="00314033">
        <w:rPr>
          <w:rFonts w:cs="Mangal"/>
          <w:i/>
          <w:iCs/>
          <w:color w:val="202124"/>
          <w:sz w:val="20"/>
          <w:szCs w:val="20"/>
          <w:cs/>
          <w:lang w:bidi="hi-IN"/>
        </w:rPr>
        <w:t>नियत</w:t>
      </w:r>
      <w:r w:rsidR="009C1501" w:rsidRPr="00314033">
        <w:rPr>
          <w:rFonts w:cs="Mangal" w:hint="cs"/>
          <w:i/>
          <w:iCs/>
          <w:color w:val="202124"/>
          <w:sz w:val="20"/>
          <w:szCs w:val="20"/>
          <w:cs/>
          <w:lang w:bidi="hi-IN"/>
        </w:rPr>
        <w:t xml:space="preserve"> किए गए </w:t>
      </w:r>
      <w:r w:rsidR="00C07991" w:rsidRPr="00314033">
        <w:rPr>
          <w:rFonts w:eastAsia="Times New Roman" w:cs="Arial"/>
          <w:i/>
          <w:iCs/>
          <w:color w:val="000000"/>
          <w:sz w:val="20"/>
          <w:szCs w:val="20"/>
          <w:lang w:eastAsia="en-CA"/>
        </w:rPr>
        <w:t>asynchronous</w:t>
      </w:r>
      <w:r w:rsidR="009C1501" w:rsidRPr="00314033">
        <w:rPr>
          <w:rFonts w:eastAsia="Times New Roman" w:hint="cs"/>
          <w:i/>
          <w:iCs/>
          <w:color w:val="000000"/>
          <w:sz w:val="20"/>
          <w:szCs w:val="20"/>
          <w:cs/>
          <w:lang w:eastAsia="en-CA" w:bidi="hi-IN"/>
        </w:rPr>
        <w:t xml:space="preserve"> (गैर-समकालिक) समय </w:t>
      </w:r>
      <w:r w:rsidR="009C1501" w:rsidRPr="00314033">
        <w:rPr>
          <w:rFonts w:eastAsia="Times New Roman" w:cs="Mangal"/>
          <w:i/>
          <w:iCs/>
          <w:color w:val="000000"/>
          <w:sz w:val="20"/>
          <w:szCs w:val="20"/>
          <w:cs/>
          <w:lang w:eastAsia="en-CA" w:bidi="hi-IN"/>
        </w:rPr>
        <w:t>उदाहरण</w:t>
      </w:r>
      <w:r w:rsidR="009C1501" w:rsidRPr="00314033">
        <w:rPr>
          <w:rFonts w:eastAsia="Times New Roman" w:cs="Mangal" w:hint="cs"/>
          <w:i/>
          <w:iCs/>
          <w:color w:val="000000"/>
          <w:sz w:val="20"/>
          <w:szCs w:val="20"/>
          <w:cs/>
          <w:lang w:eastAsia="en-CA" w:bidi="hi-IN"/>
        </w:rPr>
        <w:t xml:space="preserve"> हैं कि </w:t>
      </w:r>
      <w:r w:rsidR="009C1501" w:rsidRPr="00314033">
        <w:rPr>
          <w:rFonts w:eastAsia="Times New Roman" w:cs="Arial"/>
          <w:i/>
          <w:iCs/>
          <w:color w:val="000000"/>
          <w:sz w:val="20"/>
          <w:szCs w:val="20"/>
          <w:lang w:eastAsia="en-CA"/>
        </w:rPr>
        <w:t>asynchronous</w:t>
      </w:r>
      <w:r w:rsidR="009C1501" w:rsidRPr="00314033">
        <w:rPr>
          <w:rFonts w:eastAsia="Times New Roman" w:hint="cs"/>
          <w:i/>
          <w:iCs/>
          <w:color w:val="000000"/>
          <w:sz w:val="20"/>
          <w:szCs w:val="20"/>
          <w:cs/>
          <w:lang w:eastAsia="en-CA" w:bidi="hi-IN"/>
        </w:rPr>
        <w:t xml:space="preserve"> (गैर-समकालिक) समयों को कैसे नियत किया जा सकता है। </w:t>
      </w:r>
      <w:r w:rsidR="009C1501" w:rsidRPr="00314033">
        <w:rPr>
          <w:rFonts w:ascii="Mangal" w:hAnsi="Mangal" w:cs="Mangal"/>
          <w:i/>
          <w:iCs/>
          <w:color w:val="202124"/>
          <w:sz w:val="20"/>
          <w:szCs w:val="20"/>
          <w:cs/>
        </w:rPr>
        <w:t>अध्यापक</w:t>
      </w:r>
      <w:r w:rsidR="009C1501" w:rsidRPr="00314033">
        <w:rPr>
          <w:rFonts w:ascii="Mangal" w:hAnsi="Mangal" w:cs="Mangal" w:hint="cs"/>
          <w:i/>
          <w:iCs/>
          <w:color w:val="202124"/>
          <w:sz w:val="20"/>
          <w:szCs w:val="20"/>
          <w:cs/>
          <w:lang w:bidi="hi-IN"/>
        </w:rPr>
        <w:t xml:space="preserve"> यह </w:t>
      </w:r>
      <w:r w:rsidR="009C1501" w:rsidRPr="00314033">
        <w:rPr>
          <w:rFonts w:ascii="Mangal" w:hAnsi="Mangal" w:cs="Mangal"/>
          <w:i/>
          <w:iCs/>
          <w:color w:val="202124"/>
          <w:sz w:val="20"/>
          <w:szCs w:val="20"/>
          <w:cs/>
          <w:lang w:bidi="hi-IN"/>
        </w:rPr>
        <w:t>निर्धारित करन</w:t>
      </w:r>
      <w:r w:rsidR="009C1501" w:rsidRPr="00314033">
        <w:rPr>
          <w:rFonts w:ascii="Mangal" w:hAnsi="Mangal" w:cs="Mangal" w:hint="cs"/>
          <w:i/>
          <w:iCs/>
          <w:color w:val="202124"/>
          <w:sz w:val="20"/>
          <w:szCs w:val="20"/>
          <w:cs/>
          <w:lang w:bidi="hi-IN"/>
        </w:rPr>
        <w:t xml:space="preserve">े के लिए पेशेवर </w:t>
      </w:r>
      <w:r w:rsidR="009C1501" w:rsidRPr="00314033">
        <w:rPr>
          <w:rFonts w:ascii="Mangal" w:hAnsi="Mangal" w:cs="Mangal"/>
          <w:i/>
          <w:iCs/>
          <w:color w:val="202124"/>
          <w:sz w:val="20"/>
          <w:szCs w:val="20"/>
          <w:cs/>
          <w:lang w:bidi="hi-IN"/>
        </w:rPr>
        <w:t>निर्णय</w:t>
      </w:r>
      <w:r w:rsidR="009C1501" w:rsidRPr="00314033">
        <w:rPr>
          <w:rFonts w:ascii="Mangal" w:hAnsi="Mangal" w:cs="Mangal" w:hint="cs"/>
          <w:i/>
          <w:iCs/>
          <w:color w:val="202124"/>
          <w:sz w:val="20"/>
          <w:szCs w:val="20"/>
          <w:cs/>
          <w:lang w:bidi="hi-IN"/>
        </w:rPr>
        <w:t xml:space="preserve"> का उपयोग करेंगे कि </w:t>
      </w:r>
      <w:r w:rsidR="00DC7CF7" w:rsidRPr="00314033">
        <w:rPr>
          <w:rFonts w:eastAsia="Times New Roman" w:cs="Raavi" w:hint="cs"/>
          <w:i/>
          <w:iCs/>
          <w:color w:val="000000"/>
          <w:sz w:val="20"/>
          <w:szCs w:val="20"/>
          <w:cs/>
          <w:lang w:eastAsia="en-CA" w:bidi="pa-IN"/>
        </w:rPr>
        <w:t xml:space="preserve"> </w:t>
      </w:r>
      <w:r w:rsidR="009C1501" w:rsidRPr="00314033">
        <w:rPr>
          <w:rFonts w:eastAsia="Times New Roman" w:cs="Arial"/>
          <w:i/>
          <w:iCs/>
          <w:color w:val="000000"/>
          <w:sz w:val="20"/>
          <w:szCs w:val="20"/>
          <w:lang w:eastAsia="en-CA"/>
        </w:rPr>
        <w:t>synchronous</w:t>
      </w:r>
      <w:r w:rsidR="009C1501" w:rsidRPr="00314033">
        <w:rPr>
          <w:rFonts w:eastAsia="Times New Roman" w:hint="cs"/>
          <w:i/>
          <w:iCs/>
          <w:color w:val="000000"/>
          <w:sz w:val="20"/>
          <w:szCs w:val="20"/>
          <w:cs/>
          <w:lang w:eastAsia="en-CA" w:bidi="hi-IN"/>
        </w:rPr>
        <w:t xml:space="preserve"> (समकालिक) </w:t>
      </w:r>
      <w:r w:rsidR="009C1501" w:rsidRPr="00314033">
        <w:rPr>
          <w:rFonts w:eastAsia="Times New Roman" w:cs="Arial"/>
          <w:i/>
          <w:iCs/>
          <w:color w:val="000000"/>
          <w:sz w:val="20"/>
          <w:szCs w:val="20"/>
          <w:lang w:eastAsia="en-CA"/>
        </w:rPr>
        <w:t>asynchronous</w:t>
      </w:r>
      <w:r w:rsidR="009C1501" w:rsidRPr="00314033">
        <w:rPr>
          <w:rFonts w:eastAsia="Times New Roman" w:hint="cs"/>
          <w:i/>
          <w:iCs/>
          <w:color w:val="000000"/>
          <w:sz w:val="20"/>
          <w:szCs w:val="20"/>
          <w:cs/>
          <w:lang w:eastAsia="en-CA" w:bidi="hi-IN"/>
        </w:rPr>
        <w:t xml:space="preserve"> (गैर-समकालिक) समयों को कैसे नियत किया जाएगा।</w:t>
      </w:r>
    </w:p>
    <w:p w14:paraId="1C3A8EE0" w14:textId="0A518D80" w:rsidR="000F7AFA" w:rsidRPr="00C07991" w:rsidRDefault="007C70FC" w:rsidP="000F7AFA">
      <w:pPr>
        <w:spacing w:before="240" w:line="240" w:lineRule="auto"/>
        <w:rPr>
          <w:rFonts w:ascii="Times New Roman" w:eastAsia="Times New Roman" w:hAnsi="Times New Roman" w:cs="Times New Roman"/>
          <w:szCs w:val="24"/>
          <w:lang w:eastAsia="en-CA"/>
        </w:rPr>
      </w:pPr>
      <w:r w:rsidRPr="007C70FC">
        <w:rPr>
          <w:rFonts w:ascii="Segoe UI" w:hAnsi="Segoe UI" w:cs="Mangal"/>
          <w:b/>
          <w:bCs/>
          <w:color w:val="212529"/>
          <w:sz w:val="22"/>
          <w:shd w:val="clear" w:color="auto" w:fill="FFFFFF"/>
          <w:cs/>
          <w:lang w:bidi="hi-IN"/>
        </w:rPr>
        <w:t>वर्चूअल</w:t>
      </w:r>
      <w:r w:rsidRPr="007C70FC">
        <w:rPr>
          <w:rFonts w:ascii="Segoe UI" w:hAnsi="Segoe UI" w:cs="Mangal"/>
          <w:b/>
          <w:bCs/>
          <w:color w:val="212529"/>
          <w:sz w:val="22"/>
          <w:shd w:val="clear" w:color="auto" w:fill="FFFFFF"/>
        </w:rPr>
        <w:t xml:space="preserve"> </w:t>
      </w:r>
      <w:r w:rsidRPr="007C70FC">
        <w:rPr>
          <w:rFonts w:ascii="Mangal" w:hAnsi="Mangal" w:cs="Mangal"/>
          <w:b/>
          <w:bCs/>
          <w:color w:val="202124"/>
          <w:sz w:val="22"/>
          <w:cs/>
        </w:rPr>
        <w:t>स्कूल</w:t>
      </w:r>
      <w:r w:rsidRPr="007C70FC">
        <w:rPr>
          <w:rFonts w:asciiTheme="majorBidi" w:eastAsia="Times New Roman" w:hAnsiTheme="majorBidi" w:cstheme="majorBidi"/>
          <w:b/>
          <w:bCs/>
          <w:color w:val="000000"/>
          <w:sz w:val="22"/>
          <w:lang w:eastAsia="en-CA"/>
        </w:rPr>
        <w:t>:</w:t>
      </w:r>
      <w:r w:rsidR="000F7AFA" w:rsidRPr="00C07991">
        <w:rPr>
          <w:rFonts w:eastAsia="Times New Roman" w:cs="Arial"/>
          <w:color w:val="000000"/>
          <w:sz w:val="22"/>
          <w:lang w:eastAsia="en-CA"/>
        </w:rPr>
        <w:t xml:space="preserve"> </w:t>
      </w:r>
      <w:r w:rsidR="00B54024" w:rsidRPr="00BA470A">
        <w:rPr>
          <w:rFonts w:ascii="Mangal" w:hAnsi="Mangal" w:cs="Mangal" w:hint="cs"/>
          <w:color w:val="202124"/>
          <w:sz w:val="22"/>
          <w:cs/>
        </w:rPr>
        <w:t xml:space="preserve">आम ढंग से </w:t>
      </w:r>
      <w:r w:rsidR="00B54024">
        <w:rPr>
          <w:rFonts w:ascii="Mangal" w:hAnsi="Mangal" w:cs="Mangal" w:hint="cs"/>
          <w:color w:val="202124"/>
          <w:sz w:val="22"/>
          <w:cs/>
        </w:rPr>
        <w:t xml:space="preserve">चलना </w:t>
      </w:r>
      <w:r w:rsidR="00B54024" w:rsidRPr="00BA470A">
        <w:rPr>
          <w:rFonts w:ascii="Mangal" w:hAnsi="Mangal" w:cs="Mangal" w:hint="cs"/>
          <w:color w:val="202124"/>
          <w:sz w:val="22"/>
          <w:cs/>
        </w:rPr>
        <w:t>जारी रहेंगे।</w:t>
      </w:r>
    </w:p>
    <w:p w14:paraId="266FBCBD" w14:textId="3613E0FB" w:rsidR="00C07991" w:rsidRPr="00C07991" w:rsidRDefault="00975EF1" w:rsidP="00C07991">
      <w:pPr>
        <w:spacing w:before="240" w:line="240" w:lineRule="auto"/>
        <w:rPr>
          <w:rFonts w:ascii="Times New Roman" w:eastAsia="Times New Roman" w:hAnsi="Times New Roman" w:cs="Times New Roman"/>
          <w:szCs w:val="24"/>
          <w:lang w:eastAsia="en-CA"/>
        </w:rPr>
      </w:pPr>
      <w:bookmarkStart w:id="3" w:name="_Hlk59851823"/>
      <w:r w:rsidRPr="00975EF1">
        <w:rPr>
          <w:rFonts w:eastAsia="Times New Roman" w:cs="Mangal" w:hint="cs"/>
          <w:b/>
          <w:bCs/>
          <w:color w:val="000000"/>
          <w:sz w:val="28"/>
          <w:szCs w:val="28"/>
          <w:u w:val="single"/>
          <w:cs/>
          <w:lang w:eastAsia="en-CA" w:bidi="hi-IN"/>
        </w:rPr>
        <w:t xml:space="preserve">ऐडवैंस </w:t>
      </w:r>
      <w:r w:rsidR="00105135">
        <w:rPr>
          <w:rFonts w:eastAsia="Times New Roman" w:cs="Raavi" w:hint="cs"/>
          <w:b/>
          <w:bCs/>
          <w:color w:val="000000"/>
          <w:sz w:val="28"/>
          <w:szCs w:val="28"/>
          <w:u w:val="single"/>
          <w:cs/>
          <w:lang w:eastAsia="en-CA" w:bidi="pa-IN"/>
        </w:rPr>
        <w:t>(</w:t>
      </w:r>
      <w:r w:rsidR="00105135" w:rsidRPr="00C07991">
        <w:rPr>
          <w:rFonts w:eastAsia="Times New Roman" w:cs="Arial"/>
          <w:b/>
          <w:bCs/>
          <w:color w:val="000000"/>
          <w:sz w:val="28"/>
          <w:szCs w:val="28"/>
          <w:u w:val="single"/>
          <w:lang w:eastAsia="en-CA"/>
        </w:rPr>
        <w:t>EdVance</w:t>
      </w:r>
      <w:r w:rsidR="00105135">
        <w:rPr>
          <w:rFonts w:eastAsia="Times New Roman" w:cs="Raavi" w:hint="cs"/>
          <w:b/>
          <w:bCs/>
          <w:color w:val="000000"/>
          <w:sz w:val="28"/>
          <w:szCs w:val="28"/>
          <w:u w:val="single"/>
          <w:cs/>
          <w:lang w:eastAsia="en-CA" w:bidi="pa-IN"/>
        </w:rPr>
        <w:t xml:space="preserve">) </w:t>
      </w:r>
      <w:r>
        <w:rPr>
          <w:rFonts w:eastAsia="Times New Roman" w:cs="Mangal" w:hint="cs"/>
          <w:b/>
          <w:bCs/>
          <w:color w:val="000000"/>
          <w:sz w:val="28"/>
          <w:szCs w:val="25"/>
          <w:u w:val="single"/>
          <w:cs/>
          <w:lang w:eastAsia="en-CA" w:bidi="hi-IN"/>
        </w:rPr>
        <w:t xml:space="preserve">और </w:t>
      </w:r>
      <w:bookmarkEnd w:id="3"/>
      <w:r w:rsidR="00661ECE" w:rsidRPr="00661ECE">
        <w:rPr>
          <w:rFonts w:ascii="Segoe UI" w:hAnsi="Segoe UI" w:cs="Mangal"/>
          <w:b/>
          <w:bCs/>
          <w:color w:val="212529"/>
          <w:sz w:val="28"/>
          <w:szCs w:val="28"/>
          <w:u w:val="single"/>
          <w:shd w:val="clear" w:color="auto" w:fill="FFFFFF"/>
          <w:cs/>
          <w:lang w:bidi="hi-IN"/>
        </w:rPr>
        <w:t>अडल्ट</w:t>
      </w:r>
      <w:r w:rsidR="00661ECE" w:rsidRPr="00661ECE">
        <w:rPr>
          <w:rFonts w:ascii="Segoe UI" w:hAnsi="Segoe UI" w:cs="Segoe UI"/>
          <w:b/>
          <w:bCs/>
          <w:color w:val="212529"/>
          <w:sz w:val="28"/>
          <w:szCs w:val="28"/>
          <w:u w:val="single"/>
          <w:shd w:val="clear" w:color="auto" w:fill="FFFFFF"/>
        </w:rPr>
        <w:t> </w:t>
      </w:r>
      <w:r w:rsidR="00661ECE" w:rsidRPr="00661ECE">
        <w:rPr>
          <w:rFonts w:eastAsia="Times New Roman" w:cs="Raavi" w:hint="cs"/>
          <w:b/>
          <w:bCs/>
          <w:color w:val="000000"/>
          <w:sz w:val="28"/>
          <w:szCs w:val="28"/>
          <w:u w:val="single"/>
          <w:cs/>
          <w:lang w:eastAsia="en-CA" w:bidi="pa-IN"/>
        </w:rPr>
        <w:t xml:space="preserve"> </w:t>
      </w:r>
      <w:r w:rsidR="00661ECE" w:rsidRPr="00661ECE">
        <w:rPr>
          <w:rFonts w:eastAsia="Times New Roman" w:cs="Mangal" w:hint="cs"/>
          <w:b/>
          <w:bCs/>
          <w:color w:val="000000"/>
          <w:sz w:val="28"/>
          <w:szCs w:val="28"/>
          <w:u w:val="single"/>
          <w:cs/>
          <w:lang w:eastAsia="en-CA" w:bidi="hi-IN"/>
        </w:rPr>
        <w:t xml:space="preserve">डे </w:t>
      </w:r>
      <w:r w:rsidR="00661ECE" w:rsidRPr="00661ECE">
        <w:rPr>
          <w:rFonts w:ascii="Mangal" w:hAnsi="Mangal" w:cs="Mangal"/>
          <w:b/>
          <w:bCs/>
          <w:color w:val="202124"/>
          <w:sz w:val="28"/>
          <w:szCs w:val="28"/>
          <w:u w:val="single"/>
          <w:cs/>
        </w:rPr>
        <w:t>स्कूल</w:t>
      </w:r>
      <w:r w:rsidR="00105135">
        <w:rPr>
          <w:rFonts w:eastAsia="Times New Roman" w:cs="Raavi" w:hint="cs"/>
          <w:b/>
          <w:bCs/>
          <w:color w:val="000000"/>
          <w:sz w:val="28"/>
          <w:szCs w:val="28"/>
          <w:u w:val="single"/>
          <w:cs/>
          <w:lang w:eastAsia="en-CA" w:bidi="pa-IN"/>
        </w:rPr>
        <w:t xml:space="preserve"> </w:t>
      </w:r>
    </w:p>
    <w:p w14:paraId="27A86877" w14:textId="71D45478" w:rsidR="00C07991" w:rsidRPr="00C07991" w:rsidRDefault="007C70FC" w:rsidP="000200C5">
      <w:pPr>
        <w:pStyle w:val="HTMLPreformatted"/>
        <w:spacing w:line="480" w:lineRule="atLeast"/>
        <w:rPr>
          <w:rFonts w:ascii="Times New Roman" w:hAnsi="Times New Roman" w:cs="Times New Roman"/>
          <w:szCs w:val="24"/>
          <w:lang w:eastAsia="en-CA"/>
        </w:rPr>
      </w:pPr>
      <w:r w:rsidRPr="007C70FC">
        <w:rPr>
          <w:rFonts w:ascii="Mangal" w:hAnsi="Mangal" w:cs="Mangal" w:hint="cs"/>
          <w:b/>
          <w:bCs/>
          <w:color w:val="202124"/>
          <w:sz w:val="22"/>
          <w:szCs w:val="22"/>
          <w:cs/>
        </w:rPr>
        <w:t>इन-</w:t>
      </w:r>
      <w:r w:rsidRPr="007C70FC">
        <w:rPr>
          <w:rFonts w:ascii="Segoe UI" w:hAnsi="Segoe UI" w:cs="Mangal"/>
          <w:b/>
          <w:bCs/>
          <w:color w:val="212529"/>
          <w:sz w:val="22"/>
          <w:szCs w:val="22"/>
          <w:shd w:val="clear" w:color="auto" w:fill="FFFFFF"/>
          <w:cs/>
        </w:rPr>
        <w:t>पर्सन</w:t>
      </w:r>
      <w:r w:rsidRPr="007C70FC">
        <w:rPr>
          <w:rFonts w:ascii="Segoe UI" w:hAnsi="Segoe UI" w:cs="Mangal"/>
          <w:b/>
          <w:bCs/>
          <w:color w:val="212529"/>
          <w:sz w:val="22"/>
          <w:szCs w:val="22"/>
          <w:shd w:val="clear" w:color="auto" w:fill="FFFFFF"/>
        </w:rPr>
        <w:t xml:space="preserve"> </w:t>
      </w:r>
      <w:r w:rsidRPr="007C70FC">
        <w:rPr>
          <w:rFonts w:ascii="Mangal" w:hAnsi="Mangal" w:cs="Mangal"/>
          <w:b/>
          <w:bCs/>
          <w:color w:val="202124"/>
          <w:sz w:val="22"/>
          <w:szCs w:val="22"/>
          <w:cs/>
        </w:rPr>
        <w:t>स्कूल</w:t>
      </w:r>
      <w:r w:rsidR="00C07991" w:rsidRPr="00C8383C">
        <w:rPr>
          <w:rFonts w:ascii="Raavi" w:hAnsi="Raavi" w:cs="Raavi"/>
          <w:color w:val="000000"/>
          <w:sz w:val="22"/>
          <w:lang w:eastAsia="en-CA"/>
        </w:rPr>
        <w:t>:</w:t>
      </w:r>
      <w:r w:rsidR="00944F8B">
        <w:rPr>
          <w:rFonts w:cs="Raavi" w:hint="cs"/>
          <w:color w:val="000000"/>
          <w:sz w:val="22"/>
          <w:cs/>
          <w:lang w:eastAsia="en-CA" w:bidi="pa-IN"/>
        </w:rPr>
        <w:t xml:space="preserve"> </w:t>
      </w:r>
      <w:r w:rsidR="000200C5" w:rsidRPr="00BB18FC">
        <w:rPr>
          <w:rFonts w:ascii="Segoe UI" w:hAnsi="Segoe UI" w:cs="Mangal"/>
          <w:color w:val="212529"/>
          <w:sz w:val="22"/>
          <w:szCs w:val="22"/>
          <w:shd w:val="clear" w:color="auto" w:fill="FFFFFF"/>
          <w:cs/>
        </w:rPr>
        <w:t>अडल्ट</w:t>
      </w:r>
      <w:r w:rsidR="000200C5" w:rsidRPr="00BB18FC">
        <w:rPr>
          <w:rFonts w:ascii="Segoe UI" w:hAnsi="Segoe UI" w:cs="Segoe UI"/>
          <w:color w:val="212529"/>
          <w:sz w:val="22"/>
          <w:szCs w:val="22"/>
          <w:shd w:val="clear" w:color="auto" w:fill="FFFFFF"/>
        </w:rPr>
        <w:t> </w:t>
      </w:r>
      <w:r w:rsidR="000200C5" w:rsidRPr="00BB18FC">
        <w:rPr>
          <w:rFonts w:cs="Raavi" w:hint="cs"/>
          <w:color w:val="000000"/>
          <w:sz w:val="22"/>
          <w:szCs w:val="22"/>
          <w:cs/>
          <w:lang w:eastAsia="en-CA" w:bidi="pa-IN"/>
        </w:rPr>
        <w:t xml:space="preserve"> </w:t>
      </w:r>
      <w:r w:rsidR="000200C5" w:rsidRPr="00BB18FC">
        <w:rPr>
          <w:rFonts w:cs="Mangal" w:hint="cs"/>
          <w:color w:val="000000"/>
          <w:sz w:val="22"/>
          <w:szCs w:val="22"/>
          <w:cs/>
          <w:lang w:eastAsia="en-CA"/>
        </w:rPr>
        <w:t>डे</w:t>
      </w:r>
      <w:r w:rsidR="000200C5" w:rsidRPr="00BB18FC">
        <w:rPr>
          <w:rFonts w:cs="Mangal" w:hint="cs"/>
          <w:color w:val="202124"/>
          <w:sz w:val="22"/>
          <w:szCs w:val="22"/>
          <w:cs/>
        </w:rPr>
        <w:t xml:space="preserve"> स्कूलों और </w:t>
      </w:r>
      <w:r w:rsidR="000200C5" w:rsidRPr="00BB18FC">
        <w:rPr>
          <w:rFonts w:cs="Mangal" w:hint="cs"/>
          <w:color w:val="000000"/>
          <w:sz w:val="22"/>
          <w:szCs w:val="22"/>
          <w:cs/>
          <w:lang w:eastAsia="en-CA"/>
        </w:rPr>
        <w:t xml:space="preserve">ऐडवैंस </w:t>
      </w:r>
      <w:r w:rsidR="000200C5" w:rsidRPr="00BB18FC">
        <w:rPr>
          <w:rFonts w:cs="Mangal" w:hint="cs"/>
          <w:color w:val="202124"/>
          <w:sz w:val="22"/>
          <w:szCs w:val="22"/>
          <w:cs/>
        </w:rPr>
        <w:t>कार्यक्रमों में छात्र इस ऑनलाइन कार्यक्रम का पालन करेंगे</w:t>
      </w:r>
      <w:r w:rsidR="00C07991" w:rsidRPr="00944F8B">
        <w:rPr>
          <w:rFonts w:ascii="Raavi" w:hAnsi="Raavi" w:cs="Raavi"/>
          <w:color w:val="000000"/>
          <w:sz w:val="22"/>
          <w:lang w:eastAsia="en-CA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9"/>
        <w:gridCol w:w="2759"/>
        <w:gridCol w:w="2268"/>
        <w:gridCol w:w="1977"/>
        <w:gridCol w:w="1977"/>
      </w:tblGrid>
      <w:tr w:rsidR="00C7655B" w:rsidRPr="00C07991" w14:paraId="62C72820" w14:textId="77777777" w:rsidTr="00943811">
        <w:trPr>
          <w:trHeight w:val="77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BC73DA" w14:textId="77777777" w:rsidR="00C07991" w:rsidRPr="00C07991" w:rsidRDefault="00C07991" w:rsidP="00C0799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</w:p>
        </w:tc>
        <w:tc>
          <w:tcPr>
            <w:tcW w:w="2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B524C6" w14:textId="7EC22B69" w:rsidR="00C07991" w:rsidRPr="00C7655B" w:rsidRDefault="00C7655B" w:rsidP="00C07991">
            <w:pPr>
              <w:spacing w:before="240" w:line="240" w:lineRule="auto"/>
              <w:rPr>
                <w:rFonts w:ascii="Mangal" w:eastAsia="Times New Roman" w:hAnsi="Mangal" w:cs="Mangal"/>
                <w:sz w:val="22"/>
                <w:lang w:eastAsia="en-CA"/>
              </w:rPr>
            </w:pPr>
            <w:r w:rsidRPr="00C7655B">
              <w:rPr>
                <w:rFonts w:ascii="Mangal" w:eastAsia="Times New Roman" w:hAnsi="Mangal" w:cs="Mangal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डे</w:t>
            </w:r>
            <w:r w:rsidR="00CA34B1" w:rsidRPr="00C7655B">
              <w:rPr>
                <w:rFonts w:ascii="Mangal" w:eastAsia="Times New Roman" w:hAnsi="Mangal" w:cs="Mangal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 xml:space="preserve"> </w:t>
            </w:r>
            <w:r w:rsidR="00C07991" w:rsidRPr="00C7655B">
              <w:rPr>
                <w:rFonts w:ascii="Mangal" w:eastAsia="Times New Roman" w:hAnsi="Mangal" w:cs="Mangal"/>
                <w:b/>
                <w:bCs/>
                <w:color w:val="000000"/>
                <w:sz w:val="22"/>
                <w:u w:val="single"/>
                <w:lang w:eastAsia="en-CA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508AB6" w14:textId="4CFD64F7" w:rsidR="00C07991" w:rsidRPr="00C7655B" w:rsidRDefault="00C7655B" w:rsidP="00C07991">
            <w:pPr>
              <w:spacing w:before="240" w:line="240" w:lineRule="auto"/>
              <w:rPr>
                <w:rFonts w:ascii="Mangal" w:eastAsia="Times New Roman" w:hAnsi="Mangal" w:cs="Mangal"/>
                <w:sz w:val="22"/>
                <w:lang w:eastAsia="en-CA"/>
              </w:rPr>
            </w:pPr>
            <w:r w:rsidRPr="00C7655B">
              <w:rPr>
                <w:rFonts w:ascii="Mangal" w:eastAsia="Times New Roman" w:hAnsi="Mangal" w:cs="Mangal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डे</w:t>
            </w:r>
            <w:r w:rsidR="00C07991" w:rsidRPr="00C7655B">
              <w:rPr>
                <w:rFonts w:ascii="Mangal" w:eastAsia="Times New Roman" w:hAnsi="Mangal" w:cs="Mangal"/>
                <w:b/>
                <w:bCs/>
                <w:color w:val="000000"/>
                <w:sz w:val="22"/>
                <w:u w:val="single"/>
                <w:lang w:eastAsia="en-CA"/>
              </w:rPr>
              <w:t xml:space="preserve"> 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E63D3D" w14:textId="4A0F97F1" w:rsidR="00C07991" w:rsidRPr="00C7655B" w:rsidRDefault="00C7655B" w:rsidP="00C07991">
            <w:pPr>
              <w:spacing w:before="240" w:line="240" w:lineRule="auto"/>
              <w:rPr>
                <w:rFonts w:ascii="Mangal" w:eastAsia="Times New Roman" w:hAnsi="Mangal" w:cs="Mangal"/>
                <w:sz w:val="22"/>
                <w:lang w:eastAsia="en-CA"/>
              </w:rPr>
            </w:pPr>
            <w:r w:rsidRPr="00C7655B">
              <w:rPr>
                <w:rFonts w:ascii="Mangal" w:eastAsia="Times New Roman" w:hAnsi="Mangal" w:cs="Mangal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डे</w:t>
            </w:r>
            <w:r w:rsidR="00C07991" w:rsidRPr="00C7655B">
              <w:rPr>
                <w:rFonts w:ascii="Mangal" w:eastAsia="Times New Roman" w:hAnsi="Mangal" w:cs="Mangal"/>
                <w:b/>
                <w:bCs/>
                <w:color w:val="000000"/>
                <w:sz w:val="22"/>
                <w:u w:val="single"/>
                <w:lang w:eastAsia="en-CA"/>
              </w:rPr>
              <w:t xml:space="preserve"> 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C80DD3" w14:textId="16052B29" w:rsidR="00C07991" w:rsidRPr="00C7655B" w:rsidRDefault="00C7655B" w:rsidP="00C07991">
            <w:pPr>
              <w:spacing w:before="240" w:line="240" w:lineRule="auto"/>
              <w:rPr>
                <w:rFonts w:ascii="Mangal" w:eastAsia="Times New Roman" w:hAnsi="Mangal" w:cs="Mangal"/>
                <w:sz w:val="22"/>
                <w:lang w:eastAsia="en-CA"/>
              </w:rPr>
            </w:pPr>
            <w:r w:rsidRPr="00C7655B">
              <w:rPr>
                <w:rFonts w:ascii="Mangal" w:eastAsia="Times New Roman" w:hAnsi="Mangal" w:cs="Mangal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डे</w:t>
            </w:r>
            <w:r w:rsidR="00CA34B1" w:rsidRPr="00C7655B">
              <w:rPr>
                <w:rFonts w:ascii="Mangal" w:eastAsia="Times New Roman" w:hAnsi="Mangal" w:cs="Mangal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 xml:space="preserve"> 4</w:t>
            </w:r>
          </w:p>
        </w:tc>
      </w:tr>
      <w:tr w:rsidR="00C7655B" w:rsidRPr="00C07991" w14:paraId="1D1AB415" w14:textId="77777777" w:rsidTr="00943811">
        <w:trPr>
          <w:trHeight w:val="4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5B309D" w14:textId="73E4B94D" w:rsidR="00C07991" w:rsidRPr="00C7655B" w:rsidRDefault="00C7655B" w:rsidP="00C07991">
            <w:pPr>
              <w:spacing w:before="240" w:line="240" w:lineRule="auto"/>
              <w:rPr>
                <w:rFonts w:ascii="Mangal" w:eastAsia="Times New Roman" w:hAnsi="Mangal" w:cs="Mangal"/>
                <w:sz w:val="22"/>
                <w:lang w:eastAsia="en-CA"/>
              </w:rPr>
            </w:pPr>
            <w:r w:rsidRPr="00C7655B">
              <w:rPr>
                <w:rFonts w:ascii="Mangal" w:eastAsia="Times New Roman" w:hAnsi="Mangal" w:cs="Mangal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पीरीअड</w:t>
            </w:r>
            <w:r w:rsidR="00CA34B1" w:rsidRPr="00C7655B">
              <w:rPr>
                <w:rFonts w:ascii="Mangal" w:eastAsia="Times New Roman" w:hAnsi="Mangal" w:cs="Mangal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 xml:space="preserve"> </w:t>
            </w:r>
            <w:r w:rsidR="00C07991" w:rsidRPr="00C7655B">
              <w:rPr>
                <w:rFonts w:ascii="Mangal" w:eastAsia="Times New Roman" w:hAnsi="Mangal" w:cs="Mangal"/>
                <w:b/>
                <w:bCs/>
                <w:color w:val="000000"/>
                <w:sz w:val="22"/>
                <w:u w:val="single"/>
                <w:lang w:eastAsia="en-CA"/>
              </w:rPr>
              <w:t xml:space="preserve">1: 3 </w:t>
            </w:r>
            <w:r w:rsidRPr="00C7655B">
              <w:rPr>
                <w:rFonts w:ascii="Mangal" w:eastAsia="Times New Roman" w:hAnsi="Mangal" w:cs="Mangal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घंटे</w:t>
            </w:r>
          </w:p>
        </w:tc>
        <w:tc>
          <w:tcPr>
            <w:tcW w:w="2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499C44" w14:textId="77777777" w:rsidR="00943811" w:rsidRPr="00C7655B" w:rsidRDefault="00C07991" w:rsidP="00943811">
            <w:pPr>
              <w:spacing w:before="240" w:after="0" w:line="240" w:lineRule="auto"/>
              <w:rPr>
                <w:rFonts w:eastAsia="Times New Roman" w:cs="Raavi"/>
                <w:b/>
                <w:bCs/>
                <w:color w:val="000000"/>
                <w:sz w:val="22"/>
                <w:u w:val="single"/>
                <w:lang w:eastAsia="en-CA" w:bidi="pa-IN"/>
              </w:rPr>
            </w:pPr>
            <w:r w:rsidRPr="00C7655B">
              <w:rPr>
                <w:rFonts w:eastAsia="Times New Roman" w:cs="Arial"/>
                <w:b/>
                <w:bCs/>
                <w:color w:val="000000"/>
                <w:sz w:val="22"/>
                <w:u w:val="single"/>
                <w:lang w:eastAsia="en-CA"/>
              </w:rPr>
              <w:t>1AB Synchronous</w:t>
            </w:r>
            <w:r w:rsidR="00943811" w:rsidRPr="00C7655B">
              <w:rPr>
                <w:rFonts w:eastAsia="Times New Roman" w:cs="Raavi" w:hint="cs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 xml:space="preserve"> </w:t>
            </w:r>
          </w:p>
          <w:p w14:paraId="7E64BA78" w14:textId="1061B1BE" w:rsidR="00C07991" w:rsidRPr="00C7655B" w:rsidRDefault="00943811" w:rsidP="00943811">
            <w:pPr>
              <w:spacing w:before="0" w:line="240" w:lineRule="auto"/>
              <w:rPr>
                <w:rFonts w:ascii="Times New Roman" w:eastAsia="Times New Roman" w:hAnsi="Times New Roman" w:cs="Raavi"/>
                <w:sz w:val="22"/>
                <w:lang w:val="en-US" w:eastAsia="en-CA" w:bidi="pa-IN"/>
              </w:rPr>
            </w:pPr>
            <w:r w:rsidRPr="00C7655B">
              <w:rPr>
                <w:rFonts w:eastAsia="Times New Roman" w:cs="Raavi" w:hint="cs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>(1</w:t>
            </w:r>
            <w:r w:rsidR="00C7655B" w:rsidRPr="00C7655B">
              <w:rPr>
                <w:rFonts w:eastAsia="Times New Roman" w:cs="Mangal" w:hint="cs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ऐबी समकालिक</w:t>
            </w:r>
            <w:r w:rsidRPr="00C7655B">
              <w:rPr>
                <w:rFonts w:eastAsia="Times New Roman" w:cs="Raavi" w:hint="cs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5279B6" w14:textId="1FD083B9" w:rsidR="00C07991" w:rsidRPr="00C7655B" w:rsidRDefault="00C07991" w:rsidP="00C07991">
            <w:pPr>
              <w:spacing w:before="240" w:line="240" w:lineRule="auto"/>
              <w:rPr>
                <w:rFonts w:ascii="Times New Roman" w:eastAsia="Times New Roman" w:hAnsi="Times New Roman" w:cs="Raavi"/>
                <w:sz w:val="22"/>
                <w:lang w:eastAsia="en-CA" w:bidi="pa-IN"/>
              </w:rPr>
            </w:pPr>
            <w:r w:rsidRPr="00C7655B">
              <w:rPr>
                <w:rFonts w:eastAsia="Times New Roman" w:cs="Arial"/>
                <w:b/>
                <w:bCs/>
                <w:color w:val="000000"/>
                <w:sz w:val="22"/>
                <w:u w:val="single"/>
                <w:lang w:eastAsia="en-CA"/>
              </w:rPr>
              <w:t>1AB Synchronous</w:t>
            </w:r>
            <w:r w:rsidR="00943811" w:rsidRPr="00C7655B">
              <w:rPr>
                <w:rFonts w:eastAsia="Times New Roman" w:cs="Raavi" w:hint="cs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 xml:space="preserve"> </w:t>
            </w:r>
            <w:r w:rsidR="00C7655B" w:rsidRPr="00C7655B">
              <w:rPr>
                <w:rFonts w:eastAsia="Times New Roman" w:cs="Raavi" w:hint="cs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>(1</w:t>
            </w:r>
            <w:r w:rsidR="00C7655B" w:rsidRPr="00C7655B">
              <w:rPr>
                <w:rFonts w:eastAsia="Times New Roman" w:cs="Mangal" w:hint="cs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ऐबी समकालिक</w:t>
            </w:r>
            <w:r w:rsidR="00C7655B" w:rsidRPr="00C7655B">
              <w:rPr>
                <w:rFonts w:eastAsia="Times New Roman" w:cs="Raavi" w:hint="cs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B8F349" w14:textId="77777777" w:rsidR="00C07991" w:rsidRPr="00C7655B" w:rsidRDefault="00C07991" w:rsidP="00943811">
            <w:pPr>
              <w:spacing w:before="0" w:after="0" w:line="240" w:lineRule="auto"/>
              <w:rPr>
                <w:rFonts w:eastAsia="Times New Roman" w:cs="Raavi"/>
                <w:b/>
                <w:bCs/>
                <w:color w:val="000000"/>
                <w:sz w:val="22"/>
                <w:u w:val="single"/>
                <w:lang w:eastAsia="en-CA" w:bidi="pa-IN"/>
              </w:rPr>
            </w:pPr>
            <w:r w:rsidRPr="00C7655B">
              <w:rPr>
                <w:rFonts w:eastAsia="Times New Roman" w:cs="Arial"/>
                <w:b/>
                <w:bCs/>
                <w:color w:val="000000"/>
                <w:sz w:val="22"/>
                <w:u w:val="single"/>
                <w:lang w:eastAsia="en-CA"/>
              </w:rPr>
              <w:t>2AB Synchronous</w:t>
            </w:r>
            <w:r w:rsidR="00943811" w:rsidRPr="00C7655B">
              <w:rPr>
                <w:rFonts w:eastAsia="Times New Roman" w:cs="Raavi" w:hint="cs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 xml:space="preserve"> </w:t>
            </w:r>
          </w:p>
          <w:p w14:paraId="6C143F83" w14:textId="2C2FE8E6" w:rsidR="00943811" w:rsidRPr="00C7655B" w:rsidRDefault="00C7655B" w:rsidP="00943811">
            <w:pPr>
              <w:spacing w:before="0" w:line="240" w:lineRule="auto"/>
              <w:rPr>
                <w:rFonts w:ascii="Times New Roman" w:eastAsia="Times New Roman" w:hAnsi="Times New Roman" w:cs="Raavi"/>
                <w:sz w:val="22"/>
                <w:lang w:eastAsia="en-CA" w:bidi="pa-IN"/>
              </w:rPr>
            </w:pPr>
            <w:r w:rsidRPr="00C7655B">
              <w:rPr>
                <w:rFonts w:eastAsia="Times New Roman" w:cs="Raavi" w:hint="cs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>(</w:t>
            </w:r>
            <w:r w:rsidRPr="00C7655B">
              <w:rPr>
                <w:rFonts w:eastAsia="Times New Roman" w:hint="cs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2</w:t>
            </w:r>
            <w:r w:rsidRPr="00C7655B">
              <w:rPr>
                <w:rFonts w:eastAsia="Times New Roman" w:cs="Mangal" w:hint="cs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ऐबी समकालिक</w:t>
            </w:r>
            <w:r w:rsidRPr="00C7655B">
              <w:rPr>
                <w:rFonts w:eastAsia="Times New Roman" w:cs="Raavi" w:hint="cs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E3BA83" w14:textId="77777777" w:rsidR="00C07991" w:rsidRPr="00C7655B" w:rsidRDefault="00C07991" w:rsidP="00943811">
            <w:pPr>
              <w:spacing w:before="240" w:after="0" w:line="240" w:lineRule="auto"/>
              <w:rPr>
                <w:rFonts w:eastAsia="Times New Roman" w:cs="Arial"/>
                <w:b/>
                <w:bCs/>
                <w:color w:val="000000"/>
                <w:sz w:val="22"/>
                <w:u w:val="single"/>
                <w:lang w:eastAsia="en-CA"/>
              </w:rPr>
            </w:pPr>
            <w:r w:rsidRPr="00C7655B">
              <w:rPr>
                <w:rFonts w:eastAsia="Times New Roman" w:cs="Arial"/>
                <w:b/>
                <w:bCs/>
                <w:color w:val="000000"/>
                <w:sz w:val="22"/>
                <w:u w:val="single"/>
                <w:lang w:eastAsia="en-CA"/>
              </w:rPr>
              <w:t>2AB Synchronous</w:t>
            </w:r>
          </w:p>
          <w:p w14:paraId="5FD5834B" w14:textId="2BC8CE72" w:rsidR="00943811" w:rsidRPr="00C7655B" w:rsidRDefault="00C7655B" w:rsidP="00943811">
            <w:pPr>
              <w:spacing w:before="0" w:line="240" w:lineRule="auto"/>
              <w:rPr>
                <w:rFonts w:ascii="Times New Roman" w:eastAsia="Times New Roman" w:hAnsi="Times New Roman" w:cs="Times New Roman"/>
                <w:sz w:val="22"/>
                <w:lang w:eastAsia="en-CA"/>
              </w:rPr>
            </w:pPr>
            <w:r w:rsidRPr="00C7655B">
              <w:rPr>
                <w:rFonts w:eastAsia="Times New Roman" w:cs="Raavi" w:hint="cs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>(</w:t>
            </w:r>
            <w:r w:rsidRPr="00C7655B">
              <w:rPr>
                <w:rFonts w:eastAsia="Times New Roman" w:hint="cs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 xml:space="preserve">2 </w:t>
            </w:r>
            <w:r w:rsidRPr="00C7655B">
              <w:rPr>
                <w:rFonts w:eastAsia="Times New Roman" w:cs="Mangal" w:hint="cs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ऐबी समकालिक</w:t>
            </w:r>
            <w:r w:rsidRPr="00C7655B">
              <w:rPr>
                <w:rFonts w:eastAsia="Times New Roman" w:cs="Raavi" w:hint="cs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>)</w:t>
            </w:r>
          </w:p>
        </w:tc>
      </w:tr>
      <w:tr w:rsidR="00C7655B" w:rsidRPr="00C07991" w14:paraId="20C9F4C1" w14:textId="77777777" w:rsidTr="00943811">
        <w:trPr>
          <w:trHeight w:val="4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7B4952" w14:textId="3E9F3F70" w:rsidR="00C07991" w:rsidRPr="00C7655B" w:rsidRDefault="00C7655B" w:rsidP="00C07991">
            <w:pPr>
              <w:spacing w:before="240" w:line="240" w:lineRule="auto"/>
              <w:rPr>
                <w:rFonts w:ascii="Mangal" w:eastAsia="Times New Roman" w:hAnsi="Mangal" w:cs="Mangal"/>
                <w:sz w:val="22"/>
                <w:lang w:eastAsia="en-CA" w:bidi="hi-IN"/>
              </w:rPr>
            </w:pPr>
            <w:r w:rsidRPr="00C7655B">
              <w:rPr>
                <w:rFonts w:ascii="Mangal" w:eastAsia="Times New Roman" w:hAnsi="Mangal" w:cs="Mangal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पीरीअड</w:t>
            </w:r>
            <w:r w:rsidR="00CA34B1" w:rsidRPr="00C7655B">
              <w:rPr>
                <w:rFonts w:ascii="Mangal" w:eastAsia="Times New Roman" w:hAnsi="Mangal" w:cs="Mangal"/>
                <w:b/>
                <w:bCs/>
                <w:color w:val="000000"/>
                <w:sz w:val="22"/>
                <w:u w:val="single"/>
                <w:lang w:eastAsia="en-CA"/>
              </w:rPr>
              <w:t xml:space="preserve"> </w:t>
            </w:r>
            <w:r w:rsidR="00C07991" w:rsidRPr="00C7655B">
              <w:rPr>
                <w:rFonts w:ascii="Mangal" w:eastAsia="Times New Roman" w:hAnsi="Mangal" w:cs="Mangal"/>
                <w:b/>
                <w:bCs/>
                <w:color w:val="000000"/>
                <w:sz w:val="22"/>
                <w:u w:val="single"/>
                <w:lang w:eastAsia="en-CA"/>
              </w:rPr>
              <w:t xml:space="preserve">2: 1 </w:t>
            </w:r>
            <w:r w:rsidRPr="00C7655B">
              <w:rPr>
                <w:rFonts w:ascii="Mangal" w:eastAsia="Times New Roman" w:hAnsi="Mangal" w:cs="Mangal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घंटा</w:t>
            </w:r>
          </w:p>
        </w:tc>
        <w:tc>
          <w:tcPr>
            <w:tcW w:w="2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503420" w14:textId="77777777" w:rsidR="00C07991" w:rsidRPr="00C7655B" w:rsidRDefault="00C07991" w:rsidP="00CA7181">
            <w:pPr>
              <w:spacing w:before="240" w:after="0" w:line="240" w:lineRule="auto"/>
              <w:rPr>
                <w:rFonts w:eastAsia="Times New Roman" w:cs="Arial"/>
                <w:b/>
                <w:bCs/>
                <w:color w:val="000000"/>
                <w:sz w:val="22"/>
                <w:u w:val="single"/>
                <w:lang w:eastAsia="en-CA"/>
              </w:rPr>
            </w:pPr>
            <w:r w:rsidRPr="00C7655B">
              <w:rPr>
                <w:rFonts w:eastAsia="Times New Roman" w:cs="Arial"/>
                <w:b/>
                <w:bCs/>
                <w:color w:val="000000"/>
                <w:sz w:val="22"/>
                <w:u w:val="single"/>
                <w:lang w:eastAsia="en-CA"/>
              </w:rPr>
              <w:t>2AB Synchronous</w:t>
            </w:r>
          </w:p>
          <w:p w14:paraId="28B89167" w14:textId="4E746327" w:rsidR="00CA7181" w:rsidRPr="00C7655B" w:rsidRDefault="00C7655B" w:rsidP="00CA7181">
            <w:pPr>
              <w:spacing w:before="0" w:line="240" w:lineRule="auto"/>
              <w:rPr>
                <w:rFonts w:ascii="Times New Roman" w:eastAsia="Times New Roman" w:hAnsi="Times New Roman" w:cs="Times New Roman"/>
                <w:sz w:val="22"/>
                <w:lang w:eastAsia="en-CA"/>
              </w:rPr>
            </w:pPr>
            <w:r w:rsidRPr="00C7655B">
              <w:rPr>
                <w:rFonts w:eastAsia="Times New Roman" w:cs="Raavi" w:hint="cs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>(</w:t>
            </w:r>
            <w:r w:rsidRPr="00C7655B">
              <w:rPr>
                <w:rFonts w:eastAsia="Times New Roman" w:hint="cs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2</w:t>
            </w:r>
            <w:r w:rsidRPr="00C7655B">
              <w:rPr>
                <w:rFonts w:eastAsia="Times New Roman" w:cs="Mangal" w:hint="cs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ऐबी समकालिक</w:t>
            </w:r>
            <w:r w:rsidRPr="00C7655B">
              <w:rPr>
                <w:rFonts w:eastAsia="Times New Roman" w:cs="Raavi" w:hint="cs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A50713" w14:textId="77777777" w:rsidR="00C07991" w:rsidRPr="00C7655B" w:rsidRDefault="00C07991" w:rsidP="00CA7181">
            <w:pPr>
              <w:spacing w:before="240" w:after="0" w:line="240" w:lineRule="auto"/>
              <w:rPr>
                <w:rFonts w:eastAsia="Times New Roman" w:cs="Arial"/>
                <w:b/>
                <w:bCs/>
                <w:color w:val="000000"/>
                <w:sz w:val="22"/>
                <w:u w:val="single"/>
                <w:lang w:eastAsia="en-CA"/>
              </w:rPr>
            </w:pPr>
            <w:r w:rsidRPr="00C7655B">
              <w:rPr>
                <w:rFonts w:eastAsia="Times New Roman" w:cs="Arial"/>
                <w:b/>
                <w:bCs/>
                <w:color w:val="000000"/>
                <w:sz w:val="22"/>
                <w:u w:val="single"/>
                <w:lang w:eastAsia="en-CA"/>
              </w:rPr>
              <w:t>2AB Synchronous</w:t>
            </w:r>
          </w:p>
          <w:p w14:paraId="4BAEE240" w14:textId="2D00045C" w:rsidR="00CA7181" w:rsidRPr="00C7655B" w:rsidRDefault="00C7655B" w:rsidP="00CA7181">
            <w:pPr>
              <w:spacing w:before="0" w:line="240" w:lineRule="auto"/>
              <w:rPr>
                <w:rFonts w:ascii="Times New Roman" w:eastAsia="Times New Roman" w:hAnsi="Times New Roman" w:cs="Times New Roman"/>
                <w:sz w:val="22"/>
                <w:lang w:eastAsia="en-CA"/>
              </w:rPr>
            </w:pPr>
            <w:r w:rsidRPr="00C7655B">
              <w:rPr>
                <w:rFonts w:eastAsia="Times New Roman" w:cs="Raavi" w:hint="cs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>(</w:t>
            </w:r>
            <w:r w:rsidRPr="00C7655B">
              <w:rPr>
                <w:rFonts w:eastAsia="Times New Roman" w:hint="cs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2</w:t>
            </w:r>
            <w:r w:rsidRPr="00C7655B">
              <w:rPr>
                <w:rFonts w:eastAsia="Times New Roman" w:cs="Mangal" w:hint="cs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ऐबी समकालिक</w:t>
            </w:r>
            <w:r w:rsidRPr="00C7655B">
              <w:rPr>
                <w:rFonts w:eastAsia="Times New Roman" w:cs="Raavi" w:hint="cs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64BC75" w14:textId="77777777" w:rsidR="00C07991" w:rsidRPr="00C7655B" w:rsidRDefault="00C07991" w:rsidP="00D3066B">
            <w:pPr>
              <w:spacing w:before="240" w:after="0" w:line="240" w:lineRule="auto"/>
              <w:rPr>
                <w:rFonts w:eastAsia="Times New Roman" w:cs="Arial"/>
                <w:b/>
                <w:bCs/>
                <w:color w:val="000000"/>
                <w:sz w:val="22"/>
                <w:u w:val="single"/>
                <w:lang w:eastAsia="en-CA"/>
              </w:rPr>
            </w:pPr>
            <w:r w:rsidRPr="00C7655B">
              <w:rPr>
                <w:rFonts w:eastAsia="Times New Roman" w:cs="Arial"/>
                <w:b/>
                <w:bCs/>
                <w:color w:val="000000"/>
                <w:sz w:val="22"/>
                <w:u w:val="single"/>
                <w:lang w:eastAsia="en-CA"/>
              </w:rPr>
              <w:t>1AB Synchronous</w:t>
            </w:r>
          </w:p>
          <w:p w14:paraId="0F2A962F" w14:textId="63F73FF4" w:rsidR="00835205" w:rsidRPr="00C7655B" w:rsidRDefault="00C7655B" w:rsidP="00D3066B">
            <w:pPr>
              <w:spacing w:before="0" w:line="240" w:lineRule="auto"/>
              <w:rPr>
                <w:rFonts w:ascii="Times New Roman" w:eastAsia="Times New Roman" w:hAnsi="Times New Roman" w:cs="Times New Roman"/>
                <w:sz w:val="22"/>
                <w:lang w:eastAsia="en-CA"/>
              </w:rPr>
            </w:pPr>
            <w:r w:rsidRPr="00C7655B">
              <w:rPr>
                <w:rFonts w:eastAsia="Times New Roman" w:cs="Raavi" w:hint="cs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>(1</w:t>
            </w:r>
            <w:r w:rsidRPr="00C7655B">
              <w:rPr>
                <w:rFonts w:eastAsia="Times New Roman" w:cs="Mangal" w:hint="cs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ऐबी समकालिक</w:t>
            </w:r>
            <w:r w:rsidRPr="00C7655B">
              <w:rPr>
                <w:rFonts w:eastAsia="Times New Roman" w:cs="Raavi" w:hint="cs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A549B1" w14:textId="77777777" w:rsidR="00C07991" w:rsidRPr="00C7655B" w:rsidRDefault="00C07991" w:rsidP="00D3066B">
            <w:pPr>
              <w:spacing w:before="240" w:after="0" w:line="240" w:lineRule="auto"/>
              <w:rPr>
                <w:rFonts w:eastAsia="Times New Roman" w:cs="Arial"/>
                <w:b/>
                <w:bCs/>
                <w:color w:val="000000"/>
                <w:sz w:val="22"/>
                <w:u w:val="single"/>
                <w:lang w:eastAsia="en-CA"/>
              </w:rPr>
            </w:pPr>
            <w:r w:rsidRPr="00C7655B">
              <w:rPr>
                <w:rFonts w:eastAsia="Times New Roman" w:cs="Arial"/>
                <w:b/>
                <w:bCs/>
                <w:color w:val="000000"/>
                <w:sz w:val="22"/>
                <w:u w:val="single"/>
                <w:lang w:eastAsia="en-CA"/>
              </w:rPr>
              <w:t>1AB Synchronous</w:t>
            </w:r>
          </w:p>
          <w:p w14:paraId="6FD02FE2" w14:textId="2E2F21F0" w:rsidR="00835205" w:rsidRPr="00C7655B" w:rsidRDefault="00C7655B" w:rsidP="00D3066B">
            <w:pPr>
              <w:spacing w:before="0" w:line="240" w:lineRule="auto"/>
              <w:rPr>
                <w:rFonts w:ascii="Times New Roman" w:eastAsia="Times New Roman" w:hAnsi="Times New Roman" w:cs="Times New Roman"/>
                <w:sz w:val="22"/>
                <w:lang w:eastAsia="en-CA"/>
              </w:rPr>
            </w:pPr>
            <w:r w:rsidRPr="00C7655B">
              <w:rPr>
                <w:rFonts w:eastAsia="Times New Roman" w:cs="Raavi" w:hint="cs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>(1</w:t>
            </w:r>
            <w:r w:rsidRPr="00C7655B">
              <w:rPr>
                <w:rFonts w:eastAsia="Times New Roman" w:cs="Mangal" w:hint="cs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ऐबी समकालिक</w:t>
            </w:r>
            <w:r w:rsidRPr="00C7655B">
              <w:rPr>
                <w:rFonts w:eastAsia="Times New Roman" w:cs="Raavi" w:hint="cs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>)</w:t>
            </w:r>
          </w:p>
        </w:tc>
      </w:tr>
      <w:tr w:rsidR="00C7655B" w:rsidRPr="00C07991" w14:paraId="5F41C2F3" w14:textId="77777777" w:rsidTr="00943811">
        <w:trPr>
          <w:trHeight w:val="4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BF4921" w14:textId="126A5495" w:rsidR="00C07991" w:rsidRPr="00C7655B" w:rsidRDefault="00C7655B" w:rsidP="00C07991">
            <w:pPr>
              <w:spacing w:before="240" w:line="240" w:lineRule="auto"/>
              <w:rPr>
                <w:rFonts w:ascii="Mangal" w:eastAsia="Times New Roman" w:hAnsi="Mangal" w:cs="Mangal"/>
                <w:sz w:val="22"/>
                <w:lang w:eastAsia="en-CA"/>
              </w:rPr>
            </w:pPr>
            <w:r w:rsidRPr="00C7655B">
              <w:rPr>
                <w:rFonts w:ascii="Mangal" w:eastAsia="Times New Roman" w:hAnsi="Mangal" w:cs="Mangal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पीरीअड</w:t>
            </w:r>
            <w:r w:rsidR="00CA34B1" w:rsidRPr="00C7655B">
              <w:rPr>
                <w:rFonts w:ascii="Mangal" w:eastAsia="Times New Roman" w:hAnsi="Mangal" w:cs="Mangal"/>
                <w:b/>
                <w:bCs/>
                <w:color w:val="000000"/>
                <w:sz w:val="22"/>
                <w:u w:val="single"/>
                <w:lang w:eastAsia="en-CA"/>
              </w:rPr>
              <w:t xml:space="preserve"> </w:t>
            </w:r>
            <w:r w:rsidR="00C07991" w:rsidRPr="00C7655B">
              <w:rPr>
                <w:rFonts w:ascii="Mangal" w:eastAsia="Times New Roman" w:hAnsi="Mangal" w:cs="Mangal"/>
                <w:b/>
                <w:bCs/>
                <w:color w:val="000000"/>
                <w:sz w:val="22"/>
                <w:u w:val="single"/>
                <w:lang w:eastAsia="en-CA"/>
              </w:rPr>
              <w:t xml:space="preserve">3: 2 </w:t>
            </w:r>
            <w:r w:rsidRPr="00C7655B">
              <w:rPr>
                <w:rFonts w:ascii="Mangal" w:eastAsia="Times New Roman" w:hAnsi="Mangal" w:cs="Mangal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lastRenderedPageBreak/>
              <w:t>घंटे</w:t>
            </w:r>
          </w:p>
        </w:tc>
        <w:tc>
          <w:tcPr>
            <w:tcW w:w="2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60CCF5" w14:textId="77777777" w:rsidR="00C07991" w:rsidRPr="00C7655B" w:rsidRDefault="00C07991" w:rsidP="00835205">
            <w:pPr>
              <w:spacing w:before="240" w:after="0" w:line="240" w:lineRule="auto"/>
              <w:rPr>
                <w:rFonts w:eastAsia="Times New Roman" w:cs="Arial"/>
                <w:b/>
                <w:bCs/>
                <w:color w:val="000000"/>
                <w:sz w:val="22"/>
                <w:u w:val="single"/>
                <w:lang w:eastAsia="en-CA"/>
              </w:rPr>
            </w:pPr>
            <w:r w:rsidRPr="00C7655B">
              <w:rPr>
                <w:rFonts w:eastAsia="Times New Roman" w:cs="Arial"/>
                <w:b/>
                <w:bCs/>
                <w:color w:val="000000"/>
                <w:sz w:val="22"/>
                <w:u w:val="single"/>
                <w:lang w:eastAsia="en-CA"/>
              </w:rPr>
              <w:lastRenderedPageBreak/>
              <w:t>3AB Synchronous</w:t>
            </w:r>
          </w:p>
          <w:p w14:paraId="0B657FF6" w14:textId="7D2B1B6C" w:rsidR="00835205" w:rsidRPr="00C7655B" w:rsidRDefault="00C7655B" w:rsidP="00835205">
            <w:pPr>
              <w:spacing w:before="0" w:line="240" w:lineRule="auto"/>
              <w:rPr>
                <w:rFonts w:ascii="Times New Roman" w:eastAsia="Times New Roman" w:hAnsi="Times New Roman" w:cs="Times New Roman"/>
                <w:sz w:val="22"/>
                <w:lang w:eastAsia="en-CA"/>
              </w:rPr>
            </w:pPr>
            <w:r w:rsidRPr="00C7655B">
              <w:rPr>
                <w:rFonts w:eastAsia="Times New Roman" w:cs="Raavi" w:hint="cs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lastRenderedPageBreak/>
              <w:t>(</w:t>
            </w:r>
            <w:r w:rsidRPr="00C7655B">
              <w:rPr>
                <w:rFonts w:eastAsia="Times New Roman" w:hint="cs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3</w:t>
            </w:r>
            <w:r w:rsidRPr="00C7655B">
              <w:rPr>
                <w:rFonts w:eastAsia="Times New Roman" w:cs="Mangal" w:hint="cs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ऐबी समकालिक</w:t>
            </w:r>
            <w:r w:rsidRPr="00C7655B">
              <w:rPr>
                <w:rFonts w:eastAsia="Times New Roman" w:cs="Raavi" w:hint="cs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C19ECD" w14:textId="77777777" w:rsidR="00C07991" w:rsidRPr="00C7655B" w:rsidRDefault="00C07991" w:rsidP="00835205">
            <w:pPr>
              <w:spacing w:before="240" w:after="0" w:line="240" w:lineRule="auto"/>
              <w:rPr>
                <w:rFonts w:eastAsia="Times New Roman" w:cs="Arial"/>
                <w:b/>
                <w:bCs/>
                <w:color w:val="000000"/>
                <w:sz w:val="22"/>
                <w:u w:val="single"/>
                <w:lang w:eastAsia="en-CA"/>
              </w:rPr>
            </w:pPr>
            <w:r w:rsidRPr="00C7655B">
              <w:rPr>
                <w:rFonts w:eastAsia="Times New Roman" w:cs="Arial"/>
                <w:b/>
                <w:bCs/>
                <w:color w:val="000000"/>
                <w:sz w:val="22"/>
                <w:u w:val="single"/>
                <w:lang w:eastAsia="en-CA"/>
              </w:rPr>
              <w:lastRenderedPageBreak/>
              <w:t>3AB Synchronous</w:t>
            </w:r>
          </w:p>
          <w:p w14:paraId="4FEAB557" w14:textId="2690757E" w:rsidR="00835205" w:rsidRPr="00C7655B" w:rsidRDefault="00C7655B" w:rsidP="00835205">
            <w:pPr>
              <w:spacing w:before="0" w:line="240" w:lineRule="auto"/>
              <w:rPr>
                <w:rFonts w:ascii="Times New Roman" w:eastAsia="Times New Roman" w:hAnsi="Times New Roman" w:cs="Times New Roman"/>
                <w:sz w:val="22"/>
                <w:lang w:eastAsia="en-CA"/>
              </w:rPr>
            </w:pPr>
            <w:r w:rsidRPr="00C7655B">
              <w:rPr>
                <w:rFonts w:eastAsia="Times New Roman" w:cs="Raavi" w:hint="cs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lastRenderedPageBreak/>
              <w:t>(</w:t>
            </w:r>
            <w:r w:rsidRPr="00C7655B">
              <w:rPr>
                <w:rFonts w:eastAsia="Times New Roman" w:hint="cs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3</w:t>
            </w:r>
            <w:r w:rsidRPr="00C7655B">
              <w:rPr>
                <w:rFonts w:eastAsia="Times New Roman" w:cs="Mangal" w:hint="cs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ऐबी समकालिक</w:t>
            </w:r>
            <w:r w:rsidRPr="00C7655B">
              <w:rPr>
                <w:rFonts w:eastAsia="Times New Roman" w:cs="Raavi" w:hint="cs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7B2089" w14:textId="77777777" w:rsidR="00C07991" w:rsidRPr="00C7655B" w:rsidRDefault="00C07991" w:rsidP="00835205">
            <w:pPr>
              <w:spacing w:before="240" w:after="0" w:line="240" w:lineRule="auto"/>
              <w:rPr>
                <w:rFonts w:eastAsia="Times New Roman" w:cs="Arial"/>
                <w:b/>
                <w:bCs/>
                <w:color w:val="000000"/>
                <w:sz w:val="22"/>
                <w:u w:val="single"/>
                <w:lang w:eastAsia="en-CA"/>
              </w:rPr>
            </w:pPr>
            <w:r w:rsidRPr="00C7655B">
              <w:rPr>
                <w:rFonts w:eastAsia="Times New Roman" w:cs="Arial"/>
                <w:b/>
                <w:bCs/>
                <w:color w:val="000000"/>
                <w:sz w:val="22"/>
                <w:u w:val="single"/>
                <w:lang w:eastAsia="en-CA"/>
              </w:rPr>
              <w:lastRenderedPageBreak/>
              <w:t>3AB Synchronous</w:t>
            </w:r>
          </w:p>
          <w:p w14:paraId="7A3BB48D" w14:textId="20698911" w:rsidR="00835205" w:rsidRPr="00C7655B" w:rsidRDefault="00C7655B" w:rsidP="00835205">
            <w:pPr>
              <w:spacing w:before="0" w:line="240" w:lineRule="auto"/>
              <w:rPr>
                <w:rFonts w:ascii="Times New Roman" w:eastAsia="Times New Roman" w:hAnsi="Times New Roman" w:cs="Times New Roman"/>
                <w:sz w:val="22"/>
                <w:lang w:eastAsia="en-CA"/>
              </w:rPr>
            </w:pPr>
            <w:r w:rsidRPr="00C7655B">
              <w:rPr>
                <w:rFonts w:eastAsia="Times New Roman" w:cs="Raavi" w:hint="cs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lastRenderedPageBreak/>
              <w:t>(</w:t>
            </w:r>
            <w:r w:rsidRPr="00C7655B">
              <w:rPr>
                <w:rFonts w:eastAsia="Times New Roman" w:hint="cs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3</w:t>
            </w:r>
            <w:r w:rsidRPr="00C7655B">
              <w:rPr>
                <w:rFonts w:eastAsia="Times New Roman" w:cs="Mangal" w:hint="cs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ऐबी समकालिक</w:t>
            </w:r>
            <w:r w:rsidRPr="00C7655B">
              <w:rPr>
                <w:rFonts w:eastAsia="Times New Roman" w:cs="Raavi" w:hint="cs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53D77F" w14:textId="77777777" w:rsidR="00C07991" w:rsidRPr="00C7655B" w:rsidRDefault="00C07991" w:rsidP="00835205">
            <w:pPr>
              <w:spacing w:before="240" w:after="0" w:line="240" w:lineRule="auto"/>
              <w:rPr>
                <w:rFonts w:eastAsia="Times New Roman" w:cs="Arial"/>
                <w:b/>
                <w:bCs/>
                <w:color w:val="000000"/>
                <w:sz w:val="22"/>
                <w:u w:val="single"/>
                <w:lang w:eastAsia="en-CA"/>
              </w:rPr>
            </w:pPr>
            <w:r w:rsidRPr="00C7655B">
              <w:rPr>
                <w:rFonts w:eastAsia="Times New Roman" w:cs="Arial"/>
                <w:b/>
                <w:bCs/>
                <w:color w:val="000000"/>
                <w:sz w:val="22"/>
                <w:u w:val="single"/>
                <w:lang w:eastAsia="en-CA"/>
              </w:rPr>
              <w:lastRenderedPageBreak/>
              <w:t>3AB Synchronous</w:t>
            </w:r>
          </w:p>
          <w:p w14:paraId="5F8A7F47" w14:textId="1D36DA2C" w:rsidR="00835205" w:rsidRPr="00C7655B" w:rsidRDefault="00C7655B" w:rsidP="00835205">
            <w:pPr>
              <w:spacing w:before="0" w:line="240" w:lineRule="auto"/>
              <w:rPr>
                <w:rFonts w:ascii="Times New Roman" w:eastAsia="Times New Roman" w:hAnsi="Times New Roman" w:cs="Times New Roman"/>
                <w:sz w:val="22"/>
                <w:lang w:eastAsia="en-CA"/>
              </w:rPr>
            </w:pPr>
            <w:r w:rsidRPr="00C7655B">
              <w:rPr>
                <w:rFonts w:eastAsia="Times New Roman" w:cs="Raavi" w:hint="cs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lastRenderedPageBreak/>
              <w:t>(</w:t>
            </w:r>
            <w:r w:rsidRPr="00C7655B">
              <w:rPr>
                <w:rFonts w:eastAsia="Times New Roman" w:hint="cs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3</w:t>
            </w:r>
            <w:r w:rsidRPr="00C7655B">
              <w:rPr>
                <w:rFonts w:eastAsia="Times New Roman" w:cs="Mangal" w:hint="cs"/>
                <w:b/>
                <w:bCs/>
                <w:color w:val="000000"/>
                <w:sz w:val="22"/>
                <w:u w:val="single"/>
                <w:cs/>
                <w:lang w:eastAsia="en-CA" w:bidi="hi-IN"/>
              </w:rPr>
              <w:t>ऐबी समकालिक</w:t>
            </w:r>
            <w:r w:rsidRPr="00C7655B">
              <w:rPr>
                <w:rFonts w:eastAsia="Times New Roman" w:cs="Raavi" w:hint="cs"/>
                <w:b/>
                <w:bCs/>
                <w:color w:val="000000"/>
                <w:sz w:val="22"/>
                <w:u w:val="single"/>
                <w:cs/>
                <w:lang w:eastAsia="en-CA" w:bidi="pa-IN"/>
              </w:rPr>
              <w:t>)</w:t>
            </w:r>
          </w:p>
        </w:tc>
      </w:tr>
    </w:tbl>
    <w:p w14:paraId="3E8CE2B4" w14:textId="34A0FF70" w:rsidR="008E03BB" w:rsidRPr="008E03BB" w:rsidRDefault="008E03BB" w:rsidP="008E03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480" w:lineRule="atLeast"/>
        <w:rPr>
          <w:rFonts w:ascii="Courier New" w:eastAsia="Times New Roman" w:hAnsi="Courier New" w:cs="Courier New"/>
          <w:color w:val="202124"/>
          <w:sz w:val="22"/>
          <w:lang w:val="en-US" w:bidi="hi-IN"/>
        </w:rPr>
      </w:pPr>
      <w:r w:rsidRPr="008E03BB">
        <w:rPr>
          <w:rFonts w:ascii="Courier New" w:eastAsia="Times New Roman" w:hAnsi="Courier New" w:cs="Mangal" w:hint="cs"/>
          <w:color w:val="202124"/>
          <w:sz w:val="22"/>
          <w:cs/>
          <w:lang w:val="en-US" w:bidi="hi-IN"/>
        </w:rPr>
        <w:lastRenderedPageBreak/>
        <w:t>शुरुआत क</w:t>
      </w:r>
      <w:r>
        <w:rPr>
          <w:rFonts w:ascii="Courier New" w:eastAsia="Times New Roman" w:hAnsi="Courier New" w:cs="Mangal" w:hint="cs"/>
          <w:color w:val="202124"/>
          <w:sz w:val="22"/>
          <w:cs/>
          <w:lang w:val="en-US" w:bidi="hi-IN"/>
        </w:rPr>
        <w:t>े</w:t>
      </w:r>
      <w:r w:rsidRPr="008E03BB">
        <w:rPr>
          <w:rFonts w:ascii="Courier New" w:eastAsia="Times New Roman" w:hAnsi="Courier New" w:cs="Mangal" w:hint="cs"/>
          <w:color w:val="202124"/>
          <w:sz w:val="22"/>
          <w:cs/>
          <w:lang w:val="en-US" w:bidi="hi-IN"/>
        </w:rPr>
        <w:t xml:space="preserve"> समय और </w:t>
      </w:r>
      <w:r>
        <w:rPr>
          <w:rFonts w:ascii="Courier New" w:eastAsia="Times New Roman" w:hAnsi="Courier New" w:cs="Mangal" w:hint="cs"/>
          <w:color w:val="202124"/>
          <w:sz w:val="22"/>
          <w:cs/>
          <w:lang w:val="en-US" w:bidi="hi-IN"/>
        </w:rPr>
        <w:t xml:space="preserve">लंच के </w:t>
      </w:r>
      <w:r w:rsidRPr="008E03BB">
        <w:rPr>
          <w:rFonts w:ascii="Courier New" w:eastAsia="Times New Roman" w:hAnsi="Courier New" w:cs="Mangal" w:hint="cs"/>
          <w:color w:val="202124"/>
          <w:sz w:val="22"/>
          <w:cs/>
          <w:lang w:val="en-US" w:bidi="hi-IN"/>
        </w:rPr>
        <w:t>समय प्रत्येक स्कूल के लिए समान रह</w:t>
      </w:r>
      <w:r w:rsidR="00BA1088">
        <w:rPr>
          <w:rFonts w:ascii="Courier New" w:eastAsia="Times New Roman" w:hAnsi="Courier New" w:cs="Mangal" w:hint="cs"/>
          <w:color w:val="202124"/>
          <w:sz w:val="22"/>
          <w:cs/>
          <w:lang w:val="en-US" w:bidi="hi-IN"/>
        </w:rPr>
        <w:t>ेंगे।</w:t>
      </w:r>
    </w:p>
    <w:p w14:paraId="1C048B81" w14:textId="390741B1" w:rsidR="007D512E" w:rsidRPr="00C07991" w:rsidRDefault="00B54024" w:rsidP="007D512E">
      <w:pPr>
        <w:spacing w:before="240" w:line="240" w:lineRule="auto"/>
        <w:rPr>
          <w:rFonts w:ascii="Times New Roman" w:eastAsia="Times New Roman" w:hAnsi="Times New Roman" w:cs="Times New Roman"/>
          <w:szCs w:val="24"/>
          <w:lang w:eastAsia="en-CA"/>
        </w:rPr>
      </w:pPr>
      <w:r w:rsidRPr="007C70FC">
        <w:rPr>
          <w:rFonts w:ascii="Segoe UI" w:hAnsi="Segoe UI" w:cs="Mangal"/>
          <w:b/>
          <w:bCs/>
          <w:color w:val="212529"/>
          <w:sz w:val="22"/>
          <w:shd w:val="clear" w:color="auto" w:fill="FFFFFF"/>
          <w:cs/>
          <w:lang w:bidi="hi-IN"/>
        </w:rPr>
        <w:t>वर्चूअल</w:t>
      </w:r>
      <w:r w:rsidRPr="007C70FC">
        <w:rPr>
          <w:rFonts w:ascii="Segoe UI" w:hAnsi="Segoe UI" w:cs="Mangal"/>
          <w:b/>
          <w:bCs/>
          <w:color w:val="212529"/>
          <w:sz w:val="22"/>
          <w:shd w:val="clear" w:color="auto" w:fill="FFFFFF"/>
        </w:rPr>
        <w:t xml:space="preserve"> </w:t>
      </w:r>
      <w:r w:rsidRPr="007C70FC">
        <w:rPr>
          <w:rFonts w:ascii="Mangal" w:hAnsi="Mangal" w:cs="Mangal"/>
          <w:b/>
          <w:bCs/>
          <w:color w:val="202124"/>
          <w:sz w:val="22"/>
          <w:cs/>
        </w:rPr>
        <w:t>स्कूल</w:t>
      </w:r>
      <w:r w:rsidRPr="007C70FC">
        <w:rPr>
          <w:rFonts w:asciiTheme="majorBidi" w:eastAsia="Times New Roman" w:hAnsiTheme="majorBidi" w:cstheme="majorBidi"/>
          <w:b/>
          <w:bCs/>
          <w:color w:val="000000"/>
          <w:sz w:val="22"/>
          <w:lang w:eastAsia="en-CA"/>
        </w:rPr>
        <w:t>:</w:t>
      </w:r>
      <w:r w:rsidR="007D512E" w:rsidRPr="00C07991">
        <w:rPr>
          <w:rFonts w:eastAsia="Times New Roman" w:cs="Arial"/>
          <w:color w:val="000000"/>
          <w:sz w:val="22"/>
          <w:lang w:eastAsia="en-CA"/>
        </w:rPr>
        <w:t xml:space="preserve"> </w:t>
      </w:r>
      <w:r w:rsidR="00694B22" w:rsidRPr="00BA470A">
        <w:rPr>
          <w:rFonts w:ascii="Mangal" w:hAnsi="Mangal" w:cs="Mangal" w:hint="cs"/>
          <w:color w:val="202124"/>
          <w:sz w:val="22"/>
          <w:cs/>
        </w:rPr>
        <w:t xml:space="preserve">आम ढंग से </w:t>
      </w:r>
      <w:r w:rsidR="00694B22">
        <w:rPr>
          <w:rFonts w:ascii="Mangal" w:hAnsi="Mangal" w:cs="Mangal" w:hint="cs"/>
          <w:color w:val="202124"/>
          <w:sz w:val="22"/>
          <w:cs/>
        </w:rPr>
        <w:t xml:space="preserve">चलना </w:t>
      </w:r>
      <w:r w:rsidR="00694B22" w:rsidRPr="00BA470A">
        <w:rPr>
          <w:rFonts w:ascii="Mangal" w:hAnsi="Mangal" w:cs="Mangal" w:hint="cs"/>
          <w:color w:val="202124"/>
          <w:sz w:val="22"/>
          <w:cs/>
        </w:rPr>
        <w:t>जारी रहेंगे।</w:t>
      </w:r>
    </w:p>
    <w:p w14:paraId="5C016BB4" w14:textId="6AB715BE" w:rsidR="00C07991" w:rsidRPr="00993143" w:rsidRDefault="00993143" w:rsidP="00C07991">
      <w:pPr>
        <w:spacing w:before="240" w:line="240" w:lineRule="auto"/>
        <w:rPr>
          <w:rFonts w:ascii="Mangal" w:eastAsia="Times New Roman" w:hAnsi="Mangal" w:cs="Mangal"/>
          <w:b/>
          <w:bCs/>
          <w:sz w:val="28"/>
          <w:szCs w:val="28"/>
          <w:u w:val="single"/>
          <w:lang w:eastAsia="en-CA"/>
        </w:rPr>
      </w:pPr>
      <w:r w:rsidRPr="00993143">
        <w:rPr>
          <w:rFonts w:ascii="Mangal" w:hAnsi="Mangal" w:cs="Mangal"/>
          <w:b/>
          <w:bCs/>
          <w:color w:val="000000"/>
          <w:sz w:val="28"/>
          <w:szCs w:val="28"/>
          <w:u w:val="single"/>
          <w:cs/>
          <w:lang w:eastAsia="en-CA" w:bidi="hi-IN"/>
        </w:rPr>
        <w:t>वैकल्पिक</w:t>
      </w:r>
      <w:r>
        <w:rPr>
          <w:rFonts w:ascii="Mangal" w:hAnsi="Mangal" w:cs="Mangal" w:hint="cs"/>
          <w:b/>
          <w:bCs/>
          <w:color w:val="000000"/>
          <w:sz w:val="28"/>
          <w:szCs w:val="28"/>
          <w:u w:val="single"/>
          <w:cs/>
          <w:lang w:eastAsia="en-CA" w:bidi="hi-IN"/>
        </w:rPr>
        <w:t xml:space="preserve"> </w:t>
      </w:r>
      <w:r w:rsidRPr="008E03BB">
        <w:rPr>
          <w:rFonts w:ascii="Mangal" w:eastAsia="Times New Roman" w:hAnsi="Mangal" w:cs="Mangal"/>
          <w:b/>
          <w:bCs/>
          <w:color w:val="202124"/>
          <w:sz w:val="28"/>
          <w:szCs w:val="28"/>
          <w:u w:val="single"/>
          <w:cs/>
          <w:lang w:val="en-US" w:bidi="hi-IN"/>
        </w:rPr>
        <w:t>स्कूल</w:t>
      </w:r>
      <w:r w:rsidR="00C07991" w:rsidRPr="00993143">
        <w:rPr>
          <w:rFonts w:ascii="Mangal" w:eastAsia="Times New Roman" w:hAnsi="Mangal" w:cs="Mangal"/>
          <w:b/>
          <w:bCs/>
          <w:color w:val="000000"/>
          <w:sz w:val="28"/>
          <w:szCs w:val="28"/>
          <w:u w:val="single"/>
          <w:lang w:eastAsia="en-CA"/>
        </w:rPr>
        <w:t>/</w:t>
      </w:r>
      <w:r w:rsidRPr="00993143">
        <w:rPr>
          <w:rFonts w:ascii="Mangal" w:hAnsi="Mangal" w:cs="Mangal"/>
          <w:b/>
          <w:bCs/>
          <w:color w:val="202124"/>
          <w:sz w:val="28"/>
          <w:szCs w:val="28"/>
          <w:u w:val="single"/>
          <w:cs/>
        </w:rPr>
        <w:t>प्रोग्राम</w:t>
      </w:r>
    </w:p>
    <w:p w14:paraId="2CAA7817" w14:textId="2B798342" w:rsidR="00993143" w:rsidRPr="00993143" w:rsidRDefault="007C70FC" w:rsidP="00993143">
      <w:pPr>
        <w:pStyle w:val="HTMLPreformatted"/>
        <w:rPr>
          <w:color w:val="202124"/>
          <w:sz w:val="22"/>
          <w:szCs w:val="22"/>
        </w:rPr>
      </w:pPr>
      <w:r w:rsidRPr="00993143">
        <w:rPr>
          <w:rFonts w:ascii="Mangal" w:hAnsi="Mangal" w:cs="Mangal" w:hint="cs"/>
          <w:b/>
          <w:bCs/>
          <w:color w:val="202124"/>
          <w:sz w:val="22"/>
          <w:szCs w:val="22"/>
          <w:cs/>
        </w:rPr>
        <w:t>इन-</w:t>
      </w:r>
      <w:r w:rsidRPr="00993143">
        <w:rPr>
          <w:rFonts w:ascii="Segoe UI" w:hAnsi="Segoe UI" w:cs="Mangal"/>
          <w:b/>
          <w:bCs/>
          <w:color w:val="212529"/>
          <w:sz w:val="22"/>
          <w:szCs w:val="22"/>
          <w:shd w:val="clear" w:color="auto" w:fill="FFFFFF"/>
          <w:cs/>
        </w:rPr>
        <w:t>पर्सन</w:t>
      </w:r>
      <w:r w:rsidRPr="00993143">
        <w:rPr>
          <w:rFonts w:ascii="Segoe UI" w:hAnsi="Segoe UI" w:cs="Mangal"/>
          <w:b/>
          <w:bCs/>
          <w:color w:val="212529"/>
          <w:sz w:val="22"/>
          <w:szCs w:val="22"/>
          <w:shd w:val="clear" w:color="auto" w:fill="FFFFFF"/>
        </w:rPr>
        <w:t xml:space="preserve"> </w:t>
      </w:r>
      <w:r w:rsidRPr="00993143">
        <w:rPr>
          <w:rFonts w:ascii="Mangal" w:hAnsi="Mangal" w:cs="Mangal"/>
          <w:b/>
          <w:bCs/>
          <w:color w:val="202124"/>
          <w:sz w:val="22"/>
          <w:szCs w:val="22"/>
          <w:cs/>
        </w:rPr>
        <w:t>स्कूल</w:t>
      </w:r>
      <w:r w:rsidR="00C8383C" w:rsidRPr="00993143">
        <w:rPr>
          <w:rFonts w:ascii="Raavi" w:hAnsi="Raavi" w:cs="Raavi"/>
          <w:color w:val="000000"/>
          <w:sz w:val="22"/>
          <w:szCs w:val="22"/>
          <w:lang w:eastAsia="en-CA"/>
        </w:rPr>
        <w:t>:</w:t>
      </w:r>
      <w:r w:rsidR="00C07991" w:rsidRPr="00993143">
        <w:rPr>
          <w:rFonts w:cs="Arial"/>
          <w:b/>
          <w:bCs/>
          <w:color w:val="000000"/>
          <w:sz w:val="22"/>
          <w:szCs w:val="22"/>
          <w:lang w:eastAsia="en-CA"/>
        </w:rPr>
        <w:t xml:space="preserve"> </w:t>
      </w:r>
      <w:r w:rsidR="00993143" w:rsidRPr="00993143">
        <w:rPr>
          <w:rFonts w:cs="Mangal" w:hint="cs"/>
          <w:color w:val="000000"/>
          <w:sz w:val="22"/>
          <w:szCs w:val="22"/>
          <w:cs/>
          <w:lang w:eastAsia="en-CA"/>
        </w:rPr>
        <w:t>वह</w:t>
      </w:r>
      <w:r w:rsidR="00993143" w:rsidRPr="00993143">
        <w:rPr>
          <w:rFonts w:cs="Mangal" w:hint="cs"/>
          <w:b/>
          <w:bCs/>
          <w:color w:val="000000"/>
          <w:sz w:val="22"/>
          <w:szCs w:val="22"/>
          <w:cs/>
          <w:lang w:eastAsia="en-CA"/>
        </w:rPr>
        <w:t xml:space="preserve"> </w:t>
      </w:r>
      <w:r w:rsidR="00993143" w:rsidRPr="008E03BB">
        <w:rPr>
          <w:rFonts w:cs="Mangal" w:hint="cs"/>
          <w:color w:val="202124"/>
          <w:sz w:val="22"/>
          <w:szCs w:val="22"/>
          <w:cs/>
        </w:rPr>
        <w:t>स्कूल</w:t>
      </w:r>
      <w:r w:rsidR="00993143" w:rsidRPr="00993143">
        <w:rPr>
          <w:rFonts w:cs="Raavi" w:hint="cs"/>
          <w:color w:val="000000"/>
          <w:sz w:val="22"/>
          <w:szCs w:val="22"/>
          <w:cs/>
          <w:lang w:eastAsia="en-CA" w:bidi="pa-IN"/>
        </w:rPr>
        <w:t xml:space="preserve"> </w:t>
      </w:r>
      <w:r w:rsidR="00993143" w:rsidRPr="00993143">
        <w:rPr>
          <w:rFonts w:cs="Mangal" w:hint="cs"/>
          <w:color w:val="000000"/>
          <w:sz w:val="22"/>
          <w:szCs w:val="22"/>
          <w:cs/>
          <w:lang w:eastAsia="en-CA"/>
        </w:rPr>
        <w:t xml:space="preserve">जो </w:t>
      </w:r>
      <w:r w:rsidR="00993143" w:rsidRPr="00993143">
        <w:rPr>
          <w:rFonts w:cs="Mangal" w:hint="cs"/>
          <w:color w:val="202124"/>
          <w:sz w:val="22"/>
          <w:szCs w:val="22"/>
          <w:cs/>
        </w:rPr>
        <w:t>बोर्ड द्वारा विकसित अनुकूलन योग्य समय सारिणी का उपयोग नहीं कर रहे हैं</w:t>
      </w:r>
      <w:r w:rsidR="00C8383C" w:rsidRPr="00993143">
        <w:rPr>
          <w:rFonts w:cs="Raavi" w:hint="cs"/>
          <w:color w:val="000000"/>
          <w:sz w:val="22"/>
          <w:szCs w:val="22"/>
          <w:cs/>
          <w:lang w:eastAsia="en-CA" w:bidi="pa-IN"/>
        </w:rPr>
        <w:t xml:space="preserve"> (</w:t>
      </w:r>
      <w:r w:rsidR="00993143" w:rsidRPr="00993143">
        <w:rPr>
          <w:rFonts w:cs="Mangal"/>
          <w:color w:val="000000"/>
          <w:sz w:val="22"/>
          <w:szCs w:val="22"/>
          <w:cs/>
          <w:lang w:eastAsia="en-CA"/>
        </w:rPr>
        <w:t>वैकल्पिक</w:t>
      </w:r>
      <w:r w:rsidR="00993143" w:rsidRPr="00993143">
        <w:rPr>
          <w:rFonts w:cs="Mangal" w:hint="cs"/>
          <w:color w:val="000000"/>
          <w:sz w:val="22"/>
          <w:szCs w:val="22"/>
          <w:cs/>
          <w:lang w:eastAsia="en-CA"/>
        </w:rPr>
        <w:t xml:space="preserve"> </w:t>
      </w:r>
      <w:r w:rsidR="00993143" w:rsidRPr="008E03BB">
        <w:rPr>
          <w:rFonts w:cs="Mangal" w:hint="cs"/>
          <w:color w:val="202124"/>
          <w:sz w:val="22"/>
          <w:szCs w:val="22"/>
          <w:cs/>
        </w:rPr>
        <w:t>स्कूल</w:t>
      </w:r>
      <w:r w:rsidR="00993143" w:rsidRPr="00993143">
        <w:rPr>
          <w:rFonts w:cs="Mangal"/>
          <w:color w:val="202124"/>
          <w:sz w:val="22"/>
          <w:szCs w:val="22"/>
          <w:cs/>
        </w:rPr>
        <w:t>–</w:t>
      </w:r>
      <w:r w:rsidR="00993143" w:rsidRPr="00993143">
        <w:rPr>
          <w:rFonts w:cs="Mangal" w:hint="cs"/>
          <w:color w:val="202124"/>
          <w:sz w:val="22"/>
          <w:szCs w:val="22"/>
          <w:cs/>
        </w:rPr>
        <w:t xml:space="preserve">प्रोग्राम, </w:t>
      </w:r>
      <w:r w:rsidR="00993143" w:rsidRPr="00993143">
        <w:rPr>
          <w:rFonts w:cs="Mangal"/>
          <w:color w:val="202124"/>
          <w:sz w:val="22"/>
          <w:szCs w:val="22"/>
          <w:cs/>
        </w:rPr>
        <w:t>कांग्र</w:t>
      </w:r>
      <w:r w:rsidR="003374D4">
        <w:rPr>
          <w:rFonts w:cs="Mangal" w:hint="cs"/>
          <w:color w:val="202124"/>
          <w:sz w:val="22"/>
          <w:szCs w:val="22"/>
          <w:cs/>
        </w:rPr>
        <w:t>ी</w:t>
      </w:r>
      <w:r w:rsidR="00993143" w:rsidRPr="00993143">
        <w:rPr>
          <w:rFonts w:cs="Mangal"/>
          <w:color w:val="202124"/>
          <w:sz w:val="22"/>
          <w:szCs w:val="22"/>
          <w:cs/>
        </w:rPr>
        <w:t>गेट</w:t>
      </w:r>
      <w:r w:rsidR="00993143" w:rsidRPr="00993143">
        <w:rPr>
          <w:rFonts w:cs="Mangal" w:hint="cs"/>
          <w:color w:val="202124"/>
          <w:sz w:val="22"/>
          <w:szCs w:val="22"/>
          <w:cs/>
        </w:rPr>
        <w:t xml:space="preserve">िड साइटें, </w:t>
      </w:r>
      <w:r w:rsidR="00C8383C" w:rsidRPr="00993143">
        <w:rPr>
          <w:rFonts w:ascii="Arial" w:hAnsi="Arial" w:cs="Arial"/>
          <w:color w:val="000000"/>
          <w:sz w:val="22"/>
          <w:szCs w:val="22"/>
          <w:lang w:eastAsia="en-CA"/>
        </w:rPr>
        <w:t>ISPs</w:t>
      </w:r>
      <w:r w:rsidR="00C8383C" w:rsidRPr="00993143">
        <w:rPr>
          <w:rFonts w:cs="Raavi" w:hint="cs"/>
          <w:color w:val="000000"/>
          <w:sz w:val="22"/>
          <w:szCs w:val="22"/>
          <w:cs/>
          <w:lang w:eastAsia="en-CA" w:bidi="pa-IN"/>
        </w:rPr>
        <w:t xml:space="preserve"> </w:t>
      </w:r>
      <w:r w:rsidR="00993143" w:rsidRPr="00993143">
        <w:rPr>
          <w:rFonts w:cs="Mangal" w:hint="cs"/>
          <w:color w:val="000000"/>
          <w:sz w:val="22"/>
          <w:szCs w:val="22"/>
          <w:cs/>
          <w:lang w:eastAsia="en-CA"/>
        </w:rPr>
        <w:t>आदि</w:t>
      </w:r>
      <w:r w:rsidR="00C8383C" w:rsidRPr="00993143">
        <w:rPr>
          <w:rFonts w:cs="Raavi" w:hint="cs"/>
          <w:color w:val="000000"/>
          <w:sz w:val="22"/>
          <w:szCs w:val="22"/>
          <w:cs/>
          <w:lang w:eastAsia="en-CA" w:bidi="pa-IN"/>
        </w:rPr>
        <w:t xml:space="preserve">) </w:t>
      </w:r>
      <w:r w:rsidR="00993143" w:rsidRPr="00993143">
        <w:rPr>
          <w:rFonts w:cs="Mangal" w:hint="cs"/>
          <w:color w:val="202124"/>
          <w:sz w:val="22"/>
          <w:szCs w:val="22"/>
          <w:cs/>
        </w:rPr>
        <w:t xml:space="preserve">स्थानीय स्तर पर विकसित किए गए </w:t>
      </w:r>
      <w:r w:rsidR="00993143" w:rsidRPr="00993143">
        <w:rPr>
          <w:rFonts w:ascii="Mangal" w:hAnsi="Mangal" w:cs="Mangal" w:hint="cs"/>
          <w:color w:val="202124"/>
          <w:sz w:val="22"/>
          <w:szCs w:val="22"/>
          <w:cs/>
        </w:rPr>
        <w:t xml:space="preserve">रिमोट </w:t>
      </w:r>
      <w:r w:rsidR="00993143" w:rsidRPr="00993143">
        <w:rPr>
          <w:rFonts w:ascii="Segoe UI" w:hAnsi="Segoe UI" w:cs="Mangal"/>
          <w:color w:val="212529"/>
          <w:sz w:val="22"/>
          <w:szCs w:val="22"/>
          <w:shd w:val="clear" w:color="auto" w:fill="FFFFFF"/>
          <w:cs/>
        </w:rPr>
        <w:t>लर्निंग</w:t>
      </w:r>
      <w:r w:rsidR="00993143" w:rsidRPr="00993143">
        <w:rPr>
          <w:rFonts w:ascii="Segoe UI" w:hAnsi="Segoe UI" w:cs="Mangal" w:hint="cs"/>
          <w:color w:val="212529"/>
          <w:sz w:val="22"/>
          <w:szCs w:val="22"/>
          <w:shd w:val="clear" w:color="auto" w:fill="FFFFFF"/>
          <w:cs/>
        </w:rPr>
        <w:t xml:space="preserve"> </w:t>
      </w:r>
      <w:r w:rsidR="00993143" w:rsidRPr="00993143">
        <w:rPr>
          <w:rFonts w:ascii="Segoe UI" w:hAnsi="Segoe UI" w:cs="Mangal"/>
          <w:color w:val="212529"/>
          <w:sz w:val="22"/>
          <w:szCs w:val="22"/>
          <w:shd w:val="clear" w:color="auto" w:fill="FFFFFF"/>
          <w:cs/>
        </w:rPr>
        <w:t>शिड्यूल</w:t>
      </w:r>
      <w:r w:rsidR="00993143" w:rsidRPr="00993143">
        <w:rPr>
          <w:rFonts w:ascii="Segoe UI" w:hAnsi="Segoe UI" w:cs="Mangal" w:hint="cs"/>
          <w:color w:val="212529"/>
          <w:sz w:val="22"/>
          <w:szCs w:val="22"/>
          <w:shd w:val="clear" w:color="auto" w:fill="FFFFFF"/>
          <w:cs/>
        </w:rPr>
        <w:t>ों का पालन करेंगे।</w:t>
      </w:r>
    </w:p>
    <w:p w14:paraId="2ACF66FE" w14:textId="3649C6D0" w:rsidR="00C8383C" w:rsidRPr="00C07991" w:rsidRDefault="00B54024" w:rsidP="00C8383C">
      <w:pPr>
        <w:spacing w:before="240" w:line="240" w:lineRule="auto"/>
        <w:rPr>
          <w:rFonts w:ascii="Times New Roman" w:eastAsia="Times New Roman" w:hAnsi="Times New Roman" w:cs="Times New Roman"/>
          <w:szCs w:val="24"/>
          <w:lang w:eastAsia="en-CA"/>
        </w:rPr>
      </w:pPr>
      <w:r w:rsidRPr="007C70FC">
        <w:rPr>
          <w:rFonts w:ascii="Segoe UI" w:hAnsi="Segoe UI" w:cs="Mangal"/>
          <w:b/>
          <w:bCs/>
          <w:color w:val="212529"/>
          <w:sz w:val="22"/>
          <w:shd w:val="clear" w:color="auto" w:fill="FFFFFF"/>
          <w:cs/>
          <w:lang w:bidi="hi-IN"/>
        </w:rPr>
        <w:t>वर्चूअल</w:t>
      </w:r>
      <w:r w:rsidRPr="007C70FC">
        <w:rPr>
          <w:rFonts w:ascii="Segoe UI" w:hAnsi="Segoe UI" w:cs="Mangal"/>
          <w:b/>
          <w:bCs/>
          <w:color w:val="212529"/>
          <w:sz w:val="22"/>
          <w:shd w:val="clear" w:color="auto" w:fill="FFFFFF"/>
        </w:rPr>
        <w:t xml:space="preserve"> </w:t>
      </w:r>
      <w:r w:rsidRPr="007C70FC">
        <w:rPr>
          <w:rFonts w:ascii="Mangal" w:hAnsi="Mangal" w:cs="Mangal"/>
          <w:b/>
          <w:bCs/>
          <w:color w:val="202124"/>
          <w:sz w:val="22"/>
          <w:cs/>
        </w:rPr>
        <w:t>स्कूल</w:t>
      </w:r>
      <w:r w:rsidRPr="007C70FC">
        <w:rPr>
          <w:rFonts w:asciiTheme="majorBidi" w:eastAsia="Times New Roman" w:hAnsiTheme="majorBidi" w:cstheme="majorBidi"/>
          <w:b/>
          <w:bCs/>
          <w:color w:val="000000"/>
          <w:sz w:val="22"/>
          <w:lang w:eastAsia="en-CA"/>
        </w:rPr>
        <w:t>:</w:t>
      </w:r>
      <w:r w:rsidR="00C8383C" w:rsidRPr="00C07991">
        <w:rPr>
          <w:rFonts w:eastAsia="Times New Roman" w:cs="Arial"/>
          <w:color w:val="000000"/>
          <w:sz w:val="22"/>
          <w:lang w:eastAsia="en-CA"/>
        </w:rPr>
        <w:t xml:space="preserve"> </w:t>
      </w:r>
      <w:r w:rsidR="00A45E7C" w:rsidRPr="00BA470A">
        <w:rPr>
          <w:rFonts w:ascii="Mangal" w:hAnsi="Mangal" w:cs="Mangal" w:hint="cs"/>
          <w:color w:val="202124"/>
          <w:sz w:val="22"/>
          <w:cs/>
        </w:rPr>
        <w:t xml:space="preserve">आम ढंग से </w:t>
      </w:r>
      <w:r w:rsidR="00A45E7C">
        <w:rPr>
          <w:rFonts w:ascii="Mangal" w:hAnsi="Mangal" w:cs="Mangal" w:hint="cs"/>
          <w:color w:val="202124"/>
          <w:sz w:val="22"/>
          <w:cs/>
        </w:rPr>
        <w:t xml:space="preserve">चलना </w:t>
      </w:r>
      <w:r w:rsidR="00A45E7C" w:rsidRPr="00BA470A">
        <w:rPr>
          <w:rFonts w:ascii="Mangal" w:hAnsi="Mangal" w:cs="Mangal" w:hint="cs"/>
          <w:color w:val="202124"/>
          <w:sz w:val="22"/>
          <w:cs/>
        </w:rPr>
        <w:t>जारी रहेंगे।</w:t>
      </w:r>
    </w:p>
    <w:p w14:paraId="0E556F03" w14:textId="4D6DFCD2" w:rsidR="00C07991" w:rsidRPr="003374D4" w:rsidRDefault="003374D4" w:rsidP="00C07991">
      <w:pPr>
        <w:spacing w:before="24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CA" w:bidi="hi-IN"/>
        </w:rPr>
      </w:pPr>
      <w:r w:rsidRPr="003374D4">
        <w:rPr>
          <w:rFonts w:eastAsia="Times New Roman" w:cs="Mangal"/>
          <w:b/>
          <w:bCs/>
          <w:color w:val="000000"/>
          <w:sz w:val="28"/>
          <w:szCs w:val="28"/>
          <w:u w:val="single"/>
          <w:cs/>
          <w:lang w:eastAsia="en-CA" w:bidi="hi-IN"/>
        </w:rPr>
        <w:t>स्पेशल</w:t>
      </w:r>
      <w:r w:rsidRPr="003374D4">
        <w:rPr>
          <w:rFonts w:eastAsia="Times New Roman" w:cs="Mangal" w:hint="cs"/>
          <w:b/>
          <w:bCs/>
          <w:color w:val="000000"/>
          <w:sz w:val="28"/>
          <w:szCs w:val="28"/>
          <w:u w:val="single"/>
          <w:cs/>
          <w:lang w:eastAsia="en-CA" w:bidi="hi-IN"/>
        </w:rPr>
        <w:t xml:space="preserve"> </w:t>
      </w:r>
      <w:r w:rsidRPr="003374D4">
        <w:rPr>
          <w:rFonts w:ascii="Segoe UI" w:hAnsi="Segoe UI" w:cs="Mangal"/>
          <w:b/>
          <w:bCs/>
          <w:color w:val="212529"/>
          <w:sz w:val="28"/>
          <w:szCs w:val="28"/>
          <w:u w:val="single"/>
          <w:shd w:val="clear" w:color="auto" w:fill="FFFFFF"/>
          <w:cs/>
          <w:lang w:bidi="hi-IN"/>
        </w:rPr>
        <w:t>एजुकेशन</w:t>
      </w:r>
      <w:r w:rsidRPr="003374D4">
        <w:rPr>
          <w:rFonts w:ascii="Segoe UI" w:hAnsi="Segoe UI" w:cs="Segoe UI"/>
          <w:b/>
          <w:bCs/>
          <w:color w:val="212529"/>
          <w:sz w:val="28"/>
          <w:szCs w:val="28"/>
          <w:u w:val="single"/>
          <w:shd w:val="clear" w:color="auto" w:fill="FFFFFF"/>
        </w:rPr>
        <w:t> </w:t>
      </w:r>
      <w:r w:rsidRPr="003374D4">
        <w:rPr>
          <w:rFonts w:cs="Mangal"/>
          <w:b/>
          <w:bCs/>
          <w:color w:val="202124"/>
          <w:sz w:val="28"/>
          <w:szCs w:val="28"/>
          <w:u w:val="single"/>
          <w:cs/>
          <w:lang w:bidi="hi-IN"/>
        </w:rPr>
        <w:t>कांग्र</w:t>
      </w:r>
      <w:r w:rsidRPr="003374D4">
        <w:rPr>
          <w:rFonts w:cs="Mangal" w:hint="cs"/>
          <w:b/>
          <w:bCs/>
          <w:color w:val="202124"/>
          <w:sz w:val="28"/>
          <w:szCs w:val="28"/>
          <w:u w:val="single"/>
          <w:cs/>
          <w:lang w:bidi="hi-IN"/>
        </w:rPr>
        <w:t>ी</w:t>
      </w:r>
      <w:r w:rsidRPr="003374D4">
        <w:rPr>
          <w:rFonts w:cs="Mangal"/>
          <w:b/>
          <w:bCs/>
          <w:color w:val="202124"/>
          <w:sz w:val="28"/>
          <w:szCs w:val="28"/>
          <w:u w:val="single"/>
          <w:cs/>
          <w:lang w:bidi="hi-IN"/>
        </w:rPr>
        <w:t>गेट</w:t>
      </w:r>
      <w:r w:rsidRPr="003374D4">
        <w:rPr>
          <w:rFonts w:cs="Mangal" w:hint="cs"/>
          <w:b/>
          <w:bCs/>
          <w:color w:val="202124"/>
          <w:sz w:val="28"/>
          <w:szCs w:val="28"/>
          <w:u w:val="single"/>
          <w:cs/>
          <w:lang w:bidi="hi-IN"/>
        </w:rPr>
        <w:t>िड</w:t>
      </w:r>
      <w:r w:rsidRPr="003374D4">
        <w:rPr>
          <w:rFonts w:cs="Mangal" w:hint="cs"/>
          <w:b/>
          <w:bCs/>
          <w:color w:val="202124"/>
          <w:sz w:val="28"/>
          <w:szCs w:val="28"/>
          <w:u w:val="single"/>
          <w:cs/>
        </w:rPr>
        <w:t xml:space="preserve"> साइटें</w:t>
      </w:r>
    </w:p>
    <w:p w14:paraId="7E908ED7" w14:textId="5373757F" w:rsidR="00C07991" w:rsidRPr="009C4431" w:rsidRDefault="008C2EFA" w:rsidP="00C07991">
      <w:pPr>
        <w:spacing w:before="240" w:line="240" w:lineRule="auto"/>
        <w:rPr>
          <w:rFonts w:ascii="Times New Roman" w:eastAsia="Times New Roman" w:hAnsi="Times New Roman" w:cs="Times New Roman"/>
          <w:sz w:val="22"/>
          <w:lang w:eastAsia="en-CA"/>
        </w:rPr>
      </w:pPr>
      <w:r w:rsidRPr="009C4431">
        <w:rPr>
          <w:rFonts w:cs="Mangal"/>
          <w:color w:val="202124"/>
          <w:sz w:val="22"/>
          <w:cs/>
          <w:lang w:bidi="hi-IN"/>
        </w:rPr>
        <w:t>कांग्र</w:t>
      </w:r>
      <w:r w:rsidRPr="009C4431">
        <w:rPr>
          <w:rFonts w:cs="Mangal" w:hint="cs"/>
          <w:color w:val="202124"/>
          <w:sz w:val="22"/>
          <w:cs/>
          <w:lang w:bidi="hi-IN"/>
        </w:rPr>
        <w:t>ी</w:t>
      </w:r>
      <w:r w:rsidRPr="009C4431">
        <w:rPr>
          <w:rFonts w:cs="Mangal"/>
          <w:color w:val="202124"/>
          <w:sz w:val="22"/>
          <w:cs/>
          <w:lang w:bidi="hi-IN"/>
        </w:rPr>
        <w:t>गेट</w:t>
      </w:r>
      <w:r w:rsidRPr="009C4431">
        <w:rPr>
          <w:rFonts w:cs="Mangal" w:hint="cs"/>
          <w:color w:val="202124"/>
          <w:sz w:val="22"/>
          <w:cs/>
          <w:lang w:bidi="hi-IN"/>
        </w:rPr>
        <w:t>िड</w:t>
      </w:r>
      <w:r w:rsidRPr="009C4431">
        <w:rPr>
          <w:rFonts w:cs="Mangal" w:hint="cs"/>
          <w:color w:val="202124"/>
          <w:sz w:val="22"/>
          <w:cs/>
        </w:rPr>
        <w:t xml:space="preserve"> साइटें</w:t>
      </w:r>
      <w:r w:rsidRPr="009C4431">
        <w:rPr>
          <w:rFonts w:eastAsia="Times New Roman" w:cs="Raavi" w:hint="cs"/>
          <w:color w:val="000000"/>
          <w:sz w:val="22"/>
          <w:cs/>
          <w:lang w:eastAsia="en-CA" w:bidi="pa-IN"/>
        </w:rPr>
        <w:t xml:space="preserve"> </w:t>
      </w:r>
      <w:r w:rsidR="00C07991" w:rsidRPr="009C4431">
        <w:rPr>
          <w:rFonts w:ascii="Raavi" w:eastAsia="Times New Roman" w:hAnsi="Raavi" w:cs="Raavi"/>
          <w:color w:val="000000"/>
          <w:sz w:val="22"/>
          <w:lang w:eastAsia="en-CA"/>
        </w:rPr>
        <w:t>(</w:t>
      </w:r>
      <w:r w:rsidR="009C4431" w:rsidRPr="009C4431">
        <w:rPr>
          <w:rFonts w:ascii="Raavi" w:eastAsia="Times New Roman" w:hAnsi="Raavi" w:cs="Mangal" w:hint="cs"/>
          <w:color w:val="000000"/>
          <w:sz w:val="22"/>
          <w:cs/>
          <w:lang w:eastAsia="en-CA" w:bidi="hi-IN"/>
        </w:rPr>
        <w:t xml:space="preserve">नीचे </w:t>
      </w:r>
      <w:r w:rsidR="009C4431" w:rsidRPr="009C4431">
        <w:rPr>
          <w:rFonts w:ascii="Raavi" w:eastAsia="Times New Roman" w:hAnsi="Raavi" w:cs="Mangal"/>
          <w:color w:val="000000"/>
          <w:sz w:val="22"/>
          <w:cs/>
          <w:lang w:eastAsia="en-CA" w:bidi="hi-IN"/>
        </w:rPr>
        <w:t xml:space="preserve">सूचीबद्ध </w:t>
      </w:r>
      <w:r w:rsidR="009C4431" w:rsidRPr="009C4431">
        <w:rPr>
          <w:rFonts w:ascii="Raavi" w:eastAsia="Times New Roman" w:hAnsi="Raavi" w:cs="Mangal" w:hint="cs"/>
          <w:color w:val="000000"/>
          <w:sz w:val="22"/>
          <w:cs/>
          <w:lang w:eastAsia="en-CA" w:bidi="hi-IN"/>
        </w:rPr>
        <w:t>की गईं)</w:t>
      </w:r>
      <w:r w:rsidR="00C07991" w:rsidRPr="009C4431">
        <w:rPr>
          <w:rFonts w:eastAsia="Times New Roman" w:cs="Arial"/>
          <w:color w:val="000000"/>
          <w:sz w:val="22"/>
          <w:lang w:eastAsia="en-CA"/>
        </w:rPr>
        <w:t xml:space="preserve"> </w:t>
      </w:r>
      <w:r w:rsidR="009C4431" w:rsidRPr="009C4431">
        <w:rPr>
          <w:rFonts w:cs="Mangal" w:hint="cs"/>
          <w:color w:val="202124"/>
          <w:sz w:val="22"/>
          <w:cs/>
        </w:rPr>
        <w:t xml:space="preserve">स्थानीय स्तर पर विकसित किए गए </w:t>
      </w:r>
      <w:r w:rsidR="009C4431" w:rsidRPr="009C4431">
        <w:rPr>
          <w:rFonts w:ascii="Mangal" w:hAnsi="Mangal" w:cs="Mangal" w:hint="cs"/>
          <w:color w:val="202124"/>
          <w:sz w:val="22"/>
          <w:cs/>
        </w:rPr>
        <w:t xml:space="preserve">रिमोट </w:t>
      </w:r>
      <w:r w:rsidR="009C4431" w:rsidRPr="009C4431">
        <w:rPr>
          <w:rFonts w:ascii="Segoe UI" w:hAnsi="Segoe UI" w:cs="Mangal"/>
          <w:color w:val="212529"/>
          <w:sz w:val="22"/>
          <w:shd w:val="clear" w:color="auto" w:fill="FFFFFF"/>
          <w:cs/>
          <w:lang w:bidi="hi-IN"/>
        </w:rPr>
        <w:t>लर्निंग</w:t>
      </w:r>
      <w:r w:rsidR="009C4431" w:rsidRPr="009C4431">
        <w:rPr>
          <w:rFonts w:ascii="Segoe UI" w:hAnsi="Segoe UI" w:cs="Mangal" w:hint="cs"/>
          <w:color w:val="212529"/>
          <w:sz w:val="22"/>
          <w:shd w:val="clear" w:color="auto" w:fill="FFFFFF"/>
          <w:cs/>
        </w:rPr>
        <w:t xml:space="preserve"> </w:t>
      </w:r>
      <w:r w:rsidR="009C4431" w:rsidRPr="009C4431">
        <w:rPr>
          <w:rFonts w:ascii="Segoe UI" w:hAnsi="Segoe UI" w:cs="Mangal"/>
          <w:color w:val="212529"/>
          <w:sz w:val="22"/>
          <w:shd w:val="clear" w:color="auto" w:fill="FFFFFF"/>
          <w:cs/>
          <w:lang w:bidi="hi-IN"/>
        </w:rPr>
        <w:t>शिड्यूल</w:t>
      </w:r>
      <w:r w:rsidR="009C4431" w:rsidRPr="009C4431">
        <w:rPr>
          <w:rFonts w:ascii="Segoe UI" w:hAnsi="Segoe UI" w:cs="Mangal" w:hint="cs"/>
          <w:color w:val="212529"/>
          <w:sz w:val="22"/>
          <w:shd w:val="clear" w:color="auto" w:fill="FFFFFF"/>
          <w:cs/>
          <w:lang w:bidi="hi-IN"/>
        </w:rPr>
        <w:t xml:space="preserve"> लागू करेंगी।</w:t>
      </w:r>
    </w:p>
    <w:p w14:paraId="0AC4DC9F" w14:textId="33F09620" w:rsidR="00C07991" w:rsidRPr="00943928" w:rsidRDefault="00B93477" w:rsidP="00C07991">
      <w:pPr>
        <w:spacing w:before="240" w:line="240" w:lineRule="auto"/>
        <w:rPr>
          <w:rFonts w:ascii="Times New Roman" w:eastAsia="Times New Roman" w:hAnsi="Times New Roman" w:cs="Raavi"/>
          <w:sz w:val="22"/>
          <w:lang w:eastAsia="en-CA" w:bidi="pa-IN"/>
        </w:rPr>
      </w:pPr>
      <w:r w:rsidRPr="00943928">
        <w:rPr>
          <w:rFonts w:ascii="Mangal" w:hAnsi="Mangal" w:cs="Mangal"/>
          <w:b/>
          <w:bCs/>
          <w:color w:val="212529"/>
          <w:sz w:val="22"/>
          <w:shd w:val="clear" w:color="auto" w:fill="FFFFFF"/>
          <w:cs/>
          <w:lang w:bidi="hi-IN"/>
        </w:rPr>
        <w:t>एलमेन्ट्री</w:t>
      </w:r>
      <w:r w:rsidRPr="00943928">
        <w:rPr>
          <w:rFonts w:ascii="Mangal" w:hAnsi="Mangal" w:cs="Mangal" w:hint="cs"/>
          <w:b/>
          <w:bCs/>
          <w:color w:val="212529"/>
          <w:sz w:val="22"/>
          <w:shd w:val="clear" w:color="auto" w:fill="FFFFFF"/>
          <w:cs/>
          <w:lang w:bidi="hi-IN"/>
        </w:rPr>
        <w:t xml:space="preserve"> </w:t>
      </w:r>
      <w:r w:rsidRPr="00943928">
        <w:rPr>
          <w:rFonts w:cs="Mangal"/>
          <w:b/>
          <w:bCs/>
          <w:color w:val="202124"/>
          <w:sz w:val="22"/>
          <w:cs/>
          <w:lang w:bidi="hi-IN"/>
        </w:rPr>
        <w:t>कांग्र</w:t>
      </w:r>
      <w:r w:rsidRPr="00943928">
        <w:rPr>
          <w:rFonts w:cs="Mangal" w:hint="cs"/>
          <w:b/>
          <w:bCs/>
          <w:color w:val="202124"/>
          <w:sz w:val="22"/>
          <w:cs/>
          <w:lang w:bidi="hi-IN"/>
        </w:rPr>
        <w:t>ी</w:t>
      </w:r>
      <w:r w:rsidRPr="00943928">
        <w:rPr>
          <w:rFonts w:cs="Mangal"/>
          <w:b/>
          <w:bCs/>
          <w:color w:val="202124"/>
          <w:sz w:val="22"/>
          <w:cs/>
          <w:lang w:bidi="hi-IN"/>
        </w:rPr>
        <w:t>गेट</w:t>
      </w:r>
      <w:r w:rsidRPr="00943928">
        <w:rPr>
          <w:rFonts w:cs="Mangal" w:hint="cs"/>
          <w:b/>
          <w:bCs/>
          <w:color w:val="202124"/>
          <w:sz w:val="22"/>
          <w:cs/>
          <w:lang w:bidi="hi-IN"/>
        </w:rPr>
        <w:t>िड</w:t>
      </w:r>
      <w:r w:rsidRPr="00943928">
        <w:rPr>
          <w:rFonts w:cs="Mangal" w:hint="cs"/>
          <w:b/>
          <w:bCs/>
          <w:color w:val="202124"/>
          <w:sz w:val="22"/>
          <w:cs/>
        </w:rPr>
        <w:t xml:space="preserve"> साइटें</w:t>
      </w:r>
      <w:r w:rsidR="00C07991" w:rsidRPr="00943928">
        <w:rPr>
          <w:rFonts w:ascii="Mangal" w:eastAsia="Times New Roman" w:hAnsi="Mangal" w:cs="Mangal"/>
          <w:b/>
          <w:bCs/>
          <w:color w:val="000000"/>
          <w:sz w:val="22"/>
          <w:lang w:eastAsia="en-CA"/>
        </w:rPr>
        <w:t>:</w:t>
      </w:r>
      <w:r w:rsidR="00C07991" w:rsidRPr="00943928">
        <w:rPr>
          <w:rFonts w:eastAsia="Times New Roman" w:cs="Arial"/>
          <w:b/>
          <w:bCs/>
          <w:color w:val="000000"/>
          <w:sz w:val="22"/>
          <w:lang w:eastAsia="en-CA"/>
        </w:rPr>
        <w:t xml:space="preserve"> </w:t>
      </w:r>
      <w:r w:rsidR="00943928" w:rsidRPr="00943928">
        <w:rPr>
          <w:rFonts w:eastAsia="Times New Roman" w:cs="Mangal" w:hint="cs"/>
          <w:color w:val="000000"/>
          <w:sz w:val="22"/>
          <w:cs/>
          <w:lang w:eastAsia="en-CA" w:bidi="hi-IN"/>
        </w:rPr>
        <w:t>बेवरली</w:t>
      </w:r>
      <w:r w:rsidR="00943928" w:rsidRPr="00943928">
        <w:rPr>
          <w:rFonts w:eastAsia="Times New Roman" w:cs="Mangal" w:hint="cs"/>
          <w:b/>
          <w:bCs/>
          <w:color w:val="000000"/>
          <w:sz w:val="22"/>
          <w:cs/>
          <w:lang w:eastAsia="en-CA" w:bidi="hi-IN"/>
        </w:rPr>
        <w:t xml:space="preserve"> </w:t>
      </w:r>
      <w:r w:rsidR="00943928" w:rsidRPr="00943928">
        <w:rPr>
          <w:rFonts w:cs="Mangal" w:hint="cs"/>
          <w:color w:val="202124"/>
          <w:sz w:val="22"/>
          <w:cs/>
        </w:rPr>
        <w:t>स्कूल</w:t>
      </w:r>
      <w:r w:rsidR="00943928" w:rsidRPr="00943928">
        <w:rPr>
          <w:rFonts w:eastAsia="Times New Roman" w:cs="Raavi" w:hint="cs"/>
          <w:color w:val="000000"/>
          <w:sz w:val="22"/>
          <w:cs/>
          <w:lang w:eastAsia="en-CA" w:bidi="pa-IN"/>
        </w:rPr>
        <w:t xml:space="preserve"> </w:t>
      </w:r>
      <w:r w:rsidR="00B719C1" w:rsidRPr="00943928">
        <w:rPr>
          <w:rFonts w:eastAsia="Times New Roman" w:cs="Raavi" w:hint="cs"/>
          <w:color w:val="000000"/>
          <w:sz w:val="22"/>
          <w:cs/>
          <w:lang w:eastAsia="en-CA" w:bidi="pa-IN"/>
        </w:rPr>
        <w:t>(</w:t>
      </w:r>
      <w:r w:rsidR="00C07991" w:rsidRPr="00943928">
        <w:rPr>
          <w:rFonts w:eastAsia="Times New Roman" w:cs="Arial"/>
          <w:color w:val="000000"/>
          <w:sz w:val="22"/>
          <w:lang w:eastAsia="en-CA"/>
        </w:rPr>
        <w:t>Beverly School</w:t>
      </w:r>
      <w:r w:rsidR="00B719C1" w:rsidRPr="00943928">
        <w:rPr>
          <w:rFonts w:eastAsia="Times New Roman" w:cs="Raavi" w:hint="cs"/>
          <w:color w:val="000000"/>
          <w:sz w:val="22"/>
          <w:cs/>
          <w:lang w:eastAsia="en-CA" w:bidi="pa-IN"/>
        </w:rPr>
        <w:t>)</w:t>
      </w:r>
      <w:r w:rsidR="00C07991" w:rsidRPr="00943928">
        <w:rPr>
          <w:rFonts w:eastAsia="Times New Roman" w:cs="Arial"/>
          <w:color w:val="000000"/>
          <w:sz w:val="22"/>
          <w:lang w:eastAsia="en-CA"/>
        </w:rPr>
        <w:t xml:space="preserve">, </w:t>
      </w:r>
      <w:r w:rsidR="00943928" w:rsidRPr="00943928">
        <w:rPr>
          <w:rFonts w:eastAsia="Times New Roman" w:cs="Mangal" w:hint="cs"/>
          <w:color w:val="000000"/>
          <w:sz w:val="22"/>
          <w:cs/>
          <w:lang w:eastAsia="en-CA" w:bidi="hi-IN"/>
        </w:rPr>
        <w:t xml:space="preserve">लूसी मककौरमिक सीनीयर </w:t>
      </w:r>
      <w:bookmarkStart w:id="4" w:name="_Hlk59872977"/>
      <w:r w:rsidR="00943928" w:rsidRPr="00943928">
        <w:rPr>
          <w:rFonts w:cs="Mangal" w:hint="cs"/>
          <w:color w:val="202124"/>
          <w:sz w:val="22"/>
          <w:cs/>
        </w:rPr>
        <w:t>स्कूल</w:t>
      </w:r>
      <w:bookmarkEnd w:id="4"/>
      <w:r w:rsidR="00943928" w:rsidRPr="00943928">
        <w:rPr>
          <w:rFonts w:cs="Mangal" w:hint="cs"/>
          <w:color w:val="202124"/>
          <w:sz w:val="22"/>
          <w:cs/>
          <w:lang w:bidi="hi-IN"/>
        </w:rPr>
        <w:t xml:space="preserve"> </w:t>
      </w:r>
      <w:r w:rsidR="00B719C1" w:rsidRPr="00943928">
        <w:rPr>
          <w:rFonts w:eastAsia="Times New Roman" w:cs="Raavi" w:hint="cs"/>
          <w:color w:val="000000"/>
          <w:sz w:val="22"/>
          <w:cs/>
          <w:lang w:eastAsia="en-CA" w:bidi="pa-IN"/>
        </w:rPr>
        <w:t>(</w:t>
      </w:r>
      <w:r w:rsidR="00C07991" w:rsidRPr="00943928">
        <w:rPr>
          <w:rFonts w:eastAsia="Times New Roman" w:cs="Arial"/>
          <w:color w:val="000000"/>
          <w:sz w:val="22"/>
          <w:lang w:eastAsia="en-CA"/>
        </w:rPr>
        <w:t>Lucy McCormick Senior School</w:t>
      </w:r>
      <w:r w:rsidR="00B719C1" w:rsidRPr="00943928">
        <w:rPr>
          <w:rFonts w:eastAsia="Times New Roman" w:cs="Raavi" w:hint="cs"/>
          <w:color w:val="000000"/>
          <w:sz w:val="22"/>
          <w:cs/>
          <w:lang w:eastAsia="en-CA" w:bidi="pa-IN"/>
        </w:rPr>
        <w:t>)</w:t>
      </w:r>
      <w:r w:rsidR="00C07991" w:rsidRPr="00943928">
        <w:rPr>
          <w:rFonts w:eastAsia="Times New Roman" w:cs="Arial"/>
          <w:color w:val="000000"/>
          <w:sz w:val="22"/>
          <w:lang w:eastAsia="en-CA"/>
        </w:rPr>
        <w:t xml:space="preserve">, </w:t>
      </w:r>
      <w:r w:rsidR="00943928" w:rsidRPr="00943928">
        <w:rPr>
          <w:rFonts w:eastAsia="Times New Roman" w:cs="Mangal" w:hint="cs"/>
          <w:color w:val="000000"/>
          <w:sz w:val="22"/>
          <w:cs/>
          <w:lang w:eastAsia="en-CA" w:bidi="hi-IN"/>
        </w:rPr>
        <w:t xml:space="preserve">सेनेका </w:t>
      </w:r>
      <w:r w:rsidR="00943928" w:rsidRPr="00943928">
        <w:rPr>
          <w:rFonts w:cs="Mangal" w:hint="cs"/>
          <w:color w:val="202124"/>
          <w:sz w:val="22"/>
          <w:cs/>
        </w:rPr>
        <w:t>स्कूल</w:t>
      </w:r>
      <w:r w:rsidR="00943928" w:rsidRPr="00943928">
        <w:rPr>
          <w:rFonts w:eastAsia="Times New Roman" w:cs="Raavi" w:hint="cs"/>
          <w:color w:val="000000"/>
          <w:sz w:val="22"/>
          <w:cs/>
          <w:lang w:eastAsia="en-CA" w:bidi="pa-IN"/>
        </w:rPr>
        <w:t xml:space="preserve"> </w:t>
      </w:r>
      <w:r w:rsidR="00B719C1" w:rsidRPr="00943928">
        <w:rPr>
          <w:rFonts w:eastAsia="Times New Roman" w:cs="Raavi" w:hint="cs"/>
          <w:color w:val="000000"/>
          <w:sz w:val="22"/>
          <w:cs/>
          <w:lang w:eastAsia="en-CA" w:bidi="pa-IN"/>
        </w:rPr>
        <w:t>(</w:t>
      </w:r>
      <w:r w:rsidR="00C07991" w:rsidRPr="00943928">
        <w:rPr>
          <w:rFonts w:eastAsia="Times New Roman" w:cs="Arial"/>
          <w:color w:val="000000"/>
          <w:sz w:val="22"/>
          <w:lang w:eastAsia="en-CA"/>
        </w:rPr>
        <w:t>Seneca School</w:t>
      </w:r>
      <w:r w:rsidR="00B719C1" w:rsidRPr="00943928">
        <w:rPr>
          <w:rFonts w:eastAsia="Times New Roman" w:cs="Raavi" w:hint="cs"/>
          <w:color w:val="000000"/>
          <w:sz w:val="22"/>
          <w:cs/>
          <w:lang w:eastAsia="en-CA" w:bidi="pa-IN"/>
        </w:rPr>
        <w:t>)</w:t>
      </w:r>
      <w:r w:rsidR="00C07991" w:rsidRPr="00943928">
        <w:rPr>
          <w:rFonts w:eastAsia="Times New Roman" w:cs="Arial"/>
          <w:color w:val="000000"/>
          <w:sz w:val="22"/>
          <w:lang w:eastAsia="en-CA"/>
        </w:rPr>
        <w:t xml:space="preserve">, </w:t>
      </w:r>
      <w:r w:rsidR="00943928" w:rsidRPr="00943928">
        <w:rPr>
          <w:rFonts w:eastAsia="Times New Roman" w:cs="Mangal" w:hint="cs"/>
          <w:color w:val="000000"/>
          <w:sz w:val="22"/>
          <w:cs/>
          <w:lang w:eastAsia="en-CA" w:bidi="hi-IN"/>
        </w:rPr>
        <w:t xml:space="preserve">सनी वियू जूनियर और सीनीयर पीएस </w:t>
      </w:r>
      <w:r w:rsidR="00B719C1" w:rsidRPr="00943928">
        <w:rPr>
          <w:rFonts w:eastAsia="Times New Roman" w:cs="Raavi" w:hint="cs"/>
          <w:color w:val="000000"/>
          <w:sz w:val="22"/>
          <w:cs/>
          <w:lang w:eastAsia="en-CA" w:bidi="pa-IN"/>
        </w:rPr>
        <w:t>(</w:t>
      </w:r>
      <w:r w:rsidR="00C07991" w:rsidRPr="00943928">
        <w:rPr>
          <w:rFonts w:eastAsia="Times New Roman" w:cs="Arial"/>
          <w:color w:val="000000"/>
          <w:sz w:val="22"/>
          <w:lang w:eastAsia="en-CA"/>
        </w:rPr>
        <w:t>Sunny View Jr. &amp; Sr. PS</w:t>
      </w:r>
      <w:r w:rsidR="00B719C1" w:rsidRPr="00943928">
        <w:rPr>
          <w:rFonts w:eastAsia="Times New Roman" w:cs="Raavi" w:hint="cs"/>
          <w:color w:val="000000"/>
          <w:sz w:val="22"/>
          <w:cs/>
          <w:lang w:eastAsia="en-CA" w:bidi="pa-IN"/>
        </w:rPr>
        <w:t>)</w:t>
      </w:r>
      <w:r w:rsidR="00C07991" w:rsidRPr="00943928">
        <w:rPr>
          <w:rFonts w:eastAsia="Times New Roman" w:cs="Arial"/>
          <w:color w:val="000000"/>
          <w:sz w:val="22"/>
          <w:lang w:eastAsia="en-CA"/>
        </w:rPr>
        <w:t>,</w:t>
      </w:r>
      <w:r w:rsidR="00B719C1" w:rsidRPr="00943928">
        <w:rPr>
          <w:rFonts w:eastAsia="Times New Roman" w:cs="Raavi" w:hint="cs"/>
          <w:color w:val="000000"/>
          <w:sz w:val="22"/>
          <w:cs/>
          <w:lang w:eastAsia="en-CA" w:bidi="pa-IN"/>
        </w:rPr>
        <w:t xml:space="preserve"> </w:t>
      </w:r>
      <w:r w:rsidR="00943928" w:rsidRPr="00943928">
        <w:rPr>
          <w:rFonts w:eastAsia="Times New Roman" w:cs="Mangal"/>
          <w:color w:val="000000"/>
          <w:sz w:val="22"/>
          <w:cs/>
          <w:lang w:eastAsia="en-CA" w:bidi="hi-IN"/>
        </w:rPr>
        <w:t>पार्क</w:t>
      </w:r>
      <w:r w:rsidR="00943928" w:rsidRPr="00943928">
        <w:rPr>
          <w:rFonts w:eastAsia="Times New Roman" w:cs="Mangal" w:hint="cs"/>
          <w:color w:val="000000"/>
          <w:sz w:val="22"/>
          <w:cs/>
          <w:lang w:eastAsia="en-CA" w:bidi="hi-IN"/>
        </w:rPr>
        <w:t xml:space="preserve">लेन पीएस </w:t>
      </w:r>
      <w:r w:rsidR="00B719C1" w:rsidRPr="00943928">
        <w:rPr>
          <w:rFonts w:eastAsia="Times New Roman" w:cs="Raavi" w:hint="cs"/>
          <w:color w:val="000000"/>
          <w:sz w:val="22"/>
          <w:cs/>
          <w:lang w:eastAsia="en-CA" w:bidi="pa-IN"/>
        </w:rPr>
        <w:t>(</w:t>
      </w:r>
      <w:r w:rsidR="00C07991" w:rsidRPr="00943928">
        <w:rPr>
          <w:rFonts w:eastAsia="Times New Roman" w:cs="Arial"/>
          <w:color w:val="000000"/>
          <w:sz w:val="22"/>
          <w:lang w:eastAsia="en-CA"/>
        </w:rPr>
        <w:t>Parklane PS</w:t>
      </w:r>
      <w:r w:rsidR="00B719C1" w:rsidRPr="00943928">
        <w:rPr>
          <w:rFonts w:eastAsia="Times New Roman" w:cs="Raavi" w:hint="cs"/>
          <w:color w:val="000000"/>
          <w:sz w:val="22"/>
          <w:cs/>
          <w:lang w:eastAsia="en-CA" w:bidi="pa-IN"/>
        </w:rPr>
        <w:t>)</w:t>
      </w:r>
      <w:r w:rsidR="00C07991" w:rsidRPr="00943928">
        <w:rPr>
          <w:rFonts w:eastAsia="Times New Roman" w:cs="Arial"/>
          <w:color w:val="000000"/>
          <w:sz w:val="22"/>
          <w:lang w:eastAsia="en-CA"/>
        </w:rPr>
        <w:t xml:space="preserve">, </w:t>
      </w:r>
      <w:r w:rsidR="00943928" w:rsidRPr="00943928">
        <w:rPr>
          <w:rFonts w:eastAsia="Times New Roman" w:cs="Mangal" w:hint="cs"/>
          <w:color w:val="000000"/>
          <w:sz w:val="22"/>
          <w:cs/>
          <w:lang w:eastAsia="en-CA" w:bidi="hi-IN"/>
        </w:rPr>
        <w:t xml:space="preserve">विलियम जे. </w:t>
      </w:r>
      <w:r w:rsidR="002D56E6" w:rsidRPr="002D56E6">
        <w:rPr>
          <w:rFonts w:ascii="Mangal" w:eastAsia="Times New Roman" w:hAnsi="Mangal" w:cs="Mangal"/>
          <w:color w:val="000000"/>
          <w:sz w:val="22"/>
          <w:lang w:eastAsia="en-CA" w:bidi="hi-IN"/>
        </w:rPr>
        <w:t>मै</w:t>
      </w:r>
      <w:r w:rsidR="00943928" w:rsidRPr="00943928">
        <w:rPr>
          <w:rFonts w:eastAsia="Times New Roman" w:cs="Mangal" w:hint="cs"/>
          <w:color w:val="000000"/>
          <w:sz w:val="22"/>
          <w:cs/>
          <w:lang w:eastAsia="en-CA" w:bidi="hi-IN"/>
        </w:rPr>
        <w:t xml:space="preserve">ककौरडिक </w:t>
      </w:r>
      <w:r w:rsidR="00943928" w:rsidRPr="00943928">
        <w:rPr>
          <w:rFonts w:cs="Mangal" w:hint="cs"/>
          <w:color w:val="202124"/>
          <w:sz w:val="22"/>
          <w:cs/>
        </w:rPr>
        <w:t>स्कूल</w:t>
      </w:r>
      <w:r w:rsidR="00943928" w:rsidRPr="00943928">
        <w:rPr>
          <w:rFonts w:cs="Mangal" w:hint="cs"/>
          <w:color w:val="202124"/>
          <w:sz w:val="22"/>
          <w:cs/>
          <w:lang w:bidi="hi-IN"/>
        </w:rPr>
        <w:t xml:space="preserve"> </w:t>
      </w:r>
      <w:r w:rsidR="00B719C1" w:rsidRPr="00943928">
        <w:rPr>
          <w:rFonts w:eastAsia="Times New Roman" w:cs="Raavi" w:hint="cs"/>
          <w:color w:val="000000"/>
          <w:sz w:val="22"/>
          <w:cs/>
          <w:lang w:eastAsia="en-CA" w:bidi="pa-IN"/>
        </w:rPr>
        <w:t>(</w:t>
      </w:r>
      <w:r w:rsidR="00C07991" w:rsidRPr="00943928">
        <w:rPr>
          <w:rFonts w:eastAsia="Times New Roman" w:cs="Arial"/>
          <w:color w:val="000000"/>
          <w:sz w:val="22"/>
          <w:lang w:eastAsia="en-CA"/>
        </w:rPr>
        <w:t>William J. McCordic School</w:t>
      </w:r>
      <w:r w:rsidR="00B719C1" w:rsidRPr="00943928">
        <w:rPr>
          <w:rFonts w:eastAsia="Times New Roman" w:cs="Raavi" w:hint="cs"/>
          <w:color w:val="000000"/>
          <w:sz w:val="22"/>
          <w:cs/>
          <w:lang w:eastAsia="en-CA" w:bidi="pa-IN"/>
        </w:rPr>
        <w:t>)</w:t>
      </w:r>
    </w:p>
    <w:p w14:paraId="3D5085D2" w14:textId="4AFC34BB" w:rsidR="00C07991" w:rsidRPr="00AF5774" w:rsidRDefault="00B93477" w:rsidP="00AF4F89">
      <w:pPr>
        <w:spacing w:before="240" w:line="240" w:lineRule="auto"/>
        <w:rPr>
          <w:rFonts w:ascii="Times New Roman" w:eastAsia="Times New Roman" w:hAnsi="Times New Roman" w:cs="Times New Roman"/>
          <w:sz w:val="22"/>
          <w:lang w:eastAsia="en-CA"/>
        </w:rPr>
      </w:pPr>
      <w:r w:rsidRPr="00AF5774">
        <w:rPr>
          <w:rFonts w:ascii="Mangal" w:hAnsi="Mangal" w:cs="Mangal"/>
          <w:b/>
          <w:bCs/>
          <w:color w:val="212529"/>
          <w:sz w:val="22"/>
          <w:u w:val="single"/>
          <w:shd w:val="clear" w:color="auto" w:fill="FFFFFF"/>
          <w:cs/>
          <w:lang w:bidi="hi-IN"/>
        </w:rPr>
        <w:t>सेकन्डरी</w:t>
      </w:r>
      <w:r w:rsidRPr="00AF5774">
        <w:rPr>
          <w:rFonts w:ascii="Mangal" w:hAnsi="Mangal" w:cs="Mangal"/>
          <w:b/>
          <w:bCs/>
          <w:color w:val="202124"/>
          <w:sz w:val="22"/>
          <w:u w:val="single"/>
          <w:cs/>
        </w:rPr>
        <w:t xml:space="preserve"> </w:t>
      </w:r>
      <w:r w:rsidRPr="00AF5774">
        <w:rPr>
          <w:rFonts w:cs="Mangal"/>
          <w:b/>
          <w:bCs/>
          <w:color w:val="202124"/>
          <w:sz w:val="22"/>
          <w:u w:val="single"/>
          <w:cs/>
          <w:lang w:bidi="hi-IN"/>
        </w:rPr>
        <w:t>कांग्र</w:t>
      </w:r>
      <w:r w:rsidRPr="00AF5774">
        <w:rPr>
          <w:rFonts w:cs="Mangal" w:hint="cs"/>
          <w:b/>
          <w:bCs/>
          <w:color w:val="202124"/>
          <w:sz w:val="22"/>
          <w:u w:val="single"/>
          <w:cs/>
          <w:lang w:bidi="hi-IN"/>
        </w:rPr>
        <w:t>ी</w:t>
      </w:r>
      <w:r w:rsidRPr="00AF5774">
        <w:rPr>
          <w:rFonts w:cs="Mangal"/>
          <w:b/>
          <w:bCs/>
          <w:color w:val="202124"/>
          <w:sz w:val="22"/>
          <w:u w:val="single"/>
          <w:cs/>
          <w:lang w:bidi="hi-IN"/>
        </w:rPr>
        <w:t>गेट</w:t>
      </w:r>
      <w:r w:rsidRPr="00AF5774">
        <w:rPr>
          <w:rFonts w:cs="Mangal" w:hint="cs"/>
          <w:b/>
          <w:bCs/>
          <w:color w:val="202124"/>
          <w:sz w:val="22"/>
          <w:u w:val="single"/>
          <w:cs/>
          <w:lang w:bidi="hi-IN"/>
        </w:rPr>
        <w:t>िड</w:t>
      </w:r>
      <w:r w:rsidRPr="00AF5774">
        <w:rPr>
          <w:rFonts w:cs="Mangal" w:hint="cs"/>
          <w:b/>
          <w:bCs/>
          <w:color w:val="202124"/>
          <w:sz w:val="22"/>
          <w:u w:val="single"/>
          <w:cs/>
        </w:rPr>
        <w:t xml:space="preserve"> साइटें</w:t>
      </w:r>
      <w:r w:rsidR="00C07991" w:rsidRPr="00AF5774">
        <w:rPr>
          <w:rFonts w:ascii="Mangal" w:eastAsia="Times New Roman" w:hAnsi="Mangal" w:cs="Mangal"/>
          <w:b/>
          <w:bCs/>
          <w:color w:val="000000"/>
          <w:sz w:val="22"/>
          <w:lang w:eastAsia="en-CA"/>
        </w:rPr>
        <w:t xml:space="preserve">: </w:t>
      </w:r>
      <w:r w:rsidR="00E83A78" w:rsidRPr="00AF5774">
        <w:rPr>
          <w:rFonts w:ascii="Mangal" w:eastAsia="Times New Roman" w:hAnsi="Mangal" w:cs="Mangal" w:hint="cs"/>
          <w:color w:val="000000"/>
          <w:sz w:val="22"/>
          <w:cs/>
          <w:lang w:eastAsia="en-CA" w:bidi="hi-IN"/>
        </w:rPr>
        <w:t xml:space="preserve">सेंट्रल </w:t>
      </w:r>
      <w:r w:rsidR="00AF5774" w:rsidRPr="00AF5774">
        <w:rPr>
          <w:rFonts w:ascii="Mangal" w:eastAsia="Times New Roman" w:hAnsi="Mangal" w:cs="Mangal" w:hint="cs"/>
          <w:color w:val="000000"/>
          <w:sz w:val="22"/>
          <w:cs/>
          <w:lang w:eastAsia="en-CA" w:bidi="hi-IN"/>
        </w:rPr>
        <w:t>इटोबीको</w:t>
      </w:r>
      <w:r w:rsidR="00BC46E8" w:rsidRPr="00AF5774">
        <w:rPr>
          <w:rFonts w:ascii="Raavi" w:eastAsia="Times New Roman" w:hAnsi="Raavi" w:cs="Raavi" w:hint="cs"/>
          <w:color w:val="000000"/>
          <w:sz w:val="22"/>
          <w:cs/>
          <w:lang w:eastAsia="en-CA" w:bidi="pa-IN"/>
        </w:rPr>
        <w:t xml:space="preserve"> (</w:t>
      </w:r>
      <w:r w:rsidR="00C07991" w:rsidRPr="00AF5774">
        <w:rPr>
          <w:rFonts w:eastAsia="Times New Roman" w:cs="Arial"/>
          <w:color w:val="000000"/>
          <w:sz w:val="22"/>
          <w:lang w:eastAsia="en-CA"/>
        </w:rPr>
        <w:t>Central Etobicoke</w:t>
      </w:r>
      <w:r w:rsidR="00BC46E8" w:rsidRPr="00AF5774">
        <w:rPr>
          <w:rFonts w:eastAsia="Times New Roman" w:cs="Raavi" w:hint="cs"/>
          <w:color w:val="000000"/>
          <w:sz w:val="22"/>
          <w:cs/>
          <w:lang w:eastAsia="en-CA" w:bidi="pa-IN"/>
        </w:rPr>
        <w:t>)</w:t>
      </w:r>
      <w:r w:rsidR="00C07991" w:rsidRPr="00AF5774">
        <w:rPr>
          <w:rFonts w:eastAsia="Times New Roman" w:cs="Arial"/>
          <w:color w:val="000000"/>
          <w:sz w:val="22"/>
          <w:lang w:eastAsia="en-CA"/>
        </w:rPr>
        <w:t>,</w:t>
      </w:r>
      <w:r w:rsidR="004F3D66" w:rsidRPr="00AF5774">
        <w:rPr>
          <w:rFonts w:eastAsia="Times New Roman" w:cs="Raavi" w:hint="cs"/>
          <w:color w:val="000000"/>
          <w:sz w:val="22"/>
          <w:cs/>
          <w:lang w:eastAsia="en-CA" w:bidi="pa-IN"/>
        </w:rPr>
        <w:t xml:space="preserve"> </w:t>
      </w:r>
      <w:r w:rsidR="00AF5774" w:rsidRPr="00AF5774">
        <w:rPr>
          <w:rFonts w:eastAsia="Times New Roman" w:cs="Mangal" w:hint="cs"/>
          <w:color w:val="000000"/>
          <w:sz w:val="22"/>
          <w:cs/>
          <w:lang w:eastAsia="en-CA" w:bidi="hi-IN"/>
        </w:rPr>
        <w:t xml:space="preserve">डरूअरी </w:t>
      </w:r>
      <w:r w:rsidR="00AF5774" w:rsidRPr="00AF5774">
        <w:rPr>
          <w:rFonts w:ascii="Mangal" w:hAnsi="Mangal" w:cs="Mangal"/>
          <w:color w:val="212529"/>
          <w:sz w:val="22"/>
          <w:shd w:val="clear" w:color="auto" w:fill="FFFFFF"/>
          <w:cs/>
          <w:lang w:bidi="hi-IN"/>
        </w:rPr>
        <w:t>सेकन्डरी</w:t>
      </w:r>
      <w:r w:rsidR="00AF5774" w:rsidRPr="00AF5774">
        <w:rPr>
          <w:rFonts w:eastAsia="Times New Roman" w:cs="Mangal" w:hint="cs"/>
          <w:color w:val="000000"/>
          <w:sz w:val="22"/>
          <w:cs/>
          <w:lang w:eastAsia="en-CA" w:bidi="hi-IN"/>
        </w:rPr>
        <w:t xml:space="preserve"> </w:t>
      </w:r>
      <w:r w:rsidR="00AF5774" w:rsidRPr="00AF5774">
        <w:rPr>
          <w:rFonts w:cs="Mangal" w:hint="cs"/>
          <w:color w:val="202124"/>
          <w:sz w:val="22"/>
          <w:cs/>
        </w:rPr>
        <w:t>स्कूल</w:t>
      </w:r>
      <w:r w:rsidR="00AF5774" w:rsidRPr="00AF5774">
        <w:rPr>
          <w:rFonts w:eastAsia="Times New Roman" w:cs="Raavi" w:hint="cs"/>
          <w:color w:val="000000"/>
          <w:sz w:val="22"/>
          <w:cs/>
          <w:lang w:eastAsia="en-CA" w:bidi="pa-IN"/>
        </w:rPr>
        <w:t xml:space="preserve"> </w:t>
      </w:r>
      <w:r w:rsidR="00BC46E8" w:rsidRPr="00AF5774">
        <w:rPr>
          <w:rFonts w:eastAsia="Times New Roman" w:cs="Raavi" w:hint="cs"/>
          <w:color w:val="000000"/>
          <w:sz w:val="22"/>
          <w:cs/>
          <w:lang w:eastAsia="en-CA" w:bidi="pa-IN"/>
        </w:rPr>
        <w:t>(</w:t>
      </w:r>
      <w:r w:rsidR="00C07991" w:rsidRPr="00AF5774">
        <w:rPr>
          <w:rFonts w:eastAsia="Times New Roman" w:cs="Arial"/>
          <w:color w:val="000000"/>
          <w:sz w:val="22"/>
          <w:lang w:eastAsia="en-CA"/>
        </w:rPr>
        <w:t>Drewry Secondary School</w:t>
      </w:r>
      <w:r w:rsidR="00BC46E8" w:rsidRPr="00AF5774">
        <w:rPr>
          <w:rFonts w:eastAsia="Times New Roman" w:cs="Raavi" w:hint="cs"/>
          <w:color w:val="000000"/>
          <w:sz w:val="22"/>
          <w:cs/>
          <w:lang w:eastAsia="en-CA" w:bidi="pa-IN"/>
        </w:rPr>
        <w:t>)</w:t>
      </w:r>
      <w:r w:rsidR="00C07991" w:rsidRPr="00AF5774">
        <w:rPr>
          <w:rFonts w:eastAsia="Times New Roman" w:cs="Arial"/>
          <w:color w:val="000000"/>
          <w:sz w:val="22"/>
          <w:lang w:eastAsia="en-CA"/>
        </w:rPr>
        <w:t xml:space="preserve">, </w:t>
      </w:r>
      <w:r w:rsidR="00AF5774" w:rsidRPr="00AF5774">
        <w:rPr>
          <w:rFonts w:eastAsia="Times New Roman" w:cs="Mangal" w:hint="cs"/>
          <w:color w:val="000000"/>
          <w:sz w:val="22"/>
          <w:cs/>
          <w:lang w:eastAsia="en-CA" w:bidi="hi-IN"/>
        </w:rPr>
        <w:t xml:space="preserve">फ्रैंक औहके </w:t>
      </w:r>
      <w:r w:rsidR="00BC46E8" w:rsidRPr="00AF5774">
        <w:rPr>
          <w:rFonts w:eastAsia="Times New Roman" w:cs="Raavi" w:hint="cs"/>
          <w:color w:val="000000"/>
          <w:sz w:val="22"/>
          <w:cs/>
          <w:lang w:eastAsia="en-CA" w:bidi="pa-IN"/>
        </w:rPr>
        <w:t>(</w:t>
      </w:r>
      <w:r w:rsidR="00C07991" w:rsidRPr="00AF5774">
        <w:rPr>
          <w:rFonts w:eastAsia="Times New Roman" w:cs="Arial"/>
          <w:color w:val="000000"/>
          <w:sz w:val="22"/>
          <w:lang w:eastAsia="en-CA"/>
        </w:rPr>
        <w:t>Frank Oke</w:t>
      </w:r>
      <w:r w:rsidR="00BC46E8" w:rsidRPr="00AF5774">
        <w:rPr>
          <w:rFonts w:eastAsia="Times New Roman" w:cs="Raavi" w:hint="cs"/>
          <w:color w:val="000000"/>
          <w:sz w:val="22"/>
          <w:cs/>
          <w:lang w:eastAsia="en-CA" w:bidi="pa-IN"/>
        </w:rPr>
        <w:t>)</w:t>
      </w:r>
      <w:r w:rsidR="00C07991" w:rsidRPr="00AF5774">
        <w:rPr>
          <w:rFonts w:eastAsia="Times New Roman" w:cs="Arial"/>
          <w:color w:val="000000"/>
          <w:sz w:val="22"/>
          <w:lang w:eastAsia="en-CA"/>
        </w:rPr>
        <w:t xml:space="preserve">, </w:t>
      </w:r>
      <w:r w:rsidR="00AF5774" w:rsidRPr="00AF5774">
        <w:rPr>
          <w:rFonts w:eastAsia="Times New Roman" w:cs="Mangal" w:hint="cs"/>
          <w:color w:val="000000"/>
          <w:sz w:val="22"/>
          <w:cs/>
          <w:lang w:eastAsia="en-CA" w:bidi="hi-IN"/>
        </w:rPr>
        <w:t xml:space="preserve">मेपलवुड हाई </w:t>
      </w:r>
      <w:r w:rsidR="00AF5774" w:rsidRPr="00AF5774">
        <w:rPr>
          <w:rFonts w:cs="Mangal" w:hint="cs"/>
          <w:color w:val="202124"/>
          <w:sz w:val="22"/>
          <w:cs/>
        </w:rPr>
        <w:t>स्कूल</w:t>
      </w:r>
      <w:r w:rsidR="00AF5774" w:rsidRPr="00AF5774">
        <w:rPr>
          <w:rFonts w:eastAsia="Times New Roman" w:cs="Raavi" w:hint="cs"/>
          <w:color w:val="000000"/>
          <w:sz w:val="22"/>
          <w:cs/>
          <w:lang w:eastAsia="en-CA" w:bidi="pa-IN"/>
        </w:rPr>
        <w:t xml:space="preserve"> </w:t>
      </w:r>
      <w:r w:rsidR="00BC46E8" w:rsidRPr="00AF5774">
        <w:rPr>
          <w:rFonts w:eastAsia="Times New Roman" w:cs="Raavi" w:hint="cs"/>
          <w:color w:val="000000"/>
          <w:sz w:val="22"/>
          <w:cs/>
          <w:lang w:eastAsia="en-CA" w:bidi="pa-IN"/>
        </w:rPr>
        <w:t>(</w:t>
      </w:r>
      <w:r w:rsidR="00C07991" w:rsidRPr="00AF5774">
        <w:rPr>
          <w:rFonts w:eastAsia="Times New Roman" w:cs="Arial"/>
          <w:color w:val="000000"/>
          <w:sz w:val="22"/>
          <w:lang w:eastAsia="en-CA"/>
        </w:rPr>
        <w:t>Maplewood High School</w:t>
      </w:r>
      <w:r w:rsidR="00BC46E8" w:rsidRPr="00AF5774">
        <w:rPr>
          <w:rFonts w:eastAsia="Times New Roman" w:cs="Raavi" w:hint="cs"/>
          <w:color w:val="000000"/>
          <w:sz w:val="22"/>
          <w:cs/>
          <w:lang w:eastAsia="en-CA" w:bidi="pa-IN"/>
        </w:rPr>
        <w:t>)</w:t>
      </w:r>
      <w:r w:rsidR="00C07991" w:rsidRPr="00AF5774">
        <w:rPr>
          <w:rFonts w:eastAsia="Times New Roman" w:cs="Arial"/>
          <w:color w:val="000000"/>
          <w:sz w:val="22"/>
          <w:lang w:eastAsia="en-CA"/>
        </w:rPr>
        <w:t xml:space="preserve">, </w:t>
      </w:r>
      <w:r w:rsidR="00AF5774" w:rsidRPr="00AF5774">
        <w:rPr>
          <w:rFonts w:eastAsia="Times New Roman" w:cs="Mangal" w:hint="cs"/>
          <w:color w:val="000000"/>
          <w:sz w:val="22"/>
          <w:cs/>
          <w:lang w:eastAsia="en-CA" w:bidi="hi-IN"/>
        </w:rPr>
        <w:t xml:space="preserve">सर विलियम ओसलर </w:t>
      </w:r>
      <w:r w:rsidR="00BC46E8" w:rsidRPr="00AF5774">
        <w:rPr>
          <w:rFonts w:eastAsia="Times New Roman" w:cs="Raavi" w:hint="cs"/>
          <w:color w:val="000000"/>
          <w:sz w:val="22"/>
          <w:cs/>
          <w:lang w:eastAsia="en-CA" w:bidi="pa-IN"/>
        </w:rPr>
        <w:t>(</w:t>
      </w:r>
      <w:r w:rsidR="00C07991" w:rsidRPr="00AF5774">
        <w:rPr>
          <w:rFonts w:eastAsia="Times New Roman" w:cs="Arial"/>
          <w:color w:val="000000"/>
          <w:sz w:val="22"/>
          <w:lang w:eastAsia="en-CA"/>
        </w:rPr>
        <w:t>Sir William Osler</w:t>
      </w:r>
      <w:r w:rsidR="00BC46E8" w:rsidRPr="00AF5774">
        <w:rPr>
          <w:rFonts w:eastAsia="Times New Roman" w:cs="Raavi" w:hint="cs"/>
          <w:color w:val="000000"/>
          <w:sz w:val="22"/>
          <w:cs/>
          <w:lang w:eastAsia="en-CA" w:bidi="pa-IN"/>
        </w:rPr>
        <w:t>)</w:t>
      </w:r>
      <w:r w:rsidR="00C07991" w:rsidRPr="00AF5774">
        <w:rPr>
          <w:rFonts w:eastAsia="Times New Roman" w:cs="Arial"/>
          <w:color w:val="000000"/>
          <w:sz w:val="22"/>
          <w:lang w:eastAsia="en-CA"/>
        </w:rPr>
        <w:t xml:space="preserve">, </w:t>
      </w:r>
      <w:r w:rsidR="00AF5774" w:rsidRPr="00AF5774">
        <w:rPr>
          <w:rFonts w:eastAsia="Times New Roman" w:cs="Mangal"/>
          <w:color w:val="000000"/>
          <w:sz w:val="22"/>
          <w:cs/>
          <w:lang w:eastAsia="en-CA" w:bidi="hi-IN"/>
        </w:rPr>
        <w:t>यॉर्क</w:t>
      </w:r>
      <w:r w:rsidR="00AF5774" w:rsidRPr="00AF5774">
        <w:rPr>
          <w:rFonts w:eastAsia="Times New Roman" w:cs="Mangal" w:hint="cs"/>
          <w:color w:val="000000"/>
          <w:sz w:val="22"/>
          <w:cs/>
          <w:lang w:eastAsia="en-CA" w:bidi="hi-IN"/>
        </w:rPr>
        <w:t xml:space="preserve"> हंबर एचएस</w:t>
      </w:r>
      <w:r w:rsidR="00BC46E8" w:rsidRPr="00AF5774">
        <w:rPr>
          <w:rFonts w:eastAsia="Times New Roman" w:cs="Raavi" w:hint="cs"/>
          <w:color w:val="000000"/>
          <w:sz w:val="22"/>
          <w:cs/>
          <w:lang w:eastAsia="en-CA" w:bidi="pa-IN"/>
        </w:rPr>
        <w:t xml:space="preserve"> (</w:t>
      </w:r>
      <w:r w:rsidR="00C07991" w:rsidRPr="00AF5774">
        <w:rPr>
          <w:rFonts w:eastAsia="Times New Roman" w:cs="Arial"/>
          <w:color w:val="000000"/>
          <w:sz w:val="22"/>
          <w:lang w:eastAsia="en-CA"/>
        </w:rPr>
        <w:t>York Humber HS</w:t>
      </w:r>
      <w:r w:rsidR="00BC46E8" w:rsidRPr="00AF5774">
        <w:rPr>
          <w:rFonts w:eastAsia="Times New Roman" w:cs="Raavi" w:hint="cs"/>
          <w:color w:val="000000"/>
          <w:sz w:val="22"/>
          <w:cs/>
          <w:lang w:eastAsia="en-CA" w:bidi="pa-IN"/>
        </w:rPr>
        <w:t>)</w:t>
      </w:r>
    </w:p>
    <w:p w14:paraId="175F25F4" w14:textId="51AEE6D7" w:rsidR="00AF4F89" w:rsidRPr="00B03BAA" w:rsidRDefault="00190093" w:rsidP="00B03BAA">
      <w:pPr>
        <w:pStyle w:val="HTMLPreformatted"/>
        <w:rPr>
          <w:color w:val="202124"/>
          <w:sz w:val="36"/>
          <w:szCs w:val="36"/>
        </w:rPr>
      </w:pPr>
      <w:r w:rsidRPr="008205A2">
        <w:rPr>
          <w:rFonts w:ascii="Mangal" w:hAnsi="Mangal" w:cs="Mangal"/>
          <w:color w:val="202124"/>
          <w:sz w:val="22"/>
          <w:szCs w:val="22"/>
          <w:cs/>
        </w:rPr>
        <w:t>कृपया ध्यान दें कि सरकार के सबसे अधिक जोखिम में होने वाले लोगों की रक्षा करने के प्रयासों के तहत</w:t>
      </w:r>
      <w:r w:rsidRPr="008205A2">
        <w:rPr>
          <w:rFonts w:ascii="Mangal" w:hAnsi="Mangal" w:cs="Mangal"/>
          <w:color w:val="202124"/>
          <w:sz w:val="22"/>
          <w:szCs w:val="22"/>
        </w:rPr>
        <w:t>,</w:t>
      </w:r>
      <w:r>
        <w:rPr>
          <w:rFonts w:ascii="Mangal" w:hAnsi="Mangal" w:cs="Mangal" w:hint="cs"/>
          <w:color w:val="202124"/>
          <w:sz w:val="22"/>
          <w:szCs w:val="22"/>
          <w:cs/>
        </w:rPr>
        <w:t xml:space="preserve"> </w:t>
      </w:r>
      <w:r w:rsidRPr="008205A2">
        <w:rPr>
          <w:rFonts w:ascii="Mangal" w:hAnsi="Mangal" w:cs="Mangal"/>
          <w:color w:val="202124"/>
          <w:sz w:val="22"/>
          <w:szCs w:val="22"/>
          <w:cs/>
        </w:rPr>
        <w:t>स्कूल बोर्ड</w:t>
      </w:r>
      <w:r w:rsidRPr="008205A2">
        <w:rPr>
          <w:rFonts w:ascii="Mangal" w:hAnsi="Mangal" w:cs="Mangal"/>
          <w:color w:val="202124"/>
          <w:sz w:val="22"/>
          <w:szCs w:val="22"/>
        </w:rPr>
        <w:t>,</w:t>
      </w:r>
      <w:r>
        <w:rPr>
          <w:rFonts w:ascii="Mangal" w:hAnsi="Mangal" w:cs="Mangal" w:hint="cs"/>
          <w:color w:val="202124"/>
          <w:sz w:val="22"/>
          <w:szCs w:val="22"/>
          <w:cs/>
        </w:rPr>
        <w:t xml:space="preserve"> </w:t>
      </w:r>
      <w:r w:rsidRPr="008205A2">
        <w:rPr>
          <w:rFonts w:ascii="Mangal" w:hAnsi="Mangal" w:cs="Mangal"/>
          <w:color w:val="202124"/>
          <w:sz w:val="22"/>
          <w:szCs w:val="22"/>
          <w:cs/>
        </w:rPr>
        <w:t>जहां संभव हो</w:t>
      </w:r>
      <w:r w:rsidRPr="008205A2">
        <w:rPr>
          <w:rFonts w:ascii="Mangal" w:hAnsi="Mangal" w:cs="Mangal"/>
          <w:color w:val="202124"/>
          <w:sz w:val="22"/>
          <w:szCs w:val="22"/>
        </w:rPr>
        <w:t>,</w:t>
      </w:r>
      <w:r w:rsidR="002D56E6">
        <w:rPr>
          <w:rFonts w:ascii="Mangal" w:hAnsi="Mangal" w:cs="Mangal"/>
          <w:color w:val="202124"/>
          <w:sz w:val="22"/>
          <w:szCs w:val="22"/>
        </w:rPr>
        <w:t xml:space="preserve"> </w:t>
      </w:r>
      <w:r w:rsidRPr="008205A2">
        <w:rPr>
          <w:rFonts w:ascii="Mangal" w:hAnsi="Mangal" w:cs="Mangal"/>
          <w:color w:val="202124"/>
          <w:sz w:val="22"/>
          <w:szCs w:val="22"/>
          <w:cs/>
        </w:rPr>
        <w:t>ऐसे छात्रों क</w:t>
      </w:r>
      <w:r w:rsidR="00655E90">
        <w:rPr>
          <w:rFonts w:ascii="Mangal" w:hAnsi="Mangal" w:cs="Mangal" w:hint="cs"/>
          <w:color w:val="202124"/>
          <w:sz w:val="22"/>
          <w:szCs w:val="22"/>
          <w:cs/>
        </w:rPr>
        <w:t xml:space="preserve">ी </w:t>
      </w:r>
      <w:r w:rsidRPr="008205A2">
        <w:rPr>
          <w:rFonts w:ascii="Mangal" w:hAnsi="Mangal" w:cs="Mangal"/>
          <w:color w:val="202124"/>
          <w:sz w:val="22"/>
          <w:szCs w:val="22"/>
          <w:cs/>
        </w:rPr>
        <w:t xml:space="preserve">आवश्यकताओं के </w:t>
      </w:r>
      <w:r w:rsidR="00655E90">
        <w:rPr>
          <w:rFonts w:ascii="Mangal" w:hAnsi="Mangal" w:cs="Mangal" w:hint="cs"/>
          <w:color w:val="202124"/>
          <w:sz w:val="22"/>
          <w:szCs w:val="22"/>
          <w:cs/>
        </w:rPr>
        <w:t xml:space="preserve">आधार पर </w:t>
      </w:r>
      <w:r w:rsidRPr="008205A2">
        <w:rPr>
          <w:rFonts w:ascii="Mangal" w:hAnsi="Mangal" w:cs="Mangal"/>
          <w:color w:val="202124"/>
          <w:sz w:val="22"/>
          <w:szCs w:val="22"/>
          <w:cs/>
        </w:rPr>
        <w:t xml:space="preserve">इन-पर्सन सहायता प्रदान कर सकते हैं जिनको रिमोट </w:t>
      </w:r>
      <w:r w:rsidRPr="008205A2">
        <w:rPr>
          <w:rFonts w:ascii="Mangal" w:hAnsi="Mangal" w:cs="Mangal"/>
          <w:color w:val="212529"/>
          <w:sz w:val="22"/>
          <w:szCs w:val="22"/>
          <w:shd w:val="clear" w:color="auto" w:fill="FFFFFF"/>
          <w:cs/>
        </w:rPr>
        <w:t>लर्निंग</w:t>
      </w:r>
      <w:r w:rsidRPr="008205A2">
        <w:rPr>
          <w:rFonts w:ascii="Mangal" w:hAnsi="Mangal" w:cs="Mangal"/>
          <w:color w:val="202124"/>
          <w:sz w:val="22"/>
          <w:szCs w:val="22"/>
          <w:cs/>
        </w:rPr>
        <w:t xml:space="preserve"> द्वारा समायोजित नहीं किया जा सकता है।</w:t>
      </w:r>
      <w:r w:rsidR="00655E90">
        <w:rPr>
          <w:rFonts w:ascii="Mangal" w:hAnsi="Mangal" w:cs="Mangal" w:hint="cs"/>
          <w:color w:val="202124"/>
          <w:sz w:val="22"/>
          <w:szCs w:val="22"/>
          <w:cs/>
        </w:rPr>
        <w:t xml:space="preserve"> </w:t>
      </w:r>
      <w:r w:rsidR="00655E90" w:rsidRPr="00655E90">
        <w:rPr>
          <w:rFonts w:cs="Mangal" w:hint="cs"/>
          <w:color w:val="202124"/>
          <w:sz w:val="22"/>
          <w:szCs w:val="22"/>
          <w:cs/>
        </w:rPr>
        <w:t>यदि आपको लगता है कि यह आवश्यक हो सकता है</w:t>
      </w:r>
      <w:r w:rsidR="00655E90" w:rsidRPr="00655E90">
        <w:rPr>
          <w:rFonts w:hint="cs"/>
          <w:color w:val="202124"/>
          <w:sz w:val="22"/>
          <w:szCs w:val="22"/>
        </w:rPr>
        <w:t xml:space="preserve">, </w:t>
      </w:r>
      <w:r w:rsidR="00655E90" w:rsidRPr="00655E90">
        <w:rPr>
          <w:rFonts w:cs="Mangal" w:hint="cs"/>
          <w:color w:val="202124"/>
          <w:sz w:val="22"/>
          <w:szCs w:val="22"/>
          <w:cs/>
        </w:rPr>
        <w:t>तो कृपया अपने बच्चे के प्रिंसिपल से बात करें।</w:t>
      </w:r>
    </w:p>
    <w:p w14:paraId="1C363C32" w14:textId="77777777" w:rsidR="00343B43" w:rsidRDefault="00343B43" w:rsidP="00C07991">
      <w:pPr>
        <w:spacing w:before="240" w:line="240" w:lineRule="auto"/>
        <w:rPr>
          <w:rFonts w:ascii="Segoe UI" w:hAnsi="Segoe UI" w:cs="Mangal"/>
          <w:b/>
          <w:bCs/>
          <w:color w:val="212529"/>
          <w:sz w:val="28"/>
          <w:szCs w:val="28"/>
          <w:u w:val="single"/>
          <w:shd w:val="clear" w:color="auto" w:fill="FFFFFF"/>
          <w:lang w:bidi="hi-IN"/>
        </w:rPr>
      </w:pPr>
    </w:p>
    <w:p w14:paraId="5ECCA5A7" w14:textId="6E49B1C8" w:rsidR="00C07991" w:rsidRPr="00B93477" w:rsidRDefault="00B93477" w:rsidP="00C07991">
      <w:pPr>
        <w:spacing w:before="24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CA"/>
        </w:rPr>
      </w:pPr>
      <w:r w:rsidRPr="00B93477">
        <w:rPr>
          <w:rFonts w:ascii="Segoe UI" w:hAnsi="Segoe UI" w:cs="Mangal"/>
          <w:b/>
          <w:bCs/>
          <w:color w:val="212529"/>
          <w:sz w:val="28"/>
          <w:szCs w:val="28"/>
          <w:u w:val="single"/>
          <w:shd w:val="clear" w:color="auto" w:fill="FFFFFF"/>
          <w:cs/>
          <w:lang w:bidi="hi-IN"/>
        </w:rPr>
        <w:lastRenderedPageBreak/>
        <w:t>चाइल्ड</w:t>
      </w:r>
      <w:r w:rsidRPr="00B93477">
        <w:rPr>
          <w:rFonts w:eastAsia="Times New Roman" w:cs="Raavi" w:hint="cs"/>
          <w:b/>
          <w:bCs/>
          <w:color w:val="000000"/>
          <w:sz w:val="28"/>
          <w:szCs w:val="28"/>
          <w:u w:val="single"/>
          <w:cs/>
          <w:lang w:eastAsia="en-CA" w:bidi="pa-IN"/>
        </w:rPr>
        <w:t xml:space="preserve"> </w:t>
      </w:r>
      <w:r w:rsidRPr="00B93477">
        <w:rPr>
          <w:rFonts w:eastAsia="Times New Roman" w:cs="Mangal" w:hint="cs"/>
          <w:b/>
          <w:bCs/>
          <w:color w:val="000000"/>
          <w:sz w:val="28"/>
          <w:szCs w:val="28"/>
          <w:u w:val="single"/>
          <w:cs/>
          <w:lang w:eastAsia="en-CA" w:bidi="hi-IN"/>
        </w:rPr>
        <w:t>केयर</w:t>
      </w:r>
      <w:r w:rsidR="00C07991" w:rsidRPr="00B93477">
        <w:rPr>
          <w:rFonts w:eastAsia="Times New Roman" w:cs="Arial"/>
          <w:b/>
          <w:bCs/>
          <w:color w:val="000000"/>
          <w:sz w:val="28"/>
          <w:szCs w:val="28"/>
          <w:u w:val="single"/>
          <w:lang w:eastAsia="en-CA"/>
        </w:rPr>
        <w:t>/</w:t>
      </w:r>
      <w:r w:rsidRPr="00B93477">
        <w:rPr>
          <w:rFonts w:ascii="Segoe UI" w:hAnsi="Segoe UI" w:cs="Mangal"/>
          <w:b/>
          <w:bCs/>
          <w:color w:val="212529"/>
          <w:sz w:val="28"/>
          <w:szCs w:val="28"/>
          <w:u w:val="single"/>
          <w:shd w:val="clear" w:color="auto" w:fill="FFFFFF"/>
          <w:cs/>
          <w:lang w:bidi="hi-IN"/>
        </w:rPr>
        <w:t>इक्स्टेन्डिड</w:t>
      </w:r>
      <w:r w:rsidRPr="00B93477">
        <w:rPr>
          <w:rFonts w:eastAsia="Times New Roman" w:cs="Raavi" w:hint="cs"/>
          <w:b/>
          <w:bCs/>
          <w:color w:val="000000"/>
          <w:sz w:val="28"/>
          <w:szCs w:val="28"/>
          <w:u w:val="single"/>
          <w:cs/>
          <w:lang w:eastAsia="en-CA" w:bidi="pa-IN"/>
        </w:rPr>
        <w:t xml:space="preserve"> </w:t>
      </w:r>
      <w:r w:rsidR="009C4431" w:rsidRPr="00B93477">
        <w:rPr>
          <w:rFonts w:eastAsia="Times New Roman" w:cs="Mangal" w:hint="cs"/>
          <w:b/>
          <w:bCs/>
          <w:color w:val="000000"/>
          <w:sz w:val="28"/>
          <w:szCs w:val="28"/>
          <w:u w:val="single"/>
          <w:cs/>
          <w:lang w:eastAsia="en-CA" w:bidi="hi-IN"/>
        </w:rPr>
        <w:t>डे प्रोग्राम</w:t>
      </w:r>
    </w:p>
    <w:p w14:paraId="6BFBD613" w14:textId="291AEBA7" w:rsidR="00C07991" w:rsidRPr="002C4737" w:rsidRDefault="0036680B" w:rsidP="00C7459A">
      <w:pPr>
        <w:pStyle w:val="HTMLPreformatted"/>
        <w:rPr>
          <w:rFonts w:ascii="Mangal" w:hAnsi="Mangal" w:cs="Mangal"/>
          <w:color w:val="202124"/>
          <w:sz w:val="22"/>
          <w:szCs w:val="22"/>
        </w:rPr>
      </w:pPr>
      <w:r w:rsidRPr="002C4737">
        <w:rPr>
          <w:rFonts w:ascii="Mangal" w:hAnsi="Mangal" w:cs="Mangal"/>
          <w:color w:val="202124"/>
          <w:sz w:val="22"/>
          <w:szCs w:val="22"/>
          <w:cs/>
        </w:rPr>
        <w:t>टीडीएसबी</w:t>
      </w:r>
      <w:r w:rsidRPr="002C4737">
        <w:rPr>
          <w:rFonts w:ascii="Mangal" w:hAnsi="Mangal" w:cs="Mangal"/>
          <w:color w:val="202124"/>
          <w:sz w:val="22"/>
          <w:szCs w:val="22"/>
        </w:rPr>
        <w:t xml:space="preserve"> </w:t>
      </w:r>
      <w:r w:rsidRPr="002C4737">
        <w:rPr>
          <w:rFonts w:ascii="Mangal" w:hAnsi="Mangal" w:cs="Mangal"/>
          <w:color w:val="202124"/>
          <w:sz w:val="22"/>
          <w:szCs w:val="22"/>
          <w:cs/>
        </w:rPr>
        <w:t>स्कूलों के भीतर स्थित शिशुओं</w:t>
      </w:r>
      <w:r w:rsidRPr="002C4737">
        <w:rPr>
          <w:rFonts w:ascii="Mangal" w:hAnsi="Mangal" w:cs="Mangal"/>
          <w:color w:val="202124"/>
          <w:sz w:val="22"/>
          <w:szCs w:val="22"/>
        </w:rPr>
        <w:t>,</w:t>
      </w:r>
      <w:r w:rsidRPr="002C4737">
        <w:rPr>
          <w:rFonts w:ascii="Mangal" w:hAnsi="Mangal" w:cs="Mangal"/>
          <w:sz w:val="22"/>
          <w:szCs w:val="22"/>
          <w:cs/>
        </w:rPr>
        <w:t xml:space="preserve"> </w:t>
      </w:r>
      <w:r w:rsidRPr="002C4737">
        <w:rPr>
          <w:rFonts w:ascii="Mangal" w:hAnsi="Mangal" w:cs="Mangal"/>
          <w:color w:val="202124"/>
          <w:sz w:val="22"/>
          <w:szCs w:val="22"/>
          <w:cs/>
        </w:rPr>
        <w:t>नन्हे बच्चों और प्री-स्कूल उम्र के बच्चों की सेवा करने वाले सभी चाइल्ड केयर प्रोग्रामों को लॉकडाउन अवधि के दौरान खुले रहने की अनुमति दी जाएगी</w:t>
      </w:r>
      <w:r w:rsidRPr="002C4737">
        <w:rPr>
          <w:rFonts w:ascii="Mangal" w:hAnsi="Mangal" w:cs="Mangal"/>
          <w:color w:val="202124"/>
          <w:sz w:val="22"/>
          <w:szCs w:val="22"/>
        </w:rPr>
        <w:t xml:space="preserve">, </w:t>
      </w:r>
      <w:r w:rsidRPr="002C4737">
        <w:rPr>
          <w:rFonts w:ascii="Mangal" w:hAnsi="Mangal" w:cs="Mangal"/>
          <w:color w:val="202124"/>
          <w:sz w:val="22"/>
          <w:szCs w:val="22"/>
          <w:cs/>
        </w:rPr>
        <w:t>लेकिन माता-पिता/अभिभावकों को अपने व्यक्तिगत चाइल्ड केयर ऑपरेटरों के साथ विवरणों की पुष्टि करनी चाहिए।</w:t>
      </w:r>
      <w:r w:rsidRPr="002C4737">
        <w:rPr>
          <w:rFonts w:ascii="Mangal" w:hAnsi="Mangal" w:cs="Mangal" w:hint="cs"/>
          <w:color w:val="202124"/>
          <w:sz w:val="22"/>
          <w:szCs w:val="22"/>
          <w:cs/>
        </w:rPr>
        <w:t xml:space="preserve"> </w:t>
      </w:r>
      <w:r w:rsidRPr="002C4737">
        <w:rPr>
          <w:rFonts w:ascii="Mangal" w:hAnsi="Mangal" w:cs="Mangal"/>
          <w:color w:val="202124"/>
          <w:sz w:val="22"/>
          <w:szCs w:val="22"/>
          <w:cs/>
        </w:rPr>
        <w:t>स्कूल</w:t>
      </w:r>
      <w:r w:rsidRPr="002C4737">
        <w:rPr>
          <w:rFonts w:ascii="Mangal" w:hAnsi="Mangal" w:cs="Mangal" w:hint="cs"/>
          <w:color w:val="202124"/>
          <w:sz w:val="22"/>
          <w:szCs w:val="22"/>
          <w:cs/>
        </w:rPr>
        <w:t xml:space="preserve"> बंद होने के दौरान, सारे टीडीएसबी </w:t>
      </w:r>
      <w:r w:rsidRPr="002C4737">
        <w:rPr>
          <w:rFonts w:ascii="Segoe UI" w:hAnsi="Segoe UI" w:cs="Mangal"/>
          <w:color w:val="212529"/>
          <w:sz w:val="22"/>
          <w:szCs w:val="22"/>
          <w:shd w:val="clear" w:color="auto" w:fill="FFFFFF"/>
          <w:cs/>
        </w:rPr>
        <w:t>इक्स्टेन्डिड</w:t>
      </w:r>
      <w:r w:rsidRPr="002C4737">
        <w:rPr>
          <w:rFonts w:cs="Raavi" w:hint="cs"/>
          <w:color w:val="000000"/>
          <w:sz w:val="22"/>
          <w:szCs w:val="22"/>
          <w:cs/>
          <w:lang w:eastAsia="en-CA" w:bidi="pa-IN"/>
        </w:rPr>
        <w:t xml:space="preserve"> </w:t>
      </w:r>
      <w:r w:rsidRPr="002C4737">
        <w:rPr>
          <w:rFonts w:cs="Mangal" w:hint="cs"/>
          <w:color w:val="000000"/>
          <w:sz w:val="22"/>
          <w:szCs w:val="22"/>
          <w:cs/>
          <w:lang w:eastAsia="en-CA"/>
        </w:rPr>
        <w:t>डे प्रोग्राम और बिफोर</w:t>
      </w:r>
      <w:r w:rsidR="00C7459A" w:rsidRPr="002C4737">
        <w:rPr>
          <w:rFonts w:cs="Mangal" w:hint="cs"/>
          <w:color w:val="000000"/>
          <w:sz w:val="22"/>
          <w:szCs w:val="22"/>
          <w:cs/>
          <w:lang w:eastAsia="en-CA"/>
        </w:rPr>
        <w:t xml:space="preserve"> </w:t>
      </w:r>
      <w:r w:rsidR="00C7459A" w:rsidRPr="002C4737">
        <w:rPr>
          <w:rFonts w:ascii="Segoe UI" w:hAnsi="Segoe UI" w:cs="Mangal"/>
          <w:color w:val="212529"/>
          <w:sz w:val="22"/>
          <w:szCs w:val="22"/>
          <w:shd w:val="clear" w:color="auto" w:fill="FFFFFF"/>
          <w:cs/>
        </w:rPr>
        <w:t>ऐन्ड</w:t>
      </w:r>
      <w:r w:rsidR="00C7459A" w:rsidRPr="002C4737">
        <w:rPr>
          <w:rFonts w:ascii="Segoe UI" w:hAnsi="Segoe UI" w:cs="Mangal" w:hint="cs"/>
          <w:color w:val="212529"/>
          <w:sz w:val="22"/>
          <w:szCs w:val="22"/>
          <w:shd w:val="clear" w:color="auto" w:fill="FFFFFF"/>
          <w:cs/>
        </w:rPr>
        <w:t xml:space="preserve"> </w:t>
      </w:r>
      <w:r w:rsidR="00C7459A" w:rsidRPr="002C4737">
        <w:rPr>
          <w:rFonts w:ascii="Segoe UI" w:hAnsi="Segoe UI" w:cs="Mangal"/>
          <w:color w:val="212529"/>
          <w:sz w:val="22"/>
          <w:szCs w:val="22"/>
          <w:shd w:val="clear" w:color="auto" w:fill="FFFFFF"/>
          <w:cs/>
        </w:rPr>
        <w:t>आफ्टर</w:t>
      </w:r>
      <w:r w:rsidR="00C7459A" w:rsidRPr="002C4737">
        <w:rPr>
          <w:rFonts w:ascii="Segoe UI" w:hAnsi="Segoe UI" w:cs="Mangal" w:hint="cs"/>
          <w:color w:val="212529"/>
          <w:sz w:val="22"/>
          <w:szCs w:val="22"/>
          <w:shd w:val="clear" w:color="auto" w:fill="FFFFFF"/>
          <w:cs/>
        </w:rPr>
        <w:t xml:space="preserve"> - </w:t>
      </w:r>
      <w:r w:rsidR="00C7459A" w:rsidRPr="002C4737">
        <w:rPr>
          <w:rFonts w:ascii="Mangal" w:hAnsi="Mangal" w:cs="Mangal"/>
          <w:color w:val="202124"/>
          <w:sz w:val="22"/>
          <w:szCs w:val="22"/>
          <w:cs/>
        </w:rPr>
        <w:t>स्कूल</w:t>
      </w:r>
      <w:r w:rsidR="00C7459A" w:rsidRPr="002C4737">
        <w:rPr>
          <w:rFonts w:ascii="Mangal" w:hAnsi="Mangal" w:cs="Mangal" w:hint="cs"/>
          <w:color w:val="202124"/>
          <w:sz w:val="22"/>
          <w:szCs w:val="22"/>
          <w:cs/>
        </w:rPr>
        <w:t xml:space="preserve"> </w:t>
      </w:r>
      <w:r w:rsidR="00C7459A" w:rsidRPr="002C4737">
        <w:rPr>
          <w:rFonts w:ascii="Mangal" w:hAnsi="Mangal" w:cs="Mangal"/>
          <w:color w:val="202124"/>
          <w:sz w:val="22"/>
          <w:szCs w:val="22"/>
          <w:cs/>
        </w:rPr>
        <w:t>प्रोग्राम</w:t>
      </w:r>
      <w:r w:rsidR="00C7459A" w:rsidRPr="002C4737">
        <w:rPr>
          <w:rFonts w:ascii="Mangal" w:hAnsi="Mangal" w:cs="Mangal" w:hint="cs"/>
          <w:color w:val="202124"/>
          <w:sz w:val="22"/>
          <w:szCs w:val="22"/>
          <w:cs/>
        </w:rPr>
        <w:t xml:space="preserve"> भी बंद होंगे।</w:t>
      </w:r>
    </w:p>
    <w:p w14:paraId="37509203" w14:textId="69370123" w:rsidR="00C07991" w:rsidRPr="00C07991" w:rsidRDefault="00560191" w:rsidP="00C07991">
      <w:pPr>
        <w:spacing w:before="240" w:line="240" w:lineRule="auto"/>
        <w:rPr>
          <w:rFonts w:ascii="Times New Roman" w:eastAsia="Times New Roman" w:hAnsi="Times New Roman" w:cs="Times New Roman"/>
          <w:szCs w:val="24"/>
          <w:lang w:eastAsia="en-CA"/>
        </w:rPr>
      </w:pPr>
      <w:r>
        <w:rPr>
          <w:rFonts w:eastAsia="Times New Roman" w:cs="Mangal" w:hint="cs"/>
          <w:b/>
          <w:bCs/>
          <w:color w:val="000000"/>
          <w:sz w:val="28"/>
          <w:szCs w:val="25"/>
          <w:u w:val="single"/>
          <w:cs/>
          <w:lang w:eastAsia="en-CA" w:bidi="hi-IN"/>
        </w:rPr>
        <w:t>अगले कदम</w:t>
      </w:r>
    </w:p>
    <w:p w14:paraId="0A64A011" w14:textId="67B00B6D" w:rsidR="00EA2CB3" w:rsidRDefault="002C4737" w:rsidP="00EA2CB3">
      <w:pPr>
        <w:pStyle w:val="HTMLPreformatted"/>
        <w:rPr>
          <w:rFonts w:cs="Mangal"/>
          <w:color w:val="202124"/>
          <w:sz w:val="22"/>
          <w:szCs w:val="22"/>
        </w:rPr>
      </w:pPr>
      <w:bookmarkStart w:id="5" w:name="_Hlk59854310"/>
      <w:r w:rsidRPr="00B16857">
        <w:rPr>
          <w:rFonts w:cs="Mangal" w:hint="cs"/>
          <w:color w:val="202124"/>
          <w:sz w:val="22"/>
          <w:szCs w:val="22"/>
          <w:cs/>
        </w:rPr>
        <w:t>हालांकि टीडीएसबी ने इस वर्ष छात्रों को 70</w:t>
      </w:r>
      <w:r w:rsidRPr="00B16857">
        <w:rPr>
          <w:rFonts w:hint="cs"/>
          <w:color w:val="202124"/>
          <w:sz w:val="22"/>
          <w:szCs w:val="22"/>
        </w:rPr>
        <w:t>,</w:t>
      </w:r>
      <w:r w:rsidRPr="00B16857">
        <w:rPr>
          <w:rFonts w:cs="Mangal" w:hint="cs"/>
          <w:color w:val="202124"/>
          <w:sz w:val="22"/>
          <w:szCs w:val="22"/>
          <w:cs/>
        </w:rPr>
        <w:t>000 से अधिक डिवाइ</w:t>
      </w:r>
      <w:r w:rsidR="00343B43">
        <w:rPr>
          <w:rFonts w:cs="Mangal" w:hint="cs"/>
          <w:color w:val="202124"/>
          <w:sz w:val="22"/>
          <w:szCs w:val="22"/>
          <w:cs/>
        </w:rPr>
        <w:t>स</w:t>
      </w:r>
      <w:r w:rsidRPr="00B16857">
        <w:rPr>
          <w:rFonts w:cs="Mangal" w:hint="cs"/>
          <w:color w:val="202124"/>
          <w:sz w:val="22"/>
          <w:szCs w:val="22"/>
          <w:cs/>
        </w:rPr>
        <w:t xml:space="preserve"> वितरित </w:t>
      </w:r>
      <w:r w:rsidR="002D56E6" w:rsidRPr="002D56E6">
        <w:rPr>
          <w:rFonts w:ascii="Mangal" w:hAnsi="Mangal" w:cs="Mangal"/>
          <w:color w:val="202124"/>
          <w:sz w:val="22"/>
          <w:szCs w:val="22"/>
        </w:rPr>
        <w:t>किए</w:t>
      </w:r>
      <w:r w:rsidRPr="00B16857">
        <w:rPr>
          <w:rFonts w:cs="Mangal" w:hint="cs"/>
          <w:color w:val="202124"/>
          <w:sz w:val="22"/>
          <w:szCs w:val="22"/>
          <w:cs/>
        </w:rPr>
        <w:t xml:space="preserve"> हैं</w:t>
      </w:r>
      <w:r w:rsidRPr="00B16857">
        <w:rPr>
          <w:rFonts w:hint="cs"/>
          <w:color w:val="202124"/>
          <w:sz w:val="22"/>
          <w:szCs w:val="22"/>
        </w:rPr>
        <w:t xml:space="preserve">, </w:t>
      </w:r>
      <w:r w:rsidRPr="00B16857">
        <w:rPr>
          <w:rFonts w:cs="Mangal" w:hint="cs"/>
          <w:color w:val="202124"/>
          <w:sz w:val="22"/>
          <w:szCs w:val="22"/>
          <w:cs/>
        </w:rPr>
        <w:t xml:space="preserve">हम जानते हैं कि इस </w:t>
      </w:r>
      <w:r w:rsidRPr="00B16857">
        <w:rPr>
          <w:rFonts w:ascii="Mangal" w:hAnsi="Mangal" w:cs="Mangal"/>
          <w:color w:val="202124"/>
          <w:sz w:val="22"/>
          <w:szCs w:val="22"/>
          <w:cs/>
        </w:rPr>
        <w:t xml:space="preserve">रिमोट </w:t>
      </w:r>
      <w:r w:rsidRPr="00B16857">
        <w:rPr>
          <w:rFonts w:ascii="Mangal" w:hAnsi="Mangal" w:cs="Mangal"/>
          <w:color w:val="212529"/>
          <w:sz w:val="22"/>
          <w:szCs w:val="22"/>
          <w:shd w:val="clear" w:color="auto" w:fill="FFFFFF"/>
          <w:cs/>
        </w:rPr>
        <w:t>लर्निंग</w:t>
      </w:r>
      <w:r w:rsidRPr="00B16857">
        <w:rPr>
          <w:rFonts w:ascii="Mangal" w:hAnsi="Mangal" w:cs="Mangal" w:hint="cs"/>
          <w:color w:val="212529"/>
          <w:sz w:val="22"/>
          <w:szCs w:val="22"/>
          <w:shd w:val="clear" w:color="auto" w:fill="FFFFFF"/>
          <w:cs/>
        </w:rPr>
        <w:t xml:space="preserve"> </w:t>
      </w:r>
      <w:r w:rsidRPr="00B16857">
        <w:rPr>
          <w:rFonts w:cs="Mangal" w:hint="cs"/>
          <w:color w:val="202124"/>
          <w:sz w:val="22"/>
          <w:szCs w:val="22"/>
          <w:cs/>
        </w:rPr>
        <w:t>अवधि के लिए कई छात्रों को अभी भी डिवाइस की आवश्यकता हो सकती है।</w:t>
      </w:r>
      <w:r>
        <w:rPr>
          <w:rFonts w:cs="Mangal" w:hint="cs"/>
          <w:color w:val="202124"/>
          <w:sz w:val="22"/>
          <w:szCs w:val="22"/>
          <w:cs/>
        </w:rPr>
        <w:t xml:space="preserve"> </w:t>
      </w:r>
      <w:r w:rsidRPr="00B16857">
        <w:rPr>
          <w:rFonts w:cs="Mangal" w:hint="cs"/>
          <w:color w:val="202124"/>
          <w:sz w:val="22"/>
          <w:szCs w:val="22"/>
          <w:cs/>
        </w:rPr>
        <w:t>उन मामलों में</w:t>
      </w:r>
      <w:r w:rsidRPr="00B16857">
        <w:rPr>
          <w:rFonts w:hint="cs"/>
          <w:color w:val="202124"/>
          <w:sz w:val="22"/>
          <w:szCs w:val="22"/>
        </w:rPr>
        <w:t>,</w:t>
      </w:r>
      <w:r w:rsidRPr="00B16857">
        <w:rPr>
          <w:rFonts w:cs="Mangal" w:hint="cs"/>
          <w:color w:val="202124"/>
          <w:sz w:val="22"/>
          <w:szCs w:val="22"/>
          <w:cs/>
        </w:rPr>
        <w:t xml:space="preserve">परिवारों को </w:t>
      </w:r>
      <w:r w:rsidRPr="00B16857">
        <w:rPr>
          <w:rFonts w:cstheme="minorBidi" w:hint="cs"/>
          <w:color w:val="202124"/>
          <w:sz w:val="22"/>
          <w:szCs w:val="22"/>
          <w:cs/>
        </w:rPr>
        <w:t xml:space="preserve">एक डिवाइस का प्रबंध करने के लिए </w:t>
      </w:r>
      <w:r w:rsidRPr="00B16857">
        <w:rPr>
          <w:rFonts w:cs="Mangal" w:hint="cs"/>
          <w:color w:val="202124"/>
          <w:sz w:val="22"/>
          <w:szCs w:val="22"/>
          <w:cs/>
        </w:rPr>
        <w:t>अपने स्कूल से संपर्क करने के लिए प्रोत्साहित किया जाता है</w:t>
      </w:r>
      <w:r w:rsidRPr="00B16857">
        <w:rPr>
          <w:rFonts w:hint="cs"/>
          <w:color w:val="202124"/>
          <w:sz w:val="22"/>
          <w:szCs w:val="22"/>
        </w:rPr>
        <w:t>,</w:t>
      </w:r>
      <w:r w:rsidRPr="00B16857">
        <w:rPr>
          <w:rFonts w:cs="Mangal" w:hint="cs"/>
          <w:color w:val="202124"/>
          <w:sz w:val="22"/>
          <w:szCs w:val="22"/>
          <w:cs/>
        </w:rPr>
        <w:t xml:space="preserve">जब वे फिर से </w:t>
      </w:r>
      <w:r w:rsidR="002D56E6" w:rsidRPr="002D56E6">
        <w:rPr>
          <w:rFonts w:ascii="Mangal" w:hAnsi="Mangal" w:cs="Mangal"/>
          <w:color w:val="202124"/>
          <w:sz w:val="22"/>
          <w:szCs w:val="22"/>
        </w:rPr>
        <w:t>खुलते</w:t>
      </w:r>
      <w:r w:rsidR="002D56E6" w:rsidRPr="002D56E6" w:rsidDel="002D56E6">
        <w:rPr>
          <w:rFonts w:cs="Mangal" w:hint="cs"/>
          <w:color w:val="202124"/>
          <w:sz w:val="22"/>
          <w:szCs w:val="22"/>
          <w:cs/>
        </w:rPr>
        <w:t xml:space="preserve"> </w:t>
      </w:r>
      <w:r w:rsidRPr="00B16857">
        <w:rPr>
          <w:rFonts w:cs="Mangal" w:hint="cs"/>
          <w:color w:val="202124"/>
          <w:sz w:val="22"/>
          <w:szCs w:val="22"/>
          <w:cs/>
        </w:rPr>
        <w:t>हैं।</w:t>
      </w:r>
      <w:r w:rsidR="00EA2CB3" w:rsidRPr="00EA2CB3">
        <w:rPr>
          <w:rFonts w:cs="Mangal" w:hint="cs"/>
          <w:color w:val="202124"/>
          <w:sz w:val="22"/>
          <w:cs/>
        </w:rPr>
        <w:t xml:space="preserve"> </w:t>
      </w:r>
      <w:r w:rsidR="00EA2CB3" w:rsidRPr="002E51B4">
        <w:rPr>
          <w:rFonts w:cs="Mangal" w:hint="cs"/>
          <w:color w:val="202124"/>
          <w:sz w:val="22"/>
          <w:szCs w:val="22"/>
          <w:cs/>
        </w:rPr>
        <w:t>कृपया ध्यान दें कि डिवाइ</w:t>
      </w:r>
      <w:r w:rsidR="00343B43">
        <w:rPr>
          <w:rFonts w:cs="Mangal" w:hint="cs"/>
          <w:color w:val="202124"/>
          <w:sz w:val="22"/>
          <w:szCs w:val="22"/>
          <w:cs/>
        </w:rPr>
        <w:t xml:space="preserve">स </w:t>
      </w:r>
      <w:r w:rsidR="00EA2CB3" w:rsidRPr="002E51B4">
        <w:rPr>
          <w:rFonts w:cs="Mangal" w:hint="cs"/>
          <w:color w:val="202124"/>
          <w:sz w:val="22"/>
          <w:szCs w:val="22"/>
          <w:cs/>
        </w:rPr>
        <w:t xml:space="preserve">उपलब्धता के आधार पर </w:t>
      </w:r>
      <w:r w:rsidR="002D56E6" w:rsidRPr="002D56E6">
        <w:rPr>
          <w:rFonts w:ascii="Mangal" w:hAnsi="Mangal" w:cs="Mangal"/>
          <w:color w:val="202124"/>
          <w:sz w:val="22"/>
          <w:szCs w:val="22"/>
        </w:rPr>
        <w:t>दिए</w:t>
      </w:r>
      <w:r w:rsidR="002D56E6" w:rsidRPr="002D56E6">
        <w:rPr>
          <w:rFonts w:cs="Mangal"/>
          <w:color w:val="202124"/>
          <w:sz w:val="22"/>
          <w:szCs w:val="22"/>
        </w:rPr>
        <w:t xml:space="preserve"> </w:t>
      </w:r>
      <w:r w:rsidR="002D56E6" w:rsidRPr="002D56E6">
        <w:rPr>
          <w:rFonts w:ascii="Mangal" w:hAnsi="Mangal" w:cs="Mangal"/>
          <w:color w:val="202124"/>
          <w:sz w:val="22"/>
          <w:szCs w:val="22"/>
        </w:rPr>
        <w:t>जाएंगे</w:t>
      </w:r>
      <w:r w:rsidR="002D56E6" w:rsidRPr="002D56E6" w:rsidDel="002D56E6">
        <w:rPr>
          <w:rFonts w:cs="Mangal" w:hint="cs"/>
          <w:color w:val="202124"/>
          <w:sz w:val="22"/>
          <w:szCs w:val="22"/>
          <w:cs/>
        </w:rPr>
        <w:t xml:space="preserve"> </w:t>
      </w:r>
      <w:r w:rsidR="00EA2CB3" w:rsidRPr="002E51B4">
        <w:rPr>
          <w:rFonts w:cs="Mangal" w:hint="cs"/>
          <w:color w:val="202124"/>
          <w:sz w:val="22"/>
          <w:szCs w:val="22"/>
          <w:cs/>
        </w:rPr>
        <w:t>और उनके वितरण में कुछ समय लग सकता है।</w:t>
      </w:r>
    </w:p>
    <w:p w14:paraId="5CC31394" w14:textId="77777777" w:rsidR="003D5345" w:rsidRDefault="003D5345" w:rsidP="00EA2CB3">
      <w:pPr>
        <w:pStyle w:val="HTMLPreformatted"/>
        <w:rPr>
          <w:rFonts w:cs="Mangal"/>
          <w:color w:val="202124"/>
          <w:sz w:val="22"/>
          <w:szCs w:val="22"/>
        </w:rPr>
      </w:pPr>
    </w:p>
    <w:bookmarkEnd w:id="5"/>
    <w:p w14:paraId="261ECC1A" w14:textId="01E19A50" w:rsidR="003D5345" w:rsidRDefault="00651E7B" w:rsidP="00A91675">
      <w:pPr>
        <w:pStyle w:val="HTMLPreformatted"/>
        <w:rPr>
          <w:rFonts w:cs="Mangal"/>
          <w:color w:val="202124"/>
          <w:sz w:val="22"/>
          <w:szCs w:val="22"/>
        </w:rPr>
      </w:pPr>
      <w:r w:rsidRPr="003D5345">
        <w:rPr>
          <w:rFonts w:ascii="Mangal" w:hAnsi="Mangal" w:cs="Mangal"/>
          <w:color w:val="000000"/>
          <w:sz w:val="22"/>
          <w:szCs w:val="22"/>
          <w:cs/>
          <w:lang w:eastAsia="en-CA"/>
        </w:rPr>
        <w:t>आज की खबर ऐसे समय पर आ रही है जब सभी स्कूल सर्दियों की ब्रेक पर हैं</w:t>
      </w:r>
      <w:r w:rsidRPr="003D5345">
        <w:rPr>
          <w:rFonts w:ascii="Mangal" w:hAnsi="Mangal" w:cs="Mangal"/>
          <w:color w:val="000000"/>
          <w:sz w:val="22"/>
          <w:szCs w:val="22"/>
          <w:lang w:eastAsia="en-CA" w:bidi="pa-IN"/>
        </w:rPr>
        <w:t xml:space="preserve">, </w:t>
      </w:r>
      <w:r w:rsidRPr="003D5345">
        <w:rPr>
          <w:rFonts w:ascii="Mangal" w:hAnsi="Mangal" w:cs="Mangal"/>
          <w:color w:val="000000"/>
          <w:sz w:val="22"/>
          <w:szCs w:val="22"/>
          <w:cs/>
          <w:lang w:eastAsia="en-CA"/>
        </w:rPr>
        <w:t>जो एक चुनौती पेश करता है क्योंकि मुझे पता है कि आप में से अनेक लोगों के पास अगले कदमों के बारे में सवाल हो सकते हैं।</w:t>
      </w:r>
      <w:r w:rsidR="005304F2" w:rsidRPr="003D5345">
        <w:rPr>
          <w:rFonts w:ascii="Mangal" w:hAnsi="Mangal" w:cs="Mangal"/>
          <w:color w:val="000000"/>
          <w:sz w:val="22"/>
          <w:szCs w:val="22"/>
          <w:cs/>
          <w:lang w:eastAsia="en-CA"/>
        </w:rPr>
        <w:t xml:space="preserve"> </w:t>
      </w:r>
      <w:r w:rsidR="005304F2" w:rsidRPr="003D5345">
        <w:rPr>
          <w:rFonts w:ascii="Mangal" w:hAnsi="Mangal" w:cs="Mangal"/>
          <w:color w:val="202124"/>
          <w:sz w:val="22"/>
          <w:szCs w:val="22"/>
          <w:cs/>
        </w:rPr>
        <w:t>इन-</w:t>
      </w:r>
      <w:r w:rsidR="005304F2" w:rsidRPr="003D5345">
        <w:rPr>
          <w:rFonts w:ascii="Mangal" w:hAnsi="Mangal" w:cs="Mangal"/>
          <w:color w:val="212529"/>
          <w:sz w:val="22"/>
          <w:szCs w:val="22"/>
          <w:shd w:val="clear" w:color="auto" w:fill="FFFFFF"/>
          <w:cs/>
        </w:rPr>
        <w:t>पर्सन</w:t>
      </w:r>
      <w:r w:rsidR="005304F2" w:rsidRPr="003D5345">
        <w:rPr>
          <w:rFonts w:ascii="Mangal" w:hAnsi="Mangal" w:cs="Mangal"/>
          <w:color w:val="212529"/>
          <w:sz w:val="22"/>
          <w:szCs w:val="22"/>
          <w:shd w:val="clear" w:color="auto" w:fill="FFFFFF"/>
        </w:rPr>
        <w:t xml:space="preserve"> </w:t>
      </w:r>
      <w:r w:rsidR="005304F2" w:rsidRPr="003D5345">
        <w:rPr>
          <w:rFonts w:ascii="Mangal" w:hAnsi="Mangal" w:cs="Mangal"/>
          <w:color w:val="202124"/>
          <w:sz w:val="22"/>
          <w:szCs w:val="22"/>
          <w:cs/>
        </w:rPr>
        <w:t xml:space="preserve">स्कूलों के लिए, अध्यापक 4 जनवरी को और जानकारी देने के लिए और, जिस की रिमोट </w:t>
      </w:r>
      <w:r w:rsidR="005304F2" w:rsidRPr="003D5345">
        <w:rPr>
          <w:rFonts w:ascii="Mangal" w:hAnsi="Mangal" w:cs="Mangal"/>
          <w:color w:val="212529"/>
          <w:sz w:val="22"/>
          <w:szCs w:val="22"/>
          <w:shd w:val="clear" w:color="auto" w:fill="FFFFFF"/>
          <w:cs/>
        </w:rPr>
        <w:t>लर्निंग पर शिफ्ट</w:t>
      </w:r>
      <w:r w:rsidR="005304F2" w:rsidRPr="003D5345">
        <w:rPr>
          <w:rFonts w:ascii="Mangal" w:hAnsi="Mangal" w:cs="Mangal"/>
          <w:color w:val="212529"/>
          <w:sz w:val="22"/>
          <w:szCs w:val="22"/>
          <w:shd w:val="clear" w:color="auto" w:fill="FFFFFF"/>
        </w:rPr>
        <w:t xml:space="preserve"> </w:t>
      </w:r>
      <w:r w:rsidR="005304F2" w:rsidRPr="003D5345">
        <w:rPr>
          <w:rFonts w:ascii="Mangal" w:hAnsi="Mangal" w:cs="Mangal"/>
          <w:color w:val="212529"/>
          <w:sz w:val="22"/>
          <w:szCs w:val="22"/>
          <w:shd w:val="clear" w:color="auto" w:fill="FFFFFF"/>
          <w:cs/>
        </w:rPr>
        <w:t xml:space="preserve">होने की </w:t>
      </w:r>
      <w:r w:rsidR="005304F2" w:rsidRPr="003D5345">
        <w:rPr>
          <w:rFonts w:ascii="Mangal" w:hAnsi="Mangal" w:cs="Mangal"/>
          <w:color w:val="202124"/>
          <w:sz w:val="22"/>
          <w:szCs w:val="22"/>
          <w:cs/>
        </w:rPr>
        <w:t xml:space="preserve">अपेक्षाकृत त्वरित प्रक्रिया होने की आशा की जाती है, की शुरूआत करने कि लिए छात्रों और परिवारों के साथ </w:t>
      </w:r>
      <w:r w:rsidR="003D5345" w:rsidRPr="003D5345">
        <w:rPr>
          <w:rFonts w:ascii="Mangal" w:hAnsi="Mangal" w:cs="Mangal"/>
          <w:color w:val="202124"/>
          <w:sz w:val="22"/>
          <w:szCs w:val="22"/>
          <w:cs/>
        </w:rPr>
        <w:t>जुड़ेंगे।</w:t>
      </w:r>
      <w:r w:rsidR="003D5345" w:rsidRPr="003D5345">
        <w:rPr>
          <w:rFonts w:ascii="Mangal" w:hAnsi="Mangal" w:cs="Mangal" w:hint="cs"/>
          <w:color w:val="202124"/>
          <w:sz w:val="22"/>
          <w:szCs w:val="22"/>
          <w:cs/>
        </w:rPr>
        <w:t xml:space="preserve"> </w:t>
      </w:r>
      <w:r w:rsidR="003D5345" w:rsidRPr="003D5345">
        <w:rPr>
          <w:rFonts w:cs="Mangal" w:hint="cs"/>
          <w:color w:val="202124"/>
          <w:sz w:val="22"/>
          <w:szCs w:val="22"/>
          <w:cs/>
        </w:rPr>
        <w:t>वर्चुअल लर्निंग में छात्रों के लिए</w:t>
      </w:r>
      <w:r w:rsidR="003D5345" w:rsidRPr="003D5345">
        <w:rPr>
          <w:rFonts w:hint="cs"/>
          <w:color w:val="202124"/>
          <w:sz w:val="22"/>
          <w:szCs w:val="22"/>
        </w:rPr>
        <w:t>,</w:t>
      </w:r>
      <w:r w:rsidR="003D5345" w:rsidRPr="003D5345">
        <w:rPr>
          <w:rFonts w:cs="Mangal" w:hint="cs"/>
          <w:color w:val="202124"/>
          <w:sz w:val="22"/>
          <w:szCs w:val="22"/>
          <w:cs/>
        </w:rPr>
        <w:t xml:space="preserve">4 जनवरी को लर्निंग </w:t>
      </w:r>
      <w:r w:rsidR="003D5345">
        <w:rPr>
          <w:rFonts w:cs="Mangal" w:hint="cs"/>
          <w:color w:val="202124"/>
          <w:sz w:val="22"/>
          <w:szCs w:val="22"/>
          <w:cs/>
        </w:rPr>
        <w:t xml:space="preserve">आम ढंग से जारी </w:t>
      </w:r>
      <w:r w:rsidR="003D5345" w:rsidRPr="003D5345">
        <w:rPr>
          <w:rFonts w:cs="Mangal" w:hint="cs"/>
          <w:color w:val="202124"/>
          <w:sz w:val="22"/>
          <w:szCs w:val="22"/>
          <w:cs/>
        </w:rPr>
        <w:t>रहेग</w:t>
      </w:r>
      <w:r w:rsidR="003D5345">
        <w:rPr>
          <w:rFonts w:cs="Mangal" w:hint="cs"/>
          <w:color w:val="202124"/>
          <w:sz w:val="22"/>
          <w:szCs w:val="22"/>
          <w:cs/>
        </w:rPr>
        <w:t>ी</w:t>
      </w:r>
      <w:r w:rsidR="003D5345" w:rsidRPr="003D5345">
        <w:rPr>
          <w:rFonts w:cs="Mangal" w:hint="cs"/>
          <w:color w:val="202124"/>
          <w:sz w:val="22"/>
          <w:szCs w:val="22"/>
          <w:cs/>
        </w:rPr>
        <w:t>।</w:t>
      </w:r>
    </w:p>
    <w:p w14:paraId="46E99859" w14:textId="77777777" w:rsidR="00877E5D" w:rsidRPr="003D5345" w:rsidRDefault="00877E5D" w:rsidP="00A91675">
      <w:pPr>
        <w:pStyle w:val="HTMLPreformatted"/>
        <w:rPr>
          <w:color w:val="202124"/>
          <w:sz w:val="22"/>
          <w:szCs w:val="22"/>
        </w:rPr>
      </w:pPr>
    </w:p>
    <w:p w14:paraId="3E0F633B" w14:textId="051733D1" w:rsidR="00C07991" w:rsidRDefault="00877E5D" w:rsidP="00781FC6">
      <w:pPr>
        <w:pStyle w:val="HTMLPreformatted"/>
        <w:rPr>
          <w:rFonts w:cs="Mangal"/>
          <w:color w:val="202124"/>
          <w:sz w:val="22"/>
          <w:szCs w:val="22"/>
        </w:rPr>
      </w:pPr>
      <w:r w:rsidRPr="00877E5D">
        <w:rPr>
          <w:rFonts w:cs="Mangal" w:hint="cs"/>
          <w:color w:val="202124"/>
          <w:sz w:val="22"/>
          <w:szCs w:val="22"/>
          <w:cs/>
        </w:rPr>
        <w:t>हालांकि अप्रत्याशित नहीं है</w:t>
      </w:r>
      <w:r w:rsidRPr="00877E5D">
        <w:rPr>
          <w:rFonts w:hint="cs"/>
          <w:color w:val="202124"/>
          <w:sz w:val="22"/>
          <w:szCs w:val="22"/>
        </w:rPr>
        <w:t>,</w:t>
      </w:r>
      <w:r>
        <w:rPr>
          <w:rFonts w:ascii="Mangal" w:hAnsi="Mangal" w:cs="Mangal" w:hint="cs"/>
          <w:color w:val="202124"/>
          <w:sz w:val="22"/>
          <w:cs/>
        </w:rPr>
        <w:t>मैं</w:t>
      </w:r>
      <w:r>
        <w:rPr>
          <w:rFonts w:hint="cs"/>
          <w:color w:val="202124"/>
          <w:sz w:val="22"/>
          <w:cs/>
        </w:rPr>
        <w:t xml:space="preserve"> </w:t>
      </w:r>
      <w:r>
        <w:rPr>
          <w:rFonts w:ascii="Mangal" w:hAnsi="Mangal" w:cs="Mangal" w:hint="cs"/>
          <w:color w:val="202124"/>
          <w:sz w:val="22"/>
          <w:cs/>
        </w:rPr>
        <w:t>जानती</w:t>
      </w:r>
      <w:r>
        <w:rPr>
          <w:rFonts w:hint="cs"/>
          <w:color w:val="202124"/>
          <w:sz w:val="22"/>
          <w:cs/>
        </w:rPr>
        <w:t xml:space="preserve"> </w:t>
      </w:r>
      <w:r>
        <w:rPr>
          <w:rFonts w:ascii="Mangal" w:hAnsi="Mangal" w:cs="Mangal" w:hint="cs"/>
          <w:color w:val="202124"/>
          <w:sz w:val="22"/>
          <w:cs/>
        </w:rPr>
        <w:t>हूँ</w:t>
      </w:r>
      <w:r w:rsidRPr="00877E5D">
        <w:rPr>
          <w:rFonts w:cs="Mangal" w:hint="cs"/>
          <w:color w:val="202124"/>
          <w:sz w:val="22"/>
          <w:szCs w:val="22"/>
          <w:cs/>
        </w:rPr>
        <w:t xml:space="preserve"> कि यह खबर </w:t>
      </w:r>
      <w:r>
        <w:rPr>
          <w:rFonts w:cs="Mangal" w:hint="cs"/>
          <w:color w:val="202124"/>
          <w:sz w:val="22"/>
          <w:cs/>
        </w:rPr>
        <w:t xml:space="preserve">अनेक </w:t>
      </w:r>
      <w:r w:rsidRPr="00877E5D">
        <w:rPr>
          <w:rFonts w:cs="Mangal" w:hint="cs"/>
          <w:color w:val="202124"/>
          <w:sz w:val="22"/>
          <w:szCs w:val="22"/>
          <w:cs/>
        </w:rPr>
        <w:t>लोगों के लिए मुश्किल होगी।</w:t>
      </w:r>
      <w:r>
        <w:rPr>
          <w:rFonts w:cs="Mangal" w:hint="cs"/>
          <w:color w:val="202124"/>
          <w:sz w:val="22"/>
          <w:cs/>
        </w:rPr>
        <w:t xml:space="preserve"> </w:t>
      </w:r>
      <w:r w:rsidRPr="00877E5D">
        <w:rPr>
          <w:rFonts w:cs="Mangal" w:hint="cs"/>
          <w:color w:val="202124"/>
          <w:sz w:val="22"/>
          <w:szCs w:val="22"/>
          <w:cs/>
        </w:rPr>
        <w:t>मैं आपको आश्वस्त करना चाह</w:t>
      </w:r>
      <w:r w:rsidR="002D56E6" w:rsidRPr="002D56E6">
        <w:rPr>
          <w:rFonts w:ascii="Mangal" w:hAnsi="Mangal" w:cs="Mangal"/>
          <w:color w:val="202124"/>
          <w:sz w:val="22"/>
          <w:szCs w:val="22"/>
        </w:rPr>
        <w:t>ती</w:t>
      </w:r>
      <w:r w:rsidRPr="00877E5D">
        <w:rPr>
          <w:rFonts w:cs="Mangal" w:hint="cs"/>
          <w:color w:val="202124"/>
          <w:sz w:val="22"/>
          <w:szCs w:val="22"/>
          <w:cs/>
        </w:rPr>
        <w:t xml:space="preserve"> हूं कि पिछले 9 महीनों में हमने </w:t>
      </w:r>
      <w:r w:rsidRPr="003D5345">
        <w:rPr>
          <w:rFonts w:ascii="Mangal" w:hAnsi="Mangal" w:cs="Mangal"/>
          <w:color w:val="202124"/>
          <w:sz w:val="22"/>
          <w:szCs w:val="22"/>
          <w:cs/>
        </w:rPr>
        <w:t xml:space="preserve">रिमोट </w:t>
      </w:r>
      <w:r w:rsidRPr="003D5345">
        <w:rPr>
          <w:rFonts w:ascii="Mangal" w:hAnsi="Mangal" w:cs="Mangal"/>
          <w:color w:val="212529"/>
          <w:sz w:val="22"/>
          <w:szCs w:val="22"/>
          <w:shd w:val="clear" w:color="auto" w:fill="FFFFFF"/>
          <w:cs/>
        </w:rPr>
        <w:t>लर्निंग</w:t>
      </w:r>
      <w:r w:rsidRPr="00877E5D">
        <w:rPr>
          <w:rFonts w:cs="Mangal" w:hint="cs"/>
          <w:color w:val="202124"/>
          <w:sz w:val="22"/>
          <w:szCs w:val="22"/>
          <w:cs/>
        </w:rPr>
        <w:t xml:space="preserve"> के बारे में बहुत कुछ सीखा है</w:t>
      </w:r>
      <w:r>
        <w:rPr>
          <w:rFonts w:cs="Mangal" w:hint="cs"/>
          <w:color w:val="202124"/>
          <w:sz w:val="22"/>
          <w:szCs w:val="22"/>
          <w:cs/>
        </w:rPr>
        <w:t xml:space="preserve"> और </w:t>
      </w:r>
      <w:r w:rsidRPr="00877E5D">
        <w:rPr>
          <w:rFonts w:cs="Mangal" w:hint="cs"/>
          <w:color w:val="202124"/>
          <w:sz w:val="22"/>
          <w:szCs w:val="22"/>
          <w:cs/>
        </w:rPr>
        <w:t>जबकि अभी भी आगे चुनौतियां हो सकती हैं</w:t>
      </w:r>
      <w:r>
        <w:rPr>
          <w:rFonts w:cs="Mangal" w:hint="cs"/>
          <w:color w:val="202124"/>
          <w:sz w:val="22"/>
          <w:szCs w:val="22"/>
          <w:cs/>
        </w:rPr>
        <w:t xml:space="preserve">, </w:t>
      </w:r>
      <w:r w:rsidRPr="00877E5D">
        <w:rPr>
          <w:rFonts w:cs="Mangal" w:hint="cs"/>
          <w:color w:val="202124"/>
          <w:sz w:val="22"/>
          <w:szCs w:val="22"/>
          <w:cs/>
        </w:rPr>
        <w:t xml:space="preserve">हम </w:t>
      </w:r>
      <w:r w:rsidRPr="00877E5D">
        <w:rPr>
          <w:rFonts w:cs="Mangal"/>
          <w:color w:val="202124"/>
          <w:sz w:val="22"/>
          <w:szCs w:val="22"/>
          <w:cs/>
        </w:rPr>
        <w:t>परिवर्तन</w:t>
      </w:r>
      <w:r w:rsidRPr="00877E5D">
        <w:rPr>
          <w:rFonts w:cs="Mangal" w:hint="cs"/>
          <w:color w:val="202124"/>
          <w:sz w:val="22"/>
          <w:szCs w:val="22"/>
          <w:cs/>
        </w:rPr>
        <w:t xml:space="preserve"> </w:t>
      </w:r>
      <w:r>
        <w:rPr>
          <w:rFonts w:cs="Mangal" w:hint="cs"/>
          <w:color w:val="202124"/>
          <w:sz w:val="22"/>
          <w:szCs w:val="22"/>
          <w:cs/>
        </w:rPr>
        <w:t>क</w:t>
      </w:r>
      <w:r w:rsidR="00781FC6">
        <w:rPr>
          <w:rFonts w:cs="Mangal" w:hint="cs"/>
          <w:color w:val="202124"/>
          <w:sz w:val="22"/>
          <w:szCs w:val="22"/>
          <w:cs/>
        </w:rPr>
        <w:t>े</w:t>
      </w:r>
      <w:r>
        <w:rPr>
          <w:rFonts w:cs="Mangal" w:hint="cs"/>
          <w:color w:val="202124"/>
          <w:sz w:val="22"/>
          <w:szCs w:val="22"/>
          <w:cs/>
        </w:rPr>
        <w:t xml:space="preserve"> </w:t>
      </w:r>
      <w:r w:rsidR="00781FC6" w:rsidRPr="00781FC6">
        <w:rPr>
          <w:rFonts w:cs="Mangal"/>
          <w:color w:val="202124"/>
          <w:sz w:val="22"/>
          <w:szCs w:val="22"/>
          <w:cs/>
        </w:rPr>
        <w:t>निर्विघ्न</w:t>
      </w:r>
      <w:r w:rsidR="00781FC6" w:rsidRPr="00781FC6">
        <w:rPr>
          <w:rFonts w:cs="Mangal" w:hint="cs"/>
          <w:color w:val="202124"/>
          <w:sz w:val="22"/>
          <w:szCs w:val="22"/>
          <w:cs/>
        </w:rPr>
        <w:t xml:space="preserve"> </w:t>
      </w:r>
      <w:r w:rsidR="00781FC6">
        <w:rPr>
          <w:rFonts w:cs="Mangal" w:hint="cs"/>
          <w:color w:val="202124"/>
          <w:sz w:val="22"/>
          <w:szCs w:val="22"/>
          <w:cs/>
        </w:rPr>
        <w:t xml:space="preserve">होने को </w:t>
      </w:r>
      <w:r w:rsidR="00781FC6" w:rsidRPr="00877E5D">
        <w:rPr>
          <w:rFonts w:cs="Mangal" w:hint="cs"/>
          <w:color w:val="202124"/>
          <w:sz w:val="22"/>
          <w:szCs w:val="22"/>
          <w:cs/>
        </w:rPr>
        <w:t xml:space="preserve">यथासंभव </w:t>
      </w:r>
      <w:r w:rsidRPr="00877E5D">
        <w:rPr>
          <w:rFonts w:cs="Mangal" w:hint="cs"/>
          <w:color w:val="202124"/>
          <w:sz w:val="22"/>
          <w:szCs w:val="22"/>
          <w:cs/>
        </w:rPr>
        <w:t xml:space="preserve">सुनिश्चित करने के लिए </w:t>
      </w:r>
      <w:r w:rsidR="00781FC6" w:rsidRPr="00877E5D">
        <w:rPr>
          <w:rFonts w:cs="Mangal" w:hint="cs"/>
          <w:color w:val="202124"/>
          <w:sz w:val="22"/>
          <w:szCs w:val="22"/>
          <w:cs/>
        </w:rPr>
        <w:t xml:space="preserve">अपने छात्रों और परिवारों </w:t>
      </w:r>
      <w:r w:rsidR="00781FC6">
        <w:rPr>
          <w:rFonts w:cs="Mangal" w:hint="cs"/>
          <w:color w:val="202124"/>
          <w:sz w:val="22"/>
          <w:szCs w:val="22"/>
          <w:cs/>
        </w:rPr>
        <w:t xml:space="preserve">का </w:t>
      </w:r>
      <w:r w:rsidRPr="00877E5D">
        <w:rPr>
          <w:rFonts w:cs="Mangal" w:hint="cs"/>
          <w:color w:val="202124"/>
          <w:sz w:val="22"/>
          <w:szCs w:val="22"/>
          <w:cs/>
        </w:rPr>
        <w:t>समर्थन करेंगे</w:t>
      </w:r>
      <w:r w:rsidR="00781FC6">
        <w:rPr>
          <w:rFonts w:cs="Mangal" w:hint="cs"/>
          <w:color w:val="202124"/>
          <w:sz w:val="22"/>
          <w:szCs w:val="22"/>
          <w:cs/>
        </w:rPr>
        <w:t>।</w:t>
      </w:r>
    </w:p>
    <w:p w14:paraId="7ABCE00F" w14:textId="3AEC86C7" w:rsidR="00781FC6" w:rsidRDefault="00781FC6" w:rsidP="00781FC6">
      <w:pPr>
        <w:pStyle w:val="HTMLPreformatted"/>
        <w:rPr>
          <w:rFonts w:cs="Mangal"/>
          <w:color w:val="202124"/>
          <w:sz w:val="22"/>
          <w:szCs w:val="22"/>
        </w:rPr>
      </w:pPr>
    </w:p>
    <w:p w14:paraId="1EFB465A" w14:textId="77777777" w:rsidR="00781FC6" w:rsidRPr="00781FC6" w:rsidRDefault="00781FC6" w:rsidP="00781FC6">
      <w:pPr>
        <w:pStyle w:val="HTMLPreformatted"/>
        <w:rPr>
          <w:color w:val="202124"/>
          <w:sz w:val="22"/>
          <w:szCs w:val="22"/>
        </w:rPr>
      </w:pPr>
    </w:p>
    <w:p w14:paraId="13EE4D89" w14:textId="73C2C88A" w:rsidR="00791ED6" w:rsidRPr="00C07991" w:rsidRDefault="00CC2ABE" w:rsidP="00791ED6">
      <w:pPr>
        <w:pStyle w:val="xmsonormal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CC2ABE">
        <w:rPr>
          <w:rFonts w:ascii="Arial" w:hAnsi="Arial" w:cs="Mangal"/>
          <w:sz w:val="22"/>
          <w:szCs w:val="22"/>
          <w:cs/>
          <w:lang w:bidi="hi-IN"/>
        </w:rPr>
        <w:t>भवदीय</w:t>
      </w:r>
      <w:r>
        <w:rPr>
          <w:rFonts w:ascii="Arial" w:hAnsi="Arial" w:cs="Mangal" w:hint="cs"/>
          <w:sz w:val="22"/>
          <w:szCs w:val="22"/>
          <w:cs/>
          <w:lang w:bidi="hi-IN"/>
        </w:rPr>
        <w:t>,</w:t>
      </w:r>
    </w:p>
    <w:p w14:paraId="11BE0BD7" w14:textId="3EF2B44D" w:rsidR="00791ED6" w:rsidRPr="00791ED6" w:rsidRDefault="00791ED6" w:rsidP="00791ED6">
      <w:pPr>
        <w:pStyle w:val="xmsonormal"/>
        <w:spacing w:before="0" w:beforeAutospacing="0" w:after="0" w:afterAutospacing="0"/>
        <w:rPr>
          <w:rFonts w:ascii="Arial" w:hAnsi="Arial" w:cs="Arial"/>
        </w:rPr>
      </w:pPr>
      <w:r>
        <w:rPr>
          <w:rFonts w:cs="Arial"/>
          <w:noProof/>
          <w:lang w:eastAsia="en-CA"/>
        </w:rPr>
        <w:drawing>
          <wp:anchor distT="0" distB="0" distL="114300" distR="114300" simplePos="0" relativeHeight="251657216" behindDoc="0" locked="0" layoutInCell="1" allowOverlap="1" wp14:anchorId="27464D21" wp14:editId="471293C7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1569720" cy="580739"/>
            <wp:effectExtent l="0" t="0" r="0" b="0"/>
            <wp:wrapSquare wrapText="bothSides"/>
            <wp:docPr id="2" name="Picture 2" descr="Kathy Witherow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thy Witherow E-Signatur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5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DCDA67" w14:textId="77777777" w:rsidR="00B03BAA" w:rsidRDefault="00791ED6" w:rsidP="00791ED6">
      <w:pPr>
        <w:spacing w:before="0" w:after="0" w:line="240" w:lineRule="auto"/>
        <w:rPr>
          <w:rFonts w:cs="Raavi"/>
          <w:sz w:val="22"/>
          <w:lang w:bidi="pa-IN"/>
        </w:rPr>
      </w:pPr>
      <w:r>
        <w:rPr>
          <w:rFonts w:cs="Arial"/>
        </w:rPr>
        <w:br w:type="textWrapping" w:clear="all"/>
      </w:r>
      <w:r w:rsidR="00CC2ABE" w:rsidRPr="00343B43">
        <w:rPr>
          <w:rFonts w:cs="Mangal" w:hint="cs"/>
          <w:sz w:val="22"/>
          <w:cs/>
          <w:lang w:bidi="hi-IN"/>
        </w:rPr>
        <w:t>कैथी बिदरो</w:t>
      </w:r>
      <w:r w:rsidR="00487132">
        <w:rPr>
          <w:rFonts w:cs="Raavi" w:hint="cs"/>
          <w:sz w:val="22"/>
          <w:cs/>
          <w:lang w:bidi="pa-IN"/>
        </w:rPr>
        <w:t xml:space="preserve"> (</w:t>
      </w:r>
      <w:r w:rsidRPr="00C07991">
        <w:rPr>
          <w:rFonts w:cs="Arial"/>
          <w:sz w:val="22"/>
        </w:rPr>
        <w:t>Kathy Witherow</w:t>
      </w:r>
      <w:r w:rsidR="00487132">
        <w:rPr>
          <w:rFonts w:cs="Raavi" w:hint="cs"/>
          <w:sz w:val="22"/>
          <w:cs/>
          <w:lang w:bidi="pa-IN"/>
        </w:rPr>
        <w:t>)</w:t>
      </w:r>
    </w:p>
    <w:p w14:paraId="02A4F9E0" w14:textId="01244E4F" w:rsidR="001C799F" w:rsidRPr="00487132" w:rsidRDefault="000B390D" w:rsidP="00791ED6">
      <w:pPr>
        <w:spacing w:before="0" w:after="0" w:line="240" w:lineRule="auto"/>
        <w:rPr>
          <w:rFonts w:cs="Raavi"/>
          <w:sz w:val="22"/>
          <w:lang w:bidi="pa-IN"/>
        </w:rPr>
      </w:pPr>
      <w:r w:rsidRPr="000B390D">
        <w:rPr>
          <w:rFonts w:cs="Mangal"/>
          <w:sz w:val="22"/>
          <w:cs/>
          <w:lang w:bidi="hi-IN"/>
        </w:rPr>
        <w:t>अंतरिम</w:t>
      </w:r>
      <w:r>
        <w:rPr>
          <w:rFonts w:cs="Mangal" w:hint="cs"/>
          <w:sz w:val="22"/>
          <w:cs/>
          <w:lang w:bidi="hi-IN"/>
        </w:rPr>
        <w:t xml:space="preserve"> </w:t>
      </w:r>
      <w:r w:rsidRPr="000B390D">
        <w:rPr>
          <w:rFonts w:cs="Mangal"/>
          <w:sz w:val="22"/>
          <w:cs/>
          <w:lang w:bidi="hi-IN"/>
        </w:rPr>
        <w:t>डाइरेक्टर</w:t>
      </w:r>
      <w:r>
        <w:rPr>
          <w:rFonts w:cs="Mangal" w:hint="cs"/>
          <w:sz w:val="22"/>
          <w:cs/>
          <w:lang w:bidi="hi-IN"/>
        </w:rPr>
        <w:t xml:space="preserve"> अव एजुकेशन </w:t>
      </w:r>
      <w:r w:rsidR="00487132">
        <w:rPr>
          <w:rFonts w:cs="Raavi" w:hint="cs"/>
          <w:sz w:val="22"/>
          <w:cs/>
          <w:lang w:bidi="pa-IN"/>
        </w:rPr>
        <w:t>(</w:t>
      </w:r>
      <w:r w:rsidR="00791ED6" w:rsidRPr="00C07991">
        <w:rPr>
          <w:rFonts w:cs="Arial"/>
          <w:sz w:val="22"/>
        </w:rPr>
        <w:t>Interim Director of Education</w:t>
      </w:r>
      <w:bookmarkEnd w:id="0"/>
      <w:r w:rsidR="00487132">
        <w:rPr>
          <w:rFonts w:cs="Raavi" w:hint="cs"/>
          <w:sz w:val="22"/>
          <w:cs/>
          <w:lang w:bidi="pa-IN"/>
        </w:rPr>
        <w:t>)</w:t>
      </w:r>
    </w:p>
    <w:sectPr w:rsidR="001C799F" w:rsidRPr="00487132" w:rsidSect="00B03BAA">
      <w:headerReference w:type="default" r:id="rId10"/>
      <w:footerReference w:type="default" r:id="rId11"/>
      <w:pgSz w:w="12240" w:h="15840"/>
      <w:pgMar w:top="1440" w:right="1440" w:bottom="90" w:left="4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A04C59" w14:textId="77777777" w:rsidR="003F1B77" w:rsidRDefault="003F1B77" w:rsidP="00E5511A">
      <w:pPr>
        <w:spacing w:before="0" w:after="0" w:line="240" w:lineRule="auto"/>
      </w:pPr>
      <w:r>
        <w:separator/>
      </w:r>
    </w:p>
  </w:endnote>
  <w:endnote w:type="continuationSeparator" w:id="0">
    <w:p w14:paraId="44FC4DAD" w14:textId="77777777" w:rsidR="003F1B77" w:rsidRDefault="003F1B77" w:rsidP="00E5511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E62B40-866C-4004-B341-2E1A0E2F7661}"/>
    <w:embedBold r:id="rId2" w:fontKey="{FE25BAF3-0115-4BE1-9CDD-1DEC27CDE516}"/>
    <w:embedItalic r:id="rId3" w:fontKey="{F24CA46B-8546-4ACC-9A09-90B921EA033E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4" w:fontKey="{6F0C3F54-FB28-4199-9645-9B57208FF973}"/>
    <w:embedBold r:id="rId5" w:fontKey="{EA355AB4-0DF5-4CA2-85E1-642A97CF5E14}"/>
    <w:embedItalic r:id="rId6" w:fontKey="{89841CB4-71B0-4F07-A898-59B88124EC1C}"/>
    <w:embedBoldItalic r:id="rId7" w:fontKey="{93D2327D-25C9-408B-A7E9-953DB7887C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47055E7-F735-4693-86D8-5EA552E9A1D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89DEE5EC-F5C3-4829-AD4D-49D80A323C37}"/>
    <w:embedBold r:id="rId10" w:fontKey="{9B4A6D75-A1BC-4E55-81D5-5800EF932B1B}"/>
    <w:embedItalic r:id="rId11" w:fontKey="{D283FB50-9568-4FD4-ACB5-C27991036915}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  <w:embedRegular r:id="rId12" w:fontKey="{633EA525-B0CA-43AB-9A20-8E5D63A7C3F8}"/>
    <w:embedBold r:id="rId13" w:fontKey="{D3655B3B-45A9-4125-846B-F00B7B5F1445}"/>
    <w:embedItalic r:id="rId14" w:fontKey="{26079DD5-8D20-4EE0-92BA-AE1837C5E25D}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  <w:embedRegular r:id="rId15" w:fontKey="{6C318FFE-CBB9-42FB-92B3-AEBA9FCBD3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F88111DD-C1B0-483B-90F7-31AD5D032D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79744F" w14:textId="77777777" w:rsidR="0036680B" w:rsidRDefault="0036680B" w:rsidP="00E5511A">
    <w:pPr>
      <w:pStyle w:val="Footer"/>
      <w:ind w:left="-990" w:firstLine="990"/>
      <w:jc w:val="center"/>
      <w:rPr>
        <w:rFonts w:cs="Arial"/>
        <w:color w:val="000000" w:themeColor="text1"/>
      </w:rPr>
    </w:pPr>
  </w:p>
  <w:p w14:paraId="076FAE7A" w14:textId="77777777" w:rsidR="0036680B" w:rsidRDefault="0036680B" w:rsidP="00E5511A">
    <w:pPr>
      <w:pStyle w:val="Footer"/>
      <w:jc w:val="center"/>
      <w:rPr>
        <w:rFonts w:cs="Arial"/>
        <w:color w:val="000000" w:themeColor="text1"/>
      </w:rPr>
    </w:pPr>
    <w:r>
      <w:rPr>
        <w:rFonts w:cs="Arial"/>
        <w:noProof/>
        <w:color w:val="000000" w:themeColor="text1"/>
        <w:lang w:eastAsia="en-CA"/>
      </w:rPr>
      <w:drawing>
        <wp:inline distT="0" distB="0" distL="0" distR="0" wp14:anchorId="68F67B20" wp14:editId="52DE77AE">
          <wp:extent cx="7315200" cy="116777"/>
          <wp:effectExtent l="0" t="0" r="0" b="0"/>
          <wp:docPr id="15" name="Picture 15" descr="Toronto District School Board 4 Colours for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0" cy="116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854580" w14:textId="77777777" w:rsidR="0036680B" w:rsidRDefault="0036680B" w:rsidP="00E5511A">
    <w:pPr>
      <w:pStyle w:val="Footer"/>
      <w:ind w:left="-9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61E198" w14:textId="77777777" w:rsidR="003F1B77" w:rsidRDefault="003F1B77" w:rsidP="00E5511A">
      <w:pPr>
        <w:spacing w:before="0" w:after="0" w:line="240" w:lineRule="auto"/>
      </w:pPr>
      <w:r>
        <w:separator/>
      </w:r>
    </w:p>
  </w:footnote>
  <w:footnote w:type="continuationSeparator" w:id="0">
    <w:p w14:paraId="01E2CB5B" w14:textId="77777777" w:rsidR="003F1B77" w:rsidRDefault="003F1B77" w:rsidP="00E5511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E819F7" w14:textId="77777777" w:rsidR="0036680B" w:rsidRDefault="0036680B">
    <w:pPr>
      <w:pStyle w:val="Header"/>
    </w:pPr>
    <w:r w:rsidRPr="00EB46AE">
      <w:rPr>
        <w:noProof/>
        <w:color w:val="000000" w:themeColor="text1"/>
        <w:lang w:eastAsia="en-CA"/>
      </w:rPr>
      <w:drawing>
        <wp:inline distT="0" distB="0" distL="0" distR="0" wp14:anchorId="5038F9E9" wp14:editId="34D84C5E">
          <wp:extent cx="1143000" cy="1126749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DSB_Circle_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5468" cy="1129182"/>
                  </a:xfrm>
                  <a:prstGeom prst="rect">
                    <a:avLst/>
                  </a:prstGeom>
                  <a:effectLst>
                    <a:glow rad="50800">
                      <a:schemeClr val="accent1">
                        <a:satMod val="175000"/>
                        <a:alpha val="4000"/>
                      </a:schemeClr>
                    </a:glow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A6BC9"/>
    <w:multiLevelType w:val="hybridMultilevel"/>
    <w:tmpl w:val="BB08BEC4"/>
    <w:lvl w:ilvl="0" w:tplc="DC4AB660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3C2A8D"/>
    <w:multiLevelType w:val="multilevel"/>
    <w:tmpl w:val="9C8AE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4465C6"/>
    <w:multiLevelType w:val="hybridMultilevel"/>
    <w:tmpl w:val="43C2E0A4"/>
    <w:lvl w:ilvl="0" w:tplc="8D9411F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03302FC"/>
    <w:multiLevelType w:val="multilevel"/>
    <w:tmpl w:val="49B28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3123087"/>
    <w:multiLevelType w:val="multilevel"/>
    <w:tmpl w:val="D23E2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F05B8E"/>
    <w:multiLevelType w:val="multilevel"/>
    <w:tmpl w:val="1B68A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995478"/>
    <w:multiLevelType w:val="hybridMultilevel"/>
    <w:tmpl w:val="843458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9B70CE"/>
    <w:multiLevelType w:val="hybridMultilevel"/>
    <w:tmpl w:val="18221A06"/>
    <w:lvl w:ilvl="0" w:tplc="BE9865B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E2D558A"/>
    <w:multiLevelType w:val="hybridMultilevel"/>
    <w:tmpl w:val="CA2A2784"/>
    <w:lvl w:ilvl="0" w:tplc="83524C9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4"/>
  </w:num>
  <w:num w:numId="8">
    <w:abstractNumId w:val="7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3F2A"/>
    <w:rsid w:val="0000299C"/>
    <w:rsid w:val="000070B3"/>
    <w:rsid w:val="00014E3C"/>
    <w:rsid w:val="000200C5"/>
    <w:rsid w:val="0002011F"/>
    <w:rsid w:val="00022352"/>
    <w:rsid w:val="000311FC"/>
    <w:rsid w:val="0003293F"/>
    <w:rsid w:val="00035CE0"/>
    <w:rsid w:val="00037338"/>
    <w:rsid w:val="00037ADE"/>
    <w:rsid w:val="00046A4E"/>
    <w:rsid w:val="00047544"/>
    <w:rsid w:val="00050A64"/>
    <w:rsid w:val="0007191D"/>
    <w:rsid w:val="00072EDC"/>
    <w:rsid w:val="00073330"/>
    <w:rsid w:val="000813E3"/>
    <w:rsid w:val="000847A0"/>
    <w:rsid w:val="00093EA1"/>
    <w:rsid w:val="00094E9A"/>
    <w:rsid w:val="0009765C"/>
    <w:rsid w:val="000A7FB1"/>
    <w:rsid w:val="000B390D"/>
    <w:rsid w:val="000C1348"/>
    <w:rsid w:val="000D22D5"/>
    <w:rsid w:val="000D2E4B"/>
    <w:rsid w:val="000E365A"/>
    <w:rsid w:val="000F148C"/>
    <w:rsid w:val="000F28E9"/>
    <w:rsid w:val="000F2C2B"/>
    <w:rsid w:val="000F7AFA"/>
    <w:rsid w:val="0010212E"/>
    <w:rsid w:val="001043B7"/>
    <w:rsid w:val="00105135"/>
    <w:rsid w:val="00113628"/>
    <w:rsid w:val="001178EB"/>
    <w:rsid w:val="00131C8D"/>
    <w:rsid w:val="00132AD4"/>
    <w:rsid w:val="00133906"/>
    <w:rsid w:val="001358F0"/>
    <w:rsid w:val="00135E47"/>
    <w:rsid w:val="00140F97"/>
    <w:rsid w:val="00140FC0"/>
    <w:rsid w:val="00142381"/>
    <w:rsid w:val="0014745C"/>
    <w:rsid w:val="00147D41"/>
    <w:rsid w:val="00150547"/>
    <w:rsid w:val="00151F41"/>
    <w:rsid w:val="0016383C"/>
    <w:rsid w:val="00165723"/>
    <w:rsid w:val="00171A5C"/>
    <w:rsid w:val="00174010"/>
    <w:rsid w:val="0017758D"/>
    <w:rsid w:val="00177A9B"/>
    <w:rsid w:val="00190093"/>
    <w:rsid w:val="001960DC"/>
    <w:rsid w:val="00196363"/>
    <w:rsid w:val="001B2DE6"/>
    <w:rsid w:val="001B6272"/>
    <w:rsid w:val="001B6890"/>
    <w:rsid w:val="001C799F"/>
    <w:rsid w:val="001E17EC"/>
    <w:rsid w:val="001E3353"/>
    <w:rsid w:val="002052F2"/>
    <w:rsid w:val="0021263D"/>
    <w:rsid w:val="00217293"/>
    <w:rsid w:val="00220094"/>
    <w:rsid w:val="00220AA9"/>
    <w:rsid w:val="0023064C"/>
    <w:rsid w:val="0023311E"/>
    <w:rsid w:val="00240ED7"/>
    <w:rsid w:val="00242B3C"/>
    <w:rsid w:val="00263C51"/>
    <w:rsid w:val="0027167F"/>
    <w:rsid w:val="002915C7"/>
    <w:rsid w:val="002937D0"/>
    <w:rsid w:val="002960AD"/>
    <w:rsid w:val="002963AD"/>
    <w:rsid w:val="00297D36"/>
    <w:rsid w:val="002A6583"/>
    <w:rsid w:val="002B01E3"/>
    <w:rsid w:val="002B2B94"/>
    <w:rsid w:val="002B2DF9"/>
    <w:rsid w:val="002B4E44"/>
    <w:rsid w:val="002B58D5"/>
    <w:rsid w:val="002B59CE"/>
    <w:rsid w:val="002C4737"/>
    <w:rsid w:val="002C653F"/>
    <w:rsid w:val="002D4428"/>
    <w:rsid w:val="002D56E6"/>
    <w:rsid w:val="002D6683"/>
    <w:rsid w:val="002E2719"/>
    <w:rsid w:val="00302B41"/>
    <w:rsid w:val="00313257"/>
    <w:rsid w:val="00313E55"/>
    <w:rsid w:val="00314033"/>
    <w:rsid w:val="0032257A"/>
    <w:rsid w:val="00326736"/>
    <w:rsid w:val="003307C4"/>
    <w:rsid w:val="0033746E"/>
    <w:rsid w:val="003374D4"/>
    <w:rsid w:val="00343B43"/>
    <w:rsid w:val="00347B78"/>
    <w:rsid w:val="00351130"/>
    <w:rsid w:val="00354429"/>
    <w:rsid w:val="00356A03"/>
    <w:rsid w:val="0036680B"/>
    <w:rsid w:val="00372DD4"/>
    <w:rsid w:val="00380675"/>
    <w:rsid w:val="00383437"/>
    <w:rsid w:val="00384FC1"/>
    <w:rsid w:val="003950A1"/>
    <w:rsid w:val="003A1D47"/>
    <w:rsid w:val="003A5508"/>
    <w:rsid w:val="003A7729"/>
    <w:rsid w:val="003B2875"/>
    <w:rsid w:val="003B4C6D"/>
    <w:rsid w:val="003C0241"/>
    <w:rsid w:val="003C44A4"/>
    <w:rsid w:val="003C5BDF"/>
    <w:rsid w:val="003D5345"/>
    <w:rsid w:val="003E11E4"/>
    <w:rsid w:val="003E355B"/>
    <w:rsid w:val="003F1B77"/>
    <w:rsid w:val="003F3B90"/>
    <w:rsid w:val="003F7052"/>
    <w:rsid w:val="00401077"/>
    <w:rsid w:val="00407D2B"/>
    <w:rsid w:val="00410E06"/>
    <w:rsid w:val="00422B43"/>
    <w:rsid w:val="004240B6"/>
    <w:rsid w:val="00426A0F"/>
    <w:rsid w:val="00430764"/>
    <w:rsid w:val="00430BBA"/>
    <w:rsid w:val="0043435C"/>
    <w:rsid w:val="00437527"/>
    <w:rsid w:val="004416BA"/>
    <w:rsid w:val="0045207C"/>
    <w:rsid w:val="0045338D"/>
    <w:rsid w:val="00484A8C"/>
    <w:rsid w:val="00486E7E"/>
    <w:rsid w:val="00487132"/>
    <w:rsid w:val="00487B6E"/>
    <w:rsid w:val="004A08CC"/>
    <w:rsid w:val="004A113E"/>
    <w:rsid w:val="004A3499"/>
    <w:rsid w:val="004A3C0D"/>
    <w:rsid w:val="004A68D9"/>
    <w:rsid w:val="004B4FA5"/>
    <w:rsid w:val="004B61C3"/>
    <w:rsid w:val="004C3119"/>
    <w:rsid w:val="004D33FC"/>
    <w:rsid w:val="004E2970"/>
    <w:rsid w:val="004E514F"/>
    <w:rsid w:val="004F3D66"/>
    <w:rsid w:val="00500292"/>
    <w:rsid w:val="00501BA3"/>
    <w:rsid w:val="0050571A"/>
    <w:rsid w:val="00514621"/>
    <w:rsid w:val="0052014C"/>
    <w:rsid w:val="0052168C"/>
    <w:rsid w:val="00522DAC"/>
    <w:rsid w:val="005304F2"/>
    <w:rsid w:val="00531CD4"/>
    <w:rsid w:val="0053201B"/>
    <w:rsid w:val="00532A3D"/>
    <w:rsid w:val="00533E60"/>
    <w:rsid w:val="00535C33"/>
    <w:rsid w:val="00536ED3"/>
    <w:rsid w:val="00545A44"/>
    <w:rsid w:val="00550B40"/>
    <w:rsid w:val="00560191"/>
    <w:rsid w:val="00562D74"/>
    <w:rsid w:val="00564C76"/>
    <w:rsid w:val="005704B0"/>
    <w:rsid w:val="00572365"/>
    <w:rsid w:val="00586822"/>
    <w:rsid w:val="005920BA"/>
    <w:rsid w:val="005943B5"/>
    <w:rsid w:val="005A57C1"/>
    <w:rsid w:val="005B0EC2"/>
    <w:rsid w:val="005C6004"/>
    <w:rsid w:val="005D2AB8"/>
    <w:rsid w:val="005D423B"/>
    <w:rsid w:val="005D6817"/>
    <w:rsid w:val="005E21FC"/>
    <w:rsid w:val="005E2F28"/>
    <w:rsid w:val="005F7A29"/>
    <w:rsid w:val="00603411"/>
    <w:rsid w:val="006034C5"/>
    <w:rsid w:val="00612C33"/>
    <w:rsid w:val="00636929"/>
    <w:rsid w:val="00644CE8"/>
    <w:rsid w:val="00650CF7"/>
    <w:rsid w:val="00651E7B"/>
    <w:rsid w:val="00653AFE"/>
    <w:rsid w:val="00655E90"/>
    <w:rsid w:val="00661ECE"/>
    <w:rsid w:val="00673F2A"/>
    <w:rsid w:val="00677A1E"/>
    <w:rsid w:val="00681212"/>
    <w:rsid w:val="00683144"/>
    <w:rsid w:val="006839B0"/>
    <w:rsid w:val="00685FC2"/>
    <w:rsid w:val="00694B22"/>
    <w:rsid w:val="0069612A"/>
    <w:rsid w:val="006A1E2D"/>
    <w:rsid w:val="006A1FCA"/>
    <w:rsid w:val="006D2B36"/>
    <w:rsid w:val="006D4254"/>
    <w:rsid w:val="00700D0C"/>
    <w:rsid w:val="00711F77"/>
    <w:rsid w:val="007244FD"/>
    <w:rsid w:val="007439DD"/>
    <w:rsid w:val="00750720"/>
    <w:rsid w:val="007554F8"/>
    <w:rsid w:val="00757373"/>
    <w:rsid w:val="007620AE"/>
    <w:rsid w:val="00764D84"/>
    <w:rsid w:val="00764F9A"/>
    <w:rsid w:val="0076685A"/>
    <w:rsid w:val="00781FC6"/>
    <w:rsid w:val="007827E9"/>
    <w:rsid w:val="00791ED6"/>
    <w:rsid w:val="00792F4A"/>
    <w:rsid w:val="00795172"/>
    <w:rsid w:val="007A0DD2"/>
    <w:rsid w:val="007C70FC"/>
    <w:rsid w:val="007D512E"/>
    <w:rsid w:val="007D7E7F"/>
    <w:rsid w:val="007F1347"/>
    <w:rsid w:val="007F1D4C"/>
    <w:rsid w:val="00807E99"/>
    <w:rsid w:val="00812977"/>
    <w:rsid w:val="0082196A"/>
    <w:rsid w:val="00833EE9"/>
    <w:rsid w:val="008342BF"/>
    <w:rsid w:val="00835205"/>
    <w:rsid w:val="00846F1E"/>
    <w:rsid w:val="008518EF"/>
    <w:rsid w:val="00853C50"/>
    <w:rsid w:val="008549CF"/>
    <w:rsid w:val="0087461C"/>
    <w:rsid w:val="00877824"/>
    <w:rsid w:val="00877E5D"/>
    <w:rsid w:val="00882609"/>
    <w:rsid w:val="00896D9D"/>
    <w:rsid w:val="008A533C"/>
    <w:rsid w:val="008B21C3"/>
    <w:rsid w:val="008B2758"/>
    <w:rsid w:val="008B29AC"/>
    <w:rsid w:val="008B7BC7"/>
    <w:rsid w:val="008C1A78"/>
    <w:rsid w:val="008C2EFA"/>
    <w:rsid w:val="008C5709"/>
    <w:rsid w:val="008D6CF0"/>
    <w:rsid w:val="008E03BB"/>
    <w:rsid w:val="008F2881"/>
    <w:rsid w:val="00905234"/>
    <w:rsid w:val="00914608"/>
    <w:rsid w:val="00914FD8"/>
    <w:rsid w:val="009157D8"/>
    <w:rsid w:val="009174B9"/>
    <w:rsid w:val="00924518"/>
    <w:rsid w:val="00932FD6"/>
    <w:rsid w:val="0093300C"/>
    <w:rsid w:val="009360B1"/>
    <w:rsid w:val="00937381"/>
    <w:rsid w:val="00940D5D"/>
    <w:rsid w:val="00942375"/>
    <w:rsid w:val="009434FC"/>
    <w:rsid w:val="00943811"/>
    <w:rsid w:val="00943928"/>
    <w:rsid w:val="00944F8B"/>
    <w:rsid w:val="009521E1"/>
    <w:rsid w:val="009537A3"/>
    <w:rsid w:val="00954552"/>
    <w:rsid w:val="00955859"/>
    <w:rsid w:val="00967079"/>
    <w:rsid w:val="00975EF1"/>
    <w:rsid w:val="00991608"/>
    <w:rsid w:val="00993143"/>
    <w:rsid w:val="00996B3B"/>
    <w:rsid w:val="009A40EB"/>
    <w:rsid w:val="009A542D"/>
    <w:rsid w:val="009A76DF"/>
    <w:rsid w:val="009B2359"/>
    <w:rsid w:val="009B48D6"/>
    <w:rsid w:val="009B6450"/>
    <w:rsid w:val="009B6494"/>
    <w:rsid w:val="009C1501"/>
    <w:rsid w:val="009C4431"/>
    <w:rsid w:val="009C4D18"/>
    <w:rsid w:val="009C7012"/>
    <w:rsid w:val="009D2997"/>
    <w:rsid w:val="009D6638"/>
    <w:rsid w:val="009D7F55"/>
    <w:rsid w:val="009E7981"/>
    <w:rsid w:val="009F4205"/>
    <w:rsid w:val="009F4911"/>
    <w:rsid w:val="009F4E13"/>
    <w:rsid w:val="009F745D"/>
    <w:rsid w:val="00A0293E"/>
    <w:rsid w:val="00A02ED9"/>
    <w:rsid w:val="00A11F76"/>
    <w:rsid w:val="00A12F89"/>
    <w:rsid w:val="00A2005D"/>
    <w:rsid w:val="00A32306"/>
    <w:rsid w:val="00A409A0"/>
    <w:rsid w:val="00A40DCC"/>
    <w:rsid w:val="00A4406D"/>
    <w:rsid w:val="00A45116"/>
    <w:rsid w:val="00A45E7C"/>
    <w:rsid w:val="00A5661F"/>
    <w:rsid w:val="00A613D5"/>
    <w:rsid w:val="00A62063"/>
    <w:rsid w:val="00A671E9"/>
    <w:rsid w:val="00A73C15"/>
    <w:rsid w:val="00A76253"/>
    <w:rsid w:val="00A76C35"/>
    <w:rsid w:val="00A777E3"/>
    <w:rsid w:val="00A80786"/>
    <w:rsid w:val="00A91675"/>
    <w:rsid w:val="00A92610"/>
    <w:rsid w:val="00A93853"/>
    <w:rsid w:val="00A97117"/>
    <w:rsid w:val="00AA3EF2"/>
    <w:rsid w:val="00AA4C4B"/>
    <w:rsid w:val="00AA5B74"/>
    <w:rsid w:val="00AB25D2"/>
    <w:rsid w:val="00AB4440"/>
    <w:rsid w:val="00AB65F6"/>
    <w:rsid w:val="00AB6685"/>
    <w:rsid w:val="00AC1EF7"/>
    <w:rsid w:val="00AD2868"/>
    <w:rsid w:val="00AD60E7"/>
    <w:rsid w:val="00AD6DAB"/>
    <w:rsid w:val="00AD73D3"/>
    <w:rsid w:val="00AE713F"/>
    <w:rsid w:val="00AF4F89"/>
    <w:rsid w:val="00AF5774"/>
    <w:rsid w:val="00AF5E4D"/>
    <w:rsid w:val="00AF7F4D"/>
    <w:rsid w:val="00B03BAA"/>
    <w:rsid w:val="00B04B81"/>
    <w:rsid w:val="00B04C19"/>
    <w:rsid w:val="00B059CB"/>
    <w:rsid w:val="00B16EDB"/>
    <w:rsid w:val="00B216E6"/>
    <w:rsid w:val="00B4159F"/>
    <w:rsid w:val="00B463FF"/>
    <w:rsid w:val="00B47917"/>
    <w:rsid w:val="00B50C49"/>
    <w:rsid w:val="00B54024"/>
    <w:rsid w:val="00B564BE"/>
    <w:rsid w:val="00B61F86"/>
    <w:rsid w:val="00B70F3D"/>
    <w:rsid w:val="00B719C1"/>
    <w:rsid w:val="00B75B43"/>
    <w:rsid w:val="00B7701F"/>
    <w:rsid w:val="00B83E1C"/>
    <w:rsid w:val="00B929BC"/>
    <w:rsid w:val="00B93477"/>
    <w:rsid w:val="00B979AC"/>
    <w:rsid w:val="00BA00B9"/>
    <w:rsid w:val="00BA0C29"/>
    <w:rsid w:val="00BA1088"/>
    <w:rsid w:val="00BA470A"/>
    <w:rsid w:val="00BB70AA"/>
    <w:rsid w:val="00BC40DB"/>
    <w:rsid w:val="00BC46E8"/>
    <w:rsid w:val="00BC64E9"/>
    <w:rsid w:val="00BD0D5C"/>
    <w:rsid w:val="00BD4D9A"/>
    <w:rsid w:val="00BE148B"/>
    <w:rsid w:val="00BF02DC"/>
    <w:rsid w:val="00BF0B83"/>
    <w:rsid w:val="00C05615"/>
    <w:rsid w:val="00C07991"/>
    <w:rsid w:val="00C12461"/>
    <w:rsid w:val="00C141EF"/>
    <w:rsid w:val="00C16183"/>
    <w:rsid w:val="00C20C94"/>
    <w:rsid w:val="00C241C2"/>
    <w:rsid w:val="00C303A2"/>
    <w:rsid w:val="00C41F54"/>
    <w:rsid w:val="00C45CC9"/>
    <w:rsid w:val="00C509EF"/>
    <w:rsid w:val="00C560D8"/>
    <w:rsid w:val="00C64BCC"/>
    <w:rsid w:val="00C7286C"/>
    <w:rsid w:val="00C72EDD"/>
    <w:rsid w:val="00C7459A"/>
    <w:rsid w:val="00C7655B"/>
    <w:rsid w:val="00C769D5"/>
    <w:rsid w:val="00C778AA"/>
    <w:rsid w:val="00C8383C"/>
    <w:rsid w:val="00C91FE5"/>
    <w:rsid w:val="00C9456E"/>
    <w:rsid w:val="00C9500C"/>
    <w:rsid w:val="00C96E56"/>
    <w:rsid w:val="00CA098A"/>
    <w:rsid w:val="00CA16BC"/>
    <w:rsid w:val="00CA34B1"/>
    <w:rsid w:val="00CA7181"/>
    <w:rsid w:val="00CA7762"/>
    <w:rsid w:val="00CB32E0"/>
    <w:rsid w:val="00CB3DD9"/>
    <w:rsid w:val="00CC0296"/>
    <w:rsid w:val="00CC15D5"/>
    <w:rsid w:val="00CC2ABE"/>
    <w:rsid w:val="00CC56FB"/>
    <w:rsid w:val="00CD5F29"/>
    <w:rsid w:val="00CD751B"/>
    <w:rsid w:val="00CE124D"/>
    <w:rsid w:val="00CE662F"/>
    <w:rsid w:val="00CE7D39"/>
    <w:rsid w:val="00D01D84"/>
    <w:rsid w:val="00D04794"/>
    <w:rsid w:val="00D04A1D"/>
    <w:rsid w:val="00D06756"/>
    <w:rsid w:val="00D1496F"/>
    <w:rsid w:val="00D16403"/>
    <w:rsid w:val="00D174DE"/>
    <w:rsid w:val="00D3066B"/>
    <w:rsid w:val="00D34D84"/>
    <w:rsid w:val="00D44120"/>
    <w:rsid w:val="00D60557"/>
    <w:rsid w:val="00D74DEA"/>
    <w:rsid w:val="00D81F12"/>
    <w:rsid w:val="00D94CCA"/>
    <w:rsid w:val="00D95224"/>
    <w:rsid w:val="00D96C4B"/>
    <w:rsid w:val="00DA020C"/>
    <w:rsid w:val="00DA2A3A"/>
    <w:rsid w:val="00DA3113"/>
    <w:rsid w:val="00DA57CA"/>
    <w:rsid w:val="00DB3A21"/>
    <w:rsid w:val="00DC126F"/>
    <w:rsid w:val="00DC3A72"/>
    <w:rsid w:val="00DC4032"/>
    <w:rsid w:val="00DC7CF7"/>
    <w:rsid w:val="00DE2566"/>
    <w:rsid w:val="00DE3AD1"/>
    <w:rsid w:val="00DE3CC4"/>
    <w:rsid w:val="00DE7BD1"/>
    <w:rsid w:val="00E0036A"/>
    <w:rsid w:val="00E027B9"/>
    <w:rsid w:val="00E02AD9"/>
    <w:rsid w:val="00E03355"/>
    <w:rsid w:val="00E07641"/>
    <w:rsid w:val="00E112D0"/>
    <w:rsid w:val="00E119FC"/>
    <w:rsid w:val="00E120B2"/>
    <w:rsid w:val="00E134E8"/>
    <w:rsid w:val="00E15225"/>
    <w:rsid w:val="00E17C9A"/>
    <w:rsid w:val="00E20CAE"/>
    <w:rsid w:val="00E25320"/>
    <w:rsid w:val="00E25B5B"/>
    <w:rsid w:val="00E27202"/>
    <w:rsid w:val="00E46D45"/>
    <w:rsid w:val="00E5030F"/>
    <w:rsid w:val="00E50BC5"/>
    <w:rsid w:val="00E526C0"/>
    <w:rsid w:val="00E52ED4"/>
    <w:rsid w:val="00E54835"/>
    <w:rsid w:val="00E5511A"/>
    <w:rsid w:val="00E65BCC"/>
    <w:rsid w:val="00E76878"/>
    <w:rsid w:val="00E83A78"/>
    <w:rsid w:val="00E841A7"/>
    <w:rsid w:val="00E866BA"/>
    <w:rsid w:val="00E9027D"/>
    <w:rsid w:val="00E954C2"/>
    <w:rsid w:val="00E97F45"/>
    <w:rsid w:val="00EA2CB3"/>
    <w:rsid w:val="00EA5C51"/>
    <w:rsid w:val="00EC3667"/>
    <w:rsid w:val="00EC710B"/>
    <w:rsid w:val="00ED2476"/>
    <w:rsid w:val="00ED4ADE"/>
    <w:rsid w:val="00EE2691"/>
    <w:rsid w:val="00EF094B"/>
    <w:rsid w:val="00EF09E0"/>
    <w:rsid w:val="00EF1621"/>
    <w:rsid w:val="00F05D3C"/>
    <w:rsid w:val="00F11C94"/>
    <w:rsid w:val="00F13128"/>
    <w:rsid w:val="00F161F3"/>
    <w:rsid w:val="00F25619"/>
    <w:rsid w:val="00F27978"/>
    <w:rsid w:val="00F32F10"/>
    <w:rsid w:val="00F50BF8"/>
    <w:rsid w:val="00F56064"/>
    <w:rsid w:val="00F63521"/>
    <w:rsid w:val="00F65334"/>
    <w:rsid w:val="00F672C6"/>
    <w:rsid w:val="00F747CB"/>
    <w:rsid w:val="00F74CC5"/>
    <w:rsid w:val="00F81907"/>
    <w:rsid w:val="00F8645A"/>
    <w:rsid w:val="00F921C1"/>
    <w:rsid w:val="00F95264"/>
    <w:rsid w:val="00F96AB6"/>
    <w:rsid w:val="00FA0D3C"/>
    <w:rsid w:val="00FA1E39"/>
    <w:rsid w:val="00FB2D3B"/>
    <w:rsid w:val="00FB5FA5"/>
    <w:rsid w:val="00FC0B25"/>
    <w:rsid w:val="00FC3730"/>
    <w:rsid w:val="00FC497C"/>
    <w:rsid w:val="00FF5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D021EB"/>
  <w15:docId w15:val="{CC0A662E-30AF-4251-9FC2-8483BEDEC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74DE"/>
    <w:pPr>
      <w:spacing w:before="120" w:after="240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A68D9"/>
    <w:pPr>
      <w:keepNext/>
      <w:keepLines/>
      <w:tabs>
        <w:tab w:val="left" w:pos="5760"/>
      </w:tabs>
      <w:outlineLvl w:val="0"/>
    </w:pPr>
    <w:rPr>
      <w:rFonts w:eastAsiaTheme="majorEastAsia" w:cstheme="majorBidi"/>
      <w:b/>
      <w:bCs/>
      <w:sz w:val="28"/>
      <w:szCs w:val="2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A68D9"/>
    <w:pPr>
      <w:keepNext/>
      <w:keepLines/>
      <w:spacing w:before="40"/>
      <w:outlineLvl w:val="1"/>
    </w:pPr>
    <w:rPr>
      <w:rFonts w:eastAsiaTheme="majorEastAsia" w:cstheme="majorBidi"/>
      <w:b/>
      <w:bCs/>
      <w:spacing w:val="20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4A68D9"/>
    <w:pPr>
      <w:keepNext/>
      <w:keepLines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EF09E0"/>
    <w:pPr>
      <w:keepNext/>
      <w:keepLines/>
      <w:spacing w:before="200" w:after="0"/>
      <w:outlineLvl w:val="3"/>
    </w:pPr>
    <w:rPr>
      <w:rFonts w:eastAsiaTheme="majorEastAsia" w:cstheme="majorBidi"/>
      <w:b/>
      <w:bCs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E76878"/>
    <w:pPr>
      <w:keepNext/>
      <w:keepLines/>
      <w:spacing w:before="200" w:after="0"/>
      <w:outlineLvl w:val="4"/>
    </w:pPr>
    <w:rPr>
      <w:rFonts w:eastAsiaTheme="majorEastAsia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68D9"/>
    <w:rPr>
      <w:rFonts w:ascii="Arial" w:eastAsiaTheme="majorEastAsia" w:hAnsi="Arial" w:cstheme="majorBidi"/>
      <w:b/>
      <w:bCs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A68D9"/>
    <w:rPr>
      <w:rFonts w:ascii="Arial" w:eastAsiaTheme="majorEastAsia" w:hAnsi="Arial" w:cstheme="majorBidi"/>
      <w:b/>
      <w:bCs/>
      <w:spacing w:val="20"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EF09E0"/>
    <w:rPr>
      <w:rFonts w:ascii="Arial" w:eastAsiaTheme="majorEastAsia" w:hAnsi="Arial" w:cstheme="majorBidi"/>
      <w:b/>
      <w:bCs/>
      <w:iCs/>
      <w:color w:val="365F91" w:themeColor="accent1" w:themeShade="BF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A68D9"/>
    <w:rPr>
      <w:rFonts w:ascii="Arial" w:eastAsiaTheme="majorEastAsia" w:hAnsi="Arial" w:cstheme="majorBidi"/>
      <w:b/>
      <w:bCs/>
      <w:sz w:val="24"/>
    </w:rPr>
  </w:style>
  <w:style w:type="paragraph" w:styleId="ListParagraph">
    <w:name w:val="List Paragraph"/>
    <w:basedOn w:val="Normal"/>
    <w:autoRedefine/>
    <w:uiPriority w:val="34"/>
    <w:qFormat/>
    <w:rsid w:val="0007191D"/>
    <w:pPr>
      <w:numPr>
        <w:numId w:val="10"/>
      </w:numPr>
      <w:spacing w:before="0" w:after="0" w:line="240" w:lineRule="auto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rsid w:val="00E76878"/>
    <w:rPr>
      <w:rFonts w:ascii="Arial" w:eastAsiaTheme="majorEastAsia" w:hAnsi="Arial" w:cstheme="majorBidi"/>
      <w:color w:val="243F60" w:themeColor="accent1" w:themeShade="7F"/>
      <w:sz w:val="24"/>
    </w:rPr>
  </w:style>
  <w:style w:type="paragraph" w:styleId="Header">
    <w:name w:val="header"/>
    <w:basedOn w:val="Normal"/>
    <w:link w:val="HeaderChar"/>
    <w:uiPriority w:val="99"/>
    <w:unhideWhenUsed/>
    <w:rsid w:val="00E5511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511A"/>
    <w:rPr>
      <w:rFonts w:ascii="Arial" w:hAnsi="Arial"/>
      <w:sz w:val="24"/>
    </w:rPr>
  </w:style>
  <w:style w:type="paragraph" w:styleId="Footer">
    <w:name w:val="footer"/>
    <w:basedOn w:val="Normal"/>
    <w:link w:val="FooterChar"/>
    <w:unhideWhenUsed/>
    <w:qFormat/>
    <w:rsid w:val="00E5511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E5511A"/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511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11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A00B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24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CA"/>
    </w:rPr>
  </w:style>
  <w:style w:type="character" w:styleId="Hyperlink">
    <w:name w:val="Hyperlink"/>
    <w:basedOn w:val="DefaultParagraphFont"/>
    <w:uiPriority w:val="99"/>
    <w:unhideWhenUsed/>
    <w:rsid w:val="004240B6"/>
    <w:rPr>
      <w:color w:val="0000FF"/>
      <w:u w:val="single"/>
    </w:rPr>
  </w:style>
  <w:style w:type="table" w:styleId="TableGrid">
    <w:name w:val="Table Grid"/>
    <w:basedOn w:val="TableNormal"/>
    <w:uiPriority w:val="59"/>
    <w:rsid w:val="00F653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E21FC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BD4D9A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27167F"/>
    <w:pPr>
      <w:spacing w:before="0" w:after="0" w:line="240" w:lineRule="auto"/>
    </w:pPr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7167F"/>
    <w:rPr>
      <w:rFonts w:ascii="Calibri" w:hAnsi="Calibri"/>
      <w:szCs w:val="21"/>
    </w:rPr>
  </w:style>
  <w:style w:type="paragraph" w:customStyle="1" w:styleId="xmsonormal">
    <w:name w:val="xmsonormal"/>
    <w:basedOn w:val="Normal"/>
    <w:rsid w:val="00791ED6"/>
    <w:pPr>
      <w:spacing w:before="100" w:beforeAutospacing="1" w:after="100" w:afterAutospacing="1" w:line="240" w:lineRule="auto"/>
    </w:pPr>
    <w:rPr>
      <w:rFonts w:ascii="Times New Roman" w:hAnsi="Times New Roman" w:cs="Times New Roman"/>
      <w:szCs w:val="24"/>
    </w:rPr>
  </w:style>
  <w:style w:type="character" w:customStyle="1" w:styleId="apple-converted-space">
    <w:name w:val="apple-converted-space"/>
    <w:basedOn w:val="DefaultParagraphFont"/>
    <w:rsid w:val="00791ED6"/>
  </w:style>
  <w:style w:type="paragraph" w:styleId="HTMLPreformatted">
    <w:name w:val="HTML Preformatted"/>
    <w:basedOn w:val="Normal"/>
    <w:link w:val="HTMLPreformattedChar"/>
    <w:uiPriority w:val="99"/>
    <w:unhideWhenUsed/>
    <w:rsid w:val="00914F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  <w:lang w:val="en-US" w:bidi="hi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14FD8"/>
    <w:rPr>
      <w:rFonts w:ascii="Courier New" w:eastAsia="Times New Roman" w:hAnsi="Courier New" w:cs="Courier New"/>
      <w:sz w:val="20"/>
      <w:szCs w:val="20"/>
      <w:lang w:val="en-US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7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23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8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10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40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5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4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5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4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6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8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0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0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9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2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83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8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50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1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9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s.ontario.ca/en/release/59790/ontario-announces-provincewide-shutdown-to-stop-spread-of-covid-19-and-save-live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39276\Downloads\Letterhead_Template_B_Accessible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B27244-A24A-4D8F-A9FB-BBF120EC6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Letterhead_Template_B_Accessible (1)</Template>
  <TotalTime>17</TotalTime>
  <Pages>1</Pages>
  <Words>1040</Words>
  <Characters>5932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Letterhead_Template_B_BW_Accessible</vt:lpstr>
    </vt:vector>
  </TitlesOfParts>
  <Company>Toronto District School Board</Company>
  <LinksUpToDate>false</LinksUpToDate>
  <CharactersWithSpaces>6959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Letterhead_Template_B_BW_Accessible</dc:title>
  <dc:creator>Lewis, Stacey</dc:creator>
  <cp:lastModifiedBy>Supreeti Singh</cp:lastModifiedBy>
  <cp:revision>5</cp:revision>
  <cp:lastPrinted>2020-12-28T08:19:00Z</cp:lastPrinted>
  <dcterms:created xsi:type="dcterms:W3CDTF">2020-12-27T15:09:00Z</dcterms:created>
  <dcterms:modified xsi:type="dcterms:W3CDTF">2020-12-28T08:19:00Z</dcterms:modified>
</cp:coreProperties>
</file>