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bidiVisual/>
        <w:tblW w:w="35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517"/>
      </w:tblGrid>
      <w:tr w:rsidR="00441F0B" w:rsidRPr="00270D3D" w14:paraId="46A7CF0E" w14:textId="77777777" w:rsidTr="00466444">
        <w:trPr>
          <w:trHeight w:val="11437"/>
          <w:tblHeader/>
        </w:trPr>
        <w:tc>
          <w:tcPr>
            <w:tcW w:w="3517" w:type="dxa"/>
            <w:tcBorders>
              <w:top w:val="single" w:sz="4" w:space="0" w:color="auto"/>
              <w:left w:val="single" w:sz="4" w:space="0" w:color="auto"/>
              <w:bottom w:val="single" w:sz="4" w:space="0" w:color="auto"/>
              <w:right w:val="single" w:sz="4" w:space="0" w:color="auto"/>
            </w:tcBorders>
            <w:shd w:val="clear" w:color="auto" w:fill="1E5396"/>
          </w:tcPr>
          <w:p w14:paraId="1A43701A" w14:textId="102C9BB5" w:rsidR="0014248C" w:rsidRPr="00466444" w:rsidRDefault="00C311A2" w:rsidP="0004639C">
            <w:pPr>
              <w:bidi/>
              <w:spacing w:after="300"/>
              <w:rPr>
                <w:rFonts w:cs="Arial"/>
                <w:b/>
                <w:bCs/>
                <w:color w:val="FFFFFF" w:themeColor="background1"/>
                <w:sz w:val="12"/>
                <w:szCs w:val="12"/>
              </w:rPr>
            </w:pPr>
            <w:r w:rsidRPr="00270D3D">
              <w:rPr>
                <w:rFonts w:cs="Arial"/>
                <w:b/>
                <w:noProof/>
                <w:color w:val="FFFFFF" w:themeColor="background1"/>
                <w:sz w:val="40"/>
                <w:szCs w:val="40"/>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007173AB" w:rsidRPr="00270D3D">
              <w:rPr>
                <w:rFonts w:cs="Arial"/>
                <w:b/>
                <w:color w:val="FFFFFF" w:themeColor="background1"/>
                <w:sz w:val="40"/>
                <w:szCs w:val="40"/>
              </w:rPr>
              <w:br/>
            </w:r>
            <w:r w:rsidR="002C67E5" w:rsidRPr="002C67E5">
              <w:rPr>
                <w:rFonts w:ascii="Nafees Web Naskh" w:hAnsi="Nafees Web Naskh" w:cs="Nafees Web Naskh"/>
                <w:b/>
                <w:bCs/>
                <w:color w:val="FFFFFF" w:themeColor="background1"/>
                <w:szCs w:val="24"/>
                <w:rtl/>
              </w:rPr>
              <w:t>ٹ</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b/>
                <w:bCs/>
                <w:color w:val="FFFFFF" w:themeColor="background1"/>
                <w:szCs w:val="24"/>
                <w:rtl/>
              </w:rPr>
              <w:t xml:space="preserve"> ڈ</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b/>
                <w:bCs/>
                <w:color w:val="FFFFFF" w:themeColor="background1"/>
                <w:szCs w:val="24"/>
                <w:rtl/>
              </w:rPr>
              <w:t xml:space="preserve"> ا</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hint="eastAsia"/>
                <w:b/>
                <w:bCs/>
                <w:color w:val="FFFFFF" w:themeColor="background1"/>
                <w:szCs w:val="24"/>
                <w:rtl/>
              </w:rPr>
              <w:t>س</w:t>
            </w:r>
            <w:r w:rsidR="002C67E5" w:rsidRPr="002C67E5">
              <w:rPr>
                <w:rFonts w:ascii="Nafees Web Naskh" w:hAnsi="Nafees Web Naskh" w:cs="Nafees Web Naskh"/>
                <w:b/>
                <w:bCs/>
                <w:color w:val="FFFFFF" w:themeColor="background1"/>
                <w:szCs w:val="24"/>
                <w:rtl/>
              </w:rPr>
              <w:t xml:space="preserve"> ب</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b/>
                <w:bCs/>
                <w:color w:val="FFFFFF" w:themeColor="background1"/>
                <w:szCs w:val="24"/>
                <w:rtl/>
              </w:rPr>
              <w:t xml:space="preserve"> </w:t>
            </w:r>
            <w:r w:rsidR="002C67E5" w:rsidRPr="002C67E5">
              <w:rPr>
                <w:rFonts w:asciiTheme="minorHAnsi" w:hAnsiTheme="minorHAnsi" w:cstheme="minorHAnsi"/>
                <w:b/>
                <w:bCs/>
                <w:color w:val="FFFFFF" w:themeColor="background1"/>
                <w:szCs w:val="24"/>
                <w:rtl/>
              </w:rPr>
              <w:t>(</w:t>
            </w:r>
            <w:r w:rsidR="002C67E5" w:rsidRPr="002C67E5">
              <w:rPr>
                <w:rFonts w:asciiTheme="minorHAnsi" w:hAnsiTheme="minorHAnsi" w:cstheme="minorHAnsi"/>
                <w:b/>
                <w:bCs/>
                <w:color w:val="FFFFFF" w:themeColor="background1"/>
                <w:szCs w:val="24"/>
              </w:rPr>
              <w:t>TDSB</w:t>
            </w:r>
            <w:r w:rsidR="002C67E5" w:rsidRPr="002C67E5">
              <w:rPr>
                <w:rFonts w:asciiTheme="minorHAnsi" w:hAnsiTheme="minorHAnsi" w:cstheme="minorHAnsi"/>
                <w:b/>
                <w:bCs/>
                <w:color w:val="FFFFFF" w:themeColor="background1"/>
                <w:szCs w:val="24"/>
                <w:rtl/>
              </w:rPr>
              <w:t>)</w:t>
            </w:r>
            <w:r w:rsidR="002C67E5" w:rsidRPr="002C67E5">
              <w:rPr>
                <w:rFonts w:ascii="Nafees Web Naskh" w:hAnsi="Nafees Web Naskh" w:cs="Nafees Web Naskh"/>
                <w:b/>
                <w:bCs/>
                <w:color w:val="FFFFFF" w:themeColor="background1"/>
                <w:szCs w:val="24"/>
                <w:rtl/>
              </w:rPr>
              <w:t xml:space="preserve"> ورچوئل </w:t>
            </w:r>
            <w:r w:rsidR="002C67E5" w:rsidRPr="002C67E5">
              <w:rPr>
                <w:rFonts w:asciiTheme="minorHAnsi" w:hAnsiTheme="minorHAnsi" w:cstheme="minorHAnsi"/>
                <w:b/>
                <w:bCs/>
                <w:color w:val="FFFFFF" w:themeColor="background1"/>
                <w:szCs w:val="24"/>
                <w:rtl/>
              </w:rPr>
              <w:t>(</w:t>
            </w:r>
            <w:r w:rsidR="002C67E5" w:rsidRPr="002C67E5">
              <w:rPr>
                <w:rFonts w:asciiTheme="minorHAnsi" w:hAnsiTheme="minorHAnsi" w:cstheme="minorHAnsi"/>
                <w:b/>
                <w:bCs/>
                <w:color w:val="FFFFFF" w:themeColor="background1"/>
                <w:szCs w:val="24"/>
              </w:rPr>
              <w:t>Virtual</w:t>
            </w:r>
            <w:r w:rsidR="002C67E5" w:rsidRPr="002C67E5">
              <w:rPr>
                <w:rFonts w:asciiTheme="minorHAnsi" w:hAnsiTheme="minorHAnsi" w:cstheme="minorHAnsi"/>
                <w:b/>
                <w:bCs/>
                <w:color w:val="FFFFFF" w:themeColor="background1"/>
                <w:szCs w:val="24"/>
                <w:rtl/>
              </w:rPr>
              <w:t>)</w:t>
            </w:r>
            <w:r w:rsidR="002C67E5" w:rsidRPr="002C67E5">
              <w:rPr>
                <w:rFonts w:ascii="Nafees Web Naskh" w:hAnsi="Nafees Web Naskh" w:cs="Nafees Web Naskh"/>
                <w:b/>
                <w:bCs/>
                <w:color w:val="FFFFFF" w:themeColor="background1"/>
                <w:szCs w:val="24"/>
                <w:rtl/>
              </w:rPr>
              <w:t xml:space="preserve"> س</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hint="eastAsia"/>
                <w:b/>
                <w:bCs/>
                <w:color w:val="FFFFFF" w:themeColor="background1"/>
                <w:szCs w:val="24"/>
                <w:rtl/>
              </w:rPr>
              <w:t>کنڈر</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b/>
                <w:bCs/>
                <w:color w:val="FFFFFF" w:themeColor="background1"/>
                <w:szCs w:val="24"/>
                <w:rtl/>
              </w:rPr>
              <w:t xml:space="preserve"> اسکول ف</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hint="eastAsia"/>
                <w:b/>
                <w:bCs/>
                <w:color w:val="FFFFFF" w:themeColor="background1"/>
                <w:szCs w:val="24"/>
                <w:rtl/>
              </w:rPr>
              <w:t>مل</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b/>
                <w:bCs/>
                <w:color w:val="FFFFFF" w:themeColor="background1"/>
                <w:szCs w:val="24"/>
                <w:rtl/>
              </w:rPr>
              <w:t xml:space="preserve"> ن</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hint="eastAsia"/>
                <w:b/>
                <w:bCs/>
                <w:color w:val="FFFFFF" w:themeColor="background1"/>
                <w:szCs w:val="24"/>
                <w:rtl/>
              </w:rPr>
              <w:t>وز</w:t>
            </w:r>
            <w:r w:rsidR="002C67E5" w:rsidRPr="002C67E5">
              <w:rPr>
                <w:rFonts w:ascii="Nafees Web Naskh" w:hAnsi="Nafees Web Naskh" w:cs="Nafees Web Naskh"/>
                <w:b/>
                <w:bCs/>
                <w:color w:val="FFFFFF" w:themeColor="background1"/>
                <w:szCs w:val="24"/>
                <w:rtl/>
              </w:rPr>
              <w:t xml:space="preserve"> ل</w:t>
            </w:r>
            <w:r w:rsidR="002C67E5" w:rsidRPr="002C67E5">
              <w:rPr>
                <w:rFonts w:ascii="Nafees Web Naskh" w:hAnsi="Nafees Web Naskh" w:cs="Nafees Web Naskh" w:hint="cs"/>
                <w:b/>
                <w:bCs/>
                <w:color w:val="FFFFFF" w:themeColor="background1"/>
                <w:szCs w:val="24"/>
                <w:rtl/>
              </w:rPr>
              <w:t>ی</w:t>
            </w:r>
            <w:r w:rsidR="002C67E5" w:rsidRPr="002C67E5">
              <w:rPr>
                <w:rFonts w:ascii="Nafees Web Naskh" w:hAnsi="Nafees Web Naskh" w:cs="Nafees Web Naskh" w:hint="eastAsia"/>
                <w:b/>
                <w:bCs/>
                <w:color w:val="FFFFFF" w:themeColor="background1"/>
                <w:szCs w:val="24"/>
                <w:rtl/>
              </w:rPr>
              <w:t>ٹر</w:t>
            </w:r>
            <w:r w:rsidR="00466444">
              <w:rPr>
                <w:rFonts w:ascii="Nafees Web Naskh" w:hAnsi="Nafees Web Naskh" w:cs="Nafees Web Naskh"/>
                <w:b/>
                <w:bCs/>
                <w:color w:val="FFFFFF" w:themeColor="background1"/>
                <w:szCs w:val="24"/>
                <w:rtl/>
                <w:lang w:bidi="ur-PK"/>
              </w:rPr>
              <w:br/>
            </w:r>
          </w:p>
          <w:p w14:paraId="2E785F2D" w14:textId="7E2A4B83" w:rsidR="00692FAB" w:rsidRPr="00466444" w:rsidRDefault="00AE2EC5" w:rsidP="00C100AA">
            <w:pPr>
              <w:bidi/>
              <w:rPr>
                <w:rFonts w:ascii="Nafees Web Naskh" w:hAnsi="Nafees Web Naskh" w:cs="Nafees Web Naskh"/>
                <w:color w:val="FFFFFF" w:themeColor="background1"/>
                <w:sz w:val="12"/>
                <w:szCs w:val="12"/>
              </w:rPr>
            </w:pPr>
            <w:bookmarkStart w:id="0" w:name="_Hlk71325363"/>
            <w:r w:rsidRPr="00AE2EC5">
              <w:rPr>
                <w:rFonts w:ascii="Nafees Web Naskh" w:hAnsi="Nafees Web Naskh" w:cs="Nafees Web Naskh"/>
                <w:color w:val="FFFFFF" w:themeColor="background1"/>
                <w:szCs w:val="24"/>
                <w:rtl/>
              </w:rPr>
              <w:t xml:space="preserve">ورچوئل اسکول </w:t>
            </w:r>
            <w:r w:rsidR="00AF72E8">
              <w:rPr>
                <w:rFonts w:ascii="Nafees Web Naskh" w:hAnsi="Nafees Web Naskh" w:cs="Nafees Web Naskh" w:hint="cs"/>
                <w:color w:val="FFFFFF" w:themeColor="background1"/>
                <w:szCs w:val="24"/>
                <w:rtl/>
              </w:rPr>
              <w:t xml:space="preserve">فیملی </w:t>
            </w:r>
            <w:r w:rsidRPr="00AE2EC5">
              <w:rPr>
                <w:rFonts w:ascii="Nafees Web Naskh" w:hAnsi="Nafees Web Naskh" w:cs="Nafees Web Naskh"/>
                <w:color w:val="FFFFFF" w:themeColor="background1"/>
                <w:szCs w:val="24"/>
                <w:rtl/>
              </w:rPr>
              <w:t>ن</w:t>
            </w:r>
            <w:r w:rsidRPr="00AE2EC5">
              <w:rPr>
                <w:rFonts w:ascii="Nafees Web Naskh" w:hAnsi="Nafees Web Naskh" w:cs="Nafees Web Naskh" w:hint="cs"/>
                <w:color w:val="FFFFFF" w:themeColor="background1"/>
                <w:szCs w:val="24"/>
                <w:rtl/>
              </w:rPr>
              <w:t>ی</w:t>
            </w:r>
            <w:r w:rsidRPr="00AE2EC5">
              <w:rPr>
                <w:rFonts w:ascii="Nafees Web Naskh" w:hAnsi="Nafees Web Naskh" w:cs="Nafees Web Naskh" w:hint="eastAsia"/>
                <w:color w:val="FFFFFF" w:themeColor="background1"/>
                <w:szCs w:val="24"/>
                <w:rtl/>
              </w:rPr>
              <w:t>وز</w:t>
            </w:r>
            <w:r w:rsidRPr="00AE2EC5">
              <w:rPr>
                <w:rFonts w:ascii="Nafees Web Naskh" w:hAnsi="Nafees Web Naskh" w:cs="Nafees Web Naskh"/>
                <w:color w:val="FFFFFF" w:themeColor="background1"/>
                <w:szCs w:val="24"/>
                <w:rtl/>
              </w:rPr>
              <w:t xml:space="preserve"> ل</w:t>
            </w:r>
            <w:r w:rsidRPr="00AE2EC5">
              <w:rPr>
                <w:rFonts w:ascii="Nafees Web Naskh" w:hAnsi="Nafees Web Naskh" w:cs="Nafees Web Naskh" w:hint="cs"/>
                <w:color w:val="FFFFFF" w:themeColor="background1"/>
                <w:szCs w:val="24"/>
                <w:rtl/>
              </w:rPr>
              <w:t>ی</w:t>
            </w:r>
            <w:r w:rsidRPr="00AE2EC5">
              <w:rPr>
                <w:rFonts w:ascii="Nafees Web Naskh" w:hAnsi="Nafees Web Naskh" w:cs="Nafees Web Naskh" w:hint="eastAsia"/>
                <w:color w:val="FFFFFF" w:themeColor="background1"/>
                <w:szCs w:val="24"/>
                <w:rtl/>
              </w:rPr>
              <w:t>ٹر</w:t>
            </w:r>
            <w:r w:rsidRPr="00AE2EC5">
              <w:rPr>
                <w:rFonts w:ascii="Nafees Web Naskh" w:hAnsi="Nafees Web Naskh" w:cs="Nafees Web Naskh"/>
                <w:color w:val="FFFFFF" w:themeColor="background1"/>
                <w:szCs w:val="24"/>
                <w:rtl/>
              </w:rPr>
              <w:t xml:space="preserve"> ک</w:t>
            </w:r>
            <w:r w:rsidR="00AF72E8">
              <w:rPr>
                <w:rFonts w:ascii="Nafees Web Naskh" w:hAnsi="Nafees Web Naskh" w:cs="Nafees Web Naskh" w:hint="cs"/>
                <w:color w:val="FFFFFF" w:themeColor="background1"/>
                <w:szCs w:val="24"/>
                <w:rtl/>
              </w:rPr>
              <w:t>ے اپریل</w:t>
            </w:r>
            <w:r w:rsidRPr="00AE2EC5">
              <w:rPr>
                <w:rFonts w:ascii="Nafees Web Naskh" w:hAnsi="Nafees Web Naskh" w:cs="Nafees Web Naskh"/>
                <w:color w:val="FFFFFF" w:themeColor="background1"/>
                <w:szCs w:val="24"/>
                <w:rtl/>
              </w:rPr>
              <w:t xml:space="preserve"> </w:t>
            </w:r>
            <w:r w:rsidRPr="00AE2EC5">
              <w:rPr>
                <w:rFonts w:asciiTheme="minorHAnsi" w:hAnsiTheme="minorHAnsi" w:cstheme="minorHAnsi"/>
                <w:color w:val="FFFFFF" w:themeColor="background1"/>
                <w:szCs w:val="24"/>
                <w:rtl/>
              </w:rPr>
              <w:t>2021</w:t>
            </w:r>
            <w:r w:rsidRPr="00AE2EC5">
              <w:rPr>
                <w:rFonts w:ascii="Nafees Web Naskh" w:hAnsi="Nafees Web Naskh" w:cs="Nafees Web Naskh"/>
                <w:color w:val="FFFFFF" w:themeColor="background1"/>
                <w:szCs w:val="24"/>
                <w:rtl/>
              </w:rPr>
              <w:t>ء کے شمارے م</w:t>
            </w:r>
            <w:r w:rsidRPr="00AE2EC5">
              <w:rPr>
                <w:rFonts w:ascii="Nafees Web Naskh" w:hAnsi="Nafees Web Naskh" w:cs="Nafees Web Naskh" w:hint="cs"/>
                <w:color w:val="FFFFFF" w:themeColor="background1"/>
                <w:szCs w:val="24"/>
                <w:rtl/>
              </w:rPr>
              <w:t>ی</w:t>
            </w:r>
            <w:r w:rsidRPr="00AE2EC5">
              <w:rPr>
                <w:rFonts w:ascii="Nafees Web Naskh" w:hAnsi="Nafees Web Naskh" w:cs="Nafees Web Naskh" w:hint="eastAsia"/>
                <w:color w:val="FFFFFF" w:themeColor="background1"/>
                <w:szCs w:val="24"/>
                <w:rtl/>
              </w:rPr>
              <w:t>ں</w:t>
            </w:r>
            <w:r w:rsidRPr="00AE2EC5">
              <w:rPr>
                <w:rFonts w:ascii="Nafees Web Naskh" w:hAnsi="Nafees Web Naskh" w:cs="Nafees Web Naskh"/>
                <w:color w:val="FFFFFF" w:themeColor="background1"/>
                <w:szCs w:val="24"/>
                <w:rtl/>
              </w:rPr>
              <w:t xml:space="preserve"> خوش آمد</w:t>
            </w:r>
            <w:r w:rsidRPr="00AE2EC5">
              <w:rPr>
                <w:rFonts w:ascii="Nafees Web Naskh" w:hAnsi="Nafees Web Naskh" w:cs="Nafees Web Naskh" w:hint="cs"/>
                <w:color w:val="FFFFFF" w:themeColor="background1"/>
                <w:szCs w:val="24"/>
                <w:rtl/>
              </w:rPr>
              <w:t>ی</w:t>
            </w:r>
            <w:r w:rsidRPr="00AE2EC5">
              <w:rPr>
                <w:rFonts w:ascii="Nafees Web Naskh" w:hAnsi="Nafees Web Naskh" w:cs="Nafees Web Naskh" w:hint="eastAsia"/>
                <w:color w:val="FFFFFF" w:themeColor="background1"/>
                <w:szCs w:val="24"/>
                <w:rtl/>
              </w:rPr>
              <w:t>د</w:t>
            </w:r>
            <w:r w:rsidRPr="00AE2EC5">
              <w:rPr>
                <w:rFonts w:ascii="Nafees Web Naskh" w:hAnsi="Nafees Web Naskh" w:cs="Nafees Web Naskh"/>
                <w:color w:val="FFFFFF" w:themeColor="background1"/>
                <w:szCs w:val="24"/>
                <w:rtl/>
              </w:rPr>
              <w:t xml:space="preserve">۔ </w:t>
            </w:r>
            <w:r w:rsidR="00AF72E8" w:rsidRPr="00AF72E8">
              <w:rPr>
                <w:rFonts w:ascii="Nafees Web Naskh" w:hAnsi="Nafees Web Naskh" w:cs="Nafees Web Naskh"/>
                <w:color w:val="FFFFFF" w:themeColor="background1"/>
                <w:szCs w:val="24"/>
                <w:rtl/>
              </w:rPr>
              <w:t>ہم ام</w:t>
            </w:r>
            <w:r w:rsidR="00AF72E8" w:rsidRPr="00AF72E8">
              <w:rPr>
                <w:rFonts w:ascii="Nafees Web Naskh" w:hAnsi="Nafees Web Naskh" w:cs="Nafees Web Naskh" w:hint="cs"/>
                <w:color w:val="FFFFFF" w:themeColor="background1"/>
                <w:szCs w:val="24"/>
                <w:rtl/>
              </w:rPr>
              <w:t>ی</w:t>
            </w:r>
            <w:r w:rsidR="00AF72E8" w:rsidRPr="00AF72E8">
              <w:rPr>
                <w:rFonts w:ascii="Nafees Web Naskh" w:hAnsi="Nafees Web Naskh" w:cs="Nafees Web Naskh" w:hint="eastAsia"/>
                <w:color w:val="FFFFFF" w:themeColor="background1"/>
                <w:szCs w:val="24"/>
                <w:rtl/>
              </w:rPr>
              <w:t>د</w:t>
            </w:r>
            <w:r w:rsidR="00AF72E8" w:rsidRPr="00AF72E8">
              <w:rPr>
                <w:rFonts w:ascii="Nafees Web Naskh" w:hAnsi="Nafees Web Naskh" w:cs="Nafees Web Naskh"/>
                <w:color w:val="FFFFFF" w:themeColor="background1"/>
                <w:szCs w:val="24"/>
                <w:rtl/>
              </w:rPr>
              <w:t xml:space="preserve"> کرتے ہ</w:t>
            </w:r>
            <w:r w:rsidR="00AF72E8" w:rsidRPr="00AF72E8">
              <w:rPr>
                <w:rFonts w:ascii="Nafees Web Naskh" w:hAnsi="Nafees Web Naskh" w:cs="Nafees Web Naskh" w:hint="cs"/>
                <w:color w:val="FFFFFF" w:themeColor="background1"/>
                <w:szCs w:val="24"/>
                <w:rtl/>
              </w:rPr>
              <w:t>ی</w:t>
            </w:r>
            <w:r w:rsidR="00AF72E8" w:rsidRPr="00AF72E8">
              <w:rPr>
                <w:rFonts w:ascii="Nafees Web Naskh" w:hAnsi="Nafees Web Naskh" w:cs="Nafees Web Naskh" w:hint="eastAsia"/>
                <w:color w:val="FFFFFF" w:themeColor="background1"/>
                <w:szCs w:val="24"/>
                <w:rtl/>
              </w:rPr>
              <w:t>ں</w:t>
            </w:r>
            <w:r w:rsidR="00AF72E8" w:rsidRPr="00AF72E8">
              <w:rPr>
                <w:rFonts w:ascii="Nafees Web Naskh" w:hAnsi="Nafees Web Naskh" w:cs="Nafees Web Naskh"/>
                <w:color w:val="FFFFFF" w:themeColor="background1"/>
                <w:szCs w:val="24"/>
                <w:rtl/>
              </w:rPr>
              <w:t xml:space="preserve"> کہ اس ماہ کے شروع م</w:t>
            </w:r>
            <w:r w:rsidR="00AF72E8" w:rsidRPr="00AF72E8">
              <w:rPr>
                <w:rFonts w:ascii="Nafees Web Naskh" w:hAnsi="Nafees Web Naskh" w:cs="Nafees Web Naskh" w:hint="cs"/>
                <w:color w:val="FFFFFF" w:themeColor="background1"/>
                <w:szCs w:val="24"/>
                <w:rtl/>
              </w:rPr>
              <w:t>ی</w:t>
            </w:r>
            <w:r w:rsidR="00AF72E8" w:rsidRPr="00AF72E8">
              <w:rPr>
                <w:rFonts w:ascii="Nafees Web Naskh" w:hAnsi="Nafees Web Naskh" w:cs="Nafees Web Naskh" w:hint="eastAsia"/>
                <w:color w:val="FFFFFF" w:themeColor="background1"/>
                <w:szCs w:val="24"/>
                <w:rtl/>
              </w:rPr>
              <w:t>ں</w:t>
            </w:r>
            <w:r w:rsidR="00AF72E8" w:rsidRPr="00AF72E8">
              <w:rPr>
                <w:rFonts w:ascii="Nafees Web Naskh" w:hAnsi="Nafees Web Naskh" w:cs="Nafees Web Naskh"/>
                <w:color w:val="FFFFFF" w:themeColor="background1"/>
                <w:szCs w:val="24"/>
                <w:rtl/>
              </w:rPr>
              <w:t xml:space="preserve"> اپر</w:t>
            </w:r>
            <w:r w:rsidR="00AF72E8" w:rsidRPr="00AF72E8">
              <w:rPr>
                <w:rFonts w:ascii="Nafees Web Naskh" w:hAnsi="Nafees Web Naskh" w:cs="Nafees Web Naskh" w:hint="cs"/>
                <w:color w:val="FFFFFF" w:themeColor="background1"/>
                <w:szCs w:val="24"/>
                <w:rtl/>
              </w:rPr>
              <w:t>ی</w:t>
            </w:r>
            <w:r w:rsidR="00AF72E8" w:rsidRPr="00AF72E8">
              <w:rPr>
                <w:rFonts w:ascii="Nafees Web Naskh" w:hAnsi="Nafees Web Naskh" w:cs="Nafees Web Naskh" w:hint="eastAsia"/>
                <w:color w:val="FFFFFF" w:themeColor="background1"/>
                <w:szCs w:val="24"/>
                <w:rtl/>
              </w:rPr>
              <w:t>ل</w:t>
            </w:r>
            <w:r w:rsidR="00AF72E8" w:rsidRPr="00AF72E8">
              <w:rPr>
                <w:rFonts w:ascii="Nafees Web Naskh" w:hAnsi="Nafees Web Naskh" w:cs="Nafees Web Naskh"/>
                <w:color w:val="FFFFFF" w:themeColor="background1"/>
                <w:szCs w:val="24"/>
                <w:rtl/>
              </w:rPr>
              <w:t xml:space="preserve"> کے وقفے کے دوران سب نے کچھ فرصت والے وقت کا لطف اٹھا</w:t>
            </w:r>
            <w:r w:rsidR="00AF72E8" w:rsidRPr="00AF72E8">
              <w:rPr>
                <w:rFonts w:ascii="Nafees Web Naskh" w:hAnsi="Nafees Web Naskh" w:cs="Nafees Web Naskh" w:hint="cs"/>
                <w:color w:val="FFFFFF" w:themeColor="background1"/>
                <w:szCs w:val="24"/>
                <w:rtl/>
              </w:rPr>
              <w:t>ی</w:t>
            </w:r>
            <w:r w:rsidR="00AF72E8">
              <w:rPr>
                <w:rFonts w:ascii="Nafees Web Naskh" w:hAnsi="Nafees Web Naskh" w:cs="Nafees Web Naskh" w:hint="cs"/>
                <w:color w:val="FFFFFF" w:themeColor="background1"/>
                <w:szCs w:val="24"/>
                <w:rtl/>
              </w:rPr>
              <w:t xml:space="preserve">ا ہوگا۔ </w:t>
            </w:r>
            <w:bookmarkEnd w:id="0"/>
            <w:r w:rsidR="00466444">
              <w:rPr>
                <w:rFonts w:ascii="Nafees Web Naskh" w:hAnsi="Nafees Web Naskh" w:cs="Nafees Web Naskh"/>
                <w:color w:val="FFFFFF" w:themeColor="background1"/>
                <w:szCs w:val="24"/>
                <w:rtl/>
              </w:rPr>
              <w:br/>
            </w:r>
            <w:r w:rsidR="004A4A80" w:rsidRPr="00411BF0">
              <w:rPr>
                <w:rFonts w:ascii="Nafees Web Naskh" w:hAnsi="Nafees Web Naskh" w:cs="Nafees Web Naskh"/>
                <w:color w:val="FFFFFF" w:themeColor="background1"/>
                <w:szCs w:val="24"/>
              </w:rPr>
              <w:t xml:space="preserve"> </w:t>
            </w:r>
          </w:p>
          <w:p w14:paraId="12851EFB" w14:textId="77DE083C" w:rsidR="004A4A80" w:rsidRPr="009419DF" w:rsidRDefault="008E462D" w:rsidP="00411BF0">
            <w:pPr>
              <w:bidi/>
              <w:rPr>
                <w:rFonts w:ascii="Nafees Web Naskh" w:hAnsi="Nafees Web Naskh" w:cs="Nafees Web Naskh"/>
                <w:color w:val="FFFFFF" w:themeColor="background1"/>
                <w:szCs w:val="24"/>
              </w:rPr>
            </w:pPr>
            <w:bookmarkStart w:id="1" w:name="_Hlk71325412"/>
            <w:r w:rsidRPr="008E462D">
              <w:rPr>
                <w:rFonts w:ascii="Nafees Web Naskh" w:hAnsi="Nafees Web Naskh" w:cs="Nafees Web Naskh"/>
                <w:color w:val="FFFFFF" w:themeColor="background1"/>
                <w:szCs w:val="24"/>
                <w:rtl/>
              </w:rPr>
              <w:t>آن لائن مشکلات والے سال کے دوران ورچوئل اسکول کے طلباء نے بڑ</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color w:val="FFFFFF" w:themeColor="background1"/>
                <w:szCs w:val="24"/>
                <w:rtl/>
              </w:rPr>
              <w:t xml:space="preserve"> استقامت اور لچک </w:t>
            </w:r>
            <w:r w:rsidR="00B23C5D">
              <w:rPr>
                <w:rFonts w:ascii="Nafees Web Naskh" w:hAnsi="Nafees Web Naskh" w:cs="Nafees Web Naskh" w:hint="cs"/>
                <w:color w:val="FFFFFF" w:themeColor="background1"/>
                <w:szCs w:val="24"/>
                <w:rtl/>
              </w:rPr>
              <w:t>دکھانا جاری رکھا ہے</w:t>
            </w:r>
            <w:r w:rsidRPr="008E462D">
              <w:rPr>
                <w:rFonts w:ascii="Nafees Web Naskh" w:hAnsi="Nafees Web Naskh" w:cs="Nafees Web Naskh"/>
                <w:color w:val="FFFFFF" w:themeColor="background1"/>
                <w:szCs w:val="24"/>
                <w:rtl/>
              </w:rPr>
              <w:t>۔ ورچوئل کلاس روموں اور ورچوئل اسکولوں م</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 xml:space="preserve"> ہر ماہ ہونے والے نئے اور دلچسپ پراج</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کٹس</w:t>
            </w:r>
            <w:r w:rsidRPr="008E462D">
              <w:rPr>
                <w:rFonts w:ascii="Nafees Web Naskh" w:hAnsi="Nafees Web Naskh" w:cs="Nafees Web Naskh"/>
                <w:color w:val="FFFFFF" w:themeColor="background1"/>
                <w:szCs w:val="24"/>
                <w:rtl/>
              </w:rPr>
              <w:t xml:space="preserve"> اور اقدامات سے ہم</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 xml:space="preserve"> حوصلہ ملتا ہے!  ہم ان م</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 xml:space="preserve"> سےکچھ اس ماہ کے ن</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وز</w:t>
            </w:r>
            <w:r w:rsidRPr="008E462D">
              <w:rPr>
                <w:rFonts w:ascii="Nafees Web Naskh" w:hAnsi="Nafees Web Naskh" w:cs="Nafees Web Naskh"/>
                <w:color w:val="FFFFFF" w:themeColor="background1"/>
                <w:szCs w:val="24"/>
                <w:rtl/>
              </w:rPr>
              <w:t xml:space="preserve"> ل</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ٹر</w:t>
            </w:r>
            <w:r w:rsidRPr="008E462D">
              <w:rPr>
                <w:rFonts w:ascii="Nafees Web Naskh" w:hAnsi="Nafees Web Naskh" w:cs="Nafees Web Naskh"/>
                <w:color w:val="FFFFFF" w:themeColor="background1"/>
                <w:szCs w:val="24"/>
                <w:rtl/>
              </w:rPr>
              <w:t xml:space="preserve"> م</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 xml:space="preserve"> آپ کے ساتھ ش</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ئرکرتے</w:t>
            </w:r>
            <w:r w:rsidRPr="008E462D">
              <w:rPr>
                <w:rFonts w:ascii="Nafees Web Naskh" w:hAnsi="Nafees Web Naskh" w:cs="Nafees Web Naskh"/>
                <w:color w:val="FFFFFF" w:themeColor="background1"/>
                <w:szCs w:val="24"/>
                <w:rtl/>
              </w:rPr>
              <w:t xml:space="preserve"> ہوئے فخر محسوس کرتے ہ</w:t>
            </w:r>
            <w:r w:rsidRPr="008E462D">
              <w:rPr>
                <w:rFonts w:ascii="Nafees Web Naskh" w:hAnsi="Nafees Web Naskh" w:cs="Nafees Web Naskh" w:hint="cs"/>
                <w:color w:val="FFFFFF" w:themeColor="background1"/>
                <w:szCs w:val="24"/>
                <w:rtl/>
              </w:rPr>
              <w:t>ی</w:t>
            </w:r>
            <w:r w:rsidRPr="008E462D">
              <w:rPr>
                <w:rFonts w:ascii="Nafees Web Naskh" w:hAnsi="Nafees Web Naskh" w:cs="Nafees Web Naskh" w:hint="eastAsia"/>
                <w:color w:val="FFFFFF" w:themeColor="background1"/>
                <w:szCs w:val="24"/>
                <w:rtl/>
              </w:rPr>
              <w:t>ں</w:t>
            </w:r>
            <w:r w:rsidRPr="008E462D">
              <w:rPr>
                <w:rFonts w:ascii="Nafees Web Naskh" w:hAnsi="Nafees Web Naskh" w:cs="Nafees Web Naskh"/>
                <w:color w:val="FFFFFF" w:themeColor="background1"/>
                <w:szCs w:val="24"/>
                <w:rtl/>
              </w:rPr>
              <w:t>۔</w:t>
            </w:r>
            <w:bookmarkEnd w:id="1"/>
          </w:p>
          <w:p w14:paraId="4EAC64E7" w14:textId="52EA040F" w:rsidR="0014248C" w:rsidRPr="00270D3D" w:rsidRDefault="004718EE" w:rsidP="009419DF">
            <w:pPr>
              <w:bidi/>
              <w:rPr>
                <w:rFonts w:cs="Arial"/>
                <w:color w:val="FFFFFF" w:themeColor="background1"/>
                <w:szCs w:val="24"/>
              </w:rPr>
            </w:pPr>
            <w:r>
              <w:rPr>
                <w:rFonts w:cs="Arial"/>
                <w:color w:val="FFFFFF" w:themeColor="background1"/>
                <w:szCs w:val="24"/>
                <w:rtl/>
              </w:rPr>
              <w:br/>
            </w:r>
            <w:r>
              <w:rPr>
                <w:rFonts w:cs="Arial"/>
                <w:color w:val="FFFFFF" w:themeColor="background1"/>
                <w:szCs w:val="24"/>
                <w:rtl/>
              </w:rPr>
              <w:br/>
            </w:r>
            <w:r w:rsidR="00BF32F7" w:rsidRPr="00270D3D">
              <w:rPr>
                <w:rFonts w:cs="Arial"/>
                <w:color w:val="FFFFFF" w:themeColor="background1"/>
                <w:szCs w:val="24"/>
              </w:rPr>
              <w:br/>
            </w:r>
            <w:r w:rsidR="00054B4E" w:rsidRPr="00270D3D">
              <w:rPr>
                <w:rFonts w:cs="Arial"/>
                <w:color w:val="FFFFFF" w:themeColor="background1"/>
              </w:rPr>
              <w:br/>
            </w:r>
            <w:r w:rsidR="009419DF" w:rsidRPr="00CB27DF">
              <w:rPr>
                <w:rFonts w:ascii="Nafees Web Naskh" w:eastAsia="Calibri" w:hAnsi="Nafees Web Naskh" w:cs="Nafees Web Naskh" w:hint="cs"/>
                <w:color w:val="FFFFFF" w:themeColor="background1"/>
                <w:szCs w:val="24"/>
                <w:rtl/>
              </w:rPr>
              <w:t xml:space="preserve">مزید معلومات اور اَپ ڈیٹس کیلئے، براہِ مہربانی ملاحظہ کریں </w:t>
            </w:r>
            <w:r w:rsidR="0028230B">
              <w:fldChar w:fldCharType="begin"/>
            </w:r>
            <w:r w:rsidR="0028230B">
              <w:instrText xml:space="preserve"> HYPERLINK "http://www.tdsb.on.ca/virtualschool" </w:instrText>
            </w:r>
            <w:r w:rsidR="0028230B">
              <w:fldChar w:fldCharType="separate"/>
            </w:r>
            <w:r w:rsidR="00CA7F79" w:rsidRPr="00CA7F79">
              <w:rPr>
                <w:rStyle w:val="Hyperlink"/>
                <w:rFonts w:asciiTheme="minorHAnsi" w:eastAsia="Calibri" w:hAnsiTheme="minorHAnsi" w:cstheme="minorHAnsi"/>
                <w:color w:val="FFFFFF" w:themeColor="background1"/>
                <w:sz w:val="22"/>
              </w:rPr>
              <w:t>http://www.tdsb.on.ca/virtualschool</w:t>
            </w:r>
            <w:r w:rsidR="0028230B">
              <w:rPr>
                <w:rStyle w:val="Hyperlink"/>
                <w:rFonts w:asciiTheme="minorHAnsi" w:eastAsia="Calibri" w:hAnsiTheme="minorHAnsi" w:cstheme="minorHAnsi"/>
                <w:color w:val="FFFFFF" w:themeColor="background1"/>
                <w:sz w:val="22"/>
              </w:rPr>
              <w:fldChar w:fldCharType="end"/>
            </w:r>
            <w:r w:rsidR="009419DF" w:rsidRPr="00CB27DF">
              <w:rPr>
                <w:rFonts w:ascii="Nafees Web Naskh" w:eastAsia="Calibri" w:hAnsi="Nafees Web Naskh" w:cs="Nafees Web Naskh" w:hint="cs"/>
                <w:color w:val="FFFFFF" w:themeColor="background1"/>
                <w:szCs w:val="24"/>
                <w:rtl/>
              </w:rPr>
              <w:t xml:space="preserve"> اورٹوئٹر پر پیروی کریں </w:t>
            </w:r>
            <w:r w:rsidR="009419DF" w:rsidRPr="00CB27DF">
              <w:rPr>
                <w:rFonts w:ascii="Calibri" w:eastAsia="Calibri" w:hAnsi="Calibri" w:cs="Calibri"/>
                <w:color w:val="FFFFFF" w:themeColor="background1"/>
                <w:sz w:val="22"/>
              </w:rPr>
              <w:t>@tdsbvs</w:t>
            </w:r>
          </w:p>
        </w:tc>
      </w:tr>
    </w:tbl>
    <w:p w14:paraId="6D5ADACC" w14:textId="33850795" w:rsidR="00D86F19" w:rsidRPr="00880310" w:rsidRDefault="008E462D" w:rsidP="00A4478C">
      <w:pPr>
        <w:shd w:val="clear" w:color="auto" w:fill="FFFFFF"/>
        <w:bidi/>
        <w:spacing w:line="240" w:lineRule="auto"/>
        <w:ind w:left="-288"/>
        <w:textAlignment w:val="baseline"/>
        <w:rPr>
          <w:rFonts w:eastAsia="Times New Roman" w:cs="Arial"/>
          <w:color w:val="212529"/>
          <w:szCs w:val="24"/>
        </w:rPr>
      </w:pPr>
      <w:bookmarkStart w:id="2" w:name="_Hlk64365770"/>
      <w:r w:rsidRPr="008E462D">
        <w:rPr>
          <w:rFonts w:ascii="Nafees Web Naskh" w:hAnsi="Nafees Web Naskh" w:cs="Nafees Web Naskh"/>
          <w:b/>
          <w:bCs/>
          <w:color w:val="F79646" w:themeColor="accent6"/>
          <w:szCs w:val="24"/>
          <w:rtl/>
        </w:rPr>
        <w:t>ورچوئل ڈراپ اِن اوقات م</w:t>
      </w:r>
      <w:r w:rsidRPr="008E462D">
        <w:rPr>
          <w:rFonts w:ascii="Nafees Web Naskh" w:hAnsi="Nafees Web Naskh" w:cs="Nafees Web Naskh" w:hint="cs"/>
          <w:b/>
          <w:bCs/>
          <w:color w:val="F79646" w:themeColor="accent6"/>
          <w:szCs w:val="24"/>
          <w:rtl/>
        </w:rPr>
        <w:t>ی</w:t>
      </w:r>
      <w:r w:rsidRPr="008E462D">
        <w:rPr>
          <w:rFonts w:ascii="Nafees Web Naskh" w:hAnsi="Nafees Web Naskh" w:cs="Nafees Web Naskh" w:hint="eastAsia"/>
          <w:b/>
          <w:bCs/>
          <w:color w:val="F79646" w:themeColor="accent6"/>
          <w:szCs w:val="24"/>
          <w:rtl/>
        </w:rPr>
        <w:t>ں</w:t>
      </w:r>
      <w:r w:rsidRPr="008E462D">
        <w:rPr>
          <w:rFonts w:ascii="Nafees Web Naskh" w:hAnsi="Nafees Web Naskh" w:cs="Nafees Web Naskh"/>
          <w:b/>
          <w:bCs/>
          <w:color w:val="F79646" w:themeColor="accent6"/>
          <w:szCs w:val="24"/>
          <w:rtl/>
        </w:rPr>
        <w:t xml:space="preserve"> شامل ہوں</w:t>
      </w:r>
      <w:r w:rsidR="004371EC" w:rsidRPr="00270D3D">
        <w:rPr>
          <w:rFonts w:cs="Arial"/>
          <w:b/>
          <w:bCs/>
          <w:color w:val="F79646" w:themeColor="accent6"/>
          <w:szCs w:val="24"/>
        </w:rPr>
        <w:br/>
      </w:r>
      <w:r w:rsidR="00263BCB" w:rsidRPr="00270D3D">
        <w:rPr>
          <w:rFonts w:cs="Arial"/>
          <w:b/>
          <w:bCs/>
          <w:color w:val="F79646" w:themeColor="accent6"/>
          <w:szCs w:val="24"/>
        </w:rPr>
        <w:br/>
      </w:r>
      <w:bookmarkStart w:id="3" w:name="_Hlk63684788"/>
      <w:r w:rsidR="00D50E15" w:rsidRPr="00D50E15">
        <w:rPr>
          <w:rFonts w:ascii="Nafees Web Naskh" w:eastAsia="Calibri" w:hAnsi="Nafees Web Naskh" w:cs="Nafees Web Naskh"/>
          <w:szCs w:val="24"/>
          <w:rtl/>
        </w:rPr>
        <w:t xml:space="preserve">اپنے بچے </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ا</w:t>
      </w:r>
      <w:r w:rsidR="00D50E15" w:rsidRPr="00D50E15">
        <w:rPr>
          <w:rFonts w:ascii="Nafees Web Naskh" w:eastAsia="Calibri" w:hAnsi="Nafees Web Naskh" w:cs="Nafees Web Naskh"/>
          <w:szCs w:val="24"/>
          <w:rtl/>
        </w:rPr>
        <w:t xml:space="preserve"> نوجوانوں ک</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ذہن</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صحت </w:t>
      </w:r>
      <w:r w:rsidR="00D50E15">
        <w:rPr>
          <w:rFonts w:ascii="Nafees Web Naskh" w:eastAsia="Calibri" w:hAnsi="Nafees Web Naskh" w:cs="Nafees Web Naskh" w:hint="cs"/>
          <w:szCs w:val="24"/>
          <w:rtl/>
        </w:rPr>
        <w:t>و</w:t>
      </w:r>
      <w:r w:rsidR="00D50E15" w:rsidRPr="00D50E15">
        <w:rPr>
          <w:rFonts w:ascii="Nafees Web Naskh" w:eastAsia="Calibri" w:hAnsi="Nafees Web Naskh" w:cs="Nafees Web Naskh"/>
          <w:szCs w:val="24"/>
          <w:rtl/>
        </w:rPr>
        <w:t xml:space="preserve"> تندرست</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کے </w:t>
      </w:r>
      <w:r w:rsidR="00D50E15" w:rsidRPr="00D50E15">
        <w:rPr>
          <w:rFonts w:ascii="Nafees Web Naskh" w:eastAsia="Calibri" w:hAnsi="Nafees Web Naskh" w:cs="Nafees Web Naskh" w:hint="cs"/>
          <w:szCs w:val="24"/>
          <w:rtl/>
        </w:rPr>
        <w:t>بارے میں</w:t>
      </w:r>
      <w:r w:rsidR="00D50E15" w:rsidRPr="00D50E15">
        <w:rPr>
          <w:rFonts w:ascii="Nafees Web Naskh" w:eastAsia="Calibri" w:hAnsi="Nafees Web Naskh" w:cs="Nafees Web Naskh"/>
          <w:szCs w:val="24"/>
          <w:rtl/>
        </w:rPr>
        <w:t xml:space="preserve"> خ</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الات</w:t>
      </w:r>
      <w:r w:rsidR="00D50E15" w:rsidRPr="00D50E15">
        <w:rPr>
          <w:rFonts w:ascii="Nafees Web Naskh" w:eastAsia="Calibri" w:hAnsi="Nafees Web Naskh" w:cs="Nafees Web Naskh"/>
          <w:szCs w:val="24"/>
          <w:rtl/>
        </w:rPr>
        <w:t xml:space="preserve"> در</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افت</w:t>
      </w:r>
      <w:r w:rsidR="00D50E15" w:rsidRPr="00D50E15">
        <w:rPr>
          <w:rFonts w:ascii="Nafees Web Naskh" w:eastAsia="Calibri" w:hAnsi="Nafees Web Naskh" w:cs="Nafees Web Naskh"/>
          <w:szCs w:val="24"/>
          <w:rtl/>
        </w:rPr>
        <w:t xml:space="preserve"> کرنے</w:t>
      </w:r>
      <w:r w:rsidR="00D50E15">
        <w:rPr>
          <w:rFonts w:ascii="Nafees Web Naskh" w:eastAsia="Calibri" w:hAnsi="Nafees Web Naskh" w:cs="Nafees Web Naskh" w:hint="cs"/>
          <w:szCs w:val="24"/>
          <w:rtl/>
        </w:rPr>
        <w:t xml:space="preserve"> </w:t>
      </w:r>
      <w:r w:rsidR="00D50E15" w:rsidRPr="00D50E15">
        <w:rPr>
          <w:rFonts w:ascii="Nafees Web Naskh" w:eastAsia="Calibri" w:hAnsi="Nafees Web Naskh" w:cs="Nafees Web Naskh" w:hint="cs"/>
          <w:szCs w:val="24"/>
          <w:rtl/>
        </w:rPr>
        <w:t xml:space="preserve">کیلئے </w:t>
      </w:r>
      <w:r w:rsidR="00D50E15" w:rsidRPr="00D50E15">
        <w:rPr>
          <w:rFonts w:ascii="Nafees Web Naskh" w:eastAsia="Calibri" w:hAnsi="Nafees Web Naskh" w:cs="Nafees Web Naskh"/>
          <w:szCs w:val="24"/>
          <w:rtl/>
        </w:rPr>
        <w:t>ٹ</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ڈ</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ا</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س</w:t>
      </w:r>
      <w:r w:rsidR="00D50E15" w:rsidRPr="00D50E15">
        <w:rPr>
          <w:rFonts w:ascii="Nafees Web Naskh" w:eastAsia="Calibri" w:hAnsi="Nafees Web Naskh" w:cs="Nafees Web Naskh"/>
          <w:szCs w:val="24"/>
          <w:rtl/>
        </w:rPr>
        <w:t xml:space="preserve"> ب</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szCs w:val="24"/>
          <w:rtl/>
        </w:rPr>
        <w:t xml:space="preserve"> پروف</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شنل</w:t>
      </w:r>
      <w:r w:rsidR="00D50E15" w:rsidRPr="00D50E15">
        <w:rPr>
          <w:rFonts w:ascii="Nafees Web Naskh" w:eastAsia="Calibri" w:hAnsi="Nafees Web Naskh" w:cs="Nafees Web Naskh"/>
          <w:szCs w:val="24"/>
          <w:rtl/>
        </w:rPr>
        <w:t xml:space="preserve"> سپورٹ سروسز کے عملے سے براہ</w:t>
      </w:r>
      <w:r w:rsidR="00D50E15" w:rsidRPr="00D50E15">
        <w:rPr>
          <w:rFonts w:ascii="Nafees Web Naskh" w:eastAsia="Calibri" w:hAnsi="Nafees Web Naskh" w:cs="Nafees Web Naskh" w:hint="cs"/>
          <w:szCs w:val="24"/>
          <w:rtl/>
        </w:rPr>
        <w:t>ِ</w:t>
      </w:r>
      <w:r w:rsidR="00D50E15" w:rsidRPr="00D50E15">
        <w:rPr>
          <w:rFonts w:ascii="Nafees Web Naskh" w:eastAsia="Calibri" w:hAnsi="Nafees Web Naskh" w:cs="Nafees Web Naskh"/>
          <w:szCs w:val="24"/>
          <w:rtl/>
        </w:rPr>
        <w:t xml:space="preserve"> راست رابطہ کر</w:t>
      </w:r>
      <w:r w:rsidR="00D50E15" w:rsidRPr="00D50E15">
        <w:rPr>
          <w:rFonts w:ascii="Nafees Web Naskh" w:eastAsia="Calibri" w:hAnsi="Nafees Web Naskh" w:cs="Nafees Web Naskh" w:hint="cs"/>
          <w:szCs w:val="24"/>
          <w:rtl/>
        </w:rPr>
        <w:t>ی</w:t>
      </w:r>
      <w:r w:rsidR="00D50E15" w:rsidRPr="00D50E15">
        <w:rPr>
          <w:rFonts w:ascii="Nafees Web Naskh" w:eastAsia="Calibri" w:hAnsi="Nafees Web Naskh" w:cs="Nafees Web Naskh" w:hint="eastAsia"/>
          <w:szCs w:val="24"/>
          <w:rtl/>
        </w:rPr>
        <w:t>ں</w:t>
      </w:r>
      <w:r w:rsidR="00D50E15" w:rsidRPr="00D50E15">
        <w:rPr>
          <w:rFonts w:ascii="Nafees Web Naskh" w:eastAsia="Calibri" w:hAnsi="Nafees Web Naskh" w:cs="Nafees Web Naskh"/>
          <w:szCs w:val="24"/>
          <w:rtl/>
        </w:rPr>
        <w:t>۔</w:t>
      </w:r>
      <w:r w:rsidR="00263BCB" w:rsidRPr="00270D3D">
        <w:rPr>
          <w:rFonts w:eastAsia="Times New Roman" w:cs="Arial"/>
          <w:szCs w:val="24"/>
        </w:rPr>
        <w:t xml:space="preserve"> </w:t>
      </w:r>
      <w:r w:rsidR="002759F9" w:rsidRPr="00270D3D">
        <w:rPr>
          <w:rFonts w:eastAsia="Times New Roman" w:cs="Arial"/>
          <w:szCs w:val="24"/>
        </w:rPr>
        <w:br/>
      </w:r>
      <w:r w:rsidR="002759F9" w:rsidRPr="00E41C7E">
        <w:rPr>
          <w:rFonts w:eastAsia="Times New Roman" w:cs="Arial"/>
          <w:sz w:val="20"/>
          <w:szCs w:val="20"/>
        </w:rPr>
        <w:br/>
      </w:r>
      <w:bookmarkStart w:id="4" w:name="_Hlk63925078"/>
      <w:r w:rsidR="00D50E15" w:rsidRPr="00D50E15">
        <w:rPr>
          <w:rFonts w:ascii="Nafees Web Naskh" w:eastAsia="Calibri" w:hAnsi="Nafees Web Naskh" w:cs="Nafees Web Naskh" w:hint="cs"/>
          <w:szCs w:val="24"/>
          <w:u w:val="single"/>
          <w:rtl/>
        </w:rPr>
        <w:t xml:space="preserve">منگل والے دنوں میں، صبح </w:t>
      </w:r>
      <w:r w:rsidR="00D50E15" w:rsidRPr="00D50E15">
        <w:rPr>
          <w:rFonts w:ascii="Calibri" w:eastAsia="Calibri" w:hAnsi="Calibri" w:cs="Calibri" w:hint="cs"/>
          <w:szCs w:val="24"/>
          <w:u w:val="single"/>
          <w:rtl/>
        </w:rPr>
        <w:t>10</w:t>
      </w:r>
      <w:r w:rsidR="00D50E15" w:rsidRPr="00D50E15">
        <w:rPr>
          <w:rFonts w:ascii="Nafees Web Naskh" w:eastAsia="Calibri" w:hAnsi="Nafees Web Naskh" w:cs="Nafees Web Naskh" w:hint="cs"/>
          <w:szCs w:val="24"/>
          <w:u w:val="single"/>
          <w:rtl/>
        </w:rPr>
        <w:t xml:space="preserve"> بجے  </w:t>
      </w:r>
      <w:r w:rsidR="00D50E15" w:rsidRPr="00D50E15">
        <w:rPr>
          <w:rFonts w:ascii="Nafees Web Naskh" w:eastAsia="Calibri" w:hAnsi="Nafees Web Naskh" w:cs="Nafees Web Naskh"/>
          <w:szCs w:val="24"/>
          <w:u w:val="single"/>
          <w:rtl/>
        </w:rPr>
        <w:t>-</w:t>
      </w:r>
      <w:r w:rsidR="00D50E15" w:rsidRPr="00D50E15">
        <w:rPr>
          <w:rFonts w:ascii="Nafees Web Naskh" w:eastAsia="Calibri" w:hAnsi="Nafees Web Naskh" w:cs="Nafees Web Naskh" w:hint="cs"/>
          <w:szCs w:val="24"/>
          <w:u w:val="single"/>
          <w:rtl/>
        </w:rPr>
        <w:t xml:space="preserve">   صبح </w:t>
      </w:r>
      <w:r w:rsidR="00D50E15" w:rsidRPr="00D50E15">
        <w:rPr>
          <w:rFonts w:ascii="Calibri" w:eastAsia="Calibri" w:hAnsi="Calibri" w:cs="Calibri" w:hint="cs"/>
          <w:szCs w:val="24"/>
          <w:u w:val="single"/>
          <w:rtl/>
        </w:rPr>
        <w:t>11</w:t>
      </w:r>
      <w:r w:rsidR="00D50E15" w:rsidRPr="00D50E15">
        <w:rPr>
          <w:rFonts w:ascii="Nafees Web Naskh" w:eastAsia="Calibri" w:hAnsi="Nafees Web Naskh" w:cs="Nafees Web Naskh" w:hint="cs"/>
          <w:szCs w:val="24"/>
          <w:u w:val="single"/>
          <w:rtl/>
        </w:rPr>
        <w:t>بجے</w:t>
      </w:r>
      <w:r w:rsidR="00D50E15" w:rsidRPr="00D50E15">
        <w:rPr>
          <w:rFonts w:ascii="Nafees Web Naskh" w:eastAsia="Calibri" w:hAnsi="Nafees Web Naskh" w:cs="Nafees Web Naskh"/>
          <w:szCs w:val="24"/>
          <w:u w:val="single"/>
          <w:rtl/>
        </w:rPr>
        <w:br/>
      </w:r>
      <w:r w:rsidR="00D50E15" w:rsidRPr="00D50E15">
        <w:rPr>
          <w:rFonts w:ascii="Nafees Web Naskh" w:eastAsia="Calibri" w:hAnsi="Nafees Web Naskh" w:cs="Nafees Web Naskh" w:hint="cs"/>
          <w:szCs w:val="24"/>
          <w:u w:val="single"/>
          <w:rtl/>
        </w:rPr>
        <w:t xml:space="preserve">جمعرات والے دنوں میں، شام </w:t>
      </w:r>
      <w:r w:rsidR="00D50E15" w:rsidRPr="00D50E15">
        <w:rPr>
          <w:rFonts w:ascii="Calibri" w:eastAsia="Calibri" w:hAnsi="Calibri" w:cs="Calibri" w:hint="cs"/>
          <w:szCs w:val="24"/>
          <w:u w:val="single"/>
          <w:rtl/>
        </w:rPr>
        <w:t>7</w:t>
      </w:r>
      <w:r w:rsidR="00D50E15" w:rsidRPr="00D50E15">
        <w:rPr>
          <w:rFonts w:ascii="Nafees Web Naskh" w:eastAsia="Calibri" w:hAnsi="Nafees Web Naskh" w:cs="Nafees Web Naskh" w:hint="cs"/>
          <w:szCs w:val="24"/>
          <w:u w:val="single"/>
          <w:rtl/>
        </w:rPr>
        <w:t xml:space="preserve"> بجے  </w:t>
      </w:r>
      <w:r w:rsidR="00D50E15" w:rsidRPr="00D50E15">
        <w:rPr>
          <w:rFonts w:ascii="Nafees Web Naskh" w:eastAsia="Calibri" w:hAnsi="Nafees Web Naskh" w:cs="Nafees Web Naskh"/>
          <w:szCs w:val="24"/>
          <w:u w:val="single"/>
          <w:rtl/>
        </w:rPr>
        <w:t>-</w:t>
      </w:r>
      <w:r w:rsidR="00D50E15" w:rsidRPr="00D50E15">
        <w:rPr>
          <w:rFonts w:ascii="Nafees Web Naskh" w:eastAsia="Calibri" w:hAnsi="Nafees Web Naskh" w:cs="Nafees Web Naskh" w:hint="cs"/>
          <w:szCs w:val="24"/>
          <w:u w:val="single"/>
          <w:rtl/>
        </w:rPr>
        <w:t xml:space="preserve">   شام </w:t>
      </w:r>
      <w:r w:rsidR="00D50E15" w:rsidRPr="00D50E15">
        <w:rPr>
          <w:rFonts w:ascii="Calibri" w:eastAsia="Calibri" w:hAnsi="Calibri" w:cs="Calibri" w:hint="cs"/>
          <w:szCs w:val="24"/>
          <w:u w:val="single"/>
          <w:rtl/>
        </w:rPr>
        <w:t>8</w:t>
      </w:r>
      <w:r w:rsidR="00D50E15" w:rsidRPr="00D50E15">
        <w:rPr>
          <w:rFonts w:ascii="Nafees Web Naskh" w:eastAsia="Calibri" w:hAnsi="Nafees Web Naskh" w:cs="Nafees Web Naskh" w:hint="cs"/>
          <w:szCs w:val="24"/>
          <w:u w:val="single"/>
          <w:rtl/>
        </w:rPr>
        <w:t xml:space="preserve"> بجے</w:t>
      </w:r>
      <w:r w:rsidR="00D20027">
        <w:rPr>
          <w:rFonts w:ascii="Nafees Web Naskh" w:eastAsia="Calibri" w:hAnsi="Nafees Web Naskh" w:cs="Nafees Web Naskh"/>
          <w:color w:val="0000FF"/>
          <w:szCs w:val="24"/>
          <w:rtl/>
        </w:rPr>
        <w:br/>
      </w:r>
      <w:r w:rsidR="00D20027" w:rsidRPr="00E41C7E">
        <w:rPr>
          <w:rFonts w:ascii="Nafees Web Naskh" w:eastAsia="Calibri" w:hAnsi="Nafees Web Naskh" w:cs="Nafees Web Naskh"/>
          <w:color w:val="0000FF"/>
          <w:sz w:val="20"/>
          <w:szCs w:val="20"/>
          <w:rtl/>
        </w:rPr>
        <w:br/>
      </w:r>
      <w:r w:rsidR="005F50DB" w:rsidRPr="005F50DB">
        <w:rPr>
          <w:rFonts w:ascii="Nafees Web Naskh" w:eastAsia="Calibri" w:hAnsi="Nafees Web Naskh" w:cs="Nafees Web Naskh"/>
          <w:b/>
          <w:bCs/>
          <w:color w:val="F79646"/>
          <w:szCs w:val="24"/>
          <w:rtl/>
        </w:rPr>
        <w:t>بچوں ک</w:t>
      </w:r>
      <w:r w:rsidR="005F50DB" w:rsidRPr="005F50DB">
        <w:rPr>
          <w:rFonts w:ascii="Nafees Web Naskh" w:eastAsia="Calibri" w:hAnsi="Nafees Web Naskh" w:cs="Nafees Web Naskh" w:hint="cs"/>
          <w:b/>
          <w:bCs/>
          <w:color w:val="F79646"/>
          <w:szCs w:val="24"/>
          <w:rtl/>
        </w:rPr>
        <w:t>ی</w:t>
      </w:r>
      <w:r w:rsidR="005F50DB" w:rsidRPr="005F50DB">
        <w:rPr>
          <w:rFonts w:ascii="Nafees Web Naskh" w:eastAsia="Calibri" w:hAnsi="Nafees Web Naskh" w:cs="Nafees Web Naskh"/>
          <w:b/>
          <w:bCs/>
          <w:color w:val="F79646"/>
          <w:szCs w:val="24"/>
          <w:rtl/>
        </w:rPr>
        <w:t xml:space="preserve"> ذہن</w:t>
      </w:r>
      <w:r w:rsidR="005F50DB" w:rsidRPr="005F50DB">
        <w:rPr>
          <w:rFonts w:ascii="Nafees Web Naskh" w:eastAsia="Calibri" w:hAnsi="Nafees Web Naskh" w:cs="Nafees Web Naskh" w:hint="cs"/>
          <w:b/>
          <w:bCs/>
          <w:color w:val="F79646"/>
          <w:szCs w:val="24"/>
          <w:rtl/>
        </w:rPr>
        <w:t>ی</w:t>
      </w:r>
      <w:r w:rsidR="005F50DB" w:rsidRPr="005F50DB">
        <w:rPr>
          <w:rFonts w:ascii="Nafees Web Naskh" w:eastAsia="Calibri" w:hAnsi="Nafees Web Naskh" w:cs="Nafees Web Naskh"/>
          <w:b/>
          <w:bCs/>
          <w:color w:val="F79646"/>
          <w:szCs w:val="24"/>
          <w:rtl/>
        </w:rPr>
        <w:t xml:space="preserve"> صحت کا ہفتہ</w:t>
      </w:r>
      <w:r w:rsidR="00A4478C">
        <w:rPr>
          <w:rFonts w:ascii="Nafees Web Naskh" w:eastAsia="Calibri" w:hAnsi="Nafees Web Naskh" w:cs="Nafees Web Naskh"/>
          <w:b/>
          <w:bCs/>
          <w:color w:val="F79646"/>
          <w:szCs w:val="24"/>
          <w:rtl/>
        </w:rPr>
        <w:br/>
      </w:r>
      <w:r w:rsidR="00A4478C" w:rsidRPr="00E41C7E">
        <w:rPr>
          <w:rFonts w:ascii="Nafees Web Naskh" w:eastAsia="Calibri" w:hAnsi="Nafees Web Naskh" w:cs="Nafees Web Naskh"/>
          <w:b/>
          <w:bCs/>
          <w:color w:val="F79646"/>
          <w:sz w:val="20"/>
          <w:szCs w:val="20"/>
          <w:rtl/>
        </w:rPr>
        <w:br/>
      </w:r>
      <w:r w:rsidR="00A4478C" w:rsidRPr="00A4478C">
        <w:rPr>
          <w:rFonts w:ascii="Nafees Web Naskh" w:eastAsia="Calibri" w:hAnsi="Nafees Web Naskh" w:cs="Nafees Web Naskh"/>
          <w:szCs w:val="24"/>
          <w:rtl/>
        </w:rPr>
        <w:t>ٹ</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ڈ</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ا</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س</w:t>
      </w:r>
      <w:r w:rsidR="00A4478C" w:rsidRPr="00A4478C">
        <w:rPr>
          <w:rFonts w:ascii="Nafees Web Naskh" w:eastAsia="Calibri" w:hAnsi="Nafees Web Naskh" w:cs="Nafees Web Naskh"/>
          <w:szCs w:val="24"/>
          <w:rtl/>
        </w:rPr>
        <w:t xml:space="preserve"> ب</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w:t>
      </w:r>
      <w:r w:rsidR="00A4478C" w:rsidRPr="00A4478C">
        <w:rPr>
          <w:rFonts w:ascii="Calibri" w:eastAsia="Calibri" w:hAnsi="Calibri" w:cs="Calibri"/>
          <w:szCs w:val="24"/>
          <w:rtl/>
        </w:rPr>
        <w:t>3</w:t>
      </w:r>
      <w:r w:rsidR="00A4478C" w:rsidRPr="00A4478C">
        <w:rPr>
          <w:rFonts w:ascii="Nafees Web Naskh" w:eastAsia="Calibri" w:hAnsi="Nafees Web Naskh" w:cs="Nafees Web Naskh"/>
          <w:szCs w:val="24"/>
          <w:rtl/>
        </w:rPr>
        <w:t xml:space="preserve"> سے</w:t>
      </w:r>
      <w:r w:rsidR="00A4478C" w:rsidRPr="00A4478C">
        <w:rPr>
          <w:rFonts w:ascii="Calibri" w:eastAsia="Calibri" w:hAnsi="Calibri" w:cs="Calibri"/>
          <w:szCs w:val="24"/>
          <w:rtl/>
        </w:rPr>
        <w:t>7</w:t>
      </w:r>
      <w:r w:rsidR="00A4478C" w:rsidRPr="00A4478C">
        <w:rPr>
          <w:rFonts w:ascii="Nafees Web Naskh" w:eastAsia="Calibri" w:hAnsi="Nafees Web Naskh" w:cs="Nafees Web Naskh"/>
          <w:szCs w:val="24"/>
          <w:rtl/>
        </w:rPr>
        <w:t xml:space="preserve"> مئ</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تک بچوں ک</w:t>
      </w:r>
      <w:r w:rsidR="00B23C5D">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دماغ</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صحت </w:t>
      </w:r>
      <w:r w:rsidR="00A4478C" w:rsidRPr="00A4478C">
        <w:rPr>
          <w:rFonts w:ascii="Nafees Web Naskh" w:eastAsia="Calibri" w:hAnsi="Nafees Web Naskh" w:cs="Nafees Web Naskh" w:hint="cs"/>
          <w:szCs w:val="24"/>
          <w:rtl/>
        </w:rPr>
        <w:t xml:space="preserve">کا </w:t>
      </w:r>
      <w:r w:rsidR="00A4478C" w:rsidRPr="00A4478C">
        <w:rPr>
          <w:rFonts w:ascii="Nafees Web Naskh" w:eastAsia="Calibri" w:hAnsi="Nafees Web Naskh" w:cs="Nafees Web Naskh"/>
          <w:szCs w:val="24"/>
          <w:rtl/>
        </w:rPr>
        <w:t>ہفتہ (س</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szCs w:val="24"/>
          <w:rtl/>
        </w:rPr>
        <w:t xml:space="preserve"> ا</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م</w:t>
      </w:r>
      <w:r w:rsidR="00A4478C" w:rsidRPr="00A4478C">
        <w:rPr>
          <w:rFonts w:ascii="Nafees Web Naskh" w:eastAsia="Calibri" w:hAnsi="Nafees Web Naskh" w:cs="Nafees Web Naskh"/>
          <w:szCs w:val="24"/>
          <w:rtl/>
        </w:rPr>
        <w:t xml:space="preserve"> ا</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چ</w:t>
      </w:r>
      <w:r w:rsidR="00A4478C" w:rsidRPr="00A4478C">
        <w:rPr>
          <w:rFonts w:ascii="Nafees Web Naskh" w:eastAsia="Calibri" w:hAnsi="Nafees Web Naskh" w:cs="Nafees Web Naskh"/>
          <w:szCs w:val="24"/>
          <w:rtl/>
        </w:rPr>
        <w:t xml:space="preserve"> ڈبل</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و</w:t>
      </w:r>
      <w:r w:rsidR="00A4478C" w:rsidRPr="00A4478C">
        <w:rPr>
          <w:rFonts w:ascii="Nafees Web Naskh" w:eastAsia="Calibri" w:hAnsi="Nafees Web Naskh" w:cs="Nafees Web Naskh"/>
          <w:szCs w:val="24"/>
          <w:rtl/>
        </w:rPr>
        <w:t>) کو تسل</w:t>
      </w:r>
      <w:r w:rsidR="00A4478C" w:rsidRPr="00A4478C">
        <w:rPr>
          <w:rFonts w:ascii="Nafees Web Naskh" w:eastAsia="Calibri" w:hAnsi="Nafees Web Naskh" w:cs="Nafees Web Naskh" w:hint="cs"/>
          <w:szCs w:val="24"/>
          <w:rtl/>
        </w:rPr>
        <w:t>ی</w:t>
      </w:r>
      <w:r w:rsidR="00A4478C" w:rsidRPr="00A4478C">
        <w:rPr>
          <w:rFonts w:ascii="Nafees Web Naskh" w:eastAsia="Calibri" w:hAnsi="Nafees Web Naskh" w:cs="Nafees Web Naskh" w:hint="eastAsia"/>
          <w:szCs w:val="24"/>
          <w:rtl/>
        </w:rPr>
        <w:t>م</w:t>
      </w:r>
      <w:r w:rsidR="00A4478C" w:rsidRPr="00A4478C">
        <w:rPr>
          <w:rFonts w:ascii="Nafees Web Naskh" w:eastAsia="Calibri" w:hAnsi="Nafees Web Naskh" w:cs="Nafees Web Naskh"/>
          <w:szCs w:val="24"/>
          <w:rtl/>
        </w:rPr>
        <w:t xml:space="preserve"> کرتا ہے۔</w:t>
      </w:r>
      <w:r w:rsidR="00A4478C" w:rsidRPr="00A4478C">
        <w:rPr>
          <w:rFonts w:ascii="Nafees Web Naskh" w:eastAsia="Calibri" w:hAnsi="Nafees Web Naskh" w:cs="Nafees Web Naskh" w:hint="cs"/>
          <w:szCs w:val="24"/>
          <w:rtl/>
        </w:rPr>
        <w:t xml:space="preserve"> سب کیلئے طلباء کی ذہنی صحت اور فلاح و بہبود میں مددکرنےکیلئے، پیشہ ورانہ سپورٹ سروسز ٹیم نے اس سال کے قابو پانے، نگہداشت کرنے اور منسلک کرنےکے موضوع کے مطابق مختلف وسائل تیارکئے ہیں۔ براہِ مہربانی ان وسائل، اور بہت کچھ کے بارے میں </w:t>
      </w:r>
      <w:r w:rsidR="0028230B">
        <w:fldChar w:fldCharType="begin"/>
      </w:r>
      <w:r w:rsidR="0028230B">
        <w:instrText xml:space="preserve"> HYPERLINK "https://www.tdsb.on.ca/In-Person-Learning/Resources-During-Covid-19" </w:instrText>
      </w:r>
      <w:r w:rsidR="0028230B">
        <w:fldChar w:fldCharType="separate"/>
      </w:r>
      <w:r w:rsidR="00A4478C" w:rsidRPr="00A4478C">
        <w:rPr>
          <w:rFonts w:ascii="Nafees Web Naskh" w:eastAsia="Calibri" w:hAnsi="Nafees Web Naskh" w:cs="Nafees Web Naskh" w:hint="cs"/>
          <w:color w:val="0000FF"/>
          <w:u w:val="single"/>
          <w:rtl/>
        </w:rPr>
        <w:t>آن لائن</w:t>
      </w:r>
      <w:r w:rsidR="0028230B">
        <w:rPr>
          <w:rFonts w:ascii="Nafees Web Naskh" w:eastAsia="Calibri" w:hAnsi="Nafees Web Naskh" w:cs="Nafees Web Naskh"/>
          <w:color w:val="0000FF"/>
          <w:u w:val="single"/>
        </w:rPr>
        <w:fldChar w:fldCharType="end"/>
      </w:r>
      <w:r w:rsidR="00A4478C" w:rsidRPr="00A4478C">
        <w:rPr>
          <w:rFonts w:ascii="Nafees Web Naskh" w:eastAsia="Calibri" w:hAnsi="Nafees Web Naskh" w:cs="Nafees Web Naskh" w:hint="cs"/>
          <w:szCs w:val="24"/>
          <w:rtl/>
        </w:rPr>
        <w:t xml:space="preserve"> رسائی حاصل کریں۔ اور، آن لائن گفتگو کی یہاں پیروی کریں </w:t>
      </w:r>
      <w:r w:rsidR="00A4478C" w:rsidRPr="00A4478C">
        <w:rPr>
          <w:rFonts w:ascii="Calibri" w:eastAsia="Calibri" w:hAnsi="Calibri" w:cs="Calibri"/>
          <w:szCs w:val="24"/>
        </w:rPr>
        <w:t>#copingcaringconnecting</w:t>
      </w:r>
      <w:r w:rsidR="00A4478C" w:rsidRPr="00A4478C">
        <w:rPr>
          <w:rFonts w:ascii="Nafees Web Naskh" w:eastAsia="Calibri" w:hAnsi="Nafees Web Naskh" w:cs="Nafees Web Naskh" w:hint="cs"/>
          <w:szCs w:val="24"/>
          <w:rtl/>
        </w:rPr>
        <w:t xml:space="preserve"> اور دیکھیں کہ اسکول اپنے طلباء کے ساتھ کیسے ذہنی صحت اور فلاح و بہبود میں مدد کر رہے ہیں۔</w:t>
      </w:r>
    </w:p>
    <w:bookmarkEnd w:id="2"/>
    <w:p w14:paraId="36B00B1B" w14:textId="52C0F3A4" w:rsidR="00263BCB" w:rsidRPr="00CD47AB" w:rsidRDefault="007D45CA" w:rsidP="00CD47AB">
      <w:pPr>
        <w:bidi/>
        <w:spacing w:line="240" w:lineRule="auto"/>
        <w:ind w:left="-284"/>
        <w:rPr>
          <w:rFonts w:ascii="Nafees Web Naskh" w:hAnsi="Nafees Web Naskh" w:cs="Nafees Web Naskh"/>
          <w:b/>
          <w:bCs/>
          <w:color w:val="F79646" w:themeColor="accent6"/>
          <w:szCs w:val="24"/>
        </w:rPr>
      </w:pPr>
      <w:r w:rsidRPr="007D45CA">
        <w:rPr>
          <w:rFonts w:ascii="Nafees Web Naskh" w:hAnsi="Nafees Web Naskh" w:cs="Nafees Web Naskh"/>
          <w:b/>
          <w:bCs/>
          <w:color w:val="F79646" w:themeColor="accent6"/>
          <w:szCs w:val="24"/>
          <w:rtl/>
        </w:rPr>
        <w:t>ٹورانٹو پبلک ہ</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لتھ</w:t>
      </w:r>
      <w:r w:rsidRPr="007D45CA">
        <w:rPr>
          <w:rFonts w:ascii="Nafees Web Naskh" w:hAnsi="Nafees Web Naskh" w:cs="Nafees Web Naskh"/>
          <w:b/>
          <w:bCs/>
          <w:color w:val="F79646" w:themeColor="accent6"/>
          <w:szCs w:val="24"/>
          <w:rtl/>
        </w:rPr>
        <w:t xml:space="preserve"> (ٹ</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b/>
          <w:bCs/>
          <w:color w:val="F79646" w:themeColor="accent6"/>
          <w:szCs w:val="24"/>
          <w:rtl/>
        </w:rPr>
        <w:t xml:space="preserve"> پ</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b/>
          <w:bCs/>
          <w:color w:val="F79646" w:themeColor="accent6"/>
          <w:szCs w:val="24"/>
          <w:rtl/>
        </w:rPr>
        <w:t xml:space="preserve"> ا</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چ</w:t>
      </w:r>
      <w:r w:rsidRPr="007D45CA">
        <w:rPr>
          <w:rFonts w:ascii="Nafees Web Naskh" w:hAnsi="Nafees Web Naskh" w:cs="Nafees Web Naskh"/>
          <w:b/>
          <w:bCs/>
          <w:color w:val="F79646" w:themeColor="accent6"/>
          <w:szCs w:val="24"/>
          <w:rtl/>
        </w:rPr>
        <w:t>) و</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کس</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ن</w:t>
      </w:r>
      <w:r w:rsidRPr="007D45CA">
        <w:rPr>
          <w:rFonts w:ascii="Nafees Web Naskh" w:hAnsi="Nafees Web Naskh" w:cs="Nafees Web Naskh"/>
          <w:b/>
          <w:bCs/>
          <w:color w:val="F79646" w:themeColor="accent6"/>
          <w:szCs w:val="24"/>
          <w:rtl/>
        </w:rPr>
        <w:t xml:space="preserve"> اَپ ڈ</w:t>
      </w:r>
      <w:r w:rsidRPr="007D45CA">
        <w:rPr>
          <w:rFonts w:ascii="Nafees Web Naskh" w:hAnsi="Nafees Web Naskh" w:cs="Nafees Web Naskh" w:hint="cs"/>
          <w:b/>
          <w:bCs/>
          <w:color w:val="F79646" w:themeColor="accent6"/>
          <w:szCs w:val="24"/>
          <w:rtl/>
        </w:rPr>
        <w:t>ی</w:t>
      </w:r>
      <w:r w:rsidRPr="007D45CA">
        <w:rPr>
          <w:rFonts w:ascii="Nafees Web Naskh" w:hAnsi="Nafees Web Naskh" w:cs="Nafees Web Naskh" w:hint="eastAsia"/>
          <w:b/>
          <w:bCs/>
          <w:color w:val="F79646" w:themeColor="accent6"/>
          <w:szCs w:val="24"/>
          <w:rtl/>
        </w:rPr>
        <w:t>ٹ</w:t>
      </w:r>
      <w:r w:rsidR="00263BCB" w:rsidRPr="00CD47AB">
        <w:rPr>
          <w:rFonts w:ascii="Nafees Web Naskh" w:hAnsi="Nafees Web Naskh" w:cs="Nafees Web Naskh"/>
          <w:b/>
          <w:bCs/>
          <w:color w:val="F79646" w:themeColor="accent6"/>
          <w:szCs w:val="24"/>
        </w:rPr>
        <w:t xml:space="preserve"> </w:t>
      </w:r>
    </w:p>
    <w:p w14:paraId="70488972" w14:textId="1156134B" w:rsidR="00FD2150" w:rsidRPr="00270D3D" w:rsidRDefault="00E41C7E" w:rsidP="00CD47AB">
      <w:pPr>
        <w:bidi/>
        <w:spacing w:line="240" w:lineRule="auto"/>
        <w:ind w:left="-284"/>
        <w:rPr>
          <w:rFonts w:cs="Arial"/>
          <w:szCs w:val="24"/>
        </w:rPr>
      </w:pPr>
      <w:r w:rsidRPr="00E41C7E">
        <w:rPr>
          <w:rFonts w:ascii="Nafees Web Naskh" w:eastAsia="Calibri" w:hAnsi="Nafees Web Naskh" w:cs="Nafees Web Naskh" w:hint="cs"/>
          <w:szCs w:val="24"/>
          <w:rtl/>
        </w:rPr>
        <w:t>چونکہ ٹورانٹو سٹی بھر میں کووِڈ</w:t>
      </w:r>
      <w:r w:rsidRPr="00E41C7E">
        <w:rPr>
          <w:rFonts w:ascii="Nafees Web Naskh" w:eastAsia="Calibri" w:hAnsi="Nafees Web Naskh" w:cs="Nafees Web Naskh"/>
          <w:szCs w:val="24"/>
        </w:rPr>
        <w:t>-</w:t>
      </w:r>
      <w:r w:rsidRPr="00E41C7E">
        <w:rPr>
          <w:rFonts w:ascii="Nafees Web Naskh" w:eastAsia="Calibri" w:hAnsi="Nafees Web Naskh" w:cs="Nafees Web Naskh" w:hint="cs"/>
          <w:szCs w:val="24"/>
          <w:rtl/>
          <w:lang w:bidi="ur-PK"/>
        </w:rPr>
        <w:t>19</w:t>
      </w:r>
      <w:r w:rsidR="00B23C5D">
        <w:rPr>
          <w:rFonts w:ascii="Nafees Web Naskh" w:eastAsia="Calibri" w:hAnsi="Nafees Web Naskh" w:cs="Nafees Web Naskh" w:hint="cs"/>
          <w:szCs w:val="24"/>
          <w:rtl/>
          <w:lang w:bidi="ur-PK"/>
        </w:rPr>
        <w:t xml:space="preserve"> </w:t>
      </w:r>
      <w:proofErr w:type="spellStart"/>
      <w:r w:rsidR="00B23C5D">
        <w:rPr>
          <w:rFonts w:ascii="Nafees Web Naskh" w:eastAsia="Calibri" w:hAnsi="Nafees Web Naskh" w:cs="Nafees Web Naskh" w:hint="cs"/>
          <w:szCs w:val="24"/>
          <w:rtl/>
          <w:lang w:bidi="ur-PK"/>
        </w:rPr>
        <w:t>ویکسین</w:t>
      </w:r>
      <w:proofErr w:type="spellEnd"/>
      <w:r w:rsidR="00B23C5D">
        <w:rPr>
          <w:rFonts w:ascii="Nafees Web Naskh" w:eastAsia="Calibri" w:hAnsi="Nafees Web Naskh" w:cs="Nafees Web Naskh" w:hint="cs"/>
          <w:szCs w:val="24"/>
          <w:rtl/>
          <w:lang w:bidi="ur-PK"/>
        </w:rPr>
        <w:t xml:space="preserve"> کی</w:t>
      </w:r>
      <w:r w:rsidRPr="00E41C7E">
        <w:rPr>
          <w:rFonts w:ascii="Nafees Web Naskh" w:eastAsia="Calibri" w:hAnsi="Nafees Web Naskh" w:cs="Nafees Web Naskh" w:hint="cs"/>
          <w:szCs w:val="24"/>
          <w:rtl/>
          <w:lang w:bidi="ur-PK"/>
        </w:rPr>
        <w:t xml:space="preserve"> فراہمی جاری ہے، </w:t>
      </w:r>
      <w:proofErr w:type="spellStart"/>
      <w:r w:rsidRPr="00E41C7E">
        <w:rPr>
          <w:rFonts w:ascii="Nafees Web Naskh" w:eastAsia="Calibri" w:hAnsi="Nafees Web Naskh" w:cs="Nafees Web Naskh" w:hint="cs"/>
          <w:szCs w:val="24"/>
          <w:rtl/>
          <w:lang w:bidi="ur-PK"/>
        </w:rPr>
        <w:t>براہِ</w:t>
      </w:r>
      <w:proofErr w:type="spellEnd"/>
      <w:r w:rsidRPr="00E41C7E">
        <w:rPr>
          <w:rFonts w:ascii="Nafees Web Naskh" w:eastAsia="Calibri" w:hAnsi="Nafees Web Naskh" w:cs="Nafees Web Naskh" w:hint="cs"/>
          <w:szCs w:val="24"/>
          <w:rtl/>
          <w:lang w:bidi="ur-PK"/>
        </w:rPr>
        <w:t xml:space="preserve"> مہربانی </w:t>
      </w:r>
      <w:r w:rsidRPr="00E41C7E">
        <w:rPr>
          <w:rFonts w:ascii="Nafees Web Naskh" w:eastAsia="Calibri" w:hAnsi="Nafees Web Naskh" w:cs="Nafees Web Naskh"/>
          <w:szCs w:val="24"/>
          <w:rtl/>
          <w:lang w:bidi="ur-PK"/>
        </w:rPr>
        <w:t>بہت س</w:t>
      </w:r>
      <w:r w:rsidRPr="00E41C7E">
        <w:rPr>
          <w:rFonts w:ascii="Nafees Web Naskh" w:eastAsia="Calibri" w:hAnsi="Nafees Web Naskh" w:cs="Nafees Web Naskh" w:hint="cs"/>
          <w:szCs w:val="24"/>
          <w:rtl/>
          <w:lang w:bidi="ur-PK"/>
        </w:rPr>
        <w:t>ی</w:t>
      </w:r>
      <w:r w:rsidRPr="00E41C7E">
        <w:rPr>
          <w:rFonts w:ascii="Nafees Web Naskh" w:eastAsia="Calibri" w:hAnsi="Nafees Web Naskh" w:cs="Nafees Web Naskh"/>
          <w:szCs w:val="24"/>
          <w:rtl/>
          <w:lang w:bidi="ur-PK"/>
        </w:rPr>
        <w:t xml:space="preserve"> زبانوں م</w:t>
      </w:r>
      <w:r w:rsidRPr="00E41C7E">
        <w:rPr>
          <w:rFonts w:ascii="Nafees Web Naskh" w:eastAsia="Calibri" w:hAnsi="Nafees Web Naskh" w:cs="Nafees Web Naskh" w:hint="cs"/>
          <w:szCs w:val="24"/>
          <w:rtl/>
          <w:lang w:bidi="ur-PK"/>
        </w:rPr>
        <w:t>ی</w:t>
      </w:r>
      <w:r w:rsidRPr="00E41C7E">
        <w:rPr>
          <w:rFonts w:ascii="Nafees Web Naskh" w:eastAsia="Calibri" w:hAnsi="Nafees Web Naskh" w:cs="Nafees Web Naskh" w:hint="eastAsia"/>
          <w:szCs w:val="24"/>
          <w:rtl/>
          <w:lang w:bidi="ur-PK"/>
        </w:rPr>
        <w:t>ں</w:t>
      </w:r>
      <w:r w:rsidRPr="00E41C7E">
        <w:rPr>
          <w:rFonts w:ascii="Nafees Web Naskh" w:eastAsia="Calibri" w:hAnsi="Nafees Web Naskh" w:cs="Nafees Web Naskh"/>
          <w:szCs w:val="24"/>
          <w:rtl/>
          <w:lang w:bidi="ur-PK"/>
        </w:rPr>
        <w:t xml:space="preserve"> دست</w:t>
      </w:r>
      <w:r w:rsidRPr="00E41C7E">
        <w:rPr>
          <w:rFonts w:ascii="Nafees Web Naskh" w:eastAsia="Calibri" w:hAnsi="Nafees Web Naskh" w:cs="Nafees Web Naskh" w:hint="cs"/>
          <w:szCs w:val="24"/>
          <w:rtl/>
          <w:lang w:bidi="ur-PK"/>
        </w:rPr>
        <w:t>ی</w:t>
      </w:r>
      <w:r w:rsidRPr="00E41C7E">
        <w:rPr>
          <w:rFonts w:ascii="Nafees Web Naskh" w:eastAsia="Calibri" w:hAnsi="Nafees Web Naskh" w:cs="Nafees Web Naskh" w:hint="eastAsia"/>
          <w:szCs w:val="24"/>
          <w:rtl/>
          <w:lang w:bidi="ur-PK"/>
        </w:rPr>
        <w:t>اب</w:t>
      </w:r>
      <w:r w:rsidRPr="00E41C7E">
        <w:rPr>
          <w:rFonts w:ascii="Nafees Web Naskh" w:eastAsia="Calibri" w:hAnsi="Nafees Web Naskh" w:cs="Nafees Web Naskh"/>
          <w:szCs w:val="24"/>
          <w:rtl/>
          <w:lang w:bidi="ur-PK"/>
        </w:rPr>
        <w:t xml:space="preserve"> تازہ تر</w:t>
      </w:r>
      <w:r w:rsidRPr="00E41C7E">
        <w:rPr>
          <w:rFonts w:ascii="Nafees Web Naskh" w:eastAsia="Calibri" w:hAnsi="Nafees Web Naskh" w:cs="Nafees Web Naskh" w:hint="cs"/>
          <w:szCs w:val="24"/>
          <w:rtl/>
          <w:lang w:bidi="ur-PK"/>
        </w:rPr>
        <w:t>ی</w:t>
      </w:r>
      <w:r w:rsidRPr="00E41C7E">
        <w:rPr>
          <w:rFonts w:ascii="Nafees Web Naskh" w:eastAsia="Calibri" w:hAnsi="Nafees Web Naskh" w:cs="Nafees Web Naskh" w:hint="eastAsia"/>
          <w:szCs w:val="24"/>
          <w:rtl/>
          <w:lang w:bidi="ur-PK"/>
        </w:rPr>
        <w:t>ن</w:t>
      </w:r>
      <w:r w:rsidRPr="00E41C7E">
        <w:rPr>
          <w:rFonts w:ascii="Nafees Web Naskh" w:eastAsia="Calibri" w:hAnsi="Nafees Web Naskh" w:cs="Nafees Web Naskh"/>
          <w:szCs w:val="24"/>
          <w:rtl/>
          <w:lang w:bidi="ur-PK"/>
        </w:rPr>
        <w:t xml:space="preserve"> معلومات اور </w:t>
      </w:r>
      <w:r w:rsidR="00B23C5D">
        <w:rPr>
          <w:rFonts w:ascii="Nafees Web Naskh" w:eastAsia="Calibri" w:hAnsi="Nafees Web Naskh" w:cs="Nafees Web Naskh" w:hint="cs"/>
          <w:szCs w:val="24"/>
          <w:rtl/>
          <w:lang w:bidi="ur-PK"/>
        </w:rPr>
        <w:t xml:space="preserve">حفاظتی ٹیکوں کے </w:t>
      </w:r>
      <w:r w:rsidRPr="00E41C7E">
        <w:rPr>
          <w:rFonts w:ascii="Nafees Web Naskh" w:eastAsia="Calibri" w:hAnsi="Nafees Web Naskh" w:cs="Nafees Web Naskh"/>
          <w:szCs w:val="24"/>
          <w:rtl/>
          <w:lang w:bidi="ur-PK"/>
        </w:rPr>
        <w:t xml:space="preserve">وسائل </w:t>
      </w:r>
      <w:proofErr w:type="spellStart"/>
      <w:r w:rsidRPr="00E41C7E">
        <w:rPr>
          <w:rFonts w:ascii="Nafees Web Naskh" w:eastAsia="Calibri" w:hAnsi="Nafees Web Naskh" w:cs="Nafees Web Naskh" w:hint="cs"/>
          <w:szCs w:val="24"/>
          <w:rtl/>
          <w:lang w:bidi="ur-PK"/>
        </w:rPr>
        <w:t>کیلئے</w:t>
      </w:r>
      <w:proofErr w:type="spellEnd"/>
      <w:r w:rsidRPr="00E41C7E">
        <w:rPr>
          <w:rFonts w:ascii="Nafees Web Naskh" w:eastAsia="Calibri" w:hAnsi="Nafees Web Naskh" w:cs="Nafees Web Naskh"/>
          <w:szCs w:val="24"/>
          <w:rtl/>
          <w:lang w:bidi="ur-PK"/>
        </w:rPr>
        <w:t xml:space="preserve"> </w:t>
      </w:r>
      <w:hyperlink r:id="rId9" w:history="1">
        <w:r w:rsidRPr="00E41C7E">
          <w:rPr>
            <w:rFonts w:ascii="Nafees Web Naskh" w:eastAsia="Calibri" w:hAnsi="Nafees Web Naskh" w:cs="Nafees Web Naskh" w:hint="cs"/>
            <w:color w:val="0000FF"/>
            <w:u w:val="single"/>
            <w:rtl/>
            <w:lang w:bidi="ur-PK"/>
          </w:rPr>
          <w:t xml:space="preserve">ٹی پی </w:t>
        </w:r>
        <w:proofErr w:type="spellStart"/>
        <w:r w:rsidRPr="00E41C7E">
          <w:rPr>
            <w:rFonts w:ascii="Nafees Web Naskh" w:eastAsia="Calibri" w:hAnsi="Nafees Web Naskh" w:cs="Nafees Web Naskh" w:hint="cs"/>
            <w:color w:val="0000FF"/>
            <w:u w:val="single"/>
            <w:rtl/>
            <w:lang w:bidi="ur-PK"/>
          </w:rPr>
          <w:t>ایچ</w:t>
        </w:r>
        <w:proofErr w:type="spellEnd"/>
        <w:r w:rsidRPr="00E41C7E">
          <w:rPr>
            <w:rFonts w:ascii="Nafees Web Naskh" w:eastAsia="Calibri" w:hAnsi="Nafees Web Naskh" w:cs="Nafees Web Naskh" w:hint="cs"/>
            <w:color w:val="0000FF"/>
            <w:u w:val="single"/>
            <w:rtl/>
            <w:lang w:bidi="ur-PK"/>
          </w:rPr>
          <w:t xml:space="preserve"> کی</w:t>
        </w:r>
        <w:r w:rsidRPr="00E41C7E">
          <w:rPr>
            <w:rFonts w:ascii="Nafees Web Naskh" w:eastAsia="Calibri" w:hAnsi="Nafees Web Naskh" w:cs="Nafees Web Naskh"/>
            <w:color w:val="0000FF"/>
            <w:szCs w:val="24"/>
            <w:u w:val="single"/>
            <w:rtl/>
            <w:lang w:bidi="ur-PK"/>
          </w:rPr>
          <w:t xml:space="preserve"> </w:t>
        </w:r>
        <w:proofErr w:type="spellStart"/>
        <w:r w:rsidRPr="00E41C7E">
          <w:rPr>
            <w:rFonts w:ascii="Nafees Web Naskh" w:eastAsia="Calibri" w:hAnsi="Nafees Web Naskh" w:cs="Nafees Web Naskh"/>
            <w:color w:val="0000FF"/>
            <w:szCs w:val="24"/>
            <w:u w:val="single"/>
            <w:rtl/>
            <w:lang w:bidi="ur-PK"/>
          </w:rPr>
          <w:t>و</w:t>
        </w:r>
        <w:r w:rsidRPr="00E41C7E">
          <w:rPr>
            <w:rFonts w:ascii="Nafees Web Naskh" w:eastAsia="Calibri" w:hAnsi="Nafees Web Naskh" w:cs="Nafees Web Naskh" w:hint="cs"/>
            <w:color w:val="0000FF"/>
            <w:szCs w:val="24"/>
            <w:u w:val="single"/>
            <w:rtl/>
            <w:lang w:bidi="ur-PK"/>
          </w:rPr>
          <w:t>ی</w:t>
        </w:r>
        <w:r w:rsidRPr="00E41C7E">
          <w:rPr>
            <w:rFonts w:ascii="Nafees Web Naskh" w:eastAsia="Calibri" w:hAnsi="Nafees Web Naskh" w:cs="Nafees Web Naskh" w:hint="eastAsia"/>
            <w:color w:val="0000FF"/>
            <w:szCs w:val="24"/>
            <w:u w:val="single"/>
            <w:rtl/>
            <w:lang w:bidi="ur-PK"/>
          </w:rPr>
          <w:t>ب</w:t>
        </w:r>
        <w:proofErr w:type="spellEnd"/>
        <w:r w:rsidRPr="00E41C7E">
          <w:rPr>
            <w:rFonts w:ascii="Nafees Web Naskh" w:eastAsia="Calibri" w:hAnsi="Nafees Web Naskh" w:cs="Nafees Web Naskh"/>
            <w:color w:val="0000FF"/>
            <w:szCs w:val="24"/>
            <w:u w:val="single"/>
            <w:rtl/>
            <w:lang w:bidi="ur-PK"/>
          </w:rPr>
          <w:t xml:space="preserve"> </w:t>
        </w:r>
        <w:proofErr w:type="spellStart"/>
        <w:r w:rsidRPr="00E41C7E">
          <w:rPr>
            <w:rFonts w:ascii="Nafees Web Naskh" w:eastAsia="Calibri" w:hAnsi="Nafees Web Naskh" w:cs="Nafees Web Naskh"/>
            <w:color w:val="0000FF"/>
            <w:szCs w:val="24"/>
            <w:u w:val="single"/>
            <w:rtl/>
            <w:lang w:bidi="ur-PK"/>
          </w:rPr>
          <w:t>سائٹ</w:t>
        </w:r>
        <w:proofErr w:type="spellEnd"/>
        <w:r w:rsidRPr="00E41C7E">
          <w:rPr>
            <w:rFonts w:ascii="Nafees Web Naskh" w:eastAsia="Calibri" w:hAnsi="Nafees Web Naskh" w:cs="Nafees Web Naskh"/>
            <w:color w:val="0000FF"/>
            <w:szCs w:val="24"/>
            <w:u w:val="single"/>
            <w:rtl/>
            <w:lang w:bidi="ur-PK"/>
          </w:rPr>
          <w:t xml:space="preserve"> ملاحظہ کر</w:t>
        </w:r>
        <w:r w:rsidRPr="00E41C7E">
          <w:rPr>
            <w:rFonts w:ascii="Nafees Web Naskh" w:eastAsia="Calibri" w:hAnsi="Nafees Web Naskh" w:cs="Nafees Web Naskh" w:hint="cs"/>
            <w:color w:val="0000FF"/>
            <w:szCs w:val="24"/>
            <w:u w:val="single"/>
            <w:rtl/>
            <w:lang w:bidi="ur-PK"/>
          </w:rPr>
          <w:t>ی</w:t>
        </w:r>
        <w:r w:rsidRPr="00E41C7E">
          <w:rPr>
            <w:rFonts w:ascii="Nafees Web Naskh" w:eastAsia="Calibri" w:hAnsi="Nafees Web Naskh" w:cs="Nafees Web Naskh" w:hint="eastAsia"/>
            <w:color w:val="0000FF"/>
            <w:szCs w:val="24"/>
            <w:u w:val="single"/>
            <w:rtl/>
            <w:lang w:bidi="ur-PK"/>
          </w:rPr>
          <w:t>ں</w:t>
        </w:r>
      </w:hyperlink>
      <w:r w:rsidRPr="00E41C7E">
        <w:rPr>
          <w:rFonts w:ascii="Nafees Web Naskh" w:eastAsia="Calibri" w:hAnsi="Nafees Web Naskh" w:cs="Nafees Web Naskh"/>
          <w:szCs w:val="24"/>
          <w:rtl/>
          <w:lang w:bidi="ur-PK"/>
        </w:rPr>
        <w:t>۔</w:t>
      </w:r>
    </w:p>
    <w:bookmarkEnd w:id="3"/>
    <w:bookmarkEnd w:id="4"/>
    <w:p w14:paraId="618380AE" w14:textId="76DF9977" w:rsidR="00B4529A" w:rsidRDefault="00E41C7E" w:rsidP="0005664F">
      <w:pPr>
        <w:bidi/>
        <w:spacing w:after="300" w:line="240" w:lineRule="auto"/>
        <w:ind w:left="-288"/>
        <w:rPr>
          <w:rFonts w:ascii="Nafees Web Naskh" w:eastAsia="Calibri" w:hAnsi="Nafees Web Naskh" w:cs="Nafees Web Naskh"/>
          <w:b/>
          <w:bCs/>
          <w:color w:val="F79646"/>
          <w:szCs w:val="24"/>
          <w:rtl/>
        </w:rPr>
      </w:pPr>
      <w:r w:rsidRPr="00E41C7E">
        <w:rPr>
          <w:rFonts w:ascii="Nafees Web Naskh" w:eastAsia="Calibri" w:hAnsi="Nafees Web Naskh" w:cs="Nafees Web Naskh"/>
          <w:b/>
          <w:bCs/>
          <w:color w:val="F79646"/>
          <w:szCs w:val="24"/>
          <w:rtl/>
        </w:rPr>
        <w:t>ٹ</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b/>
          <w:bCs/>
          <w:color w:val="F79646"/>
          <w:szCs w:val="24"/>
          <w:rtl/>
        </w:rPr>
        <w:t xml:space="preserve"> ڈ</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b/>
          <w:bCs/>
          <w:color w:val="F79646"/>
          <w:szCs w:val="24"/>
          <w:rtl/>
        </w:rPr>
        <w:t xml:space="preserve"> ا</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hint="eastAsia"/>
          <w:b/>
          <w:bCs/>
          <w:color w:val="F79646"/>
          <w:szCs w:val="24"/>
          <w:rtl/>
        </w:rPr>
        <w:t>س</w:t>
      </w:r>
      <w:r w:rsidRPr="00E41C7E">
        <w:rPr>
          <w:rFonts w:ascii="Nafees Web Naskh" w:eastAsia="Calibri" w:hAnsi="Nafees Web Naskh" w:cs="Nafees Web Naskh"/>
          <w:b/>
          <w:bCs/>
          <w:color w:val="F79646"/>
          <w:szCs w:val="24"/>
          <w:rtl/>
        </w:rPr>
        <w:t xml:space="preserve"> ب</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b/>
          <w:bCs/>
          <w:color w:val="F79646"/>
          <w:szCs w:val="24"/>
          <w:rtl/>
        </w:rPr>
        <w:t xml:space="preserve"> عالم</w:t>
      </w:r>
      <w:r w:rsidRPr="00E41C7E">
        <w:rPr>
          <w:rFonts w:ascii="Nafees Web Naskh" w:eastAsia="Calibri" w:hAnsi="Nafees Web Naskh" w:cs="Nafees Web Naskh" w:hint="cs"/>
          <w:b/>
          <w:bCs/>
          <w:color w:val="F79646"/>
          <w:szCs w:val="24"/>
          <w:rtl/>
        </w:rPr>
        <w:t>ی</w:t>
      </w:r>
      <w:r w:rsidRPr="00E41C7E">
        <w:rPr>
          <w:rFonts w:ascii="Nafees Web Naskh" w:eastAsia="Calibri" w:hAnsi="Nafees Web Naskh" w:cs="Nafees Web Naskh"/>
          <w:b/>
          <w:bCs/>
          <w:color w:val="F79646"/>
          <w:szCs w:val="24"/>
          <w:rtl/>
        </w:rPr>
        <w:t xml:space="preserve"> ڈے آف پِنک کو اعزاز بخشتا ہے</w:t>
      </w:r>
      <w:r w:rsidR="00520812" w:rsidRPr="00270D3D">
        <w:rPr>
          <w:rFonts w:cs="Arial"/>
          <w:b/>
          <w:bCs/>
          <w:color w:val="F79646" w:themeColor="accent6"/>
          <w:szCs w:val="24"/>
          <w:shd w:val="clear" w:color="auto" w:fill="FFFFFF"/>
        </w:rPr>
        <w:br/>
      </w:r>
      <w:r w:rsidR="00520812" w:rsidRPr="00270D3D">
        <w:rPr>
          <w:rFonts w:cs="Arial"/>
          <w:b/>
          <w:bCs/>
          <w:color w:val="F79646" w:themeColor="accent6"/>
          <w:szCs w:val="24"/>
          <w:shd w:val="clear" w:color="auto" w:fill="FFFFFF"/>
        </w:rPr>
        <w:br/>
      </w:r>
      <w:r w:rsidR="00224B43" w:rsidRPr="00224B43">
        <w:rPr>
          <w:rFonts w:ascii="Nafees Web Naskh" w:eastAsia="Calibri" w:hAnsi="Nafees Web Naskh" w:cs="Nafees Web Naskh"/>
          <w:szCs w:val="24"/>
          <w:rtl/>
        </w:rPr>
        <w:t>اس سال، اپر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ل</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بریک کے</w:t>
      </w:r>
      <w:r w:rsidR="00224B43" w:rsidRPr="00224B43">
        <w:rPr>
          <w:rFonts w:ascii="Nafees Web Naskh" w:eastAsia="Calibri" w:hAnsi="Nafees Web Naskh" w:cs="Nafees Web Naskh"/>
          <w:szCs w:val="24"/>
          <w:rtl/>
        </w:rPr>
        <w:t xml:space="preserve"> دوران،</w:t>
      </w:r>
      <w:r w:rsidR="00224B43" w:rsidRPr="00224B43">
        <w:rPr>
          <w:rFonts w:ascii="Nafees Web Naskh" w:eastAsia="Calibri" w:hAnsi="Nafees Web Naskh" w:cs="Nafees Web Naskh" w:hint="cs"/>
          <w:szCs w:val="24"/>
          <w:rtl/>
        </w:rPr>
        <w:t xml:space="preserve"> عالمی ڈے آف پِنک</w:t>
      </w:r>
      <w:r w:rsidR="00224B43" w:rsidRPr="00224B43">
        <w:rPr>
          <w:rFonts w:ascii="Nafees Web Naskh" w:eastAsia="Calibri" w:hAnsi="Nafees Web Naskh" w:cs="Nafees Web Naskh"/>
          <w:szCs w:val="24"/>
          <w:rtl/>
        </w:rPr>
        <w:t xml:space="preserve"> </w:t>
      </w:r>
      <w:r w:rsidR="00224B43" w:rsidRPr="00224B43">
        <w:rPr>
          <w:rFonts w:ascii="Calibri" w:eastAsia="Calibri" w:hAnsi="Calibri" w:cs="Calibri"/>
          <w:szCs w:val="24"/>
          <w:rtl/>
        </w:rPr>
        <w:t>14</w:t>
      </w:r>
      <w:r w:rsidR="00224B43" w:rsidRPr="00224B43">
        <w:rPr>
          <w:rFonts w:ascii="Nafees Web Naskh" w:eastAsia="Calibri" w:hAnsi="Nafees Web Naskh" w:cs="Nafees Web Naskh"/>
          <w:szCs w:val="24"/>
          <w:rtl/>
        </w:rPr>
        <w:t xml:space="preserve"> اپر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ل</w:t>
      </w:r>
      <w:r w:rsidR="00224B43" w:rsidRPr="00224B43">
        <w:rPr>
          <w:rFonts w:ascii="Nafees Web Naskh" w:eastAsia="Calibri" w:hAnsi="Nafees Web Naskh" w:cs="Nafees Web Naskh"/>
          <w:szCs w:val="24"/>
          <w:rtl/>
        </w:rPr>
        <w:t xml:space="preserve"> کو تھا۔</w:t>
      </w:r>
      <w:r w:rsidR="00224B43" w:rsidRPr="00224B43">
        <w:rPr>
          <w:rFonts w:ascii="Nafees Web Naskh" w:eastAsia="Calibri" w:hAnsi="Nafees Web Naskh" w:cs="Nafees Web Naskh"/>
          <w:szCs w:val="24"/>
        </w:rPr>
        <w:t xml:space="preserve"> </w:t>
      </w:r>
      <w:r w:rsidR="00224B43" w:rsidRPr="00224B43">
        <w:rPr>
          <w:rFonts w:ascii="Nafees Web Naskh" w:eastAsia="Calibri" w:hAnsi="Nafees Web Naskh" w:cs="Nafees Web Naskh"/>
          <w:szCs w:val="24"/>
          <w:rtl/>
        </w:rPr>
        <w:t>تاہم،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نے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ہ</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ڈکوارٹر</w:t>
      </w:r>
      <w:r w:rsidR="00224B43" w:rsidRPr="00224B43">
        <w:rPr>
          <w:rFonts w:ascii="Nafees Web Naskh" w:eastAsia="Calibri" w:hAnsi="Nafees Web Naskh" w:cs="Nafees Web Naskh"/>
          <w:szCs w:val="24"/>
          <w:rtl/>
        </w:rPr>
        <w:t xml:space="preserve"> م</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ں</w:t>
      </w:r>
      <w:r w:rsidR="00224B43" w:rsidRPr="00224B43">
        <w:rPr>
          <w:rFonts w:ascii="Nafees Web Naskh" w:eastAsia="Calibri" w:hAnsi="Nafees Web Naskh" w:cs="Nafees Web Naskh"/>
          <w:szCs w:val="24"/>
          <w:rtl/>
        </w:rPr>
        <w:t xml:space="preserve"> 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نبو</w:t>
      </w:r>
      <w:r w:rsidR="00224B43" w:rsidRPr="00224B43">
        <w:rPr>
          <w:rFonts w:ascii="Nafees Web Naskh" w:eastAsia="Calibri" w:hAnsi="Nafees Web Naskh" w:cs="Nafees Web Naskh"/>
          <w:szCs w:val="24"/>
          <w:rtl/>
        </w:rPr>
        <w:t xml:space="preserve"> پرچم بلند کرکے اور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کے مرکز</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صفحےکا </w:t>
      </w:r>
      <w:r w:rsidR="00224B43" w:rsidRPr="00224B43">
        <w:rPr>
          <w:rFonts w:ascii="Nafees Web Naskh" w:eastAsia="Calibri" w:hAnsi="Nafees Web Naskh" w:cs="Nafees Web Naskh" w:hint="cs"/>
          <w:szCs w:val="24"/>
          <w:rtl/>
        </w:rPr>
        <w:t xml:space="preserve">رنگ </w:t>
      </w:r>
      <w:r w:rsidR="00224B43" w:rsidRPr="00224B43">
        <w:rPr>
          <w:rFonts w:ascii="Nafees Web Naskh" w:eastAsia="Calibri" w:hAnsi="Nafees Web Naskh" w:cs="Nafees Web Naskh" w:hint="cs"/>
          <w:szCs w:val="24"/>
          <w:rtl/>
          <w:lang w:bidi="ur-PK"/>
        </w:rPr>
        <w:t xml:space="preserve">گلابی میں تبدیل </w:t>
      </w:r>
      <w:proofErr w:type="spellStart"/>
      <w:r w:rsidR="00224B43" w:rsidRPr="00224B43">
        <w:rPr>
          <w:rFonts w:ascii="Nafees Web Naskh" w:eastAsia="Calibri" w:hAnsi="Nafees Web Naskh" w:cs="Nafees Web Naskh" w:hint="cs"/>
          <w:szCs w:val="24"/>
          <w:rtl/>
          <w:lang w:bidi="ur-PK"/>
        </w:rPr>
        <w:t>کرکے</w:t>
      </w:r>
      <w:proofErr w:type="spellEnd"/>
      <w:r w:rsidR="00224B43" w:rsidRPr="00224B43">
        <w:rPr>
          <w:rFonts w:ascii="Nafees Web Naskh" w:eastAsia="Calibri" w:hAnsi="Nafees Web Naskh" w:cs="Nafees Web Naskh"/>
          <w:szCs w:val="24"/>
          <w:rtl/>
        </w:rPr>
        <w:t xml:space="preserve"> امت</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از</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سلوک، صنف پر مبن</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غنڈہ گرد</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ہومو فوب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ا</w:t>
      </w:r>
      <w:r w:rsidR="00224B43" w:rsidRPr="00224B43">
        <w:rPr>
          <w:rFonts w:ascii="Nafees Web Naskh" w:eastAsia="Calibri" w:hAnsi="Nafees Web Naskh" w:cs="Nafees Web Naskh"/>
          <w:szCs w:val="24"/>
          <w:rtl/>
        </w:rPr>
        <w:t xml:space="preserve"> اور ٹرانسفوب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ا</w:t>
      </w:r>
      <w:r w:rsidR="00224B43" w:rsidRPr="00224B43">
        <w:rPr>
          <w:rFonts w:ascii="Nafees Web Naskh" w:eastAsia="Calibri" w:hAnsi="Nafees Web Naskh" w:cs="Nafees Web Naskh"/>
          <w:szCs w:val="24"/>
          <w:rtl/>
        </w:rPr>
        <w:t xml:space="preserve"> کو روکنے</w:t>
      </w:r>
      <w:r w:rsidR="00224B43" w:rsidRPr="00224B43">
        <w:rPr>
          <w:rFonts w:ascii="Nafees Web Naskh" w:eastAsia="Calibri" w:hAnsi="Nafees Web Naskh" w:cs="Nafees Web Naskh" w:hint="cs"/>
          <w:szCs w:val="24"/>
          <w:rtl/>
        </w:rPr>
        <w:t xml:space="preserve"> اور </w:t>
      </w:r>
      <w:r w:rsidR="00224B43" w:rsidRPr="00224B43">
        <w:rPr>
          <w:rFonts w:ascii="Nafees Web Naskh" w:eastAsia="Calibri" w:hAnsi="Nafees Web Naskh" w:cs="Nafees Web Naskh"/>
          <w:szCs w:val="24"/>
          <w:rtl/>
        </w:rPr>
        <w:t>شعور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دار</w:t>
      </w:r>
      <w:r w:rsidR="00224B43" w:rsidRPr="00224B43">
        <w:rPr>
          <w:rFonts w:ascii="Nafees Web Naskh" w:eastAsia="Calibri" w:hAnsi="Nafees Web Naskh" w:cs="Nafees Web Naskh"/>
          <w:szCs w:val="24"/>
          <w:rtl/>
        </w:rPr>
        <w:t xml:space="preserve"> کرنے</w:t>
      </w:r>
      <w:r w:rsidR="00224B43" w:rsidRPr="00224B43">
        <w:rPr>
          <w:rFonts w:ascii="Nafees Web Naskh" w:eastAsia="Calibri" w:hAnsi="Nafees Web Naskh" w:cs="Nafees Web Naskh" w:hint="cs"/>
          <w:szCs w:val="24"/>
          <w:rtl/>
        </w:rPr>
        <w:t xml:space="preserve">کیلئے </w:t>
      </w:r>
      <w:r w:rsidR="00224B43" w:rsidRPr="00224B43">
        <w:rPr>
          <w:rFonts w:ascii="Nafees Web Naskh" w:eastAsia="Calibri" w:hAnsi="Nafees Web Naskh" w:cs="Nafees Web Naskh"/>
          <w:szCs w:val="24"/>
          <w:rtl/>
        </w:rPr>
        <w:t>عملے اور طلباء ک</w:t>
      </w:r>
      <w:r w:rsidR="00B202AB">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گلاب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 xml:space="preserve">لباس </w:t>
      </w:r>
      <w:r w:rsidR="00224B43" w:rsidRPr="00224B43">
        <w:rPr>
          <w:rFonts w:ascii="Nafees Web Naskh" w:eastAsia="Calibri" w:hAnsi="Nafees Web Naskh" w:cs="Nafees Web Naskh"/>
          <w:szCs w:val="24"/>
          <w:rtl/>
        </w:rPr>
        <w:t>پہننے</w:t>
      </w:r>
      <w:r w:rsidR="00224B43" w:rsidRPr="00224B43">
        <w:rPr>
          <w:rFonts w:ascii="Nafees Web Naskh" w:eastAsia="Calibri" w:hAnsi="Nafees Web Naskh" w:cs="Nafees Web Naskh" w:hint="cs"/>
          <w:szCs w:val="24"/>
          <w:rtl/>
        </w:rPr>
        <w:t xml:space="preserve">کی </w:t>
      </w:r>
      <w:r w:rsidR="00224B43" w:rsidRPr="00224B43">
        <w:rPr>
          <w:rFonts w:ascii="Nafees Web Naskh" w:eastAsia="Calibri" w:hAnsi="Nafees Web Naskh" w:cs="Nafees Web Naskh" w:hint="eastAsia"/>
          <w:szCs w:val="24"/>
          <w:rtl/>
        </w:rPr>
        <w:t>حوصلہ</w:t>
      </w:r>
      <w:r w:rsidR="00224B43" w:rsidRPr="00224B43">
        <w:rPr>
          <w:rFonts w:ascii="Nafees Web Naskh" w:eastAsia="Calibri" w:hAnsi="Nafees Web Naskh" w:cs="Nafees Web Naskh"/>
          <w:szCs w:val="24"/>
          <w:rtl/>
        </w:rPr>
        <w:t xml:space="preserve"> افزائ</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کرکے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نے پھر بھی</w:t>
      </w:r>
      <w:r w:rsidR="00224B43" w:rsidRPr="00224B43">
        <w:rPr>
          <w:rFonts w:ascii="Nafees Web Naskh" w:eastAsia="Calibri" w:hAnsi="Nafees Web Naskh" w:cs="Nafees Web Naskh"/>
          <w:szCs w:val="24"/>
          <w:rtl/>
        </w:rPr>
        <w:t xml:space="preserve"> اس دن کا احترام ک</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ا</w:t>
      </w:r>
      <w:r w:rsidR="00224B43" w:rsidRPr="00224B43">
        <w:rPr>
          <w:rFonts w:ascii="Nafees Web Naskh" w:eastAsia="Calibri" w:hAnsi="Nafees Web Naskh" w:cs="Nafees Web Naskh"/>
          <w:szCs w:val="24"/>
          <w:rtl/>
        </w:rPr>
        <w:t>۔</w:t>
      </w:r>
      <w:r w:rsidR="00224B43" w:rsidRPr="00224B43">
        <w:rPr>
          <w:rFonts w:ascii="Nafees Web Naskh" w:eastAsia="Calibri" w:hAnsi="Nafees Web Naskh" w:cs="Nafees Web Naskh" w:hint="cs"/>
          <w:szCs w:val="24"/>
          <w:rtl/>
        </w:rPr>
        <w:t xml:space="preserve"> </w:t>
      </w:r>
      <w:r w:rsidR="00224B43" w:rsidRPr="00224B43">
        <w:rPr>
          <w:rFonts w:ascii="Nafees Web Naskh" w:eastAsia="Calibri" w:hAnsi="Nafees Web Naskh" w:cs="Nafees Web Naskh"/>
          <w:szCs w:val="24"/>
          <w:rtl/>
        </w:rPr>
        <w:t>عالم</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پِنک ڈے</w:t>
      </w:r>
      <w:r w:rsidR="00224B43" w:rsidRPr="00224B43">
        <w:rPr>
          <w:rFonts w:ascii="Nafees Web Naskh" w:eastAsia="Calibri" w:hAnsi="Nafees Web Naskh" w:cs="Nafees Web Naskh"/>
          <w:szCs w:val="24"/>
          <w:rtl/>
        </w:rPr>
        <w:t xml:space="preserve"> ٹ</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ڈ</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س</w:t>
      </w:r>
      <w:r w:rsidR="00224B43" w:rsidRPr="00224B43">
        <w:rPr>
          <w:rFonts w:ascii="Nafees Web Naskh" w:eastAsia="Calibri" w:hAnsi="Nafees Web Naskh" w:cs="Nafees Web Naskh"/>
          <w:szCs w:val="24"/>
          <w:rtl/>
        </w:rPr>
        <w:t xml:space="preserve"> ب</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کیلئے</w:t>
      </w:r>
      <w:r w:rsidR="00224B43" w:rsidRPr="00224B43">
        <w:rPr>
          <w:rFonts w:ascii="Nafees Web Naskh" w:eastAsia="Calibri" w:hAnsi="Nafees Web Naskh" w:cs="Nafees Web Naskh"/>
          <w:szCs w:val="24"/>
          <w:rtl/>
        </w:rPr>
        <w:t xml:space="preserve"> مساوات اور قبول</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ت</w:t>
      </w:r>
      <w:r w:rsidR="00224B43" w:rsidRPr="00224B43">
        <w:rPr>
          <w:rFonts w:ascii="Nafees Web Naskh" w:eastAsia="Calibri" w:hAnsi="Nafees Web Naskh" w:cs="Nafees Web Naskh"/>
          <w:szCs w:val="24"/>
          <w:rtl/>
        </w:rPr>
        <w:t xml:space="preserve"> </w:t>
      </w:r>
      <w:r w:rsidR="00224B43" w:rsidRPr="00224B43">
        <w:rPr>
          <w:rFonts w:ascii="Nafees Web Naskh" w:eastAsia="Calibri" w:hAnsi="Nafees Web Naskh" w:cs="Nafees Web Naskh" w:hint="cs"/>
          <w:szCs w:val="24"/>
          <w:rtl/>
        </w:rPr>
        <w:t>کی</w:t>
      </w:r>
      <w:r w:rsidR="00224B43" w:rsidRPr="00224B43">
        <w:rPr>
          <w:rFonts w:ascii="Nafees Web Naskh" w:eastAsia="Calibri" w:hAnsi="Nafees Web Naskh" w:cs="Nafees Web Naskh"/>
          <w:szCs w:val="24"/>
          <w:rtl/>
        </w:rPr>
        <w:t xml:space="preserve"> جدوجہد جار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رکھنے</w:t>
      </w:r>
      <w:r w:rsidR="00224B43" w:rsidRPr="00224B43">
        <w:rPr>
          <w:rFonts w:ascii="Nafees Web Naskh" w:eastAsia="Calibri" w:hAnsi="Nafees Web Naskh" w:cs="Nafees Web Naskh" w:hint="cs"/>
          <w:szCs w:val="24"/>
          <w:rtl/>
        </w:rPr>
        <w:t xml:space="preserve"> کیلئے </w:t>
      </w:r>
      <w:r w:rsidR="00224B43" w:rsidRPr="00224B43">
        <w:rPr>
          <w:rFonts w:ascii="Nafees Web Naskh" w:eastAsia="Calibri" w:hAnsi="Nafees Web Naskh" w:cs="Nafees Web Naskh"/>
          <w:szCs w:val="24"/>
          <w:rtl/>
        </w:rPr>
        <w:t>اپن</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حما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ت</w:t>
      </w:r>
      <w:r w:rsidR="00224B43" w:rsidRPr="00224B43">
        <w:rPr>
          <w:rFonts w:ascii="Nafees Web Naskh" w:eastAsia="Calibri" w:hAnsi="Nafees Web Naskh" w:cs="Nafees Web Naskh"/>
          <w:szCs w:val="24"/>
          <w:rtl/>
        </w:rPr>
        <w:t xml:space="preserve"> کا مظاہرہ کرنے اور </w:t>
      </w:r>
      <w:r w:rsidR="00224B43" w:rsidRPr="00224B43">
        <w:rPr>
          <w:rFonts w:ascii="Calibri" w:eastAsia="Calibri" w:hAnsi="Calibri" w:cs="Calibri"/>
          <w:color w:val="333333"/>
          <w:bdr w:val="none" w:sz="0" w:space="0" w:color="auto" w:frame="1"/>
        </w:rPr>
        <w:t>2SLGBTQIA+</w:t>
      </w:r>
      <w:r w:rsidR="00224B43" w:rsidRPr="00224B43">
        <w:rPr>
          <w:rFonts w:ascii="Nafees Web Naskh" w:eastAsia="Calibri" w:hAnsi="Nafees Web Naskh" w:cs="Nafees Web Naskh" w:hint="cs"/>
          <w:color w:val="333333"/>
          <w:bdr w:val="none" w:sz="0" w:space="0" w:color="auto" w:frame="1"/>
          <w:rtl/>
        </w:rPr>
        <w:t xml:space="preserve"> </w:t>
      </w:r>
      <w:r w:rsidR="00224B43" w:rsidRPr="00224B43">
        <w:rPr>
          <w:rFonts w:ascii="Nafees Web Naskh" w:eastAsia="Calibri" w:hAnsi="Nafees Web Naskh" w:cs="Nafees Web Naskh" w:hint="cs"/>
          <w:szCs w:val="24"/>
          <w:rtl/>
        </w:rPr>
        <w:t>کمیونٹی</w:t>
      </w:r>
      <w:r w:rsidR="00224B43" w:rsidRPr="00224B43">
        <w:rPr>
          <w:rFonts w:ascii="Nafees Web Naskh" w:eastAsia="Calibri" w:hAnsi="Nafees Web Naskh" w:cs="Nafees Web Naskh"/>
          <w:szCs w:val="24"/>
          <w:rtl/>
        </w:rPr>
        <w:t xml:space="preserve"> کے ساتھ اظہار </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کجہت</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szCs w:val="24"/>
          <w:rtl/>
        </w:rPr>
        <w:t xml:space="preserve"> کرنے کا ا</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ک</w:t>
      </w:r>
      <w:r w:rsidR="00224B43" w:rsidRPr="00224B43">
        <w:rPr>
          <w:rFonts w:ascii="Nafees Web Naskh" w:eastAsia="Calibri" w:hAnsi="Nafees Web Naskh" w:cs="Nafees Web Naskh"/>
          <w:szCs w:val="24"/>
          <w:rtl/>
        </w:rPr>
        <w:t xml:space="preserve"> طر</w:t>
      </w:r>
      <w:r w:rsidR="00224B43" w:rsidRPr="00224B43">
        <w:rPr>
          <w:rFonts w:ascii="Nafees Web Naskh" w:eastAsia="Calibri" w:hAnsi="Nafees Web Naskh" w:cs="Nafees Web Naskh" w:hint="cs"/>
          <w:szCs w:val="24"/>
          <w:rtl/>
        </w:rPr>
        <w:t>ی</w:t>
      </w:r>
      <w:r w:rsidR="00224B43" w:rsidRPr="00224B43">
        <w:rPr>
          <w:rFonts w:ascii="Nafees Web Naskh" w:eastAsia="Calibri" w:hAnsi="Nafees Web Naskh" w:cs="Nafees Web Naskh" w:hint="eastAsia"/>
          <w:szCs w:val="24"/>
          <w:rtl/>
        </w:rPr>
        <w:t>قہ</w:t>
      </w:r>
      <w:r w:rsidR="00224B43" w:rsidRPr="00224B43">
        <w:rPr>
          <w:rFonts w:ascii="Nafees Web Naskh" w:eastAsia="Calibri" w:hAnsi="Nafees Web Naskh" w:cs="Nafees Web Naskh"/>
          <w:szCs w:val="24"/>
          <w:rtl/>
        </w:rPr>
        <w:t xml:space="preserve"> ہے۔</w:t>
      </w:r>
      <w:r w:rsidR="00520812" w:rsidRPr="00270D3D">
        <w:rPr>
          <w:rFonts w:cs="Arial"/>
          <w:szCs w:val="24"/>
          <w:shd w:val="clear" w:color="auto" w:fill="FFFFFF"/>
        </w:rPr>
        <w:br/>
      </w:r>
      <w:r w:rsidR="00520812" w:rsidRPr="00270D3D">
        <w:rPr>
          <w:rFonts w:cs="Arial"/>
          <w:szCs w:val="24"/>
          <w:shd w:val="clear" w:color="auto" w:fill="FFFFFF"/>
        </w:rPr>
        <w:br/>
      </w:r>
      <w:r w:rsidR="00631BAC" w:rsidRPr="0005664F">
        <w:rPr>
          <w:rFonts w:ascii="Nafees Web Naskh" w:eastAsia="Calibri" w:hAnsi="Nafees Web Naskh" w:cs="Nafees Web Naskh"/>
          <w:b/>
          <w:bCs/>
          <w:color w:val="F79646"/>
          <w:szCs w:val="24"/>
          <w:rtl/>
        </w:rPr>
        <w:t>ٹ</w:t>
      </w:r>
      <w:r w:rsidR="00631BAC" w:rsidRPr="0005664F">
        <w:rPr>
          <w:rFonts w:ascii="Nafees Web Naskh" w:eastAsia="Calibri" w:hAnsi="Nafees Web Naskh" w:cs="Nafees Web Naskh" w:hint="cs"/>
          <w:b/>
          <w:bCs/>
          <w:color w:val="F79646"/>
          <w:szCs w:val="24"/>
          <w:rtl/>
        </w:rPr>
        <w:t>ی</w:t>
      </w:r>
      <w:r w:rsidR="00631BAC" w:rsidRPr="0005664F">
        <w:rPr>
          <w:rFonts w:ascii="Nafees Web Naskh" w:eastAsia="Calibri" w:hAnsi="Nafees Web Naskh" w:cs="Nafees Web Naskh"/>
          <w:b/>
          <w:bCs/>
          <w:color w:val="F79646"/>
          <w:szCs w:val="24"/>
          <w:rtl/>
        </w:rPr>
        <w:t xml:space="preserve"> ڈ</w:t>
      </w:r>
      <w:r w:rsidR="00631BAC" w:rsidRPr="0005664F">
        <w:rPr>
          <w:rFonts w:ascii="Nafees Web Naskh" w:eastAsia="Calibri" w:hAnsi="Nafees Web Naskh" w:cs="Nafees Web Naskh" w:hint="cs"/>
          <w:b/>
          <w:bCs/>
          <w:color w:val="F79646"/>
          <w:szCs w:val="24"/>
          <w:rtl/>
        </w:rPr>
        <w:t>ی</w:t>
      </w:r>
      <w:r w:rsidR="00631BAC" w:rsidRPr="0005664F">
        <w:rPr>
          <w:rFonts w:ascii="Nafees Web Naskh" w:eastAsia="Calibri" w:hAnsi="Nafees Web Naskh" w:cs="Nafees Web Naskh"/>
          <w:b/>
          <w:bCs/>
          <w:color w:val="F79646"/>
          <w:szCs w:val="24"/>
          <w:rtl/>
        </w:rPr>
        <w:t xml:space="preserve"> ا</w:t>
      </w:r>
      <w:r w:rsidR="00631BAC" w:rsidRPr="0005664F">
        <w:rPr>
          <w:rFonts w:ascii="Nafees Web Naskh" w:eastAsia="Calibri" w:hAnsi="Nafees Web Naskh" w:cs="Nafees Web Naskh" w:hint="cs"/>
          <w:b/>
          <w:bCs/>
          <w:color w:val="F79646"/>
          <w:szCs w:val="24"/>
          <w:rtl/>
        </w:rPr>
        <w:t>ی</w:t>
      </w:r>
      <w:r w:rsidR="00631BAC" w:rsidRPr="0005664F">
        <w:rPr>
          <w:rFonts w:ascii="Nafees Web Naskh" w:eastAsia="Calibri" w:hAnsi="Nafees Web Naskh" w:cs="Nafees Web Naskh" w:hint="eastAsia"/>
          <w:b/>
          <w:bCs/>
          <w:color w:val="F79646"/>
          <w:szCs w:val="24"/>
          <w:rtl/>
        </w:rPr>
        <w:t>س</w:t>
      </w:r>
      <w:r w:rsidR="00631BAC" w:rsidRPr="0005664F">
        <w:rPr>
          <w:rFonts w:ascii="Nafees Web Naskh" w:eastAsia="Calibri" w:hAnsi="Nafees Web Naskh" w:cs="Nafees Web Naskh"/>
          <w:b/>
          <w:bCs/>
          <w:color w:val="F79646"/>
          <w:szCs w:val="24"/>
          <w:rtl/>
        </w:rPr>
        <w:t xml:space="preserve"> ب</w:t>
      </w:r>
      <w:r w:rsidR="00631BAC" w:rsidRPr="0005664F">
        <w:rPr>
          <w:rFonts w:ascii="Nafees Web Naskh" w:eastAsia="Calibri" w:hAnsi="Nafees Web Naskh" w:cs="Nafees Web Naskh" w:hint="cs"/>
          <w:b/>
          <w:bCs/>
          <w:color w:val="F79646"/>
          <w:szCs w:val="24"/>
          <w:rtl/>
        </w:rPr>
        <w:t>ی</w:t>
      </w:r>
      <w:r w:rsidR="00631BAC" w:rsidRPr="0005664F">
        <w:rPr>
          <w:rFonts w:ascii="Nafees Web Naskh" w:eastAsia="Calibri" w:hAnsi="Nafees Web Naskh" w:cs="Nafees Web Naskh"/>
          <w:b/>
          <w:bCs/>
          <w:color w:val="F79646"/>
          <w:szCs w:val="24"/>
          <w:rtl/>
        </w:rPr>
        <w:t xml:space="preserve"> م</w:t>
      </w:r>
      <w:r w:rsidR="00631BAC" w:rsidRPr="0005664F">
        <w:rPr>
          <w:rFonts w:ascii="Nafees Web Naskh" w:eastAsia="Calibri" w:hAnsi="Nafees Web Naskh" w:cs="Nafees Web Naskh" w:hint="cs"/>
          <w:b/>
          <w:bCs/>
          <w:color w:val="F79646"/>
          <w:szCs w:val="24"/>
          <w:rtl/>
        </w:rPr>
        <w:t>ی</w:t>
      </w:r>
      <w:r w:rsidR="00631BAC" w:rsidRPr="0005664F">
        <w:rPr>
          <w:rFonts w:ascii="Nafees Web Naskh" w:eastAsia="Calibri" w:hAnsi="Nafees Web Naskh" w:cs="Nafees Web Naskh" w:hint="eastAsia"/>
          <w:b/>
          <w:bCs/>
          <w:color w:val="F79646"/>
          <w:szCs w:val="24"/>
          <w:rtl/>
        </w:rPr>
        <w:t>ں</w:t>
      </w:r>
      <w:r w:rsidR="00631BAC" w:rsidRPr="0005664F">
        <w:rPr>
          <w:rFonts w:ascii="Nafees Web Naskh" w:eastAsia="Calibri" w:hAnsi="Nafees Web Naskh" w:cs="Nafees Web Naskh"/>
          <w:b/>
          <w:bCs/>
          <w:color w:val="F79646"/>
          <w:szCs w:val="24"/>
          <w:rtl/>
        </w:rPr>
        <w:t xml:space="preserve"> اپر</w:t>
      </w:r>
      <w:r w:rsidR="00631BAC" w:rsidRPr="0005664F">
        <w:rPr>
          <w:rFonts w:ascii="Nafees Web Naskh" w:eastAsia="Calibri" w:hAnsi="Nafees Web Naskh" w:cs="Nafees Web Naskh" w:hint="cs"/>
          <w:b/>
          <w:bCs/>
          <w:color w:val="F79646"/>
          <w:szCs w:val="24"/>
          <w:rtl/>
        </w:rPr>
        <w:t>ی</w:t>
      </w:r>
      <w:r w:rsidR="00631BAC" w:rsidRPr="0005664F">
        <w:rPr>
          <w:rFonts w:ascii="Nafees Web Naskh" w:eastAsia="Calibri" w:hAnsi="Nafees Web Naskh" w:cs="Nafees Web Naskh" w:hint="eastAsia"/>
          <w:b/>
          <w:bCs/>
          <w:color w:val="F79646"/>
          <w:szCs w:val="24"/>
          <w:rtl/>
        </w:rPr>
        <w:t>ل</w:t>
      </w:r>
      <w:r w:rsidR="00631BAC" w:rsidRPr="0005664F">
        <w:rPr>
          <w:rFonts w:ascii="Nafees Web Naskh" w:eastAsia="Calibri" w:hAnsi="Nafees Web Naskh" w:cs="Nafees Web Naskh"/>
          <w:b/>
          <w:bCs/>
          <w:color w:val="F79646"/>
          <w:szCs w:val="24"/>
          <w:rtl/>
        </w:rPr>
        <w:t xml:space="preserve"> ورثہ کا مہ</w:t>
      </w:r>
      <w:r w:rsidR="00631BAC" w:rsidRPr="0005664F">
        <w:rPr>
          <w:rFonts w:ascii="Nafees Web Naskh" w:eastAsia="Calibri" w:hAnsi="Nafees Web Naskh" w:cs="Nafees Web Naskh" w:hint="cs"/>
          <w:b/>
          <w:bCs/>
          <w:color w:val="F79646"/>
          <w:szCs w:val="24"/>
          <w:rtl/>
        </w:rPr>
        <w:t>ی</w:t>
      </w:r>
      <w:r w:rsidR="00631BAC" w:rsidRPr="0005664F">
        <w:rPr>
          <w:rFonts w:ascii="Nafees Web Naskh" w:eastAsia="Calibri" w:hAnsi="Nafees Web Naskh" w:cs="Nafees Web Naskh" w:hint="eastAsia"/>
          <w:b/>
          <w:bCs/>
          <w:color w:val="F79646"/>
          <w:szCs w:val="24"/>
          <w:rtl/>
        </w:rPr>
        <w:t>نہ</w:t>
      </w:r>
    </w:p>
    <w:p w14:paraId="03DE6336" w14:textId="77777777" w:rsidR="00631BAC" w:rsidRPr="00270D3D" w:rsidRDefault="00631BAC" w:rsidP="00631BAC">
      <w:pPr>
        <w:bidi/>
        <w:spacing w:line="240" w:lineRule="auto"/>
        <w:ind w:left="-283"/>
        <w:rPr>
          <w:rFonts w:cs="Arial"/>
          <w:bdr w:val="none" w:sz="0" w:space="0" w:color="auto" w:frame="1"/>
        </w:rPr>
      </w:pPr>
      <w:r w:rsidRPr="00F83863">
        <w:rPr>
          <w:rFonts w:ascii="Nafees Web Naskh" w:eastAsia="Calibri" w:hAnsi="Nafees Web Naskh" w:cs="Nafees Web Naskh"/>
          <w:szCs w:val="24"/>
          <w:rtl/>
        </w:rPr>
        <w:t>اپر</w:t>
      </w:r>
      <w:r w:rsidRPr="00F83863">
        <w:rPr>
          <w:rFonts w:ascii="Nafees Web Naskh" w:eastAsia="Calibri" w:hAnsi="Nafees Web Naskh" w:cs="Nafees Web Naskh" w:hint="cs"/>
          <w:szCs w:val="24"/>
          <w:rtl/>
        </w:rPr>
        <w:t>ی</w:t>
      </w:r>
      <w:r w:rsidRPr="00F83863">
        <w:rPr>
          <w:rFonts w:ascii="Nafees Web Naskh" w:eastAsia="Calibri" w:hAnsi="Nafees Web Naskh" w:cs="Nafees Web Naskh" w:hint="eastAsia"/>
          <w:szCs w:val="24"/>
          <w:rtl/>
        </w:rPr>
        <w:t>ل</w:t>
      </w:r>
      <w:r w:rsidRPr="00F83863">
        <w:rPr>
          <w:rFonts w:ascii="Nafees Web Naskh" w:eastAsia="Calibri" w:hAnsi="Nafees Web Naskh" w:cs="Nafees Web Naskh"/>
          <w:szCs w:val="24"/>
          <w:rtl/>
        </w:rPr>
        <w:t xml:space="preserve"> کے مہ</w:t>
      </w:r>
      <w:r w:rsidRPr="00F83863">
        <w:rPr>
          <w:rFonts w:ascii="Nafees Web Naskh" w:eastAsia="Calibri" w:hAnsi="Nafees Web Naskh" w:cs="Nafees Web Naskh" w:hint="cs"/>
          <w:szCs w:val="24"/>
          <w:rtl/>
        </w:rPr>
        <w:t>ی</w:t>
      </w:r>
      <w:r w:rsidRPr="00F83863">
        <w:rPr>
          <w:rFonts w:ascii="Nafees Web Naskh" w:eastAsia="Calibri" w:hAnsi="Nafees Web Naskh" w:cs="Nafees Web Naskh" w:hint="eastAsia"/>
          <w:szCs w:val="24"/>
          <w:rtl/>
        </w:rPr>
        <w:t>نے</w:t>
      </w:r>
      <w:r w:rsidRPr="00F83863">
        <w:rPr>
          <w:rFonts w:ascii="Nafees Web Naskh" w:eastAsia="Calibri" w:hAnsi="Nafees Web Naskh" w:cs="Nafees Web Naskh"/>
          <w:szCs w:val="24"/>
          <w:rtl/>
        </w:rPr>
        <w:t xml:space="preserve"> کے دوران، ٹ</w:t>
      </w:r>
      <w:r w:rsidRPr="00F83863">
        <w:rPr>
          <w:rFonts w:ascii="Nafees Web Naskh" w:eastAsia="Calibri" w:hAnsi="Nafees Web Naskh" w:cs="Nafees Web Naskh" w:hint="cs"/>
          <w:szCs w:val="24"/>
          <w:rtl/>
        </w:rPr>
        <w:t>ی</w:t>
      </w:r>
      <w:r w:rsidRPr="00F83863">
        <w:rPr>
          <w:rFonts w:ascii="Nafees Web Naskh" w:eastAsia="Calibri" w:hAnsi="Nafees Web Naskh" w:cs="Nafees Web Naskh"/>
          <w:szCs w:val="24"/>
          <w:rtl/>
        </w:rPr>
        <w:t xml:space="preserve"> ڈ</w:t>
      </w:r>
      <w:r w:rsidRPr="00F83863">
        <w:rPr>
          <w:rFonts w:ascii="Nafees Web Naskh" w:eastAsia="Calibri" w:hAnsi="Nafees Web Naskh" w:cs="Nafees Web Naskh" w:hint="cs"/>
          <w:szCs w:val="24"/>
          <w:rtl/>
        </w:rPr>
        <w:t>ی</w:t>
      </w:r>
      <w:r w:rsidRPr="00F83863">
        <w:rPr>
          <w:rFonts w:ascii="Nafees Web Naskh" w:eastAsia="Calibri" w:hAnsi="Nafees Web Naskh" w:cs="Nafees Web Naskh"/>
          <w:szCs w:val="24"/>
          <w:rtl/>
        </w:rPr>
        <w:t xml:space="preserve"> ا</w:t>
      </w:r>
      <w:r w:rsidRPr="00F83863">
        <w:rPr>
          <w:rFonts w:ascii="Nafees Web Naskh" w:eastAsia="Calibri" w:hAnsi="Nafees Web Naskh" w:cs="Nafees Web Naskh" w:hint="cs"/>
          <w:szCs w:val="24"/>
          <w:rtl/>
        </w:rPr>
        <w:t>ی</w:t>
      </w:r>
      <w:r w:rsidRPr="00F83863">
        <w:rPr>
          <w:rFonts w:ascii="Nafees Web Naskh" w:eastAsia="Calibri" w:hAnsi="Nafees Web Naskh" w:cs="Nafees Web Naskh" w:hint="eastAsia"/>
          <w:szCs w:val="24"/>
          <w:rtl/>
        </w:rPr>
        <w:t>س</w:t>
      </w:r>
      <w:r w:rsidRPr="00F83863">
        <w:rPr>
          <w:rFonts w:ascii="Nafees Web Naskh" w:eastAsia="Calibri" w:hAnsi="Nafees Web Naskh" w:cs="Nafees Web Naskh"/>
          <w:szCs w:val="24"/>
          <w:rtl/>
        </w:rPr>
        <w:t xml:space="preserve"> ب</w:t>
      </w:r>
      <w:r w:rsidRPr="00F83863">
        <w:rPr>
          <w:rFonts w:ascii="Nafees Web Naskh" w:eastAsia="Calibri" w:hAnsi="Nafees Web Naskh" w:cs="Nafees Web Naskh" w:hint="cs"/>
          <w:szCs w:val="24"/>
          <w:rtl/>
        </w:rPr>
        <w:t>ی</w:t>
      </w:r>
      <w:r w:rsidRPr="00F83863">
        <w:rPr>
          <w:rFonts w:ascii="Nafees Web Naskh" w:eastAsia="Calibri" w:hAnsi="Nafees Web Naskh" w:cs="Nafees Web Naskh"/>
          <w:szCs w:val="24"/>
          <w:rtl/>
        </w:rPr>
        <w:t xml:space="preserve"> مندرجہ ذ</w:t>
      </w:r>
      <w:r w:rsidRPr="00F83863">
        <w:rPr>
          <w:rFonts w:ascii="Nafees Web Naskh" w:eastAsia="Calibri" w:hAnsi="Nafees Web Naskh" w:cs="Nafees Web Naskh" w:hint="cs"/>
          <w:szCs w:val="24"/>
          <w:rtl/>
        </w:rPr>
        <w:t>ی</w:t>
      </w:r>
      <w:r w:rsidRPr="00F83863">
        <w:rPr>
          <w:rFonts w:ascii="Nafees Web Naskh" w:eastAsia="Calibri" w:hAnsi="Nafees Web Naskh" w:cs="Nafees Web Naskh" w:hint="eastAsia"/>
          <w:szCs w:val="24"/>
          <w:rtl/>
        </w:rPr>
        <w:t>ل</w:t>
      </w:r>
      <w:r w:rsidRPr="00F83863">
        <w:rPr>
          <w:rFonts w:ascii="Nafees Web Naskh" w:eastAsia="Calibri" w:hAnsi="Nafees Web Naskh" w:cs="Nafees Web Naskh"/>
          <w:szCs w:val="24"/>
          <w:rtl/>
        </w:rPr>
        <w:t xml:space="preserve"> ورثہ </w:t>
      </w:r>
      <w:r w:rsidRPr="00F83863">
        <w:rPr>
          <w:rFonts w:ascii="Nafees Web Naskh" w:eastAsia="Calibri" w:hAnsi="Nafees Web Naskh" w:cs="Nafees Web Naskh" w:hint="cs"/>
          <w:szCs w:val="24"/>
          <w:rtl/>
        </w:rPr>
        <w:t>کے مہینے مناتا ہے:</w:t>
      </w:r>
    </w:p>
    <w:p w14:paraId="0590C2EC" w14:textId="77777777" w:rsidR="00631BAC" w:rsidRPr="00F83863" w:rsidRDefault="0028230B" w:rsidP="00631BAC">
      <w:pPr>
        <w:numPr>
          <w:ilvl w:val="0"/>
          <w:numId w:val="21"/>
        </w:numPr>
        <w:bidi/>
        <w:spacing w:before="0" w:after="0" w:line="240" w:lineRule="auto"/>
        <w:ind w:left="77"/>
        <w:textAlignment w:val="baseline"/>
        <w:rPr>
          <w:rFonts w:ascii="Nafees Web Naskh" w:eastAsia="Calibri" w:hAnsi="Nafees Web Naskh" w:cs="Nafees Web Naskh"/>
          <w:szCs w:val="24"/>
        </w:rPr>
      </w:pPr>
      <w:hyperlink r:id="rId10" w:history="1">
        <w:r w:rsidR="00631BAC" w:rsidRPr="00D4681C">
          <w:rPr>
            <w:rStyle w:val="Hyperlink"/>
            <w:rFonts w:ascii="Nafees Web Naskh" w:eastAsia="Calibri" w:hAnsi="Nafees Web Naskh" w:cs="Nafees Web Naskh" w:hint="cs"/>
            <w:szCs w:val="24"/>
            <w:rtl/>
          </w:rPr>
          <w:t>ہ</w:t>
        </w:r>
        <w:r w:rsidR="00631BAC" w:rsidRPr="00D4681C">
          <w:rPr>
            <w:rStyle w:val="Hyperlink"/>
            <w:rFonts w:ascii="Nafees Web Naskh" w:eastAsia="Calibri" w:hAnsi="Nafees Web Naskh" w:cs="Nafees Web Naskh"/>
            <w:szCs w:val="24"/>
            <w:rtl/>
          </w:rPr>
          <w:t>سپانو</w:t>
        </w:r>
        <w:r w:rsidR="00631BAC" w:rsidRPr="00D4681C">
          <w:rPr>
            <w:rStyle w:val="Hyperlink"/>
            <w:rFonts w:ascii="Nafees Web Naskh" w:eastAsia="Calibri" w:hAnsi="Nafees Web Naskh" w:cs="Nafees Web Naskh" w:hint="cs"/>
            <w:szCs w:val="24"/>
            <w:rtl/>
          </w:rPr>
          <w:t>ی</w:t>
        </w:r>
        <w:r w:rsidR="00631BAC" w:rsidRPr="00D4681C">
          <w:rPr>
            <w:rStyle w:val="Hyperlink"/>
            <w:rFonts w:ascii="Nafees Web Naskh" w:eastAsia="Calibri" w:hAnsi="Nafees Web Naskh" w:cs="Nafees Web Naskh"/>
            <w:szCs w:val="24"/>
            <w:rtl/>
          </w:rPr>
          <w:t xml:space="preserve"> ورثہ کا مہ</w:t>
        </w:r>
        <w:r w:rsidR="00631BAC" w:rsidRPr="00D4681C">
          <w:rPr>
            <w:rStyle w:val="Hyperlink"/>
            <w:rFonts w:ascii="Nafees Web Naskh" w:eastAsia="Calibri" w:hAnsi="Nafees Web Naskh" w:cs="Nafees Web Naskh" w:hint="cs"/>
            <w:szCs w:val="24"/>
            <w:rtl/>
          </w:rPr>
          <w:t>ی</w:t>
        </w:r>
        <w:r w:rsidR="00631BAC" w:rsidRPr="00D4681C">
          <w:rPr>
            <w:rStyle w:val="Hyperlink"/>
            <w:rFonts w:ascii="Nafees Web Naskh" w:eastAsia="Calibri" w:hAnsi="Nafees Web Naskh" w:cs="Nafees Web Naskh" w:hint="eastAsia"/>
            <w:szCs w:val="24"/>
            <w:rtl/>
          </w:rPr>
          <w:t>نہ</w:t>
        </w:r>
      </w:hyperlink>
    </w:p>
    <w:p w14:paraId="1D9282F8" w14:textId="77777777" w:rsidR="00631BAC" w:rsidRPr="00F83863" w:rsidRDefault="0028230B" w:rsidP="00631BAC">
      <w:pPr>
        <w:numPr>
          <w:ilvl w:val="0"/>
          <w:numId w:val="21"/>
        </w:numPr>
        <w:bidi/>
        <w:spacing w:before="0" w:after="0" w:line="240" w:lineRule="auto"/>
        <w:ind w:left="77"/>
        <w:textAlignment w:val="baseline"/>
        <w:rPr>
          <w:rFonts w:ascii="Nafees Web Naskh" w:eastAsia="Calibri" w:hAnsi="Nafees Web Naskh" w:cs="Nafees Web Naskh"/>
          <w:szCs w:val="24"/>
        </w:rPr>
      </w:pPr>
      <w:hyperlink r:id="rId11" w:history="1">
        <w:r w:rsidR="00631BAC" w:rsidRPr="00D4681C">
          <w:rPr>
            <w:rStyle w:val="Hyperlink"/>
            <w:rFonts w:ascii="Nafees Web Naskh" w:eastAsia="Calibri" w:hAnsi="Nafees Web Naskh" w:cs="Nafees Web Naskh"/>
            <w:szCs w:val="24"/>
            <w:rtl/>
          </w:rPr>
          <w:t>لاط</w:t>
        </w:r>
        <w:r w:rsidR="00631BAC" w:rsidRPr="00D4681C">
          <w:rPr>
            <w:rStyle w:val="Hyperlink"/>
            <w:rFonts w:ascii="Nafees Web Naskh" w:eastAsia="Calibri" w:hAnsi="Nafees Web Naskh" w:cs="Nafees Web Naskh" w:hint="cs"/>
            <w:szCs w:val="24"/>
            <w:rtl/>
          </w:rPr>
          <w:t>ی</w:t>
        </w:r>
        <w:r w:rsidR="00631BAC" w:rsidRPr="00D4681C">
          <w:rPr>
            <w:rStyle w:val="Hyperlink"/>
            <w:rFonts w:ascii="Nafees Web Naskh" w:eastAsia="Calibri" w:hAnsi="Nafees Web Naskh" w:cs="Nafees Web Naskh" w:hint="eastAsia"/>
            <w:szCs w:val="24"/>
            <w:rtl/>
          </w:rPr>
          <w:t>ن</w:t>
        </w:r>
        <w:r w:rsidR="00631BAC" w:rsidRPr="00D4681C">
          <w:rPr>
            <w:rStyle w:val="Hyperlink"/>
            <w:rFonts w:ascii="Nafees Web Naskh" w:eastAsia="Calibri" w:hAnsi="Nafees Web Naskh" w:cs="Nafees Web Naskh" w:hint="cs"/>
            <w:szCs w:val="24"/>
            <w:rtl/>
          </w:rPr>
          <w:t>ی</w:t>
        </w:r>
        <w:r w:rsidR="00631BAC" w:rsidRPr="00D4681C">
          <w:rPr>
            <w:rStyle w:val="Hyperlink"/>
            <w:rFonts w:ascii="Nafees Web Naskh" w:eastAsia="Calibri" w:hAnsi="Nafees Web Naskh" w:cs="Nafees Web Naskh"/>
            <w:szCs w:val="24"/>
            <w:rtl/>
          </w:rPr>
          <w:t xml:space="preserve"> امر</w:t>
        </w:r>
        <w:r w:rsidR="00631BAC" w:rsidRPr="00D4681C">
          <w:rPr>
            <w:rStyle w:val="Hyperlink"/>
            <w:rFonts w:ascii="Nafees Web Naskh" w:eastAsia="Calibri" w:hAnsi="Nafees Web Naskh" w:cs="Nafees Web Naskh" w:hint="cs"/>
            <w:szCs w:val="24"/>
            <w:rtl/>
          </w:rPr>
          <w:t>ی</w:t>
        </w:r>
        <w:r w:rsidR="00631BAC" w:rsidRPr="00D4681C">
          <w:rPr>
            <w:rStyle w:val="Hyperlink"/>
            <w:rFonts w:ascii="Nafees Web Naskh" w:eastAsia="Calibri" w:hAnsi="Nafees Web Naskh" w:cs="Nafees Web Naskh" w:hint="eastAsia"/>
            <w:szCs w:val="24"/>
            <w:rtl/>
          </w:rPr>
          <w:t>کہ</w:t>
        </w:r>
        <w:r w:rsidR="00631BAC" w:rsidRPr="00D4681C">
          <w:rPr>
            <w:rStyle w:val="Hyperlink"/>
            <w:rFonts w:ascii="Nafees Web Naskh" w:eastAsia="Calibri" w:hAnsi="Nafees Web Naskh" w:cs="Nafees Web Naskh"/>
            <w:szCs w:val="24"/>
            <w:rtl/>
          </w:rPr>
          <w:t xml:space="preserve"> تار</w:t>
        </w:r>
        <w:r w:rsidR="00631BAC" w:rsidRPr="00D4681C">
          <w:rPr>
            <w:rStyle w:val="Hyperlink"/>
            <w:rFonts w:ascii="Nafees Web Naskh" w:eastAsia="Calibri" w:hAnsi="Nafees Web Naskh" w:cs="Nafees Web Naskh" w:hint="cs"/>
            <w:szCs w:val="24"/>
            <w:rtl/>
          </w:rPr>
          <w:t>ی</w:t>
        </w:r>
        <w:r w:rsidR="00631BAC" w:rsidRPr="00D4681C">
          <w:rPr>
            <w:rStyle w:val="Hyperlink"/>
            <w:rFonts w:ascii="Nafees Web Naskh" w:eastAsia="Calibri" w:hAnsi="Nafees Web Naskh" w:cs="Nafees Web Naskh" w:hint="eastAsia"/>
            <w:szCs w:val="24"/>
            <w:rtl/>
          </w:rPr>
          <w:t>خ</w:t>
        </w:r>
        <w:r w:rsidR="00631BAC" w:rsidRPr="00D4681C">
          <w:rPr>
            <w:rStyle w:val="Hyperlink"/>
            <w:rFonts w:ascii="Nafees Web Naskh" w:eastAsia="Calibri" w:hAnsi="Nafees Web Naskh" w:cs="Nafees Web Naskh"/>
            <w:szCs w:val="24"/>
            <w:rtl/>
          </w:rPr>
          <w:t xml:space="preserve"> کا مہ</w:t>
        </w:r>
        <w:r w:rsidR="00631BAC" w:rsidRPr="00D4681C">
          <w:rPr>
            <w:rStyle w:val="Hyperlink"/>
            <w:rFonts w:ascii="Nafees Web Naskh" w:eastAsia="Calibri" w:hAnsi="Nafees Web Naskh" w:cs="Nafees Web Naskh" w:hint="cs"/>
            <w:szCs w:val="24"/>
            <w:rtl/>
          </w:rPr>
          <w:t>ی</w:t>
        </w:r>
        <w:r w:rsidR="00631BAC" w:rsidRPr="00D4681C">
          <w:rPr>
            <w:rStyle w:val="Hyperlink"/>
            <w:rFonts w:ascii="Nafees Web Naskh" w:eastAsia="Calibri" w:hAnsi="Nafees Web Naskh" w:cs="Nafees Web Naskh" w:hint="eastAsia"/>
            <w:szCs w:val="24"/>
            <w:rtl/>
          </w:rPr>
          <w:t>نہ</w:t>
        </w:r>
      </w:hyperlink>
    </w:p>
    <w:p w14:paraId="18B73685" w14:textId="77777777" w:rsidR="00631BAC" w:rsidRPr="00F83863" w:rsidRDefault="0028230B" w:rsidP="00631BAC">
      <w:pPr>
        <w:numPr>
          <w:ilvl w:val="0"/>
          <w:numId w:val="21"/>
        </w:numPr>
        <w:bidi/>
        <w:spacing w:before="0" w:after="0" w:line="240" w:lineRule="auto"/>
        <w:ind w:left="77"/>
        <w:textAlignment w:val="baseline"/>
        <w:rPr>
          <w:color w:val="333333"/>
          <w:szCs w:val="24"/>
        </w:rPr>
      </w:pPr>
      <w:hyperlink r:id="rId12" w:history="1">
        <w:r w:rsidR="00631BAC" w:rsidRPr="00D4681C">
          <w:rPr>
            <w:rStyle w:val="Hyperlink"/>
            <w:rFonts w:ascii="Nafees Web Naskh" w:eastAsia="Calibri" w:hAnsi="Nafees Web Naskh" w:cs="Nafees Web Naskh"/>
            <w:szCs w:val="24"/>
            <w:rtl/>
          </w:rPr>
          <w:t>سکھ ورثہ کا مہ</w:t>
        </w:r>
        <w:r w:rsidR="00631BAC" w:rsidRPr="00D4681C">
          <w:rPr>
            <w:rStyle w:val="Hyperlink"/>
            <w:rFonts w:ascii="Nafees Web Naskh" w:eastAsia="Calibri" w:hAnsi="Nafees Web Naskh" w:cs="Nafees Web Naskh" w:hint="cs"/>
            <w:szCs w:val="24"/>
            <w:rtl/>
          </w:rPr>
          <w:t>ی</w:t>
        </w:r>
        <w:r w:rsidR="00631BAC" w:rsidRPr="00D4681C">
          <w:rPr>
            <w:rStyle w:val="Hyperlink"/>
            <w:rFonts w:ascii="Nafees Web Naskh" w:eastAsia="Calibri" w:hAnsi="Nafees Web Naskh" w:cs="Nafees Web Naskh" w:hint="eastAsia"/>
            <w:szCs w:val="24"/>
            <w:rtl/>
          </w:rPr>
          <w:t>نہ</w:t>
        </w:r>
      </w:hyperlink>
      <w:r w:rsidR="00631BAC" w:rsidRPr="00F83863">
        <w:t xml:space="preserve"> </w:t>
      </w:r>
    </w:p>
    <w:p w14:paraId="1FBD4B51" w14:textId="1BB6CF8D" w:rsidR="004948D4" w:rsidRDefault="00631BAC" w:rsidP="00631BAC">
      <w:pPr>
        <w:bidi/>
        <w:spacing w:line="240" w:lineRule="auto"/>
        <w:ind w:left="-284"/>
        <w:rPr>
          <w:rFonts w:cs="Arial"/>
          <w:sz w:val="22"/>
          <w:rtl/>
        </w:rPr>
      </w:pPr>
      <w:r w:rsidRPr="003913A5">
        <w:rPr>
          <w:rFonts w:ascii="Nafees Web Naskh" w:eastAsia="Calibri" w:hAnsi="Nafees Web Naskh" w:cs="Nafees Web Naskh"/>
          <w:rtl/>
          <w:lang w:bidi="ur-PK"/>
        </w:rPr>
        <w:t>ہر ورثہ کے مہ</w:t>
      </w:r>
      <w:r w:rsidRPr="003913A5">
        <w:rPr>
          <w:rFonts w:ascii="Nafees Web Naskh" w:eastAsia="Calibri" w:hAnsi="Nafees Web Naskh" w:cs="Nafees Web Naskh" w:hint="cs"/>
          <w:rtl/>
          <w:lang w:bidi="ur-PK"/>
        </w:rPr>
        <w:t>ی</w:t>
      </w:r>
      <w:r w:rsidRPr="003913A5">
        <w:rPr>
          <w:rFonts w:ascii="Nafees Web Naskh" w:eastAsia="Calibri" w:hAnsi="Nafees Web Naskh" w:cs="Nafees Web Naskh" w:hint="eastAsia"/>
          <w:rtl/>
          <w:lang w:bidi="ur-PK"/>
        </w:rPr>
        <w:t>نے</w:t>
      </w:r>
      <w:r w:rsidRPr="003913A5">
        <w:rPr>
          <w:rFonts w:ascii="Nafees Web Naskh" w:eastAsia="Calibri" w:hAnsi="Nafees Web Naskh" w:cs="Nafees Web Naskh"/>
          <w:rtl/>
          <w:lang w:bidi="ur-PK"/>
        </w:rPr>
        <w:t xml:space="preserve"> اور منصوبہ بند</w:t>
      </w:r>
      <w:r w:rsidRPr="003913A5">
        <w:rPr>
          <w:rFonts w:ascii="Nafees Web Naskh" w:eastAsia="Calibri" w:hAnsi="Nafees Web Naskh" w:cs="Nafees Web Naskh" w:hint="cs"/>
          <w:rtl/>
          <w:lang w:bidi="ur-PK"/>
        </w:rPr>
        <w:t>ی کی</w:t>
      </w:r>
      <w:r w:rsidRPr="003913A5">
        <w:rPr>
          <w:rFonts w:ascii="Nafees Web Naskh" w:eastAsia="Calibri" w:hAnsi="Nafees Web Naskh" w:cs="Nafees Web Naskh"/>
          <w:rtl/>
          <w:lang w:bidi="ur-PK"/>
        </w:rPr>
        <w:t xml:space="preserve"> سرگرم</w:t>
      </w:r>
      <w:r w:rsidRPr="003913A5">
        <w:rPr>
          <w:rFonts w:ascii="Nafees Web Naskh" w:eastAsia="Calibri" w:hAnsi="Nafees Web Naskh" w:cs="Nafees Web Naskh" w:hint="cs"/>
          <w:rtl/>
          <w:lang w:bidi="ur-PK"/>
        </w:rPr>
        <w:t>ی</w:t>
      </w:r>
      <w:r w:rsidRPr="003913A5">
        <w:rPr>
          <w:rFonts w:ascii="Nafees Web Naskh" w:eastAsia="Calibri" w:hAnsi="Nafees Web Naskh" w:cs="Nafees Web Naskh" w:hint="eastAsia"/>
          <w:rtl/>
          <w:lang w:bidi="ur-PK"/>
        </w:rPr>
        <w:t>وں</w:t>
      </w:r>
      <w:r w:rsidRPr="003913A5">
        <w:rPr>
          <w:rFonts w:ascii="Nafees Web Naskh" w:eastAsia="Calibri" w:hAnsi="Nafees Web Naskh" w:cs="Nafees Web Naskh"/>
          <w:rtl/>
          <w:lang w:bidi="ur-PK"/>
        </w:rPr>
        <w:t xml:space="preserve"> اور تقر</w:t>
      </w:r>
      <w:r w:rsidRPr="003913A5">
        <w:rPr>
          <w:rFonts w:ascii="Nafees Web Naskh" w:eastAsia="Calibri" w:hAnsi="Nafees Web Naskh" w:cs="Nafees Web Naskh" w:hint="cs"/>
          <w:rtl/>
          <w:lang w:bidi="ur-PK"/>
        </w:rPr>
        <w:t>ی</w:t>
      </w:r>
      <w:r w:rsidRPr="003913A5">
        <w:rPr>
          <w:rFonts w:ascii="Nafees Web Naskh" w:eastAsia="Calibri" w:hAnsi="Nafees Web Naskh" w:cs="Nafees Web Naskh" w:hint="eastAsia"/>
          <w:rtl/>
          <w:lang w:bidi="ur-PK"/>
        </w:rPr>
        <w:t>بات</w:t>
      </w:r>
      <w:r w:rsidRPr="003913A5">
        <w:rPr>
          <w:rFonts w:ascii="Nafees Web Naskh" w:eastAsia="Calibri" w:hAnsi="Nafees Web Naskh" w:cs="Nafees Web Naskh"/>
          <w:rtl/>
          <w:lang w:bidi="ur-PK"/>
        </w:rPr>
        <w:t xml:space="preserve"> کے بارے م</w:t>
      </w:r>
      <w:r w:rsidRPr="003913A5">
        <w:rPr>
          <w:rFonts w:ascii="Nafees Web Naskh" w:eastAsia="Calibri" w:hAnsi="Nafees Web Naskh" w:cs="Nafees Web Naskh" w:hint="cs"/>
          <w:rtl/>
          <w:lang w:bidi="ur-PK"/>
        </w:rPr>
        <w:t>ی</w:t>
      </w:r>
      <w:r w:rsidRPr="003913A5">
        <w:rPr>
          <w:rFonts w:ascii="Nafees Web Naskh" w:eastAsia="Calibri" w:hAnsi="Nafees Web Naskh" w:cs="Nafees Web Naskh" w:hint="eastAsia"/>
          <w:rtl/>
          <w:lang w:bidi="ur-PK"/>
        </w:rPr>
        <w:t>ں</w:t>
      </w:r>
      <w:r w:rsidRPr="003913A5">
        <w:rPr>
          <w:rFonts w:ascii="Nafees Web Naskh" w:eastAsia="Calibri" w:hAnsi="Nafees Web Naskh" w:cs="Nafees Web Naskh"/>
          <w:rtl/>
          <w:lang w:bidi="ur-PK"/>
        </w:rPr>
        <w:t xml:space="preserve"> مز</w:t>
      </w:r>
      <w:r w:rsidRPr="003913A5">
        <w:rPr>
          <w:rFonts w:ascii="Nafees Web Naskh" w:eastAsia="Calibri" w:hAnsi="Nafees Web Naskh" w:cs="Nafees Web Naskh" w:hint="cs"/>
          <w:rtl/>
          <w:lang w:bidi="ur-PK"/>
        </w:rPr>
        <w:t>ی</w:t>
      </w:r>
      <w:r w:rsidRPr="003913A5">
        <w:rPr>
          <w:rFonts w:ascii="Nafees Web Naskh" w:eastAsia="Calibri" w:hAnsi="Nafees Web Naskh" w:cs="Nafees Web Naskh" w:hint="eastAsia"/>
          <w:rtl/>
          <w:lang w:bidi="ur-PK"/>
        </w:rPr>
        <w:t>د</w:t>
      </w:r>
      <w:r w:rsidRPr="003913A5">
        <w:rPr>
          <w:rFonts w:ascii="Nafees Web Naskh" w:eastAsia="Calibri" w:hAnsi="Nafees Web Naskh" w:cs="Nafees Web Naskh"/>
          <w:rtl/>
          <w:lang w:bidi="ur-PK"/>
        </w:rPr>
        <w:t xml:space="preserve"> معلومات </w:t>
      </w:r>
      <w:proofErr w:type="spellStart"/>
      <w:r w:rsidRPr="003913A5">
        <w:rPr>
          <w:rFonts w:ascii="Nafees Web Naskh" w:eastAsia="Calibri" w:hAnsi="Nafees Web Naskh" w:cs="Nafees Web Naskh" w:hint="cs"/>
          <w:rtl/>
          <w:lang w:bidi="ur-PK"/>
        </w:rPr>
        <w:t>کیلئے</w:t>
      </w:r>
      <w:proofErr w:type="spellEnd"/>
      <w:r w:rsidRPr="003913A5">
        <w:rPr>
          <w:rFonts w:ascii="Nafees Web Naskh" w:eastAsia="Calibri" w:hAnsi="Nafees Web Naskh" w:cs="Nafees Web Naskh"/>
          <w:rtl/>
          <w:lang w:bidi="ur-PK"/>
        </w:rPr>
        <w:t xml:space="preserve"> </w:t>
      </w:r>
      <w:proofErr w:type="spellStart"/>
      <w:r w:rsidRPr="003913A5">
        <w:rPr>
          <w:rFonts w:ascii="Nafees Web Naskh" w:eastAsia="Calibri" w:hAnsi="Nafees Web Naskh" w:cs="Nafees Web Naskh"/>
          <w:rtl/>
          <w:lang w:bidi="ur-PK"/>
        </w:rPr>
        <w:t>براہ</w:t>
      </w:r>
      <w:r w:rsidRPr="003913A5">
        <w:rPr>
          <w:rFonts w:ascii="Nafees Web Naskh" w:eastAsia="Calibri" w:hAnsi="Nafees Web Naskh" w:cs="Nafees Web Naskh" w:hint="cs"/>
          <w:rtl/>
          <w:lang w:bidi="ur-PK"/>
        </w:rPr>
        <w:t>ِ</w:t>
      </w:r>
      <w:proofErr w:type="spellEnd"/>
      <w:r w:rsidRPr="003913A5">
        <w:rPr>
          <w:rFonts w:ascii="Nafees Web Naskh" w:eastAsia="Calibri" w:hAnsi="Nafees Web Naskh" w:cs="Nafees Web Naskh"/>
          <w:rtl/>
          <w:lang w:bidi="ur-PK"/>
        </w:rPr>
        <w:t xml:space="preserve"> </w:t>
      </w:r>
      <w:r w:rsidRPr="003913A5">
        <w:rPr>
          <w:rFonts w:ascii="Nafees Web Naskh" w:eastAsia="Calibri" w:hAnsi="Nafees Web Naskh" w:cs="Nafees Web Naskh" w:hint="cs"/>
          <w:rtl/>
          <w:lang w:bidi="ur-PK"/>
        </w:rPr>
        <w:t xml:space="preserve">کرم مندرجہ بالا </w:t>
      </w:r>
      <w:proofErr w:type="spellStart"/>
      <w:r w:rsidRPr="003913A5">
        <w:rPr>
          <w:rFonts w:ascii="Nafees Web Naskh" w:eastAsia="Calibri" w:hAnsi="Nafees Web Naskh" w:cs="Nafees Web Naskh" w:hint="cs"/>
          <w:rtl/>
          <w:lang w:bidi="ur-PK"/>
        </w:rPr>
        <w:t>لِنکس</w:t>
      </w:r>
      <w:proofErr w:type="spellEnd"/>
      <w:r w:rsidRPr="003913A5">
        <w:rPr>
          <w:rFonts w:ascii="Nafees Web Naskh" w:eastAsia="Calibri" w:hAnsi="Nafees Web Naskh" w:cs="Nafees Web Naskh" w:hint="cs"/>
          <w:rtl/>
          <w:lang w:bidi="ur-PK"/>
        </w:rPr>
        <w:t xml:space="preserve"> استعمال </w:t>
      </w:r>
      <w:proofErr w:type="spellStart"/>
      <w:r w:rsidRPr="003913A5">
        <w:rPr>
          <w:rFonts w:ascii="Nafees Web Naskh" w:eastAsia="Calibri" w:hAnsi="Nafees Web Naskh" w:cs="Nafees Web Naskh" w:hint="cs"/>
          <w:rtl/>
          <w:lang w:bidi="ur-PK"/>
        </w:rPr>
        <w:t>کرکے</w:t>
      </w:r>
      <w:proofErr w:type="spellEnd"/>
      <w:r w:rsidRPr="003913A5">
        <w:rPr>
          <w:rFonts w:ascii="Nafees Web Naskh" w:eastAsia="Calibri" w:hAnsi="Nafees Web Naskh" w:cs="Nafees Web Naskh" w:hint="cs"/>
          <w:rtl/>
          <w:lang w:bidi="ur-PK"/>
        </w:rPr>
        <w:t xml:space="preserve"> ٹی </w:t>
      </w:r>
      <w:proofErr w:type="spellStart"/>
      <w:r w:rsidRPr="003913A5">
        <w:rPr>
          <w:rFonts w:ascii="Nafees Web Naskh" w:eastAsia="Calibri" w:hAnsi="Nafees Web Naskh" w:cs="Nafees Web Naskh" w:hint="cs"/>
          <w:rtl/>
          <w:lang w:bidi="ur-PK"/>
        </w:rPr>
        <w:t>ڈی</w:t>
      </w:r>
      <w:proofErr w:type="spellEnd"/>
      <w:r w:rsidRPr="003913A5">
        <w:rPr>
          <w:rFonts w:ascii="Nafees Web Naskh" w:eastAsia="Calibri" w:hAnsi="Nafees Web Naskh" w:cs="Nafees Web Naskh" w:hint="cs"/>
          <w:rtl/>
          <w:lang w:bidi="ur-PK"/>
        </w:rPr>
        <w:t xml:space="preserve"> </w:t>
      </w:r>
      <w:proofErr w:type="spellStart"/>
      <w:r w:rsidRPr="003913A5">
        <w:rPr>
          <w:rFonts w:ascii="Nafees Web Naskh" w:eastAsia="Calibri" w:hAnsi="Nafees Web Naskh" w:cs="Nafees Web Naskh" w:hint="cs"/>
          <w:rtl/>
          <w:lang w:bidi="ur-PK"/>
        </w:rPr>
        <w:t>ایس</w:t>
      </w:r>
      <w:proofErr w:type="spellEnd"/>
      <w:r w:rsidRPr="003913A5">
        <w:rPr>
          <w:rFonts w:ascii="Nafees Web Naskh" w:eastAsia="Calibri" w:hAnsi="Nafees Web Naskh" w:cs="Nafees Web Naskh" w:hint="cs"/>
          <w:rtl/>
          <w:lang w:bidi="ur-PK"/>
        </w:rPr>
        <w:t xml:space="preserve"> بی کی </w:t>
      </w:r>
      <w:proofErr w:type="spellStart"/>
      <w:r w:rsidRPr="003913A5">
        <w:rPr>
          <w:rFonts w:ascii="Nafees Web Naskh" w:eastAsia="Calibri" w:hAnsi="Nafees Web Naskh" w:cs="Nafees Web Naskh" w:hint="cs"/>
          <w:rtl/>
          <w:lang w:bidi="ur-PK"/>
        </w:rPr>
        <w:t>ویب</w:t>
      </w:r>
      <w:proofErr w:type="spellEnd"/>
      <w:r w:rsidRPr="003913A5">
        <w:rPr>
          <w:rFonts w:ascii="Nafees Web Naskh" w:eastAsia="Calibri" w:hAnsi="Nafees Web Naskh" w:cs="Nafees Web Naskh" w:hint="cs"/>
          <w:rtl/>
          <w:lang w:bidi="ur-PK"/>
        </w:rPr>
        <w:t xml:space="preserve"> </w:t>
      </w:r>
      <w:proofErr w:type="spellStart"/>
      <w:r w:rsidRPr="003913A5">
        <w:rPr>
          <w:rFonts w:ascii="Nafees Web Naskh" w:eastAsia="Calibri" w:hAnsi="Nafees Web Naskh" w:cs="Nafees Web Naskh" w:hint="cs"/>
          <w:rtl/>
          <w:lang w:bidi="ur-PK"/>
        </w:rPr>
        <w:t>سائٹ</w:t>
      </w:r>
      <w:proofErr w:type="spellEnd"/>
      <w:r w:rsidRPr="003913A5">
        <w:rPr>
          <w:rFonts w:ascii="Nafees Web Naskh" w:eastAsia="Calibri" w:hAnsi="Nafees Web Naskh" w:cs="Nafees Web Naskh" w:hint="cs"/>
          <w:rtl/>
          <w:lang w:bidi="ur-PK"/>
        </w:rPr>
        <w:t xml:space="preserve"> پر جائیں۔</w:t>
      </w:r>
      <w:r w:rsidR="00066C35">
        <w:rPr>
          <w:rFonts w:cs="Arial"/>
          <w:sz w:val="22"/>
          <w:rtl/>
        </w:rPr>
        <w:t xml:space="preserve"> </w:t>
      </w:r>
      <w:r w:rsidR="004948D4">
        <w:rPr>
          <w:rFonts w:cs="Arial"/>
          <w:sz w:val="22"/>
          <w:rtl/>
        </w:rPr>
        <w:br/>
      </w:r>
    </w:p>
    <w:p w14:paraId="4A7ABC1B" w14:textId="77777777" w:rsidR="004948D4" w:rsidRPr="00270D3D" w:rsidRDefault="004948D4" w:rsidP="004948D4">
      <w:pPr>
        <w:bidi/>
        <w:spacing w:line="240" w:lineRule="auto"/>
        <w:ind w:left="-284"/>
        <w:rPr>
          <w:rFonts w:cs="Arial"/>
          <w:sz w:val="22"/>
        </w:rPr>
      </w:pPr>
    </w:p>
    <w:p w14:paraId="443DDEBB" w14:textId="77777777" w:rsidR="00441F0B" w:rsidRPr="00270D3D" w:rsidRDefault="00441F0B" w:rsidP="00270D3D">
      <w:pPr>
        <w:spacing w:line="240" w:lineRule="auto"/>
        <w:ind w:left="-283"/>
        <w:rPr>
          <w:rFonts w:cs="Arial"/>
          <w:szCs w:val="24"/>
        </w:rPr>
        <w:sectPr w:rsidR="00441F0B" w:rsidRPr="00270D3D" w:rsidSect="00C100AA">
          <w:headerReference w:type="default" r:id="rId13"/>
          <w:footerReference w:type="default" r:id="rId14"/>
          <w:type w:val="continuous"/>
          <w:pgSz w:w="12240" w:h="15840"/>
          <w:pgMar w:top="1045" w:right="720" w:bottom="720" w:left="720" w:header="708" w:footer="708" w:gutter="0"/>
          <w:cols w:num="3" w:space="708"/>
          <w:bidi/>
          <w:docGrid w:linePitch="360"/>
        </w:sectPr>
      </w:pPr>
    </w:p>
    <w:p w14:paraId="0B68044F" w14:textId="2DD8EA61" w:rsidR="00F83863" w:rsidRPr="00DF7231" w:rsidRDefault="00AD59B9" w:rsidP="00DF7231">
      <w:pPr>
        <w:bidi/>
        <w:spacing w:line="240" w:lineRule="auto"/>
        <w:ind w:left="-283"/>
        <w:rPr>
          <w:rFonts w:cs="Arial"/>
          <w:bdr w:val="none" w:sz="0" w:space="0" w:color="auto" w:frame="1"/>
        </w:rPr>
      </w:pPr>
      <w:bookmarkStart w:id="5" w:name="_Hlk64362983"/>
      <w:r w:rsidRPr="00AD59B9">
        <w:rPr>
          <w:rFonts w:ascii="Nafees Web Naskh" w:eastAsia="Calibri" w:hAnsi="Nafees Web Naskh" w:cs="Nafees Web Naskh"/>
          <w:b/>
          <w:bCs/>
          <w:color w:val="F79646"/>
          <w:szCs w:val="24"/>
          <w:rtl/>
        </w:rPr>
        <w:lastRenderedPageBreak/>
        <w:t>ورچوئل پوئٹر</w:t>
      </w:r>
      <w:r w:rsidRPr="00AD59B9">
        <w:rPr>
          <w:rFonts w:ascii="Nafees Web Naskh" w:eastAsia="Calibri" w:hAnsi="Nafees Web Naskh" w:cs="Nafees Web Naskh" w:hint="cs"/>
          <w:b/>
          <w:bCs/>
          <w:color w:val="F79646"/>
          <w:szCs w:val="24"/>
          <w:rtl/>
        </w:rPr>
        <w:t>ی</w:t>
      </w:r>
      <w:r w:rsidRPr="00AD59B9">
        <w:rPr>
          <w:rFonts w:ascii="Nafees Web Naskh" w:eastAsia="Calibri" w:hAnsi="Nafees Web Naskh" w:cs="Nafees Web Naskh"/>
          <w:b/>
          <w:bCs/>
          <w:color w:val="F79646"/>
          <w:szCs w:val="24"/>
          <w:rtl/>
        </w:rPr>
        <w:t xml:space="preserve"> سل</w:t>
      </w:r>
      <w:r w:rsidRPr="00AD59B9">
        <w:rPr>
          <w:rFonts w:ascii="Nafees Web Naskh" w:eastAsia="Calibri" w:hAnsi="Nafees Web Naskh" w:cs="Nafees Web Naskh" w:hint="cs"/>
          <w:b/>
          <w:bCs/>
          <w:color w:val="F79646"/>
          <w:szCs w:val="24"/>
          <w:rtl/>
        </w:rPr>
        <w:t>ی</w:t>
      </w:r>
      <w:r w:rsidRPr="00AD59B9">
        <w:rPr>
          <w:rFonts w:ascii="Nafees Web Naskh" w:eastAsia="Calibri" w:hAnsi="Nafees Web Naskh" w:cs="Nafees Web Naskh" w:hint="eastAsia"/>
          <w:b/>
          <w:bCs/>
          <w:color w:val="F79646"/>
          <w:szCs w:val="24"/>
          <w:rtl/>
        </w:rPr>
        <w:t>م</w:t>
      </w:r>
      <w:r w:rsidRPr="00AD59B9">
        <w:rPr>
          <w:rFonts w:ascii="Nafees Web Naskh" w:eastAsia="Calibri" w:hAnsi="Nafees Web Naskh" w:cs="Nafees Web Naskh"/>
          <w:b/>
          <w:bCs/>
          <w:color w:val="F79646"/>
          <w:szCs w:val="24"/>
          <w:rtl/>
        </w:rPr>
        <w:t xml:space="preserve"> </w:t>
      </w:r>
      <w:r w:rsidRPr="00AD59B9">
        <w:rPr>
          <w:rFonts w:asciiTheme="minorHAnsi" w:eastAsia="Calibri" w:hAnsiTheme="minorHAnsi" w:cstheme="minorHAnsi"/>
          <w:b/>
          <w:bCs/>
          <w:color w:val="F79646"/>
          <w:szCs w:val="24"/>
          <w:rtl/>
        </w:rPr>
        <w:t>(</w:t>
      </w:r>
      <w:r w:rsidRPr="00AD59B9">
        <w:rPr>
          <w:rFonts w:asciiTheme="minorHAnsi" w:eastAsia="Calibri" w:hAnsiTheme="minorHAnsi" w:cstheme="minorHAnsi"/>
          <w:b/>
          <w:bCs/>
          <w:color w:val="F79646"/>
          <w:szCs w:val="24"/>
        </w:rPr>
        <w:t>Virtual Poetry Slam</w:t>
      </w:r>
      <w:r w:rsidRPr="00AD59B9">
        <w:rPr>
          <w:rFonts w:asciiTheme="minorHAnsi" w:eastAsia="Calibri" w:hAnsiTheme="minorHAnsi" w:cstheme="minorHAnsi"/>
          <w:b/>
          <w:bCs/>
          <w:color w:val="F79646"/>
          <w:szCs w:val="24"/>
          <w:rtl/>
        </w:rPr>
        <w:t>)</w:t>
      </w:r>
      <w:r w:rsidR="00065783" w:rsidRPr="00270D3D">
        <w:rPr>
          <w:rFonts w:cs="Arial"/>
          <w:b/>
          <w:bCs/>
          <w:color w:val="F79646" w:themeColor="accent6"/>
          <w:shd w:val="clear" w:color="auto" w:fill="FFFFFF"/>
        </w:rPr>
        <w:br/>
      </w:r>
      <w:r w:rsidR="00065783" w:rsidRPr="00270D3D">
        <w:rPr>
          <w:rFonts w:cs="Arial"/>
          <w:b/>
          <w:bCs/>
          <w:color w:val="F79646" w:themeColor="accent6"/>
          <w:shd w:val="clear" w:color="auto" w:fill="FFFFFF"/>
        </w:rPr>
        <w:br/>
      </w:r>
      <w:r w:rsidR="00DF7231" w:rsidRPr="00DF7231">
        <w:rPr>
          <w:rFonts w:ascii="Nafees Web Naskh" w:eastAsia="Calibri" w:hAnsi="Nafees Web Naskh" w:cs="Nafees Web Naskh"/>
          <w:szCs w:val="24"/>
          <w:rtl/>
        </w:rPr>
        <w:t>مارچ کے آخر م</w:t>
      </w:r>
      <w:r w:rsidR="00DF7231" w:rsidRPr="00DF7231">
        <w:rPr>
          <w:rFonts w:ascii="Nafees Web Naskh" w:eastAsia="Calibri" w:hAnsi="Nafees Web Naskh" w:cs="Nafees Web Naskh" w:hint="cs"/>
          <w:szCs w:val="24"/>
          <w:rtl/>
        </w:rPr>
        <w:t>ی</w:t>
      </w:r>
      <w:r w:rsidR="00DF7231" w:rsidRPr="00DF7231">
        <w:rPr>
          <w:rFonts w:ascii="Nafees Web Naskh" w:eastAsia="Calibri" w:hAnsi="Nafees Web Naskh" w:cs="Nafees Web Naskh" w:hint="eastAsia"/>
          <w:szCs w:val="24"/>
          <w:rtl/>
        </w:rPr>
        <w:t>ں</w:t>
      </w:r>
      <w:r w:rsidR="00DF7231" w:rsidRPr="00DF7231">
        <w:rPr>
          <w:rFonts w:ascii="Nafees Web Naskh" w:eastAsia="Calibri" w:hAnsi="Nafees Web Naskh" w:cs="Nafees Web Naskh"/>
          <w:szCs w:val="24"/>
          <w:rtl/>
        </w:rPr>
        <w:t xml:space="preserve"> پہل</w:t>
      </w:r>
      <w:r w:rsidR="00DF7231" w:rsidRPr="00DF7231">
        <w:rPr>
          <w:rFonts w:ascii="Nafees Web Naskh" w:eastAsia="Calibri" w:hAnsi="Nafees Web Naskh" w:cs="Nafees Web Naskh" w:hint="cs"/>
          <w:szCs w:val="24"/>
          <w:rtl/>
        </w:rPr>
        <w:t>ی</w:t>
      </w:r>
      <w:r w:rsidR="00DF7231" w:rsidRPr="00DF7231">
        <w:rPr>
          <w:rFonts w:ascii="Nafees Web Naskh" w:eastAsia="Calibri" w:hAnsi="Nafees Web Naskh" w:cs="Nafees Web Naskh"/>
          <w:szCs w:val="24"/>
          <w:rtl/>
        </w:rPr>
        <w:t xml:space="preserve"> مرتبہ ورچوئل </w:t>
      </w:r>
      <w:r w:rsidR="00DF7231" w:rsidRPr="00DF7231">
        <w:rPr>
          <w:rFonts w:ascii="Nafees Web Naskh" w:eastAsia="Calibri" w:hAnsi="Nafees Web Naskh" w:cs="Nafees Web Naskh" w:hint="cs"/>
          <w:szCs w:val="24"/>
          <w:rtl/>
          <w:lang w:bidi="ur-PK"/>
        </w:rPr>
        <w:t xml:space="preserve">پوئٹری </w:t>
      </w:r>
      <w:r w:rsidR="00DF7231" w:rsidRPr="00DF7231">
        <w:rPr>
          <w:rFonts w:ascii="Nafees Web Naskh" w:eastAsia="Calibri" w:hAnsi="Nafees Web Naskh" w:cs="Nafees Web Naskh" w:hint="cs"/>
          <w:i/>
          <w:iCs/>
          <w:szCs w:val="24"/>
          <w:rtl/>
          <w:lang w:bidi="ur-PK"/>
        </w:rPr>
        <w:t>سلیم</w:t>
      </w:r>
      <w:r w:rsidR="00DF7231" w:rsidRPr="00DF7231">
        <w:rPr>
          <w:rFonts w:ascii="Nafees Web Naskh" w:eastAsia="Calibri" w:hAnsi="Nafees Web Naskh" w:cs="Nafees Web Naskh" w:hint="cs"/>
          <w:szCs w:val="24"/>
          <w:rtl/>
          <w:lang w:bidi="ur-PK"/>
        </w:rPr>
        <w:t xml:space="preserve"> منعقد ہوا</w:t>
      </w:r>
      <w:r w:rsidR="00DF7231" w:rsidRPr="00DF7231">
        <w:rPr>
          <w:rFonts w:ascii="Nafees Web Naskh" w:eastAsia="Calibri" w:hAnsi="Nafees Web Naskh" w:cs="Nafees Web Naskh"/>
          <w:szCs w:val="24"/>
          <w:rtl/>
        </w:rPr>
        <w:t xml:space="preserve">! </w:t>
      </w:r>
      <w:r w:rsidR="00DF7231" w:rsidRPr="00DF7231">
        <w:rPr>
          <w:rFonts w:ascii="Nafees Web Naskh" w:eastAsia="Calibri" w:hAnsi="Nafees Web Naskh" w:cs="Nafees Web Naskh" w:hint="cs"/>
          <w:szCs w:val="24"/>
          <w:rtl/>
        </w:rPr>
        <w:t xml:space="preserve"> برائے </w:t>
      </w:r>
      <w:r w:rsidR="00DF7231" w:rsidRPr="00DF7231">
        <w:rPr>
          <w:rFonts w:ascii="Nafees Web Naskh" w:eastAsia="Calibri" w:hAnsi="Nafees Web Naskh" w:cs="Nafees Web Naskh"/>
          <w:szCs w:val="24"/>
          <w:rtl/>
        </w:rPr>
        <w:t>ٹ</w:t>
      </w:r>
      <w:r w:rsidR="00DF7231" w:rsidRPr="00DF7231">
        <w:rPr>
          <w:rFonts w:ascii="Nafees Web Naskh" w:eastAsia="Calibri" w:hAnsi="Nafees Web Naskh" w:cs="Nafees Web Naskh" w:hint="cs"/>
          <w:szCs w:val="24"/>
          <w:rtl/>
        </w:rPr>
        <w:t>ی</w:t>
      </w:r>
      <w:r w:rsidR="00DF7231" w:rsidRPr="00DF7231">
        <w:rPr>
          <w:rFonts w:ascii="Nafees Web Naskh" w:eastAsia="Calibri" w:hAnsi="Nafees Web Naskh" w:cs="Nafees Web Naskh"/>
          <w:szCs w:val="24"/>
          <w:rtl/>
        </w:rPr>
        <w:t xml:space="preserve"> ڈ</w:t>
      </w:r>
      <w:r w:rsidR="00DF7231" w:rsidRPr="00DF7231">
        <w:rPr>
          <w:rFonts w:ascii="Nafees Web Naskh" w:eastAsia="Calibri" w:hAnsi="Nafees Web Naskh" w:cs="Nafees Web Naskh" w:hint="cs"/>
          <w:szCs w:val="24"/>
          <w:rtl/>
        </w:rPr>
        <w:t>ی</w:t>
      </w:r>
      <w:r w:rsidR="00DF7231" w:rsidRPr="00DF7231">
        <w:rPr>
          <w:rFonts w:ascii="Nafees Web Naskh" w:eastAsia="Calibri" w:hAnsi="Nafees Web Naskh" w:cs="Nafees Web Naskh"/>
          <w:szCs w:val="24"/>
          <w:rtl/>
        </w:rPr>
        <w:t xml:space="preserve"> ا</w:t>
      </w:r>
      <w:r w:rsidR="00DF7231" w:rsidRPr="00DF7231">
        <w:rPr>
          <w:rFonts w:ascii="Nafees Web Naskh" w:eastAsia="Calibri" w:hAnsi="Nafees Web Naskh" w:cs="Nafees Web Naskh" w:hint="cs"/>
          <w:szCs w:val="24"/>
          <w:rtl/>
        </w:rPr>
        <w:t>ی</w:t>
      </w:r>
      <w:r w:rsidR="00DF7231" w:rsidRPr="00DF7231">
        <w:rPr>
          <w:rFonts w:ascii="Nafees Web Naskh" w:eastAsia="Calibri" w:hAnsi="Nafees Web Naskh" w:cs="Nafees Web Naskh" w:hint="eastAsia"/>
          <w:szCs w:val="24"/>
          <w:rtl/>
        </w:rPr>
        <w:t>س</w:t>
      </w:r>
      <w:r w:rsidR="00DF7231" w:rsidRPr="00DF7231">
        <w:rPr>
          <w:rFonts w:ascii="Nafees Web Naskh" w:eastAsia="Calibri" w:hAnsi="Nafees Web Naskh" w:cs="Nafees Web Naskh"/>
          <w:szCs w:val="24"/>
          <w:rtl/>
        </w:rPr>
        <w:t xml:space="preserve"> ب</w:t>
      </w:r>
      <w:r w:rsidR="00DF7231" w:rsidRPr="00DF7231">
        <w:rPr>
          <w:rFonts w:ascii="Nafees Web Naskh" w:eastAsia="Calibri" w:hAnsi="Nafees Web Naskh" w:cs="Nafees Web Naskh" w:hint="cs"/>
          <w:szCs w:val="24"/>
          <w:rtl/>
        </w:rPr>
        <w:t>ی</w:t>
      </w:r>
      <w:r w:rsidR="00DF7231" w:rsidRPr="00DF7231">
        <w:rPr>
          <w:rFonts w:ascii="Nafees Web Naskh" w:eastAsia="Calibri" w:hAnsi="Nafees Web Naskh" w:cs="Nafees Web Naskh"/>
          <w:szCs w:val="24"/>
          <w:rtl/>
        </w:rPr>
        <w:t xml:space="preserve"> طلبا</w:t>
      </w:r>
      <w:r w:rsidR="00DF7231" w:rsidRPr="00DF7231">
        <w:rPr>
          <w:rFonts w:ascii="Nafees Web Naskh" w:eastAsia="Calibri" w:hAnsi="Nafees Web Naskh" w:cs="Nafees Web Naskh" w:hint="cs"/>
          <w:szCs w:val="24"/>
          <w:rtl/>
        </w:rPr>
        <w:t>ء۔ یہ تقریب طلباء کی آوازکو سننے اور اس کی خوشی منانے کا ایک موقع تھا اور مختلف شناختوں کی انوکھی خوبصورتی تھی جو ٹی ڈی ایس بی کی تشکیل کرتی ہے۔</w:t>
      </w:r>
    </w:p>
    <w:p w14:paraId="18373620" w14:textId="758289A4" w:rsidR="00EA275A" w:rsidRDefault="00EA275A" w:rsidP="000539CC">
      <w:pPr>
        <w:pStyle w:val="NormalWeb"/>
        <w:bidi/>
        <w:spacing w:before="0" w:beforeAutospacing="0" w:after="240" w:afterAutospacing="0"/>
        <w:ind w:left="-288"/>
        <w:rPr>
          <w:rFonts w:ascii="Nafees Web Naskh" w:eastAsia="Calibri" w:hAnsi="Nafees Web Naskh" w:cs="Nafees Web Naskh"/>
          <w:rtl/>
          <w:lang w:eastAsia="en-US" w:bidi="ur-PK"/>
        </w:rPr>
      </w:pPr>
      <w:r w:rsidRPr="00EA275A">
        <w:rPr>
          <w:rFonts w:ascii="Nafees Web Naskh" w:eastAsia="Calibri" w:hAnsi="Nafees Web Naskh" w:cs="Nafees Web Naskh" w:hint="cs"/>
          <w:rtl/>
          <w:lang w:eastAsia="en-US"/>
        </w:rPr>
        <w:t>پوئٹری</w:t>
      </w:r>
      <w:r w:rsidRPr="00EA275A">
        <w:rPr>
          <w:rFonts w:ascii="Nafees Web Naskh" w:eastAsia="Calibri" w:hAnsi="Nafees Web Naskh" w:cs="Nafees Web Naskh"/>
          <w:rtl/>
          <w:lang w:eastAsia="en-US"/>
        </w:rPr>
        <w:t xml:space="preserve"> سل</w:t>
      </w:r>
      <w:r w:rsidRPr="00EA275A">
        <w:rPr>
          <w:rFonts w:ascii="Nafees Web Naskh" w:eastAsia="Calibri" w:hAnsi="Nafees Web Naskh" w:cs="Nafees Web Naskh" w:hint="cs"/>
          <w:rtl/>
          <w:lang w:eastAsia="en-US"/>
        </w:rPr>
        <w:t>ی</w:t>
      </w:r>
      <w:r w:rsidRPr="00EA275A">
        <w:rPr>
          <w:rFonts w:ascii="Nafees Web Naskh" w:eastAsia="Calibri" w:hAnsi="Nafees Web Naskh" w:cs="Nafees Web Naskh" w:hint="eastAsia"/>
          <w:rtl/>
          <w:lang w:eastAsia="en-US"/>
        </w:rPr>
        <w:t>م</w:t>
      </w:r>
      <w:r w:rsidRPr="00EA275A">
        <w:rPr>
          <w:rFonts w:ascii="Nafees Web Naskh" w:eastAsia="Calibri" w:hAnsi="Nafees Web Naskh" w:cs="Nafees Web Naskh"/>
          <w:rtl/>
          <w:lang w:eastAsia="en-US"/>
        </w:rPr>
        <w:t xml:space="preserve"> ک</w:t>
      </w:r>
      <w:r w:rsidRPr="00EA275A">
        <w:rPr>
          <w:rFonts w:ascii="Nafees Web Naskh" w:eastAsia="Calibri" w:hAnsi="Nafees Web Naskh" w:cs="Nafees Web Naskh" w:hint="cs"/>
          <w:rtl/>
          <w:lang w:eastAsia="en-US"/>
        </w:rPr>
        <w:t>ی</w:t>
      </w:r>
      <w:r w:rsidRPr="00EA275A">
        <w:rPr>
          <w:rFonts w:ascii="Nafees Web Naskh" w:eastAsia="Calibri" w:hAnsi="Nafees Web Naskh" w:cs="Nafees Web Naskh" w:hint="eastAsia"/>
          <w:rtl/>
          <w:lang w:eastAsia="en-US"/>
        </w:rPr>
        <w:t>ا</w:t>
      </w:r>
      <w:r w:rsidRPr="00EA275A">
        <w:rPr>
          <w:rFonts w:ascii="Nafees Web Naskh" w:eastAsia="Calibri" w:hAnsi="Nafees Web Naskh" w:cs="Nafees Web Naskh"/>
          <w:rtl/>
          <w:lang w:eastAsia="en-US"/>
        </w:rPr>
        <w:t xml:space="preserve"> ہے؟</w:t>
      </w:r>
      <w:r w:rsidRPr="00EA275A">
        <w:rPr>
          <w:rFonts w:ascii="Nafees Web Naskh" w:eastAsia="Calibri" w:hAnsi="Nafees Web Naskh" w:cs="Nafees Web Naskh" w:hint="cs"/>
          <w:rtl/>
          <w:lang w:eastAsia="en-US"/>
        </w:rPr>
        <w:t xml:space="preserve">  وکی پِیڈیا کہتا ہے، "ایک پوئٹری سلیم مقابلہ آرٹس کا ایک پروگرام ہے، جس میں شاعر سامعین اور ججوں کے پینل کے سامنے شاعری پڑھتا ہے </w:t>
      </w:r>
      <w:r w:rsidRPr="00EA275A">
        <w:rPr>
          <w:rFonts w:eastAsia="Calibri"/>
          <w:lang w:eastAsia="en-US"/>
        </w:rPr>
        <w:t>…</w:t>
      </w:r>
      <w:r w:rsidRPr="00EA275A">
        <w:rPr>
          <w:rFonts w:ascii="Nafees Web Naskh" w:eastAsia="Calibri" w:hAnsi="Nafees Web Naskh" w:cs="Nafees Web Naskh" w:hint="cs"/>
          <w:rtl/>
          <w:lang w:eastAsia="en-US" w:bidi="ur-PK"/>
        </w:rPr>
        <w:t xml:space="preserve"> جبکہ </w:t>
      </w:r>
      <w:proofErr w:type="spellStart"/>
      <w:r w:rsidRPr="00EA275A">
        <w:rPr>
          <w:rFonts w:ascii="Nafees Web Naskh" w:eastAsia="Calibri" w:hAnsi="Nafees Web Naskh" w:cs="Nafees Web Naskh" w:hint="cs"/>
          <w:rtl/>
          <w:lang w:eastAsia="en-US" w:bidi="ur-PK"/>
        </w:rPr>
        <w:t>اسکی</w:t>
      </w:r>
      <w:proofErr w:type="spellEnd"/>
      <w:r w:rsidRPr="00EA275A">
        <w:rPr>
          <w:rFonts w:ascii="Nafees Web Naskh" w:eastAsia="Calibri" w:hAnsi="Nafees Web Naskh" w:cs="Nafees Web Naskh" w:hint="cs"/>
          <w:rtl/>
          <w:lang w:eastAsia="en-US" w:bidi="ur-PK"/>
        </w:rPr>
        <w:t xml:space="preserve"> شکلیں مختلف ہو سکتی ہیں، </w:t>
      </w:r>
      <w:proofErr w:type="spellStart"/>
      <w:r w:rsidRPr="00EA275A">
        <w:rPr>
          <w:rFonts w:ascii="Nafees Web Naskh" w:eastAsia="Calibri" w:hAnsi="Nafees Web Naskh" w:cs="Nafees Web Naskh" w:hint="cs"/>
          <w:rtl/>
          <w:lang w:eastAsia="en-US" w:bidi="ur-PK"/>
        </w:rPr>
        <w:t>سلیمز</w:t>
      </w:r>
      <w:proofErr w:type="spellEnd"/>
      <w:r w:rsidRPr="00EA275A">
        <w:rPr>
          <w:rFonts w:ascii="Nafees Web Naskh" w:eastAsia="Calibri" w:hAnsi="Nafees Web Naskh" w:cs="Nafees Web Naskh" w:hint="cs"/>
          <w:rtl/>
          <w:lang w:eastAsia="en-US" w:bidi="ur-PK"/>
        </w:rPr>
        <w:t xml:space="preserve"> اکثر اونچی</w:t>
      </w:r>
      <w:r w:rsidR="0004639C">
        <w:rPr>
          <w:rFonts w:ascii="Nafees Web Naskh" w:eastAsia="Calibri" w:hAnsi="Nafees Web Naskh" w:cs="Nafees Web Naskh" w:hint="cs"/>
          <w:rtl/>
          <w:lang w:eastAsia="en-US" w:bidi="ur-PK"/>
        </w:rPr>
        <w:t xml:space="preserve"> آواز</w:t>
      </w:r>
      <w:r w:rsidRPr="00EA275A">
        <w:rPr>
          <w:rFonts w:ascii="Nafees Web Naskh" w:eastAsia="Calibri" w:hAnsi="Nafees Web Naskh" w:cs="Nafees Web Naskh" w:hint="cs"/>
          <w:rtl/>
          <w:lang w:eastAsia="en-US" w:bidi="ur-PK"/>
        </w:rPr>
        <w:t xml:space="preserve"> اور زندہ دلی سے ہوتے ہیں، سامعین کی شرکت، خوشی اور ترسیل ڈرامائی ہوتی ہے۔"</w:t>
      </w:r>
    </w:p>
    <w:p w14:paraId="5F960875" w14:textId="2BE746F3" w:rsidR="00B7517F" w:rsidRDefault="00B7517F" w:rsidP="00EA275A">
      <w:pPr>
        <w:pStyle w:val="NormalWeb"/>
        <w:bidi/>
        <w:spacing w:before="0" w:beforeAutospacing="0" w:after="240" w:afterAutospacing="0"/>
        <w:ind w:left="-288"/>
        <w:rPr>
          <w:rFonts w:ascii="Nafees Web Naskh" w:hAnsi="Nafees Web Naskh" w:cs="Nafees Web Naskh"/>
          <w:rtl/>
        </w:rPr>
      </w:pPr>
      <w:r w:rsidRPr="00B7517F">
        <w:rPr>
          <w:rFonts w:ascii="Nafees Web Naskh" w:eastAsia="Calibri" w:hAnsi="Nafees Web Naskh" w:cs="Nafees Web Naskh"/>
          <w:rtl/>
          <w:lang w:eastAsia="en-US"/>
        </w:rPr>
        <w:t>و</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rtl/>
          <w:lang w:eastAsia="en-US"/>
        </w:rPr>
        <w:t xml:space="preserve"> ا</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س</w:t>
      </w:r>
      <w:r w:rsidRPr="00B7517F">
        <w:rPr>
          <w:rFonts w:ascii="Nafees Web Naskh" w:eastAsia="Calibri" w:hAnsi="Nafees Web Naskh" w:cs="Nafees Web Naskh"/>
          <w:rtl/>
          <w:lang w:eastAsia="en-US"/>
        </w:rPr>
        <w:t xml:space="preserve"> ا</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س</w:t>
      </w:r>
      <w:r w:rsidRPr="00B7517F">
        <w:rPr>
          <w:rFonts w:ascii="Nafees Web Naskh" w:eastAsia="Calibri" w:hAnsi="Nafees Web Naskh" w:cs="Nafees Web Naskh"/>
          <w:rtl/>
          <w:lang w:eastAsia="en-US"/>
        </w:rPr>
        <w:t xml:space="preserve"> ک</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rtl/>
          <w:lang w:eastAsia="en-US"/>
        </w:rPr>
        <w:t xml:space="preserve"> ٹ</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چر</w:t>
      </w:r>
      <w:r w:rsidRPr="00B7517F">
        <w:rPr>
          <w:rFonts w:ascii="Nafees Web Naskh" w:eastAsia="Calibri" w:hAnsi="Nafees Web Naskh" w:cs="Nafees Web Naskh"/>
          <w:rtl/>
          <w:lang w:eastAsia="en-US"/>
        </w:rPr>
        <w:t xml:space="preserve">، محترمہ فنگر ہٹ </w:t>
      </w:r>
      <w:r w:rsidRPr="00B7517F">
        <w:rPr>
          <w:rFonts w:ascii="Calibri" w:eastAsia="Calibri" w:hAnsi="Calibri" w:cs="Calibri"/>
          <w:color w:val="000000"/>
          <w:szCs w:val="22"/>
          <w:lang w:eastAsia="en-US"/>
        </w:rPr>
        <w:t xml:space="preserve">(Ms. </w:t>
      </w:r>
      <w:proofErr w:type="spellStart"/>
      <w:r w:rsidRPr="00B7517F">
        <w:rPr>
          <w:rFonts w:ascii="Calibri" w:eastAsia="Calibri" w:hAnsi="Calibri" w:cs="Calibri"/>
          <w:color w:val="000000"/>
          <w:szCs w:val="22"/>
          <w:lang w:eastAsia="en-US"/>
        </w:rPr>
        <w:t>Fingerhutt</w:t>
      </w:r>
      <w:proofErr w:type="spellEnd"/>
      <w:r w:rsidRPr="00B7517F">
        <w:rPr>
          <w:rFonts w:ascii="Calibri" w:eastAsia="Calibri" w:hAnsi="Calibri" w:cs="Calibri"/>
          <w:color w:val="000000"/>
          <w:szCs w:val="22"/>
          <w:lang w:eastAsia="en-US"/>
        </w:rPr>
        <w:t>)</w:t>
      </w:r>
      <w:r w:rsidRPr="00B7517F">
        <w:rPr>
          <w:rFonts w:ascii="Nafees Web Naskh" w:eastAsia="Calibri" w:hAnsi="Nafees Web Naskh" w:cs="Nafees Web Naskh"/>
          <w:rtl/>
          <w:lang w:eastAsia="en-US"/>
        </w:rPr>
        <w:t>کے ز</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ر</w:t>
      </w:r>
      <w:r w:rsidR="0004639C">
        <w:rPr>
          <w:rFonts w:ascii="Nafees Web Naskh" w:eastAsia="Calibri" w:hAnsi="Nafees Web Naskh" w:cs="Nafees Web Naskh" w:hint="cs"/>
          <w:rtl/>
          <w:lang w:eastAsia="en-US"/>
        </w:rPr>
        <w:t>ِ</w:t>
      </w:r>
      <w:r w:rsidRPr="00B7517F">
        <w:rPr>
          <w:rFonts w:ascii="Nafees Web Naskh" w:eastAsia="Calibri" w:hAnsi="Nafees Web Naskh" w:cs="Nafees Web Naskh"/>
          <w:rtl/>
          <w:lang w:eastAsia="en-US"/>
        </w:rPr>
        <w:t xml:space="preserve"> ترب</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ت</w:t>
      </w:r>
      <w:r w:rsidRPr="00B7517F">
        <w:rPr>
          <w:rFonts w:ascii="Nafees Web Naskh" w:eastAsia="Calibri" w:hAnsi="Nafees Web Naskh" w:cs="Nafees Web Naskh"/>
          <w:rtl/>
          <w:lang w:eastAsia="en-US"/>
        </w:rPr>
        <w:t>، ہمارے طلباء نے پ</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شہ</w:t>
      </w:r>
      <w:r w:rsidRPr="00B7517F">
        <w:rPr>
          <w:rFonts w:ascii="Nafees Web Naskh" w:eastAsia="Calibri" w:hAnsi="Nafees Web Naskh" w:cs="Nafees Web Naskh"/>
          <w:rtl/>
          <w:lang w:eastAsia="en-US"/>
        </w:rPr>
        <w:t xml:space="preserve"> ورانہ کارکردگ</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rtl/>
          <w:lang w:eastAsia="en-US"/>
        </w:rPr>
        <w:t xml:space="preserve"> کا مظاہرہ کرتے ہوئے ٹ</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rtl/>
          <w:lang w:eastAsia="en-US"/>
        </w:rPr>
        <w:t xml:space="preserve"> ڈ</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rtl/>
          <w:lang w:eastAsia="en-US"/>
        </w:rPr>
        <w:t xml:space="preserve"> ا</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س</w:t>
      </w:r>
      <w:r w:rsidRPr="00B7517F">
        <w:rPr>
          <w:rFonts w:ascii="Nafees Web Naskh" w:eastAsia="Calibri" w:hAnsi="Nafees Web Naskh" w:cs="Nafees Web Naskh"/>
          <w:rtl/>
          <w:lang w:eastAsia="en-US"/>
        </w:rPr>
        <w:t xml:space="preserve"> ب</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rtl/>
          <w:lang w:eastAsia="en-US"/>
        </w:rPr>
        <w:t xml:space="preserve"> کے دوسرے طلب</w:t>
      </w:r>
      <w:r w:rsidRPr="00B7517F">
        <w:rPr>
          <w:rFonts w:ascii="Nafees Web Naskh" w:eastAsia="Calibri" w:hAnsi="Nafees Web Naskh" w:cs="Nafees Web Naskh" w:hint="cs"/>
          <w:rtl/>
          <w:lang w:eastAsia="en-US"/>
        </w:rPr>
        <w:t>اء</w:t>
      </w:r>
      <w:r w:rsidRPr="00B7517F">
        <w:rPr>
          <w:rFonts w:ascii="Nafees Web Naskh" w:eastAsia="Calibri" w:hAnsi="Nafees Web Naskh" w:cs="Nafees Web Naskh"/>
          <w:rtl/>
          <w:lang w:eastAsia="en-US"/>
        </w:rPr>
        <w:t xml:space="preserve"> سے مقابلہ ک</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ا</w:t>
      </w:r>
      <w:r w:rsidRPr="00B7517F">
        <w:rPr>
          <w:rFonts w:ascii="Nafees Web Naskh" w:eastAsia="Calibri" w:hAnsi="Nafees Web Naskh" w:cs="Nafees Web Naskh"/>
          <w:rtl/>
          <w:lang w:eastAsia="en-US"/>
        </w:rPr>
        <w:t>۔</w:t>
      </w:r>
      <w:r w:rsidRPr="00B7517F">
        <w:rPr>
          <w:rFonts w:ascii="Nafees Web Naskh" w:eastAsia="Calibri" w:hAnsi="Nafees Web Naskh" w:cs="Nafees Web Naskh" w:hint="cs"/>
          <w:rtl/>
          <w:lang w:eastAsia="en-US"/>
        </w:rPr>
        <w:t xml:space="preserve"> </w:t>
      </w:r>
      <w:r w:rsidRPr="00B7517F">
        <w:rPr>
          <w:rFonts w:ascii="Nafees Web Naskh" w:eastAsia="Calibri" w:hAnsi="Nafees Web Naskh" w:cs="Nafees Web Naskh"/>
          <w:rtl/>
          <w:lang w:eastAsia="en-US"/>
        </w:rPr>
        <w:t>طلباء شعراء نے انتہائ</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rtl/>
          <w:lang w:eastAsia="en-US"/>
        </w:rPr>
        <w:t xml:space="preserve"> اہم عنوانات کے بارے م</w:t>
      </w:r>
      <w:r w:rsidRPr="00B7517F">
        <w:rPr>
          <w:rFonts w:ascii="Nafees Web Naskh" w:eastAsia="Calibri" w:hAnsi="Nafees Web Naskh" w:cs="Nafees Web Naskh" w:hint="cs"/>
          <w:rtl/>
          <w:lang w:eastAsia="en-US"/>
        </w:rPr>
        <w:t>ی</w:t>
      </w:r>
      <w:r w:rsidRPr="00B7517F">
        <w:rPr>
          <w:rFonts w:ascii="Nafees Web Naskh" w:eastAsia="Calibri" w:hAnsi="Nafees Web Naskh" w:cs="Nafees Web Naskh" w:hint="eastAsia"/>
          <w:rtl/>
          <w:lang w:eastAsia="en-US"/>
        </w:rPr>
        <w:t>ں</w:t>
      </w:r>
      <w:r w:rsidRPr="00B7517F">
        <w:rPr>
          <w:rFonts w:ascii="Nafees Web Naskh" w:eastAsia="Calibri" w:hAnsi="Nafees Web Naskh" w:cs="Nafees Web Naskh"/>
          <w:rtl/>
          <w:lang w:eastAsia="en-US"/>
        </w:rPr>
        <w:t xml:space="preserve"> بات ک</w:t>
      </w:r>
      <w:r w:rsidRPr="00B7517F">
        <w:rPr>
          <w:rFonts w:ascii="Nafees Web Naskh" w:eastAsia="Calibri" w:hAnsi="Nafees Web Naskh" w:cs="Nafees Web Naskh" w:hint="cs"/>
          <w:rtl/>
          <w:lang w:eastAsia="en-US"/>
        </w:rPr>
        <w:t xml:space="preserve">ی </w:t>
      </w:r>
      <w:r w:rsidRPr="00B7517F">
        <w:rPr>
          <w:rFonts w:ascii="Nafees Web Naskh" w:eastAsia="Calibri" w:hAnsi="Nafees Web Naskh" w:cs="Nafees Web Naskh"/>
          <w:lang w:eastAsia="en-US"/>
        </w:rPr>
        <w:t>--</w:t>
      </w:r>
      <w:r w:rsidRPr="00B7517F">
        <w:rPr>
          <w:rFonts w:ascii="Nafees Web Naskh" w:eastAsia="Calibri" w:hAnsi="Nafees Web Naskh" w:cs="Nafees Web Naskh" w:hint="cs"/>
          <w:rtl/>
          <w:lang w:eastAsia="en-US" w:bidi="ur-PK"/>
        </w:rPr>
        <w:t xml:space="preserve"> </w:t>
      </w:r>
      <w:r w:rsidRPr="00B7517F">
        <w:rPr>
          <w:rFonts w:ascii="Nafees Web Naskh" w:eastAsia="Calibri" w:hAnsi="Nafees Web Naskh" w:cs="Nafees Web Naskh"/>
          <w:rtl/>
          <w:lang w:eastAsia="en-US" w:bidi="ur-PK"/>
        </w:rPr>
        <w:t>ذہن</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rtl/>
          <w:lang w:eastAsia="en-US" w:bidi="ur-PK"/>
        </w:rPr>
        <w:t xml:space="preserve"> صحت، </w:t>
      </w:r>
      <w:r w:rsidRPr="00B7517F">
        <w:rPr>
          <w:rFonts w:ascii="Nafees Web Naskh" w:eastAsia="Calibri" w:hAnsi="Nafees Web Naskh" w:cs="Nafees Web Naskh" w:hint="cs"/>
          <w:rtl/>
          <w:lang w:eastAsia="en-US" w:bidi="ur-PK"/>
        </w:rPr>
        <w:t>مقامی</w:t>
      </w:r>
      <w:r w:rsidRPr="00B7517F">
        <w:rPr>
          <w:rFonts w:ascii="Nafees Web Naskh" w:eastAsia="Calibri" w:hAnsi="Nafees Web Naskh" w:cs="Nafees Web Naskh"/>
          <w:rtl/>
          <w:lang w:eastAsia="en-US" w:bidi="ur-PK"/>
        </w:rPr>
        <w:t xml:space="preserve"> آوازوں م</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hint="eastAsia"/>
          <w:rtl/>
          <w:lang w:eastAsia="en-US" w:bidi="ur-PK"/>
        </w:rPr>
        <w:t>ں</w:t>
      </w:r>
      <w:r w:rsidRPr="00B7517F">
        <w:rPr>
          <w:rFonts w:ascii="Nafees Web Naskh" w:eastAsia="Calibri" w:hAnsi="Nafees Web Naskh" w:cs="Nafees Web Naskh"/>
          <w:rtl/>
          <w:lang w:eastAsia="en-US" w:bidi="ur-PK"/>
        </w:rPr>
        <w:t xml:space="preserve"> اضافہ شامل ک</w:t>
      </w:r>
      <w:r w:rsidRPr="00B7517F">
        <w:rPr>
          <w:rFonts w:ascii="Nafees Web Naskh" w:eastAsia="Calibri" w:hAnsi="Nafees Web Naskh" w:cs="Nafees Web Naskh" w:hint="cs"/>
          <w:rtl/>
          <w:lang w:eastAsia="en-US" w:bidi="ur-PK"/>
        </w:rPr>
        <w:t>رنا،</w:t>
      </w:r>
      <w:r w:rsidRPr="00B7517F">
        <w:rPr>
          <w:rFonts w:ascii="Nafees Web Naskh" w:eastAsia="Calibri" w:hAnsi="Nafees Web Naskh" w:cs="Nafees Web Naskh"/>
          <w:rtl/>
          <w:lang w:eastAsia="en-US" w:bidi="ur-PK"/>
        </w:rPr>
        <w:t xml:space="preserve"> ساتھ </w:t>
      </w:r>
      <w:proofErr w:type="spellStart"/>
      <w:r w:rsidRPr="00B7517F">
        <w:rPr>
          <w:rFonts w:ascii="Nafees Web Naskh" w:eastAsia="Calibri" w:hAnsi="Nafees Web Naskh" w:cs="Nafees Web Naskh"/>
          <w:rtl/>
          <w:lang w:eastAsia="en-US" w:bidi="ur-PK"/>
        </w:rPr>
        <w:t>ساتھ</w:t>
      </w:r>
      <w:proofErr w:type="spellEnd"/>
      <w:r w:rsidRPr="00B7517F">
        <w:rPr>
          <w:rFonts w:ascii="Nafees Web Naskh" w:eastAsia="Calibri" w:hAnsi="Nafees Web Naskh" w:cs="Nafees Web Naskh"/>
          <w:rtl/>
          <w:lang w:eastAsia="en-US" w:bidi="ur-PK"/>
        </w:rPr>
        <w:t xml:space="preserve"> ا</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hint="eastAsia"/>
          <w:rtl/>
          <w:lang w:eastAsia="en-US" w:bidi="ur-PK"/>
        </w:rPr>
        <w:t>نٹ</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rtl/>
          <w:lang w:eastAsia="en-US" w:bidi="ur-PK"/>
        </w:rPr>
        <w:t xml:space="preserve"> </w:t>
      </w:r>
      <w:proofErr w:type="spellStart"/>
      <w:r w:rsidRPr="00B7517F">
        <w:rPr>
          <w:rFonts w:ascii="Nafees Web Naskh" w:eastAsia="Calibri" w:hAnsi="Nafees Web Naskh" w:cs="Nafees Web Naskh"/>
          <w:rtl/>
          <w:lang w:eastAsia="en-US" w:bidi="ur-PK"/>
        </w:rPr>
        <w:t>بل</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hint="eastAsia"/>
          <w:rtl/>
          <w:lang w:eastAsia="en-US" w:bidi="ur-PK"/>
        </w:rPr>
        <w:t>ک</w:t>
      </w:r>
      <w:proofErr w:type="spellEnd"/>
      <w:r w:rsidRPr="00B7517F">
        <w:rPr>
          <w:rFonts w:ascii="Nafees Web Naskh" w:eastAsia="Calibri" w:hAnsi="Nafees Web Naskh" w:cs="Nafees Web Naskh"/>
          <w:rtl/>
          <w:lang w:eastAsia="en-US" w:bidi="ur-PK"/>
        </w:rPr>
        <w:t xml:space="preserve"> اور ا</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hint="eastAsia"/>
          <w:rtl/>
          <w:lang w:eastAsia="en-US" w:bidi="ur-PK"/>
        </w:rPr>
        <w:t>نٹ</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rtl/>
          <w:lang w:eastAsia="en-US" w:bidi="ur-PK"/>
        </w:rPr>
        <w:t xml:space="preserve"> </w:t>
      </w:r>
      <w:proofErr w:type="spellStart"/>
      <w:r w:rsidRPr="00B7517F">
        <w:rPr>
          <w:rFonts w:ascii="Nafees Web Naskh" w:eastAsia="Calibri" w:hAnsi="Nafees Web Naskh" w:cs="Nafees Web Naskh"/>
          <w:rtl/>
          <w:lang w:eastAsia="en-US" w:bidi="ur-PK"/>
        </w:rPr>
        <w:t>ا</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hint="eastAsia"/>
          <w:rtl/>
          <w:lang w:eastAsia="en-US" w:bidi="ur-PK"/>
        </w:rPr>
        <w:t>ش</w:t>
      </w:r>
      <w:r w:rsidRPr="00B7517F">
        <w:rPr>
          <w:rFonts w:ascii="Nafees Web Naskh" w:eastAsia="Calibri" w:hAnsi="Nafees Web Naskh" w:cs="Nafees Web Naskh" w:hint="cs"/>
          <w:rtl/>
          <w:lang w:eastAsia="en-US" w:bidi="ur-PK"/>
        </w:rPr>
        <w:t>یئن</w:t>
      </w:r>
      <w:proofErr w:type="spellEnd"/>
      <w:r w:rsidRPr="00B7517F">
        <w:rPr>
          <w:rFonts w:ascii="Nafees Web Naskh" w:eastAsia="Calibri" w:hAnsi="Nafees Web Naskh" w:cs="Nafees Web Naskh"/>
          <w:rtl/>
          <w:lang w:eastAsia="en-US" w:bidi="ur-PK"/>
        </w:rPr>
        <w:t xml:space="preserve"> نسل پرست</w:t>
      </w:r>
      <w:r w:rsidRPr="00B7517F">
        <w:rPr>
          <w:rFonts w:ascii="Nafees Web Naskh" w:eastAsia="Calibri" w:hAnsi="Nafees Web Naskh" w:cs="Nafees Web Naskh" w:hint="cs"/>
          <w:rtl/>
          <w:lang w:eastAsia="en-US" w:bidi="ur-PK"/>
        </w:rPr>
        <w:t>ی</w:t>
      </w:r>
      <w:r w:rsidRPr="00B7517F">
        <w:rPr>
          <w:rFonts w:ascii="Nafees Web Naskh" w:eastAsia="Calibri" w:hAnsi="Nafees Web Naskh" w:cs="Nafees Web Naskh"/>
          <w:rtl/>
          <w:lang w:eastAsia="en-US" w:bidi="ur-PK"/>
        </w:rPr>
        <w:t xml:space="preserve"> کے خلاف </w:t>
      </w:r>
      <w:r w:rsidRPr="00B7517F">
        <w:rPr>
          <w:rFonts w:ascii="Nafees Web Naskh" w:eastAsia="Calibri" w:hAnsi="Nafees Web Naskh" w:cs="Nafees Web Naskh" w:hint="cs"/>
          <w:rtl/>
          <w:lang w:eastAsia="en-US" w:bidi="ur-PK"/>
        </w:rPr>
        <w:t xml:space="preserve">مضبوطی </w:t>
      </w:r>
      <w:proofErr w:type="spellStart"/>
      <w:r w:rsidRPr="00B7517F">
        <w:rPr>
          <w:rFonts w:ascii="Nafees Web Naskh" w:eastAsia="Calibri" w:hAnsi="Nafees Web Naskh" w:cs="Nafees Web Naskh" w:hint="cs"/>
          <w:rtl/>
          <w:lang w:eastAsia="en-US" w:bidi="ur-PK"/>
        </w:rPr>
        <w:t>سےکھڑے</w:t>
      </w:r>
      <w:proofErr w:type="spellEnd"/>
      <w:r w:rsidRPr="00B7517F">
        <w:rPr>
          <w:rFonts w:ascii="Nafees Web Naskh" w:eastAsia="Calibri" w:hAnsi="Nafees Web Naskh" w:cs="Nafees Web Naskh" w:hint="cs"/>
          <w:rtl/>
          <w:lang w:eastAsia="en-US" w:bidi="ur-PK"/>
        </w:rPr>
        <w:t xml:space="preserve"> ہونا۔</w:t>
      </w:r>
      <w:r w:rsidR="00160491" w:rsidRPr="00575C42">
        <w:rPr>
          <w:rFonts w:ascii="Nafees Web Naskh" w:hAnsi="Nafees Web Naskh" w:cs="Nafees Web Naskh"/>
          <w:rtl/>
        </w:rPr>
        <w:t xml:space="preserve"> </w:t>
      </w:r>
    </w:p>
    <w:p w14:paraId="3AC957CC" w14:textId="77777777" w:rsidR="0004639C" w:rsidRDefault="0028230B" w:rsidP="007E713E">
      <w:pPr>
        <w:pStyle w:val="NormalWeb"/>
        <w:bidi/>
        <w:spacing w:before="0" w:beforeAutospacing="0" w:after="240" w:afterAutospacing="0"/>
        <w:ind w:left="-288"/>
        <w:rPr>
          <w:rFonts w:ascii="Arial" w:hAnsi="Arial" w:cs="Arial"/>
          <w:bdr w:val="none" w:sz="0" w:space="0" w:color="auto" w:frame="1"/>
          <w:shd w:val="clear" w:color="auto" w:fill="FFFFFF"/>
          <w:rtl/>
        </w:rPr>
      </w:pPr>
      <w:hyperlink r:id="rId15" w:history="1">
        <w:r w:rsidR="00B7517F" w:rsidRPr="00462D3A">
          <w:rPr>
            <w:rStyle w:val="Hyperlink"/>
            <w:rFonts w:ascii="Nafees Web Naskh" w:eastAsia="Calibri" w:hAnsi="Nafees Web Naskh" w:cs="Nafees Web Naskh" w:hint="cs"/>
            <w:rtl/>
          </w:rPr>
          <w:t>ی</w:t>
        </w:r>
        <w:r w:rsidR="00B7517F" w:rsidRPr="00462D3A">
          <w:rPr>
            <w:rStyle w:val="Hyperlink"/>
            <w:rFonts w:ascii="Nafees Web Naskh" w:eastAsia="Calibri" w:hAnsi="Nafees Web Naskh" w:cs="Nafees Web Naskh" w:hint="eastAsia"/>
            <w:rtl/>
          </w:rPr>
          <w:t>ہاں</w:t>
        </w:r>
        <w:r w:rsidR="00B7517F" w:rsidRPr="00462D3A">
          <w:rPr>
            <w:rStyle w:val="Hyperlink"/>
            <w:rFonts w:ascii="Nafees Web Naskh" w:eastAsia="Calibri" w:hAnsi="Nafees Web Naskh" w:cs="Nafees Web Naskh"/>
            <w:rtl/>
          </w:rPr>
          <w:t xml:space="preserve"> ورچوئل س</w:t>
        </w:r>
        <w:r w:rsidR="00B7517F" w:rsidRPr="00462D3A">
          <w:rPr>
            <w:rStyle w:val="Hyperlink"/>
            <w:rFonts w:ascii="Nafees Web Naskh" w:eastAsia="Calibri" w:hAnsi="Nafees Web Naskh" w:cs="Nafees Web Naskh" w:hint="cs"/>
            <w:rtl/>
          </w:rPr>
          <w:t>ی</w:t>
        </w:r>
        <w:r w:rsidR="00B7517F" w:rsidRPr="00462D3A">
          <w:rPr>
            <w:rStyle w:val="Hyperlink"/>
            <w:rFonts w:ascii="Nafees Web Naskh" w:eastAsia="Calibri" w:hAnsi="Nafees Web Naskh" w:cs="Nafees Web Naskh" w:hint="eastAsia"/>
            <w:rtl/>
          </w:rPr>
          <w:t>کنڈر</w:t>
        </w:r>
        <w:r w:rsidR="00B7517F" w:rsidRPr="00462D3A">
          <w:rPr>
            <w:rStyle w:val="Hyperlink"/>
            <w:rFonts w:ascii="Nafees Web Naskh" w:eastAsia="Calibri" w:hAnsi="Nafees Web Naskh" w:cs="Nafees Web Naskh" w:hint="cs"/>
            <w:rtl/>
          </w:rPr>
          <w:t>ی</w:t>
        </w:r>
        <w:r w:rsidR="00B7517F" w:rsidRPr="00462D3A">
          <w:rPr>
            <w:rStyle w:val="Hyperlink"/>
            <w:rFonts w:ascii="Nafees Web Naskh" w:eastAsia="Calibri" w:hAnsi="Nafees Web Naskh" w:cs="Nafees Web Naskh"/>
            <w:rtl/>
          </w:rPr>
          <w:t xml:space="preserve"> اسکول کے طلباء ک</w:t>
        </w:r>
        <w:r w:rsidR="00B7517F" w:rsidRPr="00462D3A">
          <w:rPr>
            <w:rStyle w:val="Hyperlink"/>
            <w:rFonts w:ascii="Nafees Web Naskh" w:eastAsia="Calibri" w:hAnsi="Nafees Web Naskh" w:cs="Nafees Web Naskh" w:hint="cs"/>
            <w:rtl/>
          </w:rPr>
          <w:t>ی</w:t>
        </w:r>
        <w:r w:rsidR="00B7517F" w:rsidRPr="00462D3A">
          <w:rPr>
            <w:rStyle w:val="Hyperlink"/>
            <w:rFonts w:ascii="Nafees Web Naskh" w:eastAsia="Calibri" w:hAnsi="Nafees Web Naskh" w:cs="Nafees Web Naskh"/>
            <w:rtl/>
          </w:rPr>
          <w:t xml:space="preserve"> نظم</w:t>
        </w:r>
        <w:r w:rsidR="00B7517F" w:rsidRPr="00462D3A">
          <w:rPr>
            <w:rStyle w:val="Hyperlink"/>
            <w:rFonts w:ascii="Nafees Web Naskh" w:eastAsia="Calibri" w:hAnsi="Nafees Web Naskh" w:cs="Nafees Web Naskh" w:hint="cs"/>
            <w:rtl/>
          </w:rPr>
          <w:t>ی</w:t>
        </w:r>
        <w:r w:rsidR="00B7517F" w:rsidRPr="00462D3A">
          <w:rPr>
            <w:rStyle w:val="Hyperlink"/>
            <w:rFonts w:ascii="Nafees Web Naskh" w:eastAsia="Calibri" w:hAnsi="Nafees Web Naskh" w:cs="Nafees Web Naskh" w:hint="eastAsia"/>
            <w:rtl/>
          </w:rPr>
          <w:t>ں</w:t>
        </w:r>
        <w:r w:rsidR="00B7517F" w:rsidRPr="00462D3A">
          <w:rPr>
            <w:rStyle w:val="Hyperlink"/>
            <w:rFonts w:ascii="Nafees Web Naskh" w:eastAsia="Calibri" w:hAnsi="Nafees Web Naskh" w:cs="Nafees Web Naskh"/>
            <w:rtl/>
          </w:rPr>
          <w:t xml:space="preserve"> پڑھ</w:t>
        </w:r>
        <w:r w:rsidR="00B7517F" w:rsidRPr="00462D3A">
          <w:rPr>
            <w:rStyle w:val="Hyperlink"/>
            <w:rFonts w:ascii="Nafees Web Naskh" w:eastAsia="Calibri" w:hAnsi="Nafees Web Naskh" w:cs="Nafees Web Naskh" w:hint="cs"/>
            <w:rtl/>
          </w:rPr>
          <w:t>ی</w:t>
        </w:r>
        <w:r w:rsidR="00B7517F" w:rsidRPr="00462D3A">
          <w:rPr>
            <w:rStyle w:val="Hyperlink"/>
            <w:rFonts w:ascii="Nafees Web Naskh" w:eastAsia="Calibri" w:hAnsi="Nafees Web Naskh" w:cs="Nafees Web Naskh" w:hint="eastAsia"/>
            <w:rtl/>
          </w:rPr>
          <w:t>ں</w:t>
        </w:r>
        <w:r w:rsidR="00B7517F" w:rsidRPr="00462D3A">
          <w:rPr>
            <w:rStyle w:val="Hyperlink"/>
            <w:rFonts w:ascii="Nafees Web Naskh" w:eastAsia="Calibri" w:hAnsi="Nafees Web Naskh" w:cs="Nafees Web Naskh"/>
            <w:rtl/>
          </w:rPr>
          <w:t>۔</w:t>
        </w:r>
      </w:hyperlink>
      <w:r w:rsidR="00065783" w:rsidRPr="00270D3D">
        <w:rPr>
          <w:rFonts w:ascii="Arial" w:hAnsi="Arial" w:cs="Arial"/>
        </w:rPr>
        <w:br/>
      </w:r>
      <w:r w:rsidR="00065783" w:rsidRPr="00270D3D">
        <w:rPr>
          <w:rFonts w:ascii="Arial" w:hAnsi="Arial" w:cs="Arial"/>
        </w:rPr>
        <w:br/>
      </w:r>
      <w:r w:rsidR="00B7517F" w:rsidRPr="00B7517F">
        <w:rPr>
          <w:rFonts w:ascii="Nafees Web Naskh" w:eastAsia="Calibri" w:hAnsi="Nafees Web Naskh" w:cs="Nafees Web Naskh"/>
          <w:b/>
          <w:bCs/>
          <w:color w:val="F79646"/>
          <w:rtl/>
          <w:lang w:eastAsia="en-US"/>
        </w:rPr>
        <w:t>ٹ</w:t>
      </w:r>
      <w:r w:rsidR="00B7517F" w:rsidRPr="00B7517F">
        <w:rPr>
          <w:rFonts w:ascii="Nafees Web Naskh" w:eastAsia="Calibri" w:hAnsi="Nafees Web Naskh" w:cs="Nafees Web Naskh" w:hint="cs"/>
          <w:b/>
          <w:bCs/>
          <w:color w:val="F79646"/>
          <w:rtl/>
          <w:lang w:eastAsia="en-US"/>
        </w:rPr>
        <w:t>ی</w:t>
      </w:r>
      <w:r w:rsidR="00B7517F" w:rsidRPr="00B7517F">
        <w:rPr>
          <w:rFonts w:ascii="Nafees Web Naskh" w:eastAsia="Calibri" w:hAnsi="Nafees Web Naskh" w:cs="Nafees Web Naskh" w:hint="eastAsia"/>
          <w:b/>
          <w:bCs/>
          <w:color w:val="F79646"/>
          <w:rtl/>
          <w:lang w:eastAsia="en-US"/>
        </w:rPr>
        <w:t>م</w:t>
      </w:r>
      <w:r w:rsidR="00B7517F" w:rsidRPr="00B7517F">
        <w:rPr>
          <w:rFonts w:ascii="Nafees Web Naskh" w:eastAsia="Calibri" w:hAnsi="Nafees Web Naskh" w:cs="Nafees Web Naskh"/>
          <w:b/>
          <w:bCs/>
          <w:color w:val="F79646"/>
          <w:rtl/>
          <w:lang w:eastAsia="en-US"/>
        </w:rPr>
        <w:t xml:space="preserve"> م</w:t>
      </w:r>
      <w:r w:rsidR="00B7517F" w:rsidRPr="00B7517F">
        <w:rPr>
          <w:rFonts w:ascii="Nafees Web Naskh" w:eastAsia="Calibri" w:hAnsi="Nafees Web Naskh" w:cs="Nafees Web Naskh" w:hint="cs"/>
          <w:b/>
          <w:bCs/>
          <w:color w:val="F79646"/>
          <w:rtl/>
          <w:lang w:eastAsia="en-US"/>
        </w:rPr>
        <w:t>ی</w:t>
      </w:r>
      <w:r w:rsidR="00B7517F" w:rsidRPr="00B7517F">
        <w:rPr>
          <w:rFonts w:ascii="Nafees Web Naskh" w:eastAsia="Calibri" w:hAnsi="Nafees Web Naskh" w:cs="Nafees Web Naskh" w:hint="eastAsia"/>
          <w:b/>
          <w:bCs/>
          <w:color w:val="F79646"/>
          <w:rtl/>
          <w:lang w:eastAsia="en-US"/>
        </w:rPr>
        <w:t>ں</w:t>
      </w:r>
      <w:r w:rsidR="00B7517F" w:rsidRPr="00B7517F">
        <w:rPr>
          <w:rFonts w:ascii="Nafees Web Naskh" w:eastAsia="Calibri" w:hAnsi="Nafees Web Naskh" w:cs="Nafees Web Naskh"/>
          <w:b/>
          <w:bCs/>
          <w:color w:val="F79646"/>
          <w:rtl/>
          <w:lang w:eastAsia="en-US"/>
        </w:rPr>
        <w:t xml:space="preserve"> "</w:t>
      </w:r>
      <w:r w:rsidR="00B7517F" w:rsidRPr="00B7517F">
        <w:rPr>
          <w:rFonts w:asciiTheme="majorBidi" w:eastAsia="Calibri" w:hAnsiTheme="majorBidi" w:cstheme="majorBidi"/>
          <w:b/>
          <w:bCs/>
          <w:color w:val="F79646"/>
          <w:lang w:eastAsia="en-US"/>
        </w:rPr>
        <w:t>I</w:t>
      </w:r>
      <w:r w:rsidR="00B7517F" w:rsidRPr="00B7517F">
        <w:rPr>
          <w:rFonts w:ascii="Nafees Web Naskh" w:eastAsia="Calibri" w:hAnsi="Nafees Web Naskh" w:cs="Nafees Web Naskh"/>
          <w:b/>
          <w:bCs/>
          <w:color w:val="F79646"/>
          <w:rtl/>
          <w:lang w:eastAsia="en-US"/>
        </w:rPr>
        <w:t>" نہ</w:t>
      </w:r>
      <w:r w:rsidR="00B7517F" w:rsidRPr="00B7517F">
        <w:rPr>
          <w:rFonts w:ascii="Nafees Web Naskh" w:eastAsia="Calibri" w:hAnsi="Nafees Web Naskh" w:cs="Nafees Web Naskh" w:hint="cs"/>
          <w:b/>
          <w:bCs/>
          <w:color w:val="F79646"/>
          <w:rtl/>
          <w:lang w:eastAsia="en-US"/>
        </w:rPr>
        <w:t>ی</w:t>
      </w:r>
      <w:r w:rsidR="00B7517F" w:rsidRPr="00B7517F">
        <w:rPr>
          <w:rFonts w:ascii="Nafees Web Naskh" w:eastAsia="Calibri" w:hAnsi="Nafees Web Naskh" w:cs="Nafees Web Naskh" w:hint="eastAsia"/>
          <w:b/>
          <w:bCs/>
          <w:color w:val="F79646"/>
          <w:rtl/>
          <w:lang w:eastAsia="en-US"/>
        </w:rPr>
        <w:t>ں</w:t>
      </w:r>
      <w:r w:rsidR="00B7517F" w:rsidRPr="00B7517F">
        <w:rPr>
          <w:rFonts w:ascii="Nafees Web Naskh" w:eastAsia="Calibri" w:hAnsi="Nafees Web Naskh" w:cs="Nafees Web Naskh"/>
          <w:b/>
          <w:bCs/>
          <w:color w:val="F79646"/>
          <w:rtl/>
          <w:lang w:eastAsia="en-US"/>
        </w:rPr>
        <w:t xml:space="preserve"> ہے </w:t>
      </w:r>
      <w:r w:rsidR="00B7517F" w:rsidRPr="00B7517F">
        <w:rPr>
          <w:rFonts w:eastAsia="Calibri" w:hint="cs"/>
          <w:b/>
          <w:bCs/>
          <w:color w:val="F79646"/>
          <w:rtl/>
          <w:lang w:eastAsia="en-US"/>
        </w:rPr>
        <w:t>…</w:t>
      </w:r>
      <w:r w:rsidR="00B7517F" w:rsidRPr="00B7517F">
        <w:rPr>
          <w:rFonts w:ascii="Nafees Web Naskh" w:eastAsia="Calibri" w:hAnsi="Nafees Web Naskh" w:cs="Nafees Web Naskh" w:hint="cs"/>
          <w:b/>
          <w:bCs/>
          <w:color w:val="F79646"/>
          <w:rtl/>
          <w:lang w:eastAsia="en-US"/>
        </w:rPr>
        <w:t>لی</w:t>
      </w:r>
      <w:r w:rsidR="00B7517F" w:rsidRPr="00B7517F">
        <w:rPr>
          <w:rFonts w:ascii="Nafees Web Naskh" w:eastAsia="Calibri" w:hAnsi="Nafees Web Naskh" w:cs="Nafees Web Naskh" w:hint="eastAsia"/>
          <w:b/>
          <w:bCs/>
          <w:color w:val="F79646"/>
          <w:rtl/>
          <w:lang w:eastAsia="en-US"/>
        </w:rPr>
        <w:t>کن</w:t>
      </w:r>
      <w:r w:rsidR="00B7517F" w:rsidRPr="00B7517F">
        <w:rPr>
          <w:rFonts w:ascii="Nafees Web Naskh" w:eastAsia="Calibri" w:hAnsi="Nafees Web Naskh" w:cs="Nafees Web Naskh"/>
          <w:b/>
          <w:bCs/>
          <w:color w:val="F79646"/>
          <w:rtl/>
          <w:lang w:eastAsia="en-US"/>
        </w:rPr>
        <w:t xml:space="preserve"> ناقابل </w:t>
      </w:r>
      <w:r w:rsidR="00B7517F" w:rsidRPr="00B7517F">
        <w:rPr>
          <w:rFonts w:ascii="Nafees Web Naskh" w:eastAsia="Calibri" w:hAnsi="Nafees Web Naskh" w:cs="Nafees Web Naskh" w:hint="cs"/>
          <w:b/>
          <w:bCs/>
          <w:color w:val="F79646"/>
          <w:rtl/>
          <w:lang w:eastAsia="en-US"/>
        </w:rPr>
        <w:t>ی</w:t>
      </w:r>
      <w:r w:rsidR="00B7517F" w:rsidRPr="00B7517F">
        <w:rPr>
          <w:rFonts w:ascii="Nafees Web Naskh" w:eastAsia="Calibri" w:hAnsi="Nafees Web Naskh" w:cs="Nafees Web Naskh" w:hint="eastAsia"/>
          <w:b/>
          <w:bCs/>
          <w:color w:val="F79646"/>
          <w:rtl/>
          <w:lang w:eastAsia="en-US"/>
        </w:rPr>
        <w:t>ق</w:t>
      </w:r>
      <w:r w:rsidR="00B7517F" w:rsidRPr="00B7517F">
        <w:rPr>
          <w:rFonts w:ascii="Nafees Web Naskh" w:eastAsia="Calibri" w:hAnsi="Nafees Web Naskh" w:cs="Nafees Web Naskh" w:hint="cs"/>
          <w:b/>
          <w:bCs/>
          <w:color w:val="F79646"/>
          <w:rtl/>
          <w:lang w:eastAsia="en-US"/>
        </w:rPr>
        <w:t>ی</w:t>
      </w:r>
      <w:r w:rsidR="00B7517F" w:rsidRPr="00B7517F">
        <w:rPr>
          <w:rFonts w:ascii="Nafees Web Naskh" w:eastAsia="Calibri" w:hAnsi="Nafees Web Naskh" w:cs="Nafees Web Naskh" w:hint="eastAsia"/>
          <w:b/>
          <w:bCs/>
          <w:color w:val="F79646"/>
          <w:rtl/>
          <w:lang w:eastAsia="en-US"/>
        </w:rPr>
        <w:t>ن</w:t>
      </w:r>
      <w:r w:rsidR="00B7517F" w:rsidRPr="00B7517F">
        <w:rPr>
          <w:rFonts w:ascii="Nafees Web Naskh" w:eastAsia="Calibri" w:hAnsi="Nafees Web Naskh" w:cs="Nafees Web Naskh"/>
          <w:b/>
          <w:bCs/>
          <w:color w:val="F79646"/>
          <w:rtl/>
          <w:lang w:eastAsia="en-US"/>
        </w:rPr>
        <w:t xml:space="preserve"> م</w:t>
      </w:r>
      <w:r w:rsidR="00B7517F" w:rsidRPr="00B7517F">
        <w:rPr>
          <w:rFonts w:ascii="Nafees Web Naskh" w:eastAsia="Calibri" w:hAnsi="Nafees Web Naskh" w:cs="Nafees Web Naskh" w:hint="cs"/>
          <w:b/>
          <w:bCs/>
          <w:color w:val="F79646"/>
          <w:rtl/>
          <w:lang w:eastAsia="en-US"/>
        </w:rPr>
        <w:t>ی</w:t>
      </w:r>
      <w:r w:rsidR="00B7517F" w:rsidRPr="00B7517F">
        <w:rPr>
          <w:rFonts w:ascii="Nafees Web Naskh" w:eastAsia="Calibri" w:hAnsi="Nafees Web Naskh" w:cs="Nafees Web Naskh" w:hint="eastAsia"/>
          <w:b/>
          <w:bCs/>
          <w:color w:val="F79646"/>
          <w:rtl/>
          <w:lang w:eastAsia="en-US"/>
        </w:rPr>
        <w:t>ں</w:t>
      </w:r>
      <w:r w:rsidR="00B7517F" w:rsidRPr="00B7517F">
        <w:rPr>
          <w:rFonts w:ascii="Nafees Web Naskh" w:eastAsia="Calibri" w:hAnsi="Nafees Web Naskh" w:cs="Nafees Web Naskh"/>
          <w:b/>
          <w:bCs/>
          <w:color w:val="F79646"/>
          <w:rtl/>
          <w:lang w:eastAsia="en-US"/>
        </w:rPr>
        <w:t xml:space="preserve"> ا</w:t>
      </w:r>
      <w:r w:rsidR="00B7517F" w:rsidRPr="00B7517F">
        <w:rPr>
          <w:rFonts w:ascii="Nafees Web Naskh" w:eastAsia="Calibri" w:hAnsi="Nafees Web Naskh" w:cs="Nafees Web Naskh" w:hint="cs"/>
          <w:b/>
          <w:bCs/>
          <w:color w:val="F79646"/>
          <w:rtl/>
          <w:lang w:eastAsia="en-US"/>
        </w:rPr>
        <w:t>ی</w:t>
      </w:r>
      <w:r w:rsidR="00B7517F" w:rsidRPr="00B7517F">
        <w:rPr>
          <w:rFonts w:ascii="Nafees Web Naskh" w:eastAsia="Calibri" w:hAnsi="Nafees Web Naskh" w:cs="Nafees Web Naskh" w:hint="eastAsia"/>
          <w:b/>
          <w:bCs/>
          <w:color w:val="F79646"/>
          <w:rtl/>
          <w:lang w:eastAsia="en-US"/>
        </w:rPr>
        <w:t>ک</w:t>
      </w:r>
      <w:r w:rsidR="00B7517F" w:rsidRPr="00B7517F">
        <w:rPr>
          <w:rFonts w:ascii="Nafees Web Naskh" w:eastAsia="Calibri" w:hAnsi="Nafees Web Naskh" w:cs="Nafees Web Naskh"/>
          <w:b/>
          <w:bCs/>
          <w:color w:val="F79646"/>
          <w:rtl/>
          <w:lang w:eastAsia="en-US"/>
        </w:rPr>
        <w:t xml:space="preserve"> "</w:t>
      </w:r>
      <w:r w:rsidR="00B7517F" w:rsidRPr="00B7517F">
        <w:rPr>
          <w:rFonts w:asciiTheme="majorBidi" w:eastAsia="Calibri" w:hAnsiTheme="majorBidi" w:cstheme="majorBidi"/>
          <w:b/>
          <w:bCs/>
          <w:color w:val="F79646"/>
          <w:lang w:eastAsia="en-US"/>
        </w:rPr>
        <w:t>I</w:t>
      </w:r>
      <w:r w:rsidR="00B7517F" w:rsidRPr="00B7517F">
        <w:rPr>
          <w:rFonts w:ascii="Nafees Web Naskh" w:eastAsia="Calibri" w:hAnsi="Nafees Web Naskh" w:cs="Nafees Web Naskh"/>
          <w:b/>
          <w:bCs/>
          <w:color w:val="F79646"/>
          <w:rtl/>
          <w:lang w:eastAsia="en-US"/>
        </w:rPr>
        <w:t>" ہے!</w:t>
      </w:r>
      <w:r w:rsidR="004767D1" w:rsidRPr="00270D3D">
        <w:rPr>
          <w:rFonts w:ascii="Arial" w:hAnsi="Arial" w:cs="Arial"/>
          <w:b/>
          <w:bCs/>
          <w:color w:val="F79646" w:themeColor="accent6"/>
          <w:bdr w:val="none" w:sz="0" w:space="0" w:color="auto" w:frame="1"/>
          <w:shd w:val="clear" w:color="auto" w:fill="FFFFFF"/>
        </w:rPr>
        <w:br/>
      </w:r>
      <w:r w:rsidR="004767D1" w:rsidRPr="00270D3D">
        <w:rPr>
          <w:rFonts w:ascii="Arial" w:hAnsi="Arial" w:cs="Arial"/>
          <w:b/>
          <w:bCs/>
          <w:color w:val="F79646" w:themeColor="accent6"/>
          <w:bdr w:val="none" w:sz="0" w:space="0" w:color="auto" w:frame="1"/>
          <w:shd w:val="clear" w:color="auto" w:fill="FFFFFF"/>
        </w:rPr>
        <w:br/>
      </w:r>
      <w:r w:rsidR="00CC6271" w:rsidRPr="00CC6271">
        <w:rPr>
          <w:rFonts w:ascii="Nafees Web Naskh" w:eastAsia="Calibri" w:hAnsi="Nafees Web Naskh" w:cs="Nafees Web Naskh"/>
          <w:rtl/>
          <w:lang w:eastAsia="en-US"/>
        </w:rPr>
        <w:t>پچھلےکواڈ کے دوران،</w:t>
      </w:r>
      <w:r w:rsidR="00CC6271" w:rsidRPr="00CC6271">
        <w:rPr>
          <w:rFonts w:ascii="Nafees Web Naskh" w:eastAsia="Calibri" w:hAnsi="Nafees Web Naskh" w:cs="Nafees Web Naskh"/>
          <w:b/>
          <w:bCs/>
          <w:rtl/>
          <w:lang w:eastAsia="en-US"/>
        </w:rPr>
        <w:t>ک</w:t>
      </w:r>
      <w:r w:rsidR="00CC6271" w:rsidRPr="00CC6271">
        <w:rPr>
          <w:rFonts w:ascii="Nafees Web Naskh" w:eastAsia="Calibri" w:hAnsi="Nafees Web Naskh" w:cs="Nafees Web Naskh" w:hint="cs"/>
          <w:b/>
          <w:bCs/>
          <w:rtl/>
          <w:lang w:eastAsia="en-US"/>
        </w:rPr>
        <w:t>ی</w:t>
      </w:r>
      <w:r w:rsidR="00CC6271" w:rsidRPr="00CC6271">
        <w:rPr>
          <w:rFonts w:ascii="Nafees Web Naskh" w:eastAsia="Calibri" w:hAnsi="Nafees Web Naskh" w:cs="Nafees Web Naskh" w:hint="eastAsia"/>
          <w:b/>
          <w:bCs/>
          <w:rtl/>
          <w:lang w:eastAsia="en-US"/>
        </w:rPr>
        <w:t>ر</w:t>
      </w:r>
      <w:r w:rsidR="00CC6271" w:rsidRPr="00CC6271">
        <w:rPr>
          <w:rFonts w:ascii="Nafees Web Naskh" w:eastAsia="Calibri" w:hAnsi="Nafees Web Naskh" w:cs="Nafees Web Naskh" w:hint="cs"/>
          <w:b/>
          <w:bCs/>
          <w:rtl/>
          <w:lang w:eastAsia="en-US"/>
        </w:rPr>
        <w:t>ی</w:t>
      </w:r>
      <w:r w:rsidR="00CC6271" w:rsidRPr="00CC6271">
        <w:rPr>
          <w:rFonts w:ascii="Nafees Web Naskh" w:eastAsia="Calibri" w:hAnsi="Nafees Web Naskh" w:cs="Nafees Web Naskh" w:hint="eastAsia"/>
          <w:b/>
          <w:bCs/>
          <w:rtl/>
          <w:lang w:eastAsia="en-US"/>
        </w:rPr>
        <w:t>ئر</w:t>
      </w:r>
      <w:r w:rsidR="00CC6271" w:rsidRPr="00CC6271">
        <w:rPr>
          <w:rFonts w:ascii="Nafees Web Naskh" w:eastAsia="Calibri" w:hAnsi="Nafees Web Naskh" w:cs="Nafees Web Naskh"/>
          <w:b/>
          <w:bCs/>
          <w:rtl/>
          <w:lang w:eastAsia="en-US"/>
        </w:rPr>
        <w:t xml:space="preserve"> اسٹڈ</w:t>
      </w:r>
      <w:r w:rsidR="00CC6271" w:rsidRPr="00CC6271">
        <w:rPr>
          <w:rFonts w:ascii="Nafees Web Naskh" w:eastAsia="Calibri" w:hAnsi="Nafees Web Naskh" w:cs="Nafees Web Naskh" w:hint="cs"/>
          <w:b/>
          <w:bCs/>
          <w:rtl/>
          <w:lang w:eastAsia="en-US"/>
        </w:rPr>
        <w:t>ی</w:t>
      </w:r>
      <w:r w:rsidR="00CC6271" w:rsidRPr="00CC6271">
        <w:rPr>
          <w:rFonts w:ascii="Nafees Web Naskh" w:eastAsia="Calibri" w:hAnsi="Nafees Web Naskh" w:cs="Nafees Web Naskh" w:hint="eastAsia"/>
          <w:b/>
          <w:bCs/>
          <w:rtl/>
          <w:lang w:eastAsia="en-US"/>
        </w:rPr>
        <w:t>ز</w:t>
      </w:r>
      <w:r w:rsidR="00CC6271" w:rsidRPr="00CC6271">
        <w:rPr>
          <w:rFonts w:ascii="Nafees Web Naskh" w:eastAsia="Calibri" w:hAnsi="Nafees Web Naskh" w:cs="Nafees Web Naskh"/>
          <w:b/>
          <w:bCs/>
          <w:rtl/>
          <w:lang w:eastAsia="en-US"/>
        </w:rPr>
        <w:t>/گائ</w:t>
      </w:r>
      <w:r w:rsidR="00CC6271" w:rsidRPr="00CC6271">
        <w:rPr>
          <w:rFonts w:ascii="Nafees Web Naskh" w:eastAsia="Calibri" w:hAnsi="Nafees Web Naskh" w:cs="Nafees Web Naskh" w:hint="cs"/>
          <w:b/>
          <w:bCs/>
          <w:rtl/>
          <w:lang w:eastAsia="en-US"/>
        </w:rPr>
        <w:t>ی</w:t>
      </w:r>
      <w:r w:rsidR="00CC6271" w:rsidRPr="00CC6271">
        <w:rPr>
          <w:rFonts w:ascii="Nafees Web Naskh" w:eastAsia="Calibri" w:hAnsi="Nafees Web Naskh" w:cs="Nafees Web Naskh" w:hint="eastAsia"/>
          <w:b/>
          <w:bCs/>
          <w:rtl/>
          <w:lang w:eastAsia="en-US"/>
        </w:rPr>
        <w:t>ڈنس</w:t>
      </w:r>
      <w:r w:rsidR="00CC6271" w:rsidRPr="00CC6271">
        <w:rPr>
          <w:rFonts w:ascii="Nafees Web Naskh" w:eastAsia="Calibri" w:hAnsi="Nafees Web Naskh" w:cs="Nafees Web Naskh"/>
          <w:b/>
          <w:bCs/>
          <w:rtl/>
          <w:lang w:eastAsia="en-US"/>
        </w:rPr>
        <w:t xml:space="preserve"> ڈ</w:t>
      </w:r>
      <w:r w:rsidR="00CC6271" w:rsidRPr="00CC6271">
        <w:rPr>
          <w:rFonts w:ascii="Nafees Web Naskh" w:eastAsia="Calibri" w:hAnsi="Nafees Web Naskh" w:cs="Nafees Web Naskh" w:hint="cs"/>
          <w:b/>
          <w:bCs/>
          <w:rtl/>
          <w:lang w:eastAsia="en-US"/>
        </w:rPr>
        <w:t>ی</w:t>
      </w:r>
      <w:r w:rsidR="00CC6271" w:rsidRPr="00CC6271">
        <w:rPr>
          <w:rFonts w:ascii="Nafees Web Naskh" w:eastAsia="Calibri" w:hAnsi="Nafees Web Naskh" w:cs="Nafees Web Naskh" w:hint="eastAsia"/>
          <w:b/>
          <w:bCs/>
          <w:rtl/>
          <w:lang w:eastAsia="en-US"/>
        </w:rPr>
        <w:t>پارٹم</w:t>
      </w:r>
      <w:r w:rsidR="00CC6271" w:rsidRPr="00CC6271">
        <w:rPr>
          <w:rFonts w:ascii="Nafees Web Naskh" w:eastAsia="Calibri" w:hAnsi="Nafees Web Naskh" w:cs="Nafees Web Naskh" w:hint="cs"/>
          <w:b/>
          <w:bCs/>
          <w:rtl/>
          <w:lang w:eastAsia="en-US" w:bidi="ur-PK"/>
        </w:rPr>
        <w:t>ی</w:t>
      </w:r>
      <w:r w:rsidR="00CC6271" w:rsidRPr="00CC6271">
        <w:rPr>
          <w:rFonts w:ascii="Nafees Web Naskh" w:eastAsia="Calibri" w:hAnsi="Nafees Web Naskh" w:cs="Nafees Web Naskh" w:hint="eastAsia"/>
          <w:b/>
          <w:bCs/>
          <w:rtl/>
          <w:lang w:eastAsia="en-US"/>
        </w:rPr>
        <w:t>نٹ</w:t>
      </w:r>
      <w:r w:rsidR="00CC6271" w:rsidRPr="00CC6271">
        <w:rPr>
          <w:rFonts w:ascii="Nafees Web Naskh" w:eastAsia="Calibri" w:hAnsi="Nafees Web Naskh" w:cs="Nafees Web Naskh"/>
          <w:rtl/>
          <w:lang w:eastAsia="en-US"/>
        </w:rPr>
        <w:t xml:space="preserve"> نے ورچوئل س</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کھنے</w:t>
      </w:r>
      <w:r w:rsidR="00CC6271" w:rsidRPr="00CC6271">
        <w:rPr>
          <w:rFonts w:ascii="Nafees Web Naskh" w:eastAsia="Calibri" w:hAnsi="Nafees Web Naskh" w:cs="Nafees Web Naskh"/>
          <w:rtl/>
          <w:lang w:eastAsia="en-US"/>
        </w:rPr>
        <w:t xml:space="preserve"> والوں </w:t>
      </w:r>
      <w:proofErr w:type="spellStart"/>
      <w:r w:rsidR="00CC6271" w:rsidRPr="00CC6271">
        <w:rPr>
          <w:rFonts w:ascii="Nafees Web Naskh" w:eastAsia="Calibri" w:hAnsi="Nafees Web Naskh" w:cs="Nafees Web Naskh" w:hint="cs"/>
          <w:rtl/>
          <w:lang w:eastAsia="en-US" w:bidi="ur-PK"/>
        </w:rPr>
        <w:t>کیلئے</w:t>
      </w:r>
      <w:proofErr w:type="spellEnd"/>
      <w:r w:rsidR="00CC6271" w:rsidRPr="00CC6271">
        <w:rPr>
          <w:rFonts w:ascii="Nafees Web Naskh" w:eastAsia="Calibri" w:hAnsi="Nafees Web Naskh" w:cs="Nafees Web Naskh"/>
          <w:rtl/>
          <w:lang w:eastAsia="en-US"/>
        </w:rPr>
        <w:t xml:space="preserve"> متعدد تجربات</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راستے کے مواقع م</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ں</w:t>
      </w:r>
      <w:r w:rsidR="00CC6271" w:rsidRPr="00CC6271">
        <w:rPr>
          <w:rFonts w:ascii="Nafees Web Naskh" w:eastAsia="Calibri" w:hAnsi="Nafees Web Naskh" w:cs="Nafees Web Naskh"/>
          <w:rtl/>
          <w:lang w:eastAsia="en-US"/>
        </w:rPr>
        <w:t xml:space="preserve"> حصہ ل</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ا</w:t>
      </w:r>
      <w:r w:rsidR="00CC6271" w:rsidRPr="00CC6271">
        <w:rPr>
          <w:rFonts w:ascii="Nafees Web Naskh" w:eastAsia="Calibri" w:hAnsi="Nafees Web Naskh" w:cs="Nafees Web Naskh"/>
          <w:rtl/>
          <w:lang w:eastAsia="en-US"/>
        </w:rPr>
        <w:t xml:space="preserve"> ہے اور اس م</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ں</w:t>
      </w:r>
      <w:r w:rsidR="00CC6271" w:rsidRPr="00CC6271">
        <w:rPr>
          <w:rFonts w:ascii="Nafees Web Naskh" w:eastAsia="Calibri" w:hAnsi="Nafees Web Naskh" w:cs="Nafees Web Naskh"/>
          <w:rtl/>
          <w:lang w:eastAsia="en-US"/>
        </w:rPr>
        <w:t xml:space="preserve"> مقام</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کالجوں (جارج براؤن اور س</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نٹ</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نئل</w:t>
      </w:r>
      <w:r w:rsidR="00CC6271" w:rsidRPr="00CC6271">
        <w:rPr>
          <w:rFonts w:ascii="Nafees Web Naskh" w:eastAsia="Calibri" w:hAnsi="Nafees Web Naskh" w:cs="Nafees Web Naskh"/>
          <w:rtl/>
          <w:lang w:eastAsia="en-US"/>
        </w:rPr>
        <w:t xml:space="preserve"> کالج) کے مہمان مقرر</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ن</w:t>
      </w:r>
      <w:r w:rsidR="00CC6271" w:rsidRPr="00CC6271">
        <w:rPr>
          <w:rFonts w:ascii="Nafees Web Naskh" w:eastAsia="Calibri" w:hAnsi="Nafees Web Naskh" w:cs="Nafees Web Naskh"/>
          <w:rtl/>
          <w:lang w:eastAsia="en-US"/>
        </w:rPr>
        <w:t xml:space="preserve"> موجود ہ</w:t>
      </w:r>
      <w:r w:rsidR="00CC6271" w:rsidRPr="00CC6271">
        <w:rPr>
          <w:rFonts w:ascii="Nafees Web Naskh" w:eastAsia="Calibri" w:hAnsi="Nafees Web Naskh" w:cs="Nafees Web Naskh" w:hint="cs"/>
          <w:rtl/>
          <w:lang w:eastAsia="en-US"/>
        </w:rPr>
        <w:t>یں؛  ی</w:t>
      </w:r>
      <w:r w:rsidR="00CC6271" w:rsidRPr="00CC6271">
        <w:rPr>
          <w:rFonts w:ascii="Nafees Web Naskh" w:eastAsia="Calibri" w:hAnsi="Nafees Web Naskh" w:cs="Nafees Web Naskh" w:hint="eastAsia"/>
          <w:rtl/>
          <w:lang w:eastAsia="en-US"/>
        </w:rPr>
        <w:t>ون</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ورسٹ</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وں</w:t>
      </w:r>
      <w:r w:rsidR="00CC6271" w:rsidRPr="00CC6271">
        <w:rPr>
          <w:rFonts w:ascii="Nafees Web Naskh" w:eastAsia="Calibri" w:hAnsi="Nafees Web Naskh" w:cs="Nafees Web Naskh"/>
          <w:rtl/>
          <w:lang w:eastAsia="en-US"/>
        </w:rPr>
        <w:t xml:space="preserve"> (ٹور</w:t>
      </w:r>
      <w:r w:rsidR="00CC6271" w:rsidRPr="00CC6271">
        <w:rPr>
          <w:rFonts w:ascii="Nafees Web Naskh" w:eastAsia="Calibri" w:hAnsi="Nafees Web Naskh" w:cs="Nafees Web Naskh" w:hint="cs"/>
          <w:rtl/>
          <w:lang w:eastAsia="en-US"/>
        </w:rPr>
        <w:t>ا</w:t>
      </w:r>
      <w:r w:rsidR="00CC6271" w:rsidRPr="00CC6271">
        <w:rPr>
          <w:rFonts w:ascii="Nafees Web Naskh" w:eastAsia="Calibri" w:hAnsi="Nafees Web Naskh" w:cs="Nafees Web Naskh"/>
          <w:rtl/>
          <w:lang w:eastAsia="en-US"/>
        </w:rPr>
        <w:t xml:space="preserve">نٹو اور </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ارک</w:t>
      </w:r>
      <w:r w:rsidR="00CC6271" w:rsidRPr="00CC6271">
        <w:rPr>
          <w:rFonts w:ascii="Nafees Web Naskh" w:eastAsia="Calibri" w:hAnsi="Nafees Web Naskh" w:cs="Nafees Web Naskh"/>
          <w:rtl/>
          <w:lang w:eastAsia="en-US"/>
        </w:rPr>
        <w:t xml:space="preserve"> </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ون</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ورسٹ</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اور </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ہاں</w:t>
      </w:r>
      <w:r w:rsidR="00CC6271" w:rsidRPr="00CC6271">
        <w:rPr>
          <w:rFonts w:ascii="Nafees Web Naskh" w:eastAsia="Calibri" w:hAnsi="Nafees Web Naskh" w:cs="Nafees Web Naskh"/>
          <w:rtl/>
          <w:lang w:eastAsia="en-US"/>
        </w:rPr>
        <w:t xml:space="preserve"> تک کہ برٹش کولمب</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ا</w:t>
      </w:r>
      <w:r w:rsidR="00CC6271" w:rsidRPr="00CC6271">
        <w:rPr>
          <w:rFonts w:ascii="Nafees Web Naskh" w:eastAsia="Calibri" w:hAnsi="Nafees Web Naskh" w:cs="Nafees Web Naskh"/>
          <w:rtl/>
          <w:lang w:eastAsia="en-US"/>
        </w:rPr>
        <w:t xml:space="preserve"> (چ</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ٹر</w:t>
      </w:r>
      <w:r w:rsidR="00CC6271" w:rsidRPr="00CC6271">
        <w:rPr>
          <w:rFonts w:ascii="Nafees Web Naskh" w:eastAsia="Calibri" w:hAnsi="Nafees Web Naskh" w:cs="Nafees Web Naskh"/>
          <w:rtl/>
          <w:lang w:eastAsia="en-US"/>
        </w:rPr>
        <w:t xml:space="preserve"> ہائ</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ک</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طرح! ا</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ک</w:t>
      </w:r>
      <w:r w:rsidR="00CC6271" w:rsidRPr="00CC6271">
        <w:rPr>
          <w:rFonts w:ascii="Nafees Web Naskh" w:eastAsia="Calibri" w:hAnsi="Nafees Web Naskh" w:cs="Nafees Web Naskh"/>
          <w:rtl/>
          <w:lang w:eastAsia="en-US"/>
        </w:rPr>
        <w:t xml:space="preserve"> گروپ کے طور پر، محکمہ نے روا</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ت</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اور غ</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ر</w:t>
      </w:r>
      <w:r w:rsidR="00CC6271" w:rsidRPr="00CC6271">
        <w:rPr>
          <w:rFonts w:ascii="Nafees Web Naskh" w:eastAsia="Calibri" w:hAnsi="Nafees Web Naskh" w:cs="Nafees Web Naskh"/>
          <w:rtl/>
          <w:lang w:eastAsia="en-US"/>
        </w:rPr>
        <w:t xml:space="preserve"> روا</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ت</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ک</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ر</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ئر</w:t>
      </w:r>
      <w:r w:rsidR="00CC6271" w:rsidRPr="00CC6271">
        <w:rPr>
          <w:rFonts w:ascii="Nafees Web Naskh" w:eastAsia="Calibri" w:hAnsi="Nafees Web Naskh" w:cs="Nafees Web Naskh"/>
          <w:rtl/>
          <w:lang w:eastAsia="en-US"/>
        </w:rPr>
        <w:t xml:space="preserve"> کے راستوں کے بارے م</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ں</w:t>
      </w:r>
      <w:r w:rsidR="00CC6271" w:rsidRPr="00CC6271">
        <w:rPr>
          <w:rFonts w:ascii="Nafees Web Naskh" w:eastAsia="Calibri" w:hAnsi="Nafees Web Naskh" w:cs="Nafees Web Naskh"/>
          <w:rtl/>
          <w:lang w:eastAsia="en-US"/>
        </w:rPr>
        <w:t xml:space="preserve"> س</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کھا</w:t>
      </w:r>
      <w:r w:rsidR="00CC6271" w:rsidRPr="00CC6271">
        <w:rPr>
          <w:rFonts w:ascii="Nafees Web Naskh" w:eastAsia="Calibri" w:hAnsi="Nafees Web Naskh" w:cs="Nafees Web Naskh"/>
          <w:rtl/>
          <w:lang w:eastAsia="en-US"/>
        </w:rPr>
        <w:t xml:space="preserve"> او</w:t>
      </w:r>
      <w:r w:rsidR="00CC6271" w:rsidRPr="00CC6271">
        <w:rPr>
          <w:rFonts w:ascii="Nafees Web Naskh" w:eastAsia="Calibri" w:hAnsi="Nafees Web Naskh" w:cs="Nafees Web Naskh" w:hint="cs"/>
          <w:rtl/>
          <w:lang w:eastAsia="en-US"/>
        </w:rPr>
        <w:t xml:space="preserve">ر او وائی اے پی </w:t>
      </w:r>
      <w:r w:rsidR="00CC6271" w:rsidRPr="00CC6271">
        <w:rPr>
          <w:rFonts w:ascii="Nafees Web Naskh" w:eastAsia="Calibri" w:hAnsi="Nafees Web Naskh" w:cs="Nafees Web Naskh"/>
          <w:rtl/>
          <w:lang w:eastAsia="en-US"/>
        </w:rPr>
        <w:t>اور مہارت</w:t>
      </w:r>
      <w:r w:rsidR="00CC6271" w:rsidRPr="00CC6271">
        <w:rPr>
          <w:rFonts w:ascii="Nafees Web Naskh" w:eastAsia="Calibri" w:hAnsi="Nafees Web Naskh" w:cs="Nafees Web Naskh" w:hint="cs"/>
          <w:rtl/>
          <w:lang w:eastAsia="en-US"/>
        </w:rPr>
        <w:t xml:space="preserve">ی تجارتوں کے </w:t>
      </w:r>
      <w:r w:rsidR="00CC6271" w:rsidRPr="00CC6271">
        <w:rPr>
          <w:rFonts w:ascii="Nafees Web Naskh" w:eastAsia="Calibri" w:hAnsi="Nafees Web Naskh" w:cs="Nafees Web Naskh"/>
          <w:rtl/>
          <w:lang w:eastAsia="en-US"/>
        </w:rPr>
        <w:t>ذر</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عہ</w:t>
      </w:r>
      <w:r w:rsidR="00CC6271" w:rsidRPr="00CC6271">
        <w:rPr>
          <w:rFonts w:ascii="Nafees Web Naskh" w:eastAsia="Calibri" w:hAnsi="Nafees Web Naskh" w:cs="Nafees Web Naskh"/>
          <w:rtl/>
          <w:lang w:eastAsia="en-US"/>
        </w:rPr>
        <w:t xml:space="preserve"> پ</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ش</w:t>
      </w:r>
      <w:r w:rsidR="00CC6271" w:rsidRPr="00CC6271">
        <w:rPr>
          <w:rFonts w:ascii="Nafees Web Naskh" w:eastAsia="Calibri" w:hAnsi="Nafees Web Naskh" w:cs="Nafees Web Naskh"/>
          <w:rtl/>
          <w:lang w:eastAsia="en-US"/>
        </w:rPr>
        <w:t xml:space="preserve"> کردہ بہت سے مواقع ک</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بص</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رت</w:t>
      </w:r>
      <w:r w:rsidR="00CC6271" w:rsidRPr="00CC6271">
        <w:rPr>
          <w:rFonts w:ascii="Nafees Web Naskh" w:eastAsia="Calibri" w:hAnsi="Nafees Web Naskh" w:cs="Nafees Web Naskh"/>
          <w:rtl/>
          <w:lang w:eastAsia="en-US"/>
        </w:rPr>
        <w:t xml:space="preserve"> حاصل ک</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w:t>
      </w:r>
      <w:r w:rsidR="00CC6271" w:rsidRPr="00CC6271">
        <w:rPr>
          <w:rFonts w:ascii="Nafees Web Naskh" w:eastAsia="Calibri" w:hAnsi="Nafees Web Naskh" w:cs="Nafees Web Naskh" w:hint="cs"/>
          <w:rtl/>
          <w:lang w:eastAsia="en-US"/>
        </w:rPr>
        <w:t xml:space="preserve"> </w:t>
      </w:r>
      <w:r w:rsidR="00CC6271" w:rsidRPr="00CC6271">
        <w:rPr>
          <w:rFonts w:ascii="Nafees Web Naskh" w:eastAsia="Calibri" w:hAnsi="Nafees Web Naskh" w:cs="Nafees Web Naskh"/>
          <w:rtl/>
          <w:lang w:eastAsia="en-US"/>
        </w:rPr>
        <w:t>آخر م</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ں</w:t>
      </w:r>
      <w:r w:rsidR="00CC6271" w:rsidRPr="00CC6271">
        <w:rPr>
          <w:rFonts w:ascii="Nafees Web Naskh" w:eastAsia="Calibri" w:hAnsi="Nafees Web Naskh" w:cs="Nafees Web Naskh"/>
          <w:rtl/>
          <w:lang w:eastAsia="en-US"/>
        </w:rPr>
        <w:t>، طلباء وظائف، برس</w:t>
      </w:r>
      <w:r w:rsidR="00CC6271" w:rsidRPr="00CC6271">
        <w:rPr>
          <w:rFonts w:ascii="Nafees Web Naskh" w:eastAsia="Calibri" w:hAnsi="Nafees Web Naskh" w:cs="Nafees Web Naskh" w:hint="cs"/>
          <w:rtl/>
          <w:lang w:eastAsia="en-US"/>
        </w:rPr>
        <w:t>ریز</w:t>
      </w:r>
      <w:r w:rsidR="00CC6271" w:rsidRPr="00CC6271">
        <w:rPr>
          <w:rFonts w:ascii="Nafees Web Naskh" w:eastAsia="Calibri" w:hAnsi="Nafees Web Naskh" w:cs="Nafees Web Naskh"/>
          <w:rtl/>
          <w:lang w:eastAsia="en-US"/>
        </w:rPr>
        <w:t xml:space="preserve"> اور قرضوں کے ذر</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عہ</w:t>
      </w:r>
      <w:r w:rsidR="00CC6271" w:rsidRPr="00CC6271">
        <w:rPr>
          <w:rFonts w:ascii="Nafees Web Naskh" w:eastAsia="Calibri" w:hAnsi="Nafees Web Naskh" w:cs="Nafees Web Naskh"/>
          <w:rtl/>
          <w:lang w:eastAsia="en-US"/>
        </w:rPr>
        <w:t xml:space="preserve"> اپن</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w:t>
      </w:r>
      <w:r w:rsidR="00CC6271" w:rsidRPr="00CC6271">
        <w:rPr>
          <w:rFonts w:ascii="Nafees Web Naskh" w:eastAsia="Calibri" w:hAnsi="Nafees Web Naskh" w:cs="Nafees Web Naskh" w:hint="cs"/>
          <w:rtl/>
          <w:lang w:eastAsia="en-US"/>
        </w:rPr>
        <w:t>پوسٹ سیکنڈری</w:t>
      </w:r>
      <w:r w:rsidR="00CC6271" w:rsidRPr="00CC6271">
        <w:rPr>
          <w:rFonts w:ascii="Nafees Web Naskh" w:eastAsia="Calibri" w:hAnsi="Nafees Web Naskh" w:cs="Nafees Web Naskh"/>
          <w:rtl/>
          <w:lang w:eastAsia="en-US"/>
        </w:rPr>
        <w:t xml:space="preserve"> تعل</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م</w:t>
      </w:r>
      <w:r w:rsidR="00CC6271" w:rsidRPr="00CC6271">
        <w:rPr>
          <w:rFonts w:ascii="Nafees Web Naskh" w:eastAsia="Calibri" w:hAnsi="Nafees Web Naskh" w:cs="Nafees Web Naskh"/>
          <w:rtl/>
          <w:lang w:eastAsia="en-US"/>
        </w:rPr>
        <w:t xml:space="preserve"> کو کس طرح فنڈز فراہم کرنے کے بارے م</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ں</w:t>
      </w:r>
      <w:r w:rsidR="00CC6271" w:rsidRPr="00CC6271">
        <w:rPr>
          <w:rFonts w:ascii="Nafees Web Naskh" w:eastAsia="Calibri" w:hAnsi="Nafees Web Naskh" w:cs="Nafees Web Naskh"/>
          <w:rtl/>
          <w:lang w:eastAsia="en-US"/>
        </w:rPr>
        <w:t xml:space="preserve"> س</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کھ</w:t>
      </w:r>
      <w:r w:rsidR="00CC6271" w:rsidRPr="00CC6271">
        <w:rPr>
          <w:rFonts w:ascii="Nafees Web Naskh" w:eastAsia="Calibri" w:hAnsi="Nafees Web Naskh" w:cs="Nafees Web Naskh"/>
          <w:rtl/>
          <w:lang w:eastAsia="en-US"/>
        </w:rPr>
        <w:t xml:space="preserve"> کر اپنے مستقبل کے راستوں </w:t>
      </w:r>
      <w:r w:rsidR="00CC6271" w:rsidRPr="00CC6271">
        <w:rPr>
          <w:rFonts w:ascii="Nafees Web Naskh" w:eastAsia="Calibri" w:hAnsi="Nafees Web Naskh" w:cs="Nafees Web Naskh" w:hint="cs"/>
          <w:rtl/>
          <w:lang w:eastAsia="en-US"/>
        </w:rPr>
        <w:t>کیلئے</w:t>
      </w:r>
      <w:r w:rsidR="00CC6271" w:rsidRPr="00CC6271">
        <w:rPr>
          <w:rFonts w:ascii="Nafees Web Naskh" w:eastAsia="Calibri" w:hAnsi="Nafees Web Naskh" w:cs="Nafees Web Naskh"/>
          <w:rtl/>
          <w:lang w:eastAsia="en-US"/>
        </w:rPr>
        <w:t xml:space="preserve"> مز</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د</w:t>
      </w:r>
      <w:r w:rsidR="00CC6271" w:rsidRPr="00CC6271">
        <w:rPr>
          <w:rFonts w:ascii="Nafees Web Naskh" w:eastAsia="Calibri" w:hAnsi="Nafees Web Naskh" w:cs="Nafees Web Naskh"/>
          <w:rtl/>
          <w:lang w:eastAsia="en-US"/>
        </w:rPr>
        <w:t xml:space="preserve"> منصوبہ بند</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rtl/>
          <w:lang w:eastAsia="en-US"/>
        </w:rPr>
        <w:t xml:space="preserve"> کرنے م</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ں</w:t>
      </w:r>
      <w:r w:rsidR="00CC6271" w:rsidRPr="00CC6271">
        <w:rPr>
          <w:rFonts w:ascii="Nafees Web Naskh" w:eastAsia="Calibri" w:hAnsi="Nafees Web Naskh" w:cs="Nafees Web Naskh"/>
          <w:rtl/>
          <w:lang w:eastAsia="en-US"/>
        </w:rPr>
        <w:t xml:space="preserve"> کام</w:t>
      </w:r>
      <w:r w:rsidR="00CC6271" w:rsidRPr="00CC6271">
        <w:rPr>
          <w:rFonts w:ascii="Nafees Web Naskh" w:eastAsia="Calibri" w:hAnsi="Nafees Web Naskh" w:cs="Nafees Web Naskh" w:hint="cs"/>
          <w:rtl/>
          <w:lang w:eastAsia="en-US"/>
        </w:rPr>
        <w:t>ی</w:t>
      </w:r>
      <w:r w:rsidR="00CC6271" w:rsidRPr="00CC6271">
        <w:rPr>
          <w:rFonts w:ascii="Nafees Web Naskh" w:eastAsia="Calibri" w:hAnsi="Nafees Web Naskh" w:cs="Nafees Web Naskh" w:hint="eastAsia"/>
          <w:rtl/>
          <w:lang w:eastAsia="en-US"/>
        </w:rPr>
        <w:t>اب</w:t>
      </w:r>
      <w:r w:rsidR="00CC6271" w:rsidRPr="00CC6271">
        <w:rPr>
          <w:rFonts w:ascii="Nafees Web Naskh" w:eastAsia="Calibri" w:hAnsi="Nafees Web Naskh" w:cs="Nafees Web Naskh"/>
          <w:rtl/>
          <w:lang w:eastAsia="en-US"/>
        </w:rPr>
        <w:t xml:space="preserve"> </w:t>
      </w:r>
      <w:r w:rsidR="00CC6271" w:rsidRPr="00CC6271">
        <w:rPr>
          <w:rFonts w:ascii="Nafees Web Naskh" w:eastAsia="Calibri" w:hAnsi="Nafees Web Naskh" w:cs="Nafees Web Naskh" w:hint="cs"/>
          <w:rtl/>
          <w:lang w:eastAsia="en-US"/>
        </w:rPr>
        <w:t>ہوئے۔</w:t>
      </w:r>
      <w:r w:rsidR="004371EC" w:rsidRPr="00270D3D">
        <w:rPr>
          <w:rFonts w:ascii="Arial" w:hAnsi="Arial" w:cs="Arial"/>
          <w:bdr w:val="none" w:sz="0" w:space="0" w:color="auto" w:frame="1"/>
          <w:shd w:val="clear" w:color="auto" w:fill="FFFFFF"/>
        </w:rPr>
        <w:br/>
      </w:r>
    </w:p>
    <w:p w14:paraId="339AEA26" w14:textId="593A1123" w:rsidR="007E713E" w:rsidRDefault="007E713E" w:rsidP="0004639C">
      <w:pPr>
        <w:pStyle w:val="NormalWeb"/>
        <w:bidi/>
        <w:spacing w:before="0" w:beforeAutospacing="0" w:after="240" w:afterAutospacing="0"/>
        <w:ind w:left="-288"/>
        <w:rPr>
          <w:rFonts w:ascii="Nafees Web Naskh" w:eastAsia="Calibri" w:hAnsi="Nafees Web Naskh" w:cs="Nafees Web Naskh"/>
          <w:rtl/>
          <w:lang w:eastAsia="en-US"/>
        </w:rPr>
      </w:pPr>
      <w:r w:rsidRPr="004B60D0">
        <w:rPr>
          <w:rFonts w:ascii="Nafees Web Naskh" w:hAnsi="Nafees Web Naskh" w:cs="Nafees Web Naskh"/>
          <w:rtl/>
        </w:rPr>
        <w:t>مستقل تعاون کے ذر</w:t>
      </w:r>
      <w:r w:rsidRPr="004B60D0">
        <w:rPr>
          <w:rFonts w:ascii="Nafees Web Naskh" w:hAnsi="Nafees Web Naskh" w:cs="Nafees Web Naskh" w:hint="cs"/>
          <w:rtl/>
        </w:rPr>
        <w:t>ی</w:t>
      </w:r>
      <w:r w:rsidRPr="004B60D0">
        <w:rPr>
          <w:rFonts w:ascii="Nafees Web Naskh" w:hAnsi="Nafees Web Naskh" w:cs="Nafees Web Naskh" w:hint="eastAsia"/>
          <w:rtl/>
        </w:rPr>
        <w:t>عہ</w:t>
      </w:r>
      <w:r w:rsidRPr="004B60D0">
        <w:rPr>
          <w:rFonts w:ascii="Nafees Web Naskh" w:hAnsi="Nafees Web Naskh" w:cs="Nafees Web Naskh"/>
          <w:rtl/>
        </w:rPr>
        <w:t>، اس ٹ</w:t>
      </w:r>
      <w:r w:rsidRPr="004B60D0">
        <w:rPr>
          <w:rFonts w:ascii="Nafees Web Naskh" w:hAnsi="Nafees Web Naskh" w:cs="Nafees Web Naskh" w:hint="cs"/>
          <w:rtl/>
        </w:rPr>
        <w:t>ی</w:t>
      </w:r>
      <w:r w:rsidRPr="004B60D0">
        <w:rPr>
          <w:rFonts w:ascii="Nafees Web Naskh" w:hAnsi="Nafees Web Naskh" w:cs="Nafees Web Naskh" w:hint="eastAsia"/>
          <w:rtl/>
        </w:rPr>
        <w:t>م</w:t>
      </w:r>
      <w:r w:rsidRPr="004B60D0">
        <w:rPr>
          <w:rFonts w:ascii="Nafees Web Naskh" w:hAnsi="Nafees Web Naskh" w:cs="Nafees Web Naskh"/>
          <w:rtl/>
        </w:rPr>
        <w:t xml:space="preserve"> نے نصاب اور طالب علموں ک</w:t>
      </w:r>
      <w:r w:rsidRPr="004B60D0">
        <w:rPr>
          <w:rFonts w:ascii="Nafees Web Naskh" w:hAnsi="Nafees Web Naskh" w:cs="Nafees Web Naskh" w:hint="cs"/>
          <w:rtl/>
        </w:rPr>
        <w:t>ی</w:t>
      </w:r>
      <w:r w:rsidRPr="004B60D0">
        <w:rPr>
          <w:rFonts w:ascii="Nafees Web Naskh" w:hAnsi="Nafees Web Naskh" w:cs="Nafees Web Naskh"/>
          <w:rtl/>
        </w:rPr>
        <w:t xml:space="preserve"> س</w:t>
      </w:r>
      <w:r w:rsidRPr="004B60D0">
        <w:rPr>
          <w:rFonts w:ascii="Nafees Web Naskh" w:hAnsi="Nafees Web Naskh" w:cs="Nafees Web Naskh" w:hint="cs"/>
          <w:rtl/>
        </w:rPr>
        <w:t>ی</w:t>
      </w:r>
      <w:r w:rsidRPr="004B60D0">
        <w:rPr>
          <w:rFonts w:ascii="Nafees Web Naskh" w:hAnsi="Nafees Web Naskh" w:cs="Nafees Web Naskh" w:hint="eastAsia"/>
          <w:rtl/>
        </w:rPr>
        <w:t>کھنے</w:t>
      </w:r>
      <w:r w:rsidR="009413A4">
        <w:rPr>
          <w:rFonts w:ascii="Nafees Web Naskh" w:hAnsi="Nafees Web Naskh" w:cs="Nafees Web Naskh"/>
        </w:rPr>
        <w:t xml:space="preserve"> </w:t>
      </w:r>
      <w:r w:rsidRPr="004B60D0">
        <w:rPr>
          <w:rFonts w:ascii="Nafees Web Naskh" w:hAnsi="Nafees Web Naskh" w:cs="Nafees Web Naskh"/>
          <w:rtl/>
        </w:rPr>
        <w:t>ک</w:t>
      </w:r>
      <w:r w:rsidRPr="004B60D0">
        <w:rPr>
          <w:rFonts w:ascii="Nafees Web Naskh" w:hAnsi="Nafees Web Naskh" w:cs="Nafees Web Naskh" w:hint="cs"/>
          <w:rtl/>
        </w:rPr>
        <w:t>ی</w:t>
      </w:r>
      <w:r w:rsidRPr="004B60D0">
        <w:rPr>
          <w:rFonts w:ascii="Nafees Web Naskh" w:hAnsi="Nafees Web Naskh" w:cs="Nafees Web Naskh"/>
          <w:rtl/>
        </w:rPr>
        <w:t xml:space="preserve"> ضرور</w:t>
      </w:r>
      <w:r w:rsidRPr="004B60D0">
        <w:rPr>
          <w:rFonts w:ascii="Nafees Web Naskh" w:hAnsi="Nafees Web Naskh" w:cs="Nafees Web Naskh" w:hint="cs"/>
          <w:rtl/>
        </w:rPr>
        <w:t>ی</w:t>
      </w:r>
      <w:r w:rsidRPr="004B60D0">
        <w:rPr>
          <w:rFonts w:ascii="Nafees Web Naskh" w:hAnsi="Nafees Web Naskh" w:cs="Nafees Web Naskh" w:hint="eastAsia"/>
          <w:rtl/>
        </w:rPr>
        <w:t>ات</w:t>
      </w:r>
      <w:r w:rsidRPr="004B60D0">
        <w:rPr>
          <w:rFonts w:ascii="Nafees Web Naskh" w:hAnsi="Nafees Web Naskh" w:cs="Nafees Web Naskh"/>
          <w:rtl/>
        </w:rPr>
        <w:t xml:space="preserve"> </w:t>
      </w:r>
      <w:r>
        <w:rPr>
          <w:rFonts w:ascii="Nafees Web Naskh" w:hAnsi="Nafees Web Naskh" w:cs="Nafees Web Naskh" w:hint="cs"/>
          <w:rtl/>
        </w:rPr>
        <w:t>کیلئے</w:t>
      </w:r>
      <w:r w:rsidRPr="004B60D0">
        <w:rPr>
          <w:rFonts w:ascii="Nafees Web Naskh" w:hAnsi="Nafees Web Naskh" w:cs="Nafees Web Naskh"/>
          <w:rtl/>
        </w:rPr>
        <w:t xml:space="preserve"> وسائل اور نظر</w:t>
      </w:r>
      <w:r w:rsidRPr="004B60D0">
        <w:rPr>
          <w:rFonts w:ascii="Nafees Web Naskh" w:hAnsi="Nafees Web Naskh" w:cs="Nafees Web Naskh" w:hint="cs"/>
          <w:rtl/>
        </w:rPr>
        <w:t>ی</w:t>
      </w:r>
      <w:r w:rsidRPr="004B60D0">
        <w:rPr>
          <w:rFonts w:ascii="Nafees Web Naskh" w:hAnsi="Nafees Web Naskh" w:cs="Nafees Web Naskh" w:hint="eastAsia"/>
          <w:rtl/>
        </w:rPr>
        <w:t>ات</w:t>
      </w:r>
      <w:r w:rsidRPr="004B60D0">
        <w:rPr>
          <w:rFonts w:ascii="Nafees Web Naskh" w:hAnsi="Nafees Web Naskh" w:cs="Nafees Web Naskh"/>
          <w:rtl/>
        </w:rPr>
        <w:t xml:space="preserve"> </w:t>
      </w:r>
      <w:r>
        <w:rPr>
          <w:rFonts w:ascii="Nafees Web Naskh" w:hAnsi="Nafees Web Naskh" w:cs="Nafees Web Naskh" w:hint="cs"/>
          <w:rtl/>
        </w:rPr>
        <w:t>شیئرکرکے ایک</w:t>
      </w:r>
      <w:r w:rsidRPr="004B60D0">
        <w:rPr>
          <w:rFonts w:ascii="Nafees Web Naskh" w:hAnsi="Nafees Web Naskh" w:cs="Nafees Web Naskh"/>
          <w:rtl/>
        </w:rPr>
        <w:t xml:space="preserve"> دوسرے </w:t>
      </w:r>
      <w:r>
        <w:rPr>
          <w:rFonts w:ascii="Nafees Web Naskh" w:hAnsi="Nafees Web Naskh" w:cs="Nafees Web Naskh" w:hint="cs"/>
          <w:rtl/>
        </w:rPr>
        <w:t>کے علم حاصل کرنےکی میں مددکی۔</w:t>
      </w:r>
      <w:r w:rsidR="00520812" w:rsidRPr="00270D3D">
        <w:rPr>
          <w:rFonts w:ascii="Arial" w:hAnsi="Arial" w:cs="Arial"/>
          <w:b/>
          <w:bCs/>
          <w:color w:val="F79646" w:themeColor="accent6"/>
        </w:rPr>
        <w:br/>
      </w:r>
      <w:r w:rsidR="00520812" w:rsidRPr="00270D3D">
        <w:rPr>
          <w:rFonts w:ascii="Arial" w:hAnsi="Arial" w:cs="Arial"/>
          <w:b/>
          <w:bCs/>
          <w:color w:val="F79646" w:themeColor="accent6"/>
        </w:rPr>
        <w:br/>
      </w:r>
      <w:r w:rsidRPr="007E713E">
        <w:rPr>
          <w:rFonts w:ascii="Nafees Web Naskh" w:eastAsia="Calibri" w:hAnsi="Nafees Web Naskh" w:cs="Nafees Web Naskh"/>
          <w:b/>
          <w:bCs/>
          <w:color w:val="F79646"/>
          <w:rtl/>
          <w:lang w:eastAsia="en-US"/>
        </w:rPr>
        <w:t>ورچوئل ک</w:t>
      </w:r>
      <w:r w:rsidRPr="007E713E">
        <w:rPr>
          <w:rFonts w:ascii="Nafees Web Naskh" w:eastAsia="Calibri" w:hAnsi="Nafees Web Naskh" w:cs="Nafees Web Naskh" w:hint="cs"/>
          <w:b/>
          <w:bCs/>
          <w:color w:val="F79646"/>
          <w:rtl/>
          <w:lang w:eastAsia="en-US"/>
        </w:rPr>
        <w:t>ی</w:t>
      </w:r>
      <w:r w:rsidRPr="007E713E">
        <w:rPr>
          <w:rFonts w:ascii="Nafees Web Naskh" w:eastAsia="Calibri" w:hAnsi="Nafees Web Naskh" w:cs="Nafees Web Naskh" w:hint="eastAsia"/>
          <w:b/>
          <w:bCs/>
          <w:color w:val="F79646"/>
          <w:rtl/>
          <w:lang w:eastAsia="en-US"/>
        </w:rPr>
        <w:t>ر</w:t>
      </w:r>
      <w:r w:rsidRPr="007E713E">
        <w:rPr>
          <w:rFonts w:ascii="Nafees Web Naskh" w:eastAsia="Calibri" w:hAnsi="Nafees Web Naskh" w:cs="Nafees Web Naskh" w:hint="cs"/>
          <w:b/>
          <w:bCs/>
          <w:color w:val="F79646"/>
          <w:rtl/>
          <w:lang w:eastAsia="en-US"/>
        </w:rPr>
        <w:t>ی</w:t>
      </w:r>
      <w:r w:rsidRPr="007E713E">
        <w:rPr>
          <w:rFonts w:ascii="Nafees Web Naskh" w:eastAsia="Calibri" w:hAnsi="Nafees Web Naskh" w:cs="Nafees Web Naskh" w:hint="eastAsia"/>
          <w:b/>
          <w:bCs/>
          <w:color w:val="F79646"/>
          <w:rtl/>
          <w:lang w:eastAsia="en-US"/>
        </w:rPr>
        <w:t>ئر</w:t>
      </w:r>
      <w:r w:rsidRPr="007E713E">
        <w:rPr>
          <w:rFonts w:ascii="Nafees Web Naskh" w:eastAsia="Calibri" w:hAnsi="Nafees Web Naskh" w:cs="Nafees Web Naskh"/>
          <w:b/>
          <w:bCs/>
          <w:color w:val="F79646"/>
          <w:rtl/>
          <w:lang w:eastAsia="en-US"/>
        </w:rPr>
        <w:t xml:space="preserve"> اسٹڈ</w:t>
      </w:r>
      <w:r w:rsidRPr="007E713E">
        <w:rPr>
          <w:rFonts w:ascii="Nafees Web Naskh" w:eastAsia="Calibri" w:hAnsi="Nafees Web Naskh" w:cs="Nafees Web Naskh" w:hint="cs"/>
          <w:b/>
          <w:bCs/>
          <w:color w:val="F79646"/>
          <w:rtl/>
          <w:lang w:eastAsia="en-US"/>
        </w:rPr>
        <w:t>ی</w:t>
      </w:r>
      <w:r w:rsidRPr="007E713E">
        <w:rPr>
          <w:rFonts w:ascii="Nafees Web Naskh" w:eastAsia="Calibri" w:hAnsi="Nafees Web Naskh" w:cs="Nafees Web Naskh" w:hint="eastAsia"/>
          <w:b/>
          <w:bCs/>
          <w:color w:val="F79646"/>
          <w:rtl/>
          <w:lang w:eastAsia="en-US"/>
        </w:rPr>
        <w:t>ز</w:t>
      </w:r>
      <w:r w:rsidRPr="007E713E">
        <w:rPr>
          <w:rFonts w:ascii="Nafees Web Naskh" w:eastAsia="Calibri" w:hAnsi="Nafees Web Naskh" w:cs="Nafees Web Naskh"/>
          <w:b/>
          <w:bCs/>
          <w:color w:val="F79646"/>
          <w:rtl/>
          <w:lang w:eastAsia="en-US"/>
        </w:rPr>
        <w:t xml:space="preserve"> مقابلہ </w:t>
      </w:r>
      <w:r w:rsidRPr="00C1733C">
        <w:rPr>
          <w:rFonts w:ascii="Nafees Web Naskh" w:eastAsia="Calibri" w:hAnsi="Nafees Web Naskh" w:cs="Nafees Web Naskh"/>
          <w:b/>
          <w:bCs/>
          <w:i/>
          <w:iCs/>
          <w:color w:val="F79646"/>
          <w:rtl/>
          <w:lang w:eastAsia="en-US"/>
        </w:rPr>
        <w:t xml:space="preserve">"مجھے </w:t>
      </w:r>
      <w:r w:rsidRPr="00C1733C">
        <w:rPr>
          <w:rFonts w:ascii="Nafees Web Naskh" w:eastAsia="Calibri" w:hAnsi="Nafees Web Naskh" w:cs="Nafees Web Naskh" w:hint="cs"/>
          <w:b/>
          <w:bCs/>
          <w:i/>
          <w:iCs/>
          <w:color w:val="F79646"/>
          <w:rtl/>
          <w:lang w:eastAsia="en-US"/>
        </w:rPr>
        <w:t>اپن</w:t>
      </w:r>
      <w:r w:rsidR="000E3F50">
        <w:rPr>
          <w:rFonts w:ascii="Nafees Web Naskh" w:eastAsia="Calibri" w:hAnsi="Nafees Web Naskh" w:cs="Nafees Web Naskh" w:hint="cs"/>
          <w:b/>
          <w:bCs/>
          <w:i/>
          <w:iCs/>
          <w:color w:val="F79646"/>
          <w:rtl/>
          <w:lang w:eastAsia="en-US"/>
        </w:rPr>
        <w:t>ا پیسہ</w:t>
      </w:r>
      <w:r w:rsidRPr="00C1733C">
        <w:rPr>
          <w:rFonts w:ascii="Nafees Web Naskh" w:eastAsia="Calibri" w:hAnsi="Nafees Web Naskh" w:cs="Nafees Web Naskh"/>
          <w:b/>
          <w:bCs/>
          <w:i/>
          <w:iCs/>
          <w:color w:val="F79646"/>
          <w:rtl/>
          <w:lang w:eastAsia="en-US"/>
        </w:rPr>
        <w:t xml:space="preserve"> دکھائ</w:t>
      </w:r>
      <w:r w:rsidRPr="00C1733C">
        <w:rPr>
          <w:rFonts w:ascii="Nafees Web Naskh" w:eastAsia="Calibri" w:hAnsi="Nafees Web Naskh" w:cs="Nafees Web Naskh" w:hint="cs"/>
          <w:b/>
          <w:bCs/>
          <w:i/>
          <w:iCs/>
          <w:color w:val="F79646"/>
          <w:rtl/>
          <w:lang w:eastAsia="en-US"/>
        </w:rPr>
        <w:t>ی</w:t>
      </w:r>
      <w:r w:rsidRPr="00C1733C">
        <w:rPr>
          <w:rFonts w:ascii="Nafees Web Naskh" w:eastAsia="Calibri" w:hAnsi="Nafees Web Naskh" w:cs="Nafees Web Naskh" w:hint="eastAsia"/>
          <w:b/>
          <w:bCs/>
          <w:i/>
          <w:iCs/>
          <w:color w:val="F79646"/>
          <w:rtl/>
          <w:lang w:eastAsia="en-US"/>
        </w:rPr>
        <w:t>ں</w:t>
      </w:r>
      <w:r w:rsidRPr="00C1733C">
        <w:rPr>
          <w:rFonts w:ascii="Nafees Web Naskh" w:eastAsia="Calibri" w:hAnsi="Nafees Web Naskh" w:cs="Nafees Web Naskh"/>
          <w:b/>
          <w:bCs/>
          <w:i/>
          <w:iCs/>
          <w:color w:val="F79646"/>
          <w:rtl/>
          <w:lang w:eastAsia="en-US"/>
        </w:rPr>
        <w:t>"</w:t>
      </w:r>
    </w:p>
    <w:p w14:paraId="05E6AA9B" w14:textId="72D0088E" w:rsidR="00C1733C" w:rsidRDefault="00C1733C" w:rsidP="007E713E">
      <w:pPr>
        <w:pStyle w:val="NormalWeb"/>
        <w:bidi/>
        <w:spacing w:before="0" w:beforeAutospacing="0" w:after="240" w:afterAutospacing="0"/>
        <w:ind w:left="-288"/>
        <w:rPr>
          <w:rFonts w:ascii="Nafees Web Naskh" w:eastAsia="Calibri" w:hAnsi="Nafees Web Naskh" w:cs="Nafees Web Naskh"/>
          <w:rtl/>
          <w:lang w:eastAsia="en-US"/>
        </w:rPr>
      </w:pPr>
      <w:r w:rsidRPr="00C1733C">
        <w:rPr>
          <w:rFonts w:ascii="Nafees Web Naskh" w:eastAsia="Calibri" w:hAnsi="Nafees Web Naskh" w:cs="Nafees Web Naskh"/>
          <w:rtl/>
          <w:lang w:eastAsia="en-US"/>
        </w:rPr>
        <w:t>اپر</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ل</w:t>
      </w:r>
      <w:r w:rsidRPr="00C1733C">
        <w:rPr>
          <w:rFonts w:ascii="Nafees Web Naskh" w:eastAsia="Calibri" w:hAnsi="Nafees Web Naskh" w:cs="Nafees Web Naskh"/>
          <w:rtl/>
          <w:lang w:eastAsia="en-US"/>
        </w:rPr>
        <w:t xml:space="preserve"> م</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ں</w:t>
      </w:r>
      <w:r w:rsidRPr="00C1733C">
        <w:rPr>
          <w:rFonts w:ascii="Nafees Web Naskh" w:eastAsia="Calibri" w:hAnsi="Nafees Web Naskh" w:cs="Nafees Web Naskh"/>
          <w:rtl/>
          <w:lang w:eastAsia="en-US"/>
        </w:rPr>
        <w:t>، ٹ</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ڈ</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ا</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س</w:t>
      </w:r>
      <w:r w:rsidRPr="00C1733C">
        <w:rPr>
          <w:rFonts w:ascii="Nafees Web Naskh" w:eastAsia="Calibri" w:hAnsi="Nafees Web Naskh" w:cs="Nafees Web Naskh"/>
          <w:rtl/>
          <w:lang w:eastAsia="en-US"/>
        </w:rPr>
        <w:t xml:space="preserve"> ب</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ورچوئل 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ر</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ئر</w:t>
      </w:r>
      <w:r w:rsidRPr="00C1733C">
        <w:rPr>
          <w:rFonts w:ascii="Nafees Web Naskh" w:eastAsia="Calibri" w:hAnsi="Nafees Web Naskh" w:cs="Nafees Web Naskh"/>
          <w:rtl/>
          <w:lang w:eastAsia="en-US"/>
        </w:rPr>
        <w:t xml:space="preserve"> اسٹڈ</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ز</w:t>
      </w:r>
      <w:r w:rsidRPr="00C1733C">
        <w:rPr>
          <w:rFonts w:ascii="Nafees Web Naskh" w:eastAsia="Calibri" w:hAnsi="Nafees Web Naskh" w:cs="Nafees Web Naskh"/>
          <w:rtl/>
          <w:lang w:eastAsia="en-US"/>
        </w:rPr>
        <w:t xml:space="preserve"> </w:t>
      </w:r>
      <w:r w:rsidRPr="00C1733C">
        <w:rPr>
          <w:rFonts w:ascii="Nafees Web Naskh" w:eastAsia="Calibri" w:hAnsi="Nafees Web Naskh" w:cs="Nafees Web Naskh" w:hint="cs"/>
          <w:rtl/>
          <w:lang w:eastAsia="en-US"/>
        </w:rPr>
        <w:t>کلاسوں نے ایک مقابلے</w:t>
      </w:r>
      <w:r w:rsidR="0004639C">
        <w:rPr>
          <w:rFonts w:ascii="Nafees Web Naskh" w:eastAsia="Calibri" w:hAnsi="Nafees Web Naskh" w:cs="Nafees Web Naskh" w:hint="cs"/>
          <w:rtl/>
          <w:lang w:eastAsia="en-US"/>
        </w:rPr>
        <w:t xml:space="preserve"> </w:t>
      </w:r>
      <w:r w:rsidRPr="00C1733C">
        <w:rPr>
          <w:rFonts w:ascii="Nafees Web Naskh" w:eastAsia="Calibri" w:hAnsi="Nafees Web Naskh" w:cs="Nafees Web Naskh"/>
          <w:i/>
          <w:iCs/>
          <w:rtl/>
          <w:lang w:eastAsia="en-US"/>
        </w:rPr>
        <w:t xml:space="preserve">"مجھے </w:t>
      </w:r>
      <w:r w:rsidRPr="00C1733C">
        <w:rPr>
          <w:rFonts w:ascii="Nafees Web Naskh" w:eastAsia="Calibri" w:hAnsi="Nafees Web Naskh" w:cs="Nafees Web Naskh" w:hint="cs"/>
          <w:i/>
          <w:iCs/>
          <w:rtl/>
          <w:lang w:eastAsia="en-US"/>
        </w:rPr>
        <w:t>اپن</w:t>
      </w:r>
      <w:r w:rsidR="000E3F50">
        <w:rPr>
          <w:rFonts w:ascii="Nafees Web Naskh" w:eastAsia="Calibri" w:hAnsi="Nafees Web Naskh" w:cs="Nafees Web Naskh" w:hint="cs"/>
          <w:i/>
          <w:iCs/>
          <w:rtl/>
          <w:lang w:eastAsia="en-US"/>
        </w:rPr>
        <w:t>اپیسہ</w:t>
      </w:r>
      <w:r w:rsidRPr="00C1733C">
        <w:rPr>
          <w:rFonts w:ascii="Nafees Web Naskh" w:eastAsia="Calibri" w:hAnsi="Nafees Web Naskh" w:cs="Nafees Web Naskh"/>
          <w:i/>
          <w:iCs/>
          <w:rtl/>
          <w:lang w:eastAsia="en-US"/>
        </w:rPr>
        <w:t xml:space="preserve"> دکھائ</w:t>
      </w:r>
      <w:r w:rsidRPr="00C1733C">
        <w:rPr>
          <w:rFonts w:ascii="Nafees Web Naskh" w:eastAsia="Calibri" w:hAnsi="Nafees Web Naskh" w:cs="Nafees Web Naskh" w:hint="cs"/>
          <w:i/>
          <w:iCs/>
          <w:rtl/>
          <w:lang w:eastAsia="en-US"/>
        </w:rPr>
        <w:t>ی</w:t>
      </w:r>
      <w:r w:rsidRPr="00C1733C">
        <w:rPr>
          <w:rFonts w:ascii="Nafees Web Naskh" w:eastAsia="Calibri" w:hAnsi="Nafees Web Naskh" w:cs="Nafees Web Naskh" w:hint="eastAsia"/>
          <w:i/>
          <w:iCs/>
          <w:rtl/>
          <w:lang w:eastAsia="en-US"/>
        </w:rPr>
        <w:t>ں</w:t>
      </w:r>
      <w:r w:rsidRPr="00C1733C">
        <w:rPr>
          <w:rFonts w:ascii="Nafees Web Naskh" w:eastAsia="Calibri" w:hAnsi="Nafees Web Naskh" w:cs="Nafees Web Naskh"/>
          <w:i/>
          <w:iCs/>
          <w:rtl/>
          <w:lang w:eastAsia="en-US"/>
        </w:rPr>
        <w:t>"</w:t>
      </w:r>
      <w:r w:rsidRPr="00C1733C">
        <w:rPr>
          <w:rFonts w:ascii="Nafees Web Naskh" w:eastAsia="Calibri" w:hAnsi="Nafees Web Naskh" w:cs="Nafees Web Naskh"/>
          <w:rtl/>
          <w:lang w:eastAsia="en-US"/>
        </w:rPr>
        <w:t xml:space="preserve"> </w:t>
      </w:r>
      <w:r w:rsidRPr="00C1733C">
        <w:rPr>
          <w:rFonts w:ascii="Nafees Web Naskh" w:eastAsia="Calibri" w:hAnsi="Nafees Web Naskh" w:cs="Nafees Web Naskh" w:hint="cs"/>
          <w:rtl/>
          <w:lang w:eastAsia="en-US"/>
        </w:rPr>
        <w:t>میں حصہ لی</w:t>
      </w:r>
      <w:r w:rsidR="005C35B5">
        <w:rPr>
          <w:rFonts w:ascii="Nafees Web Naskh" w:eastAsia="Calibri" w:hAnsi="Nafees Web Naskh" w:cs="Nafees Web Naskh" w:hint="cs"/>
          <w:rtl/>
          <w:lang w:eastAsia="en-US"/>
        </w:rPr>
        <w:t>ا</w:t>
      </w:r>
      <w:r w:rsidRPr="00C1733C">
        <w:rPr>
          <w:rFonts w:ascii="Nafees Web Naskh" w:eastAsia="Calibri" w:hAnsi="Nafees Web Naskh" w:cs="Nafees Web Naskh" w:hint="cs"/>
          <w:rtl/>
          <w:lang w:eastAsia="en-US"/>
        </w:rPr>
        <w:t xml:space="preserve"> جس کا انقاد بے اسٹریٹ ڈی کنسٹرکٹڈ (بی ایس ڈی) نےکیا۔ </w:t>
      </w:r>
      <w:r w:rsidRPr="00C1733C">
        <w:rPr>
          <w:rFonts w:ascii="Nafees Web Naskh" w:eastAsia="Calibri" w:hAnsi="Nafees Web Naskh" w:cs="Nafees Web Naskh"/>
          <w:rtl/>
          <w:lang w:eastAsia="en-US"/>
        </w:rPr>
        <w:t>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ن</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ڈا</w:t>
      </w:r>
      <w:r w:rsidRPr="00C1733C">
        <w:rPr>
          <w:rFonts w:ascii="Nafees Web Naskh" w:eastAsia="Calibri" w:hAnsi="Nafees Web Naskh" w:cs="Nafees Web Naskh"/>
          <w:rtl/>
          <w:lang w:eastAsia="en-US"/>
        </w:rPr>
        <w:t xml:space="preserve"> 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اس غ</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ر</w:t>
      </w:r>
      <w:r w:rsidRPr="00C1733C">
        <w:rPr>
          <w:rFonts w:ascii="Nafees Web Naskh" w:eastAsia="Calibri" w:hAnsi="Nafees Web Naskh" w:cs="Nafees Web Naskh"/>
          <w:rtl/>
          <w:lang w:eastAsia="en-US"/>
        </w:rPr>
        <w:t xml:space="preserve"> منافع بخش تنظ</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م</w:t>
      </w:r>
      <w:r w:rsidRPr="00C1733C">
        <w:rPr>
          <w:rFonts w:ascii="Nafees Web Naskh" w:eastAsia="Calibri" w:hAnsi="Nafees Web Naskh" w:cs="Nafees Web Naskh"/>
          <w:rtl/>
          <w:lang w:eastAsia="en-US"/>
        </w:rPr>
        <w:t xml:space="preserve"> نےگر</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ڈ</w:t>
      </w:r>
      <w:r w:rsidRPr="00C1733C">
        <w:rPr>
          <w:rFonts w:ascii="Nafees Web Naskh" w:eastAsia="Calibri" w:hAnsi="Nafees Web Naskh" w:cs="Nafees Web Naskh"/>
          <w:rtl/>
          <w:lang w:eastAsia="en-US"/>
        </w:rPr>
        <w:t xml:space="preserve"> </w:t>
      </w:r>
      <w:r w:rsidRPr="00C1733C">
        <w:rPr>
          <w:rFonts w:ascii="Calibri" w:eastAsia="Calibri" w:hAnsi="Calibri" w:cs="Calibri"/>
          <w:rtl/>
          <w:lang w:eastAsia="en-US"/>
        </w:rPr>
        <w:t>10</w:t>
      </w:r>
      <w:r w:rsidRPr="00C1733C">
        <w:rPr>
          <w:rFonts w:ascii="Nafees Web Naskh" w:eastAsia="Calibri" w:hAnsi="Nafees Web Naskh" w:cs="Nafees Web Naskh"/>
          <w:rtl/>
          <w:lang w:eastAsia="en-US"/>
        </w:rPr>
        <w:t xml:space="preserve"> </w:t>
      </w:r>
      <w:r w:rsidRPr="00C1733C">
        <w:rPr>
          <w:rFonts w:ascii="Nafees Web Naskh" w:eastAsia="Calibri" w:hAnsi="Nafees Web Naskh" w:cs="Nafees Web Naskh" w:hint="cs"/>
          <w:rtl/>
          <w:lang w:eastAsia="en-US"/>
        </w:rPr>
        <w:t xml:space="preserve">کے </w:t>
      </w:r>
      <w:r w:rsidRPr="00C1733C">
        <w:rPr>
          <w:rFonts w:ascii="Calibri" w:eastAsia="Calibri" w:hAnsi="Calibri" w:cs="Calibri" w:hint="cs"/>
          <w:rtl/>
          <w:lang w:eastAsia="en-US"/>
        </w:rPr>
        <w:t>100</w:t>
      </w:r>
      <w:r w:rsidRPr="00C1733C">
        <w:rPr>
          <w:rFonts w:ascii="Nafees Web Naskh" w:eastAsia="Calibri" w:hAnsi="Nafees Web Naskh" w:cs="Nafees Web Naskh" w:hint="cs"/>
          <w:rtl/>
          <w:lang w:eastAsia="en-US"/>
        </w:rPr>
        <w:t xml:space="preserve"> سے</w:t>
      </w:r>
      <w:r w:rsidRPr="00C1733C">
        <w:rPr>
          <w:rFonts w:ascii="Nafees Web Naskh" w:eastAsia="Calibri" w:hAnsi="Nafees Web Naskh" w:cs="Nafees Web Naskh"/>
          <w:rtl/>
          <w:lang w:eastAsia="en-US"/>
        </w:rPr>
        <w:t xml:space="preserve"> زائد طلباء </w:t>
      </w:r>
      <w:r w:rsidRPr="00C1733C">
        <w:rPr>
          <w:rFonts w:ascii="Nafees Web Naskh" w:eastAsia="Calibri" w:hAnsi="Nafees Web Naskh" w:cs="Nafees Web Naskh" w:hint="cs"/>
          <w:rtl/>
          <w:lang w:eastAsia="en-US"/>
        </w:rPr>
        <w:t>کیلئے</w:t>
      </w:r>
      <w:r w:rsidRPr="00C1733C">
        <w:rPr>
          <w:rFonts w:ascii="Nafees Web Naskh" w:eastAsia="Calibri" w:hAnsi="Nafees Web Naskh" w:cs="Nafees Web Naskh"/>
          <w:rtl/>
          <w:lang w:eastAsia="en-US"/>
        </w:rPr>
        <w:t xml:space="preserve"> ا</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ک</w:t>
      </w:r>
      <w:r w:rsidRPr="00C1733C">
        <w:rPr>
          <w:rFonts w:ascii="Nafees Web Naskh" w:eastAsia="Calibri" w:hAnsi="Nafees Web Naskh" w:cs="Nafees Web Naskh"/>
          <w:rtl/>
          <w:lang w:eastAsia="en-US"/>
        </w:rPr>
        <w:t xml:space="preserve"> معلومات</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انٹرا</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کٹو</w:t>
      </w:r>
      <w:r w:rsidRPr="00C1733C">
        <w:rPr>
          <w:rFonts w:ascii="Nafees Web Naskh" w:eastAsia="Calibri" w:hAnsi="Nafees Web Naskh" w:cs="Nafees Web Naskh"/>
          <w:rtl/>
          <w:lang w:eastAsia="en-US"/>
        </w:rPr>
        <w:t>، تفر</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ح</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ورکشاپ 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w:t>
      </w:r>
      <w:r w:rsidRPr="00C1733C">
        <w:rPr>
          <w:rFonts w:ascii="Nafees Web Naskh" w:eastAsia="Calibri" w:hAnsi="Nafees Web Naskh" w:cs="Nafees Web Naskh" w:hint="cs"/>
          <w:rtl/>
          <w:lang w:eastAsia="en-US"/>
        </w:rPr>
        <w:t xml:space="preserve">رہنمائی </w:t>
      </w:r>
      <w:r w:rsidRPr="00C1733C">
        <w:rPr>
          <w:rFonts w:ascii="Nafees Web Naskh" w:eastAsia="Calibri" w:hAnsi="Nafees Web Naskh" w:cs="Nafees Web Naskh"/>
          <w:rtl/>
          <w:lang w:eastAsia="en-US"/>
        </w:rPr>
        <w:t>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جس م</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ں</w:t>
      </w:r>
      <w:r w:rsidRPr="00C1733C">
        <w:rPr>
          <w:rFonts w:ascii="Nafees Web Naskh" w:eastAsia="Calibri" w:hAnsi="Nafees Web Naskh" w:cs="Nafees Web Naskh"/>
          <w:rtl/>
          <w:lang w:eastAsia="en-US"/>
        </w:rPr>
        <w:t xml:space="preserve"> </w:t>
      </w:r>
      <w:r w:rsidRPr="00C1733C">
        <w:rPr>
          <w:rFonts w:ascii="Nafees Web Naskh" w:eastAsia="Calibri" w:hAnsi="Nafees Web Naskh" w:cs="Nafees Web Naskh" w:hint="cs"/>
          <w:rtl/>
          <w:lang w:eastAsia="en-US"/>
        </w:rPr>
        <w:t>انہیں مالیات کی دنیا سے متعارف کروایا گیا</w:t>
      </w:r>
      <w:r w:rsidRPr="00C1733C">
        <w:rPr>
          <w:rFonts w:ascii="Nafees Web Naskh" w:eastAsia="Calibri" w:hAnsi="Nafees Web Naskh" w:cs="Nafees Web Naskh"/>
          <w:rtl/>
          <w:lang w:eastAsia="en-US"/>
        </w:rPr>
        <w:t>۔</w:t>
      </w:r>
      <w:r w:rsidRPr="00C1733C">
        <w:rPr>
          <w:rFonts w:ascii="Nafees Web Naskh" w:eastAsia="Calibri" w:hAnsi="Nafees Web Naskh" w:cs="Nafees Web Naskh" w:hint="cs"/>
          <w:rtl/>
          <w:lang w:eastAsia="en-US"/>
        </w:rPr>
        <w:t xml:space="preserve"> انہوں نے ایک حقیقی وقت میں ورچوئل سیشن کی میزبانی کی، جہاں حاصل کردہ پوائنٹس کی بنیاد پرٹاپ </w:t>
      </w:r>
      <w:r w:rsidRPr="005C35B5">
        <w:rPr>
          <w:rFonts w:asciiTheme="minorHAnsi" w:eastAsia="Calibri" w:hAnsiTheme="minorHAnsi" w:cstheme="minorHAnsi"/>
          <w:rtl/>
          <w:lang w:eastAsia="en-US"/>
        </w:rPr>
        <w:t>3</w:t>
      </w:r>
      <w:r w:rsidRPr="00C1733C">
        <w:rPr>
          <w:rFonts w:ascii="Nafees Web Naskh" w:eastAsia="Calibri" w:hAnsi="Nafees Web Naskh" w:cs="Nafees Web Naskh" w:hint="cs"/>
          <w:rtl/>
          <w:lang w:eastAsia="en-US"/>
        </w:rPr>
        <w:t xml:space="preserve"> فاتح قرار پائے۔</w:t>
      </w:r>
    </w:p>
    <w:p w14:paraId="22BCDA4E" w14:textId="77777777" w:rsidR="00C1733C" w:rsidRDefault="00C1733C" w:rsidP="00C1733C">
      <w:pPr>
        <w:pStyle w:val="NormalWeb"/>
        <w:bidi/>
        <w:spacing w:before="0" w:beforeAutospacing="0" w:after="240" w:afterAutospacing="0"/>
        <w:ind w:left="-288"/>
        <w:rPr>
          <w:rFonts w:ascii="Nafees Web Naskh" w:eastAsia="Calibri" w:hAnsi="Nafees Web Naskh" w:cs="Nafees Web Naskh"/>
          <w:color w:val="000000"/>
          <w:rtl/>
          <w:lang w:eastAsia="en-US" w:bidi="ur-PK"/>
        </w:rPr>
      </w:pPr>
      <w:r w:rsidRPr="00C1733C">
        <w:rPr>
          <w:rFonts w:ascii="Nafees Web Naskh" w:eastAsia="Calibri" w:hAnsi="Nafees Web Naskh" w:cs="Nafees Web Naskh"/>
          <w:rtl/>
          <w:lang w:eastAsia="en-US"/>
        </w:rPr>
        <w:t>مقابلےک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ت</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ار</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م</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ں</w:t>
      </w:r>
      <w:r w:rsidRPr="00C1733C">
        <w:rPr>
          <w:rFonts w:ascii="Nafees Web Naskh" w:eastAsia="Calibri" w:hAnsi="Nafees Web Naskh" w:cs="Nafees Web Naskh"/>
          <w:rtl/>
          <w:lang w:eastAsia="en-US"/>
        </w:rPr>
        <w:t xml:space="preserve"> م</w:t>
      </w:r>
      <w:r w:rsidRPr="00C1733C">
        <w:rPr>
          <w:rFonts w:ascii="Nafees Web Naskh" w:eastAsia="Calibri" w:hAnsi="Nafees Web Naskh" w:cs="Nafees Web Naskh" w:hint="cs"/>
          <w:rtl/>
          <w:lang w:eastAsia="en-US"/>
        </w:rPr>
        <w:t>ددکیلئے</w:t>
      </w:r>
      <w:r w:rsidRPr="00C1733C">
        <w:rPr>
          <w:rFonts w:ascii="Nafees Web Naskh" w:eastAsia="Calibri" w:hAnsi="Nafees Web Naskh" w:cs="Nafees Web Naskh"/>
          <w:rtl/>
          <w:lang w:eastAsia="en-US"/>
        </w:rPr>
        <w:t>، طلبا</w:t>
      </w:r>
      <w:r w:rsidRPr="00C1733C">
        <w:rPr>
          <w:rFonts w:ascii="Nafees Web Naskh" w:eastAsia="Calibri" w:hAnsi="Nafees Web Naskh" w:cs="Nafees Web Naskh" w:hint="cs"/>
          <w:rtl/>
          <w:lang w:eastAsia="en-US"/>
        </w:rPr>
        <w:t>ء</w:t>
      </w:r>
      <w:r w:rsidRPr="00C1733C">
        <w:rPr>
          <w:rFonts w:ascii="Nafees Web Naskh" w:eastAsia="Calibri" w:hAnsi="Nafees Web Naskh" w:cs="Nafees Web Naskh"/>
          <w:rtl/>
          <w:lang w:eastAsia="en-US"/>
        </w:rPr>
        <w:t xml:space="preserve"> کو پ</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شہ</w:t>
      </w:r>
      <w:r w:rsidRPr="00C1733C">
        <w:rPr>
          <w:rFonts w:ascii="Nafees Web Naskh" w:eastAsia="Calibri" w:hAnsi="Nafees Web Naskh" w:cs="Nafees Web Naskh"/>
          <w:rtl/>
          <w:lang w:eastAsia="en-US"/>
        </w:rPr>
        <w:t xml:space="preserve"> ورانہ طور پر</w:t>
      </w:r>
      <w:r w:rsidRPr="00C1733C">
        <w:rPr>
          <w:rFonts w:ascii="Nafees Web Naskh" w:eastAsia="Calibri" w:hAnsi="Nafees Web Naskh" w:cs="Nafees Web Naskh" w:hint="cs"/>
          <w:rtl/>
          <w:lang w:eastAsia="en-US"/>
        </w:rPr>
        <w:t xml:space="preserve">ڈیزائن </w:t>
      </w:r>
      <w:r w:rsidRPr="00C1733C">
        <w:rPr>
          <w:rFonts w:ascii="Nafees Web Naskh" w:eastAsia="Calibri" w:hAnsi="Nafees Web Naskh" w:cs="Nafees Web Naskh"/>
          <w:rtl/>
          <w:lang w:eastAsia="en-US"/>
        </w:rPr>
        <w:t xml:space="preserve">کردہ </w:t>
      </w:r>
      <w:r w:rsidRPr="00C1733C">
        <w:rPr>
          <w:rFonts w:ascii="Calibri" w:eastAsia="Calibri" w:hAnsi="Calibri" w:cs="Calibri"/>
          <w:rtl/>
          <w:lang w:eastAsia="en-US"/>
        </w:rPr>
        <w:t>10</w:t>
      </w:r>
      <w:r w:rsidRPr="00C1733C">
        <w:rPr>
          <w:rFonts w:ascii="Nafees Web Naskh" w:eastAsia="Calibri" w:hAnsi="Nafees Web Naskh" w:cs="Nafees Web Naskh"/>
          <w:rtl/>
          <w:lang w:eastAsia="en-US"/>
        </w:rPr>
        <w:t>مال</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خدمات سے متعلق انٹرا</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کٹو</w:t>
      </w:r>
      <w:r w:rsidRPr="00C1733C">
        <w:rPr>
          <w:rFonts w:ascii="Nafees Web Naskh" w:eastAsia="Calibri" w:hAnsi="Nafees Web Naskh" w:cs="Nafees Web Naskh"/>
          <w:rtl/>
          <w:lang w:eastAsia="en-US"/>
        </w:rPr>
        <w:t xml:space="preserve"> تحق</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ق</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سرگرم</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د</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گئ</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تھ</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w:t>
      </w:r>
      <w:r w:rsidRPr="00C1733C">
        <w:rPr>
          <w:rFonts w:ascii="Nafees Web Naskh" w:eastAsia="Calibri" w:hAnsi="Nafees Web Naskh" w:cs="Nafees Web Naskh" w:hint="cs"/>
          <w:rtl/>
          <w:lang w:eastAsia="en-US"/>
        </w:rPr>
        <w:t xml:space="preserve"> </w:t>
      </w:r>
      <w:r w:rsidRPr="00C1733C">
        <w:rPr>
          <w:rFonts w:ascii="Nafees Web Naskh" w:eastAsia="Calibri" w:hAnsi="Nafees Web Naskh" w:cs="Nafees Web Naskh"/>
          <w:rtl/>
          <w:lang w:eastAsia="en-US"/>
        </w:rPr>
        <w:t>طلباء نے حق</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ق</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زندگ</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w:t>
      </w:r>
      <w:r w:rsidRPr="00C1733C">
        <w:rPr>
          <w:rFonts w:ascii="Nafees Web Naskh" w:eastAsia="Calibri" w:hAnsi="Nafees Web Naskh" w:cs="Nafees Web Naskh" w:hint="cs"/>
          <w:rtl/>
          <w:lang w:eastAsia="en-US"/>
        </w:rPr>
        <w:t>کے</w:t>
      </w:r>
      <w:r w:rsidRPr="00C1733C">
        <w:rPr>
          <w:rFonts w:ascii="Nafees Web Naskh" w:eastAsia="Calibri" w:hAnsi="Nafees Web Naskh" w:cs="Nafees Web Naskh"/>
          <w:rtl/>
          <w:lang w:eastAsia="en-US"/>
        </w:rPr>
        <w:t>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ن</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ڈ</w:t>
      </w:r>
      <w:r w:rsidRPr="00C1733C">
        <w:rPr>
          <w:rFonts w:ascii="Nafees Web Naskh" w:eastAsia="Calibri" w:hAnsi="Nafees Web Naskh" w:cs="Nafees Web Naskh" w:hint="cs"/>
          <w:rtl/>
          <w:lang w:eastAsia="en-US"/>
        </w:rPr>
        <w:t>ئین</w:t>
      </w:r>
      <w:r w:rsidRPr="00C1733C">
        <w:rPr>
          <w:rFonts w:ascii="Nafees Web Naskh" w:eastAsia="Calibri" w:hAnsi="Nafees Web Naskh" w:cs="Nafees Web Naskh"/>
          <w:rtl/>
          <w:lang w:eastAsia="en-US"/>
        </w:rPr>
        <w:t xml:space="preserve"> اداکاروں سے بھ</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ملاقات 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جن م</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ں</w:t>
      </w:r>
      <w:r w:rsidRPr="00C1733C">
        <w:rPr>
          <w:rFonts w:ascii="Nafees Web Naskh" w:eastAsia="Calibri" w:hAnsi="Nafees Web Naskh" w:cs="Nafees Web Naskh"/>
          <w:rtl/>
          <w:lang w:eastAsia="en-US"/>
        </w:rPr>
        <w:t xml:space="preserve"> سے ہر ا</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hint="eastAsia"/>
          <w:rtl/>
          <w:lang w:eastAsia="en-US"/>
        </w:rPr>
        <w:t>ک</w:t>
      </w:r>
      <w:r w:rsidRPr="00C1733C">
        <w:rPr>
          <w:rFonts w:ascii="Nafees Web Naskh" w:eastAsia="Calibri" w:hAnsi="Nafees Web Naskh" w:cs="Nafees Web Naskh"/>
          <w:rtl/>
          <w:lang w:eastAsia="en-US"/>
        </w:rPr>
        <w:t xml:space="preserve"> مال</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خدمت ک</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نمائندگ</w:t>
      </w:r>
      <w:r w:rsidRPr="00C1733C">
        <w:rPr>
          <w:rFonts w:ascii="Nafees Web Naskh" w:eastAsia="Calibri" w:hAnsi="Nafees Web Naskh" w:cs="Nafees Web Naskh" w:hint="cs"/>
          <w:rtl/>
          <w:lang w:eastAsia="en-US"/>
        </w:rPr>
        <w:t>ی</w:t>
      </w:r>
      <w:r w:rsidRPr="00C1733C">
        <w:rPr>
          <w:rFonts w:ascii="Nafees Web Naskh" w:eastAsia="Calibri" w:hAnsi="Nafees Web Naskh" w:cs="Nafees Web Naskh"/>
          <w:rtl/>
          <w:lang w:eastAsia="en-US"/>
        </w:rPr>
        <w:t xml:space="preserve"> کرتا تھا۔</w:t>
      </w:r>
      <w:r w:rsidRPr="00C1733C">
        <w:rPr>
          <w:rFonts w:ascii="Nafees Web Naskh" w:eastAsia="Calibri" w:hAnsi="Nafees Web Naskh" w:cs="Nafees Web Naskh" w:hint="cs"/>
          <w:rtl/>
          <w:lang w:eastAsia="en-US"/>
        </w:rPr>
        <w:t xml:space="preserve"> مکمل منظرنامے اور ایک انفرادی </w:t>
      </w:r>
      <w:r w:rsidRPr="00C1733C">
        <w:rPr>
          <w:rFonts w:ascii="Nafees Web Naskh" w:eastAsia="Calibri" w:hAnsi="Nafees Web Naskh" w:cs="Nafees Web Naskh" w:hint="cs"/>
          <w:i/>
          <w:iCs/>
          <w:rtl/>
          <w:lang w:eastAsia="en-US"/>
        </w:rPr>
        <w:t>کہوٹ</w:t>
      </w:r>
      <w:r w:rsidRPr="00C1733C">
        <w:rPr>
          <w:rFonts w:ascii="Nafees Web Naskh" w:eastAsia="Calibri" w:hAnsi="Nafees Web Naskh" w:cs="Nafees Web Naskh" w:hint="cs"/>
          <w:rtl/>
          <w:lang w:eastAsia="en-US"/>
        </w:rPr>
        <w:t xml:space="preserve"> </w:t>
      </w:r>
      <w:r w:rsidRPr="00C1733C">
        <w:rPr>
          <w:rFonts w:ascii="Calibri" w:eastAsia="Calibri" w:hAnsi="Calibri" w:cs="Calibri"/>
          <w:i/>
          <w:iCs/>
          <w:lang w:eastAsia="en-US"/>
        </w:rPr>
        <w:t>(</w:t>
      </w:r>
      <w:r w:rsidRPr="00C1733C">
        <w:rPr>
          <w:rFonts w:ascii="Calibri" w:eastAsia="Calibri" w:hAnsi="Calibri" w:cs="Calibri"/>
          <w:i/>
          <w:iCs/>
          <w:color w:val="000000"/>
          <w:szCs w:val="22"/>
          <w:lang w:eastAsia="en-US"/>
        </w:rPr>
        <w:t>Kahoot)</w:t>
      </w:r>
      <w:r w:rsidRPr="00C1733C">
        <w:rPr>
          <w:rFonts w:ascii="Nafees Web Naskh" w:eastAsia="Calibri" w:hAnsi="Nafees Web Naskh" w:cs="Nafees Web Naskh" w:hint="cs"/>
          <w:color w:val="000000"/>
          <w:rtl/>
          <w:lang w:eastAsia="en-US" w:bidi="ur-PK"/>
        </w:rPr>
        <w:t xml:space="preserve">کے ساتھ!  ہر ایک </w:t>
      </w:r>
      <w:proofErr w:type="spellStart"/>
      <w:r w:rsidRPr="00C1733C">
        <w:rPr>
          <w:rFonts w:ascii="Nafees Web Naskh" w:eastAsia="Calibri" w:hAnsi="Nafees Web Naskh" w:cs="Nafees Web Naskh" w:hint="cs"/>
          <w:color w:val="000000"/>
          <w:rtl/>
          <w:lang w:eastAsia="en-US" w:bidi="ur-PK"/>
        </w:rPr>
        <w:t>کیلئےکھیل</w:t>
      </w:r>
      <w:proofErr w:type="spellEnd"/>
      <w:r w:rsidRPr="00C1733C">
        <w:rPr>
          <w:rFonts w:ascii="Nafees Web Naskh" w:eastAsia="Calibri" w:hAnsi="Nafees Web Naskh" w:cs="Nafees Web Naskh" w:hint="cs"/>
          <w:color w:val="000000"/>
          <w:rtl/>
          <w:lang w:eastAsia="en-US" w:bidi="ur-PK"/>
        </w:rPr>
        <w:t xml:space="preserve">، </w:t>
      </w:r>
      <w:proofErr w:type="spellStart"/>
      <w:r w:rsidRPr="00C1733C">
        <w:rPr>
          <w:rFonts w:ascii="Nafees Web Naskh" w:eastAsia="Calibri" w:hAnsi="Nafees Web Naskh" w:cs="Nafees Web Naskh" w:hint="cs"/>
          <w:color w:val="000000"/>
          <w:rtl/>
          <w:lang w:eastAsia="en-US" w:bidi="ur-PK"/>
        </w:rPr>
        <w:t>طلباء</w:t>
      </w:r>
      <w:proofErr w:type="spellEnd"/>
      <w:r w:rsidRPr="00C1733C">
        <w:rPr>
          <w:rFonts w:ascii="Nafees Web Naskh" w:eastAsia="Calibri" w:hAnsi="Nafees Web Naskh" w:cs="Nafees Web Naskh" w:hint="cs"/>
          <w:color w:val="000000"/>
          <w:rtl/>
          <w:lang w:eastAsia="en-US" w:bidi="ur-PK"/>
        </w:rPr>
        <w:t xml:space="preserve"> نے ہر </w:t>
      </w:r>
      <w:proofErr w:type="spellStart"/>
      <w:r w:rsidRPr="00C1733C">
        <w:rPr>
          <w:rFonts w:ascii="Nafees Web Naskh" w:eastAsia="Calibri" w:hAnsi="Nafees Web Naskh" w:cs="Nafees Web Naskh" w:hint="cs"/>
          <w:color w:val="000000"/>
          <w:rtl/>
          <w:lang w:eastAsia="en-US" w:bidi="ur-PK"/>
        </w:rPr>
        <w:t>شعبےکو</w:t>
      </w:r>
      <w:proofErr w:type="spellEnd"/>
      <w:r w:rsidRPr="00C1733C">
        <w:rPr>
          <w:rFonts w:ascii="Nafees Web Naskh" w:eastAsia="Calibri" w:hAnsi="Nafees Web Naskh" w:cs="Nafees Web Naskh" w:hint="cs"/>
          <w:color w:val="000000"/>
          <w:rtl/>
          <w:lang w:eastAsia="en-US" w:bidi="ur-PK"/>
        </w:rPr>
        <w:t xml:space="preserve"> </w:t>
      </w:r>
      <w:proofErr w:type="spellStart"/>
      <w:r w:rsidRPr="00C1733C">
        <w:rPr>
          <w:rFonts w:ascii="Nafees Web Naskh" w:eastAsia="Calibri" w:hAnsi="Nafees Web Naskh" w:cs="Nafees Web Naskh" w:hint="cs"/>
          <w:color w:val="000000"/>
          <w:rtl/>
          <w:lang w:eastAsia="en-US" w:bidi="ur-PK"/>
        </w:rPr>
        <w:t>انٹرایکٹو</w:t>
      </w:r>
      <w:proofErr w:type="spellEnd"/>
      <w:r w:rsidRPr="00C1733C">
        <w:rPr>
          <w:rFonts w:ascii="Nafees Web Naskh" w:eastAsia="Calibri" w:hAnsi="Nafees Web Naskh" w:cs="Nafees Web Naskh" w:hint="cs"/>
          <w:color w:val="000000"/>
          <w:rtl/>
          <w:lang w:eastAsia="en-US" w:bidi="ur-PK"/>
        </w:rPr>
        <w:t xml:space="preserve">، تفریح اور تیز رفتار طریقے سے سیکھا۔ بی </w:t>
      </w:r>
      <w:proofErr w:type="spellStart"/>
      <w:r w:rsidRPr="00C1733C">
        <w:rPr>
          <w:rFonts w:ascii="Nafees Web Naskh" w:eastAsia="Calibri" w:hAnsi="Nafees Web Naskh" w:cs="Nafees Web Naskh" w:hint="cs"/>
          <w:color w:val="000000"/>
          <w:rtl/>
          <w:lang w:eastAsia="en-US" w:bidi="ur-PK"/>
        </w:rPr>
        <w:t>ایس</w:t>
      </w:r>
      <w:proofErr w:type="spellEnd"/>
      <w:r w:rsidRPr="00C1733C">
        <w:rPr>
          <w:rFonts w:ascii="Nafees Web Naskh" w:eastAsia="Calibri" w:hAnsi="Nafees Web Naskh" w:cs="Nafees Web Naskh" w:hint="cs"/>
          <w:color w:val="000000"/>
          <w:rtl/>
          <w:lang w:eastAsia="en-US" w:bidi="ur-PK"/>
        </w:rPr>
        <w:t xml:space="preserve"> </w:t>
      </w:r>
      <w:proofErr w:type="spellStart"/>
      <w:r w:rsidRPr="00C1733C">
        <w:rPr>
          <w:rFonts w:ascii="Nafees Web Naskh" w:eastAsia="Calibri" w:hAnsi="Nafees Web Naskh" w:cs="Nafees Web Naskh" w:hint="cs"/>
          <w:color w:val="000000"/>
          <w:rtl/>
          <w:lang w:eastAsia="en-US" w:bidi="ur-PK"/>
        </w:rPr>
        <w:t>ڈی</w:t>
      </w:r>
      <w:proofErr w:type="spellEnd"/>
      <w:r w:rsidRPr="00C1733C">
        <w:rPr>
          <w:rFonts w:ascii="Nafees Web Naskh" w:eastAsia="Calibri" w:hAnsi="Nafees Web Naskh" w:cs="Nafees Web Naskh" w:hint="cs"/>
          <w:color w:val="000000"/>
          <w:rtl/>
          <w:lang w:eastAsia="en-US" w:bidi="ur-PK"/>
        </w:rPr>
        <w:t xml:space="preserve"> نے </w:t>
      </w:r>
      <w:proofErr w:type="spellStart"/>
      <w:r w:rsidRPr="00C1733C">
        <w:rPr>
          <w:rFonts w:ascii="Nafees Web Naskh" w:eastAsia="Calibri" w:hAnsi="Nafees Web Naskh" w:cs="Nafees Web Naskh" w:hint="cs"/>
          <w:color w:val="000000"/>
          <w:rtl/>
          <w:lang w:eastAsia="en-US" w:bidi="ur-PK"/>
        </w:rPr>
        <w:t>طلباء</w:t>
      </w:r>
      <w:proofErr w:type="spellEnd"/>
      <w:r w:rsidRPr="00C1733C">
        <w:rPr>
          <w:rFonts w:ascii="Nafees Web Naskh" w:eastAsia="Calibri" w:hAnsi="Nafees Web Naskh" w:cs="Nafees Web Naskh" w:hint="cs"/>
          <w:color w:val="000000"/>
          <w:rtl/>
          <w:lang w:eastAsia="en-US" w:bidi="ur-PK"/>
        </w:rPr>
        <w:t xml:space="preserve"> کے </w:t>
      </w:r>
      <w:proofErr w:type="spellStart"/>
      <w:r w:rsidRPr="00C1733C">
        <w:rPr>
          <w:rFonts w:ascii="Nafees Web Naskh" w:eastAsia="Calibri" w:hAnsi="Nafees Web Naskh" w:cs="Nafees Web Naskh" w:hint="cs"/>
          <w:color w:val="000000"/>
          <w:rtl/>
          <w:lang w:eastAsia="en-US" w:bidi="ur-PK"/>
        </w:rPr>
        <w:t>سیکھنےکو</w:t>
      </w:r>
      <w:proofErr w:type="spellEnd"/>
      <w:r w:rsidRPr="00C1733C">
        <w:rPr>
          <w:rFonts w:ascii="Nafees Web Naskh" w:eastAsia="Calibri" w:hAnsi="Nafees Web Naskh" w:cs="Nafees Web Naskh" w:hint="cs"/>
          <w:color w:val="000000"/>
          <w:rtl/>
          <w:lang w:eastAsia="en-US" w:bidi="ur-PK"/>
        </w:rPr>
        <w:t xml:space="preserve"> مستحکم </w:t>
      </w:r>
      <w:proofErr w:type="spellStart"/>
      <w:r w:rsidRPr="00C1733C">
        <w:rPr>
          <w:rFonts w:ascii="Nafees Web Naskh" w:eastAsia="Calibri" w:hAnsi="Nafees Web Naskh" w:cs="Nafees Web Naskh" w:hint="cs"/>
          <w:color w:val="000000"/>
          <w:rtl/>
          <w:lang w:eastAsia="en-US" w:bidi="ur-PK"/>
        </w:rPr>
        <w:t>کرنےکیلئے</w:t>
      </w:r>
      <w:proofErr w:type="spellEnd"/>
      <w:r w:rsidRPr="00C1733C">
        <w:rPr>
          <w:rFonts w:ascii="Nafees Web Naskh" w:eastAsia="Calibri" w:hAnsi="Nafees Web Naskh" w:cs="Nafees Web Naskh" w:hint="cs"/>
          <w:color w:val="000000"/>
          <w:rtl/>
          <w:lang w:eastAsia="en-US" w:bidi="ur-PK"/>
        </w:rPr>
        <w:t xml:space="preserve"> سیشن کے </w:t>
      </w:r>
      <w:proofErr w:type="spellStart"/>
      <w:r w:rsidRPr="00C1733C">
        <w:rPr>
          <w:rFonts w:ascii="Nafees Web Naskh" w:eastAsia="Calibri" w:hAnsi="Nafees Web Naskh" w:cs="Nafees Web Naskh" w:hint="cs"/>
          <w:color w:val="000000"/>
          <w:rtl/>
          <w:lang w:eastAsia="en-US" w:bidi="ur-PK"/>
        </w:rPr>
        <w:t>بعدکی</w:t>
      </w:r>
      <w:proofErr w:type="spellEnd"/>
      <w:r w:rsidRPr="00C1733C">
        <w:rPr>
          <w:rFonts w:ascii="Nafees Web Naskh" w:eastAsia="Calibri" w:hAnsi="Nafees Web Naskh" w:cs="Nafees Web Naskh" w:hint="cs"/>
          <w:color w:val="000000"/>
          <w:rtl/>
          <w:lang w:eastAsia="en-US" w:bidi="ur-PK"/>
        </w:rPr>
        <w:t xml:space="preserve"> سرگرمی بھی فراہم کی۔</w:t>
      </w:r>
    </w:p>
    <w:p w14:paraId="1A2B5EDA" w14:textId="77777777" w:rsidR="000E3F50" w:rsidRDefault="000E3F50" w:rsidP="00C1733C">
      <w:pPr>
        <w:pStyle w:val="NormalWeb"/>
        <w:bidi/>
        <w:spacing w:before="0" w:beforeAutospacing="0" w:after="240" w:afterAutospacing="0"/>
        <w:ind w:left="-288"/>
        <w:rPr>
          <w:rFonts w:ascii="Nafees Web Naskh" w:eastAsia="Calibri" w:hAnsi="Nafees Web Naskh" w:cs="Nafees Web Naskh"/>
          <w:color w:val="000000"/>
          <w:rtl/>
          <w:lang w:eastAsia="en-US" w:bidi="ur-PK"/>
        </w:rPr>
      </w:pPr>
      <w:proofErr w:type="spellStart"/>
      <w:r w:rsidRPr="000E3F50">
        <w:rPr>
          <w:rFonts w:ascii="Nafees Web Naskh" w:eastAsia="Calibri" w:hAnsi="Nafees Web Naskh" w:cs="Nafees Web Naskh"/>
          <w:color w:val="000000"/>
          <w:rtl/>
          <w:lang w:eastAsia="en-US" w:bidi="ur-PK"/>
        </w:rPr>
        <w:t>ک</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ر</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ئر</w:t>
      </w:r>
      <w:proofErr w:type="spellEnd"/>
      <w:r w:rsidRPr="000E3F50">
        <w:rPr>
          <w:rFonts w:ascii="Nafees Web Naskh" w:eastAsia="Calibri" w:hAnsi="Nafees Web Naskh" w:cs="Nafees Web Naskh"/>
          <w:color w:val="000000"/>
          <w:rtl/>
          <w:lang w:eastAsia="en-US" w:bidi="ur-PK"/>
        </w:rPr>
        <w:t xml:space="preserve"> </w:t>
      </w:r>
      <w:proofErr w:type="spellStart"/>
      <w:r w:rsidRPr="000E3F50">
        <w:rPr>
          <w:rFonts w:ascii="Nafees Web Naskh" w:eastAsia="Calibri" w:hAnsi="Nafees Web Naskh" w:cs="Nafees Web Naskh"/>
          <w:color w:val="000000"/>
          <w:rtl/>
          <w:lang w:eastAsia="en-US" w:bidi="ur-PK"/>
        </w:rPr>
        <w:t>اسٹڈ</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ز</w:t>
      </w:r>
      <w:proofErr w:type="spellEnd"/>
      <w:r w:rsidRPr="000E3F50">
        <w:rPr>
          <w:rFonts w:ascii="Nafees Web Naskh" w:eastAsia="Calibri" w:hAnsi="Nafees Web Naskh" w:cs="Nafees Web Naskh"/>
          <w:color w:val="000000"/>
          <w:rtl/>
          <w:lang w:eastAsia="en-US" w:bidi="ur-PK"/>
        </w:rPr>
        <w:t xml:space="preserve"> کے </w:t>
      </w:r>
      <w:proofErr w:type="spellStart"/>
      <w:r w:rsidRPr="000E3F50">
        <w:rPr>
          <w:rFonts w:ascii="Nafees Web Naskh" w:eastAsia="Calibri" w:hAnsi="Nafees Web Naskh" w:cs="Nafees Web Naskh"/>
          <w:color w:val="000000"/>
          <w:rtl/>
          <w:lang w:eastAsia="en-US" w:bidi="ur-PK"/>
        </w:rPr>
        <w:t>طلباء</w:t>
      </w:r>
      <w:proofErr w:type="spellEnd"/>
      <w:r w:rsidRPr="000E3F50">
        <w:rPr>
          <w:rFonts w:ascii="Nafees Web Naskh" w:eastAsia="Calibri" w:hAnsi="Nafees Web Naskh" w:cs="Nafees Web Naskh"/>
          <w:color w:val="000000"/>
          <w:rtl/>
          <w:lang w:eastAsia="en-US" w:bidi="ur-PK"/>
        </w:rPr>
        <w:t xml:space="preserve"> نے ا</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ک</w:t>
      </w:r>
      <w:r w:rsidRPr="000E3F50">
        <w:rPr>
          <w:rFonts w:ascii="Nafees Web Naskh" w:eastAsia="Calibri" w:hAnsi="Nafees Web Naskh" w:cs="Nafees Web Naskh"/>
          <w:color w:val="000000"/>
          <w:rtl/>
          <w:lang w:eastAsia="en-US" w:bidi="ur-PK"/>
        </w:rPr>
        <w:t xml:space="preserve"> زبردست کام ک</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ا</w:t>
      </w:r>
      <w:r w:rsidRPr="000E3F50">
        <w:rPr>
          <w:rFonts w:ascii="Nafees Web Naskh" w:eastAsia="Calibri" w:hAnsi="Nafees Web Naskh" w:cs="Nafees Web Naskh"/>
          <w:color w:val="000000"/>
          <w:rtl/>
          <w:lang w:eastAsia="en-US" w:bidi="ur-PK"/>
        </w:rPr>
        <w:t xml:space="preserve"> اور دونوں </w:t>
      </w:r>
      <w:proofErr w:type="spellStart"/>
      <w:r w:rsidRPr="000E3F50">
        <w:rPr>
          <w:rFonts w:ascii="Nafees Web Naskh" w:eastAsia="Calibri" w:hAnsi="Nafees Web Naskh" w:cs="Nafees Web Naskh"/>
          <w:color w:val="000000"/>
          <w:rtl/>
          <w:lang w:eastAsia="en-US" w:bidi="ur-PK"/>
        </w:rPr>
        <w:t>س</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شنوں</w:t>
      </w:r>
      <w:proofErr w:type="spellEnd"/>
      <w:r w:rsidRPr="000E3F50">
        <w:rPr>
          <w:rFonts w:ascii="Nafees Web Naskh" w:eastAsia="Calibri" w:hAnsi="Nafees Web Naskh" w:cs="Nafees Web Naskh"/>
          <w:color w:val="000000"/>
          <w:rtl/>
          <w:lang w:eastAsia="en-US" w:bidi="ur-PK"/>
        </w:rPr>
        <w:t xml:space="preserve"> </w:t>
      </w:r>
      <w:proofErr w:type="spellStart"/>
      <w:r w:rsidRPr="000E3F50">
        <w:rPr>
          <w:rFonts w:ascii="Nafees Web Naskh" w:eastAsia="Calibri" w:hAnsi="Nafees Web Naskh" w:cs="Nafees Web Naskh"/>
          <w:color w:val="000000"/>
          <w:rtl/>
          <w:lang w:eastAsia="en-US" w:bidi="ur-PK"/>
        </w:rPr>
        <w:t>ک</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لئے</w:t>
      </w:r>
      <w:proofErr w:type="spellEnd"/>
      <w:r w:rsidRPr="000E3F50">
        <w:rPr>
          <w:rFonts w:ascii="Nafees Web Naskh" w:eastAsia="Calibri" w:hAnsi="Nafees Web Naskh" w:cs="Nafees Web Naskh"/>
          <w:color w:val="000000"/>
          <w:rtl/>
          <w:lang w:eastAsia="en-US" w:bidi="ur-PK"/>
        </w:rPr>
        <w:t xml:space="preserve"> ٹاپ </w:t>
      </w:r>
      <w:r w:rsidRPr="005C35B5">
        <w:rPr>
          <w:rFonts w:asciiTheme="minorHAnsi" w:eastAsia="Calibri" w:hAnsiTheme="minorHAnsi" w:cstheme="minorHAnsi"/>
          <w:color w:val="000000"/>
          <w:rtl/>
          <w:lang w:eastAsia="en-US" w:bidi="ur-PK"/>
        </w:rPr>
        <w:t>3</w:t>
      </w:r>
      <w:r w:rsidRPr="000E3F50">
        <w:rPr>
          <w:rFonts w:ascii="Nafees Web Naskh" w:eastAsia="Calibri" w:hAnsi="Nafees Web Naskh" w:cs="Nafees Web Naskh"/>
          <w:color w:val="000000"/>
          <w:rtl/>
          <w:lang w:eastAsia="en-US" w:bidi="ur-PK"/>
        </w:rPr>
        <w:t xml:space="preserve"> م</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ں</w:t>
      </w:r>
      <w:r w:rsidRPr="000E3F50">
        <w:rPr>
          <w:rFonts w:ascii="Nafees Web Naskh" w:eastAsia="Calibri" w:hAnsi="Nafees Web Naskh" w:cs="Nafees Web Naskh"/>
          <w:color w:val="000000"/>
          <w:rtl/>
          <w:lang w:eastAsia="en-US" w:bidi="ur-PK"/>
        </w:rPr>
        <w:t xml:space="preserve"> جگہ بنائ</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color w:val="000000"/>
          <w:rtl/>
          <w:lang w:eastAsia="en-US" w:bidi="ur-PK"/>
        </w:rPr>
        <w:t>!  مجموع</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color w:val="000000"/>
          <w:rtl/>
          <w:lang w:eastAsia="en-US" w:bidi="ur-PK"/>
        </w:rPr>
        <w:t xml:space="preserve"> طور پر، ب</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color w:val="000000"/>
          <w:rtl/>
          <w:lang w:eastAsia="en-US" w:bidi="ur-PK"/>
        </w:rPr>
        <w:t xml:space="preserve"> </w:t>
      </w:r>
      <w:proofErr w:type="spellStart"/>
      <w:r w:rsidRPr="000E3F50">
        <w:rPr>
          <w:rFonts w:ascii="Nafees Web Naskh" w:eastAsia="Calibri" w:hAnsi="Nafees Web Naskh" w:cs="Nafees Web Naskh"/>
          <w:color w:val="000000"/>
          <w:rtl/>
          <w:lang w:eastAsia="en-US" w:bidi="ur-PK"/>
        </w:rPr>
        <w:t>ا</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س</w:t>
      </w:r>
      <w:proofErr w:type="spellEnd"/>
      <w:r w:rsidRPr="000E3F50">
        <w:rPr>
          <w:rFonts w:ascii="Nafees Web Naskh" w:eastAsia="Calibri" w:hAnsi="Nafees Web Naskh" w:cs="Nafees Web Naskh"/>
          <w:color w:val="000000"/>
          <w:rtl/>
          <w:lang w:eastAsia="en-US" w:bidi="ur-PK"/>
        </w:rPr>
        <w:t xml:space="preserve"> </w:t>
      </w:r>
      <w:proofErr w:type="spellStart"/>
      <w:r w:rsidRPr="000E3F50">
        <w:rPr>
          <w:rFonts w:ascii="Nafees Web Naskh" w:eastAsia="Calibri" w:hAnsi="Nafees Web Naskh" w:cs="Nafees Web Naskh"/>
          <w:color w:val="000000"/>
          <w:rtl/>
          <w:lang w:eastAsia="en-US" w:bidi="ur-PK"/>
        </w:rPr>
        <w:t>ڈ</w:t>
      </w:r>
      <w:r w:rsidRPr="000E3F50">
        <w:rPr>
          <w:rFonts w:ascii="Nafees Web Naskh" w:eastAsia="Calibri" w:hAnsi="Nafees Web Naskh" w:cs="Nafees Web Naskh" w:hint="cs"/>
          <w:color w:val="000000"/>
          <w:rtl/>
          <w:lang w:eastAsia="en-US" w:bidi="ur-PK"/>
        </w:rPr>
        <w:t>ی</w:t>
      </w:r>
      <w:proofErr w:type="spellEnd"/>
      <w:r w:rsidRPr="000E3F50">
        <w:rPr>
          <w:rFonts w:ascii="Nafees Web Naskh" w:eastAsia="Calibri" w:hAnsi="Nafees Web Naskh" w:cs="Nafees Web Naskh"/>
          <w:color w:val="000000"/>
          <w:rtl/>
          <w:lang w:eastAsia="en-US" w:bidi="ur-PK"/>
        </w:rPr>
        <w:t xml:space="preserve"> پروگرام دور دراز، کلاس روم م</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ں،</w:t>
      </w:r>
      <w:r w:rsidRPr="000E3F50">
        <w:rPr>
          <w:rFonts w:ascii="Nafees Web Naskh" w:eastAsia="Calibri" w:hAnsi="Nafees Web Naskh" w:cs="Nafees Web Naskh"/>
          <w:color w:val="000000"/>
          <w:rtl/>
          <w:lang w:eastAsia="en-US" w:bidi="ur-PK"/>
        </w:rPr>
        <w:t xml:space="preserve"> کے ساتھ </w:t>
      </w:r>
      <w:proofErr w:type="spellStart"/>
      <w:r w:rsidRPr="000E3F50">
        <w:rPr>
          <w:rFonts w:ascii="Nafees Web Naskh" w:eastAsia="Calibri" w:hAnsi="Nafees Web Naskh" w:cs="Nafees Web Naskh"/>
          <w:color w:val="000000"/>
          <w:rtl/>
          <w:lang w:eastAsia="en-US" w:bidi="ur-PK"/>
        </w:rPr>
        <w:t>ساتھ</w:t>
      </w:r>
      <w:proofErr w:type="spellEnd"/>
      <w:r w:rsidRPr="000E3F50">
        <w:rPr>
          <w:rFonts w:ascii="Nafees Web Naskh" w:eastAsia="Calibri" w:hAnsi="Nafees Web Naskh" w:cs="Nafees Web Naskh"/>
          <w:color w:val="000000"/>
          <w:rtl/>
          <w:lang w:eastAsia="en-US" w:bidi="ur-PK"/>
        </w:rPr>
        <w:t xml:space="preserve"> امتزاج</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color w:val="000000"/>
          <w:rtl/>
          <w:lang w:eastAsia="en-US" w:bidi="ur-PK"/>
        </w:rPr>
        <w:t xml:space="preserve"> طور پر </w:t>
      </w:r>
      <w:proofErr w:type="spellStart"/>
      <w:r w:rsidRPr="000E3F50">
        <w:rPr>
          <w:rFonts w:ascii="Nafees Web Naskh" w:eastAsia="Calibri" w:hAnsi="Nafees Web Naskh" w:cs="Nafees Web Naskh"/>
          <w:color w:val="000000"/>
          <w:rtl/>
          <w:lang w:eastAsia="en-US" w:bidi="ur-PK"/>
        </w:rPr>
        <w:t>س</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کھنےکے</w:t>
      </w:r>
      <w:proofErr w:type="spellEnd"/>
      <w:r w:rsidRPr="000E3F50">
        <w:rPr>
          <w:rFonts w:ascii="Nafees Web Naskh" w:eastAsia="Calibri" w:hAnsi="Nafees Web Naskh" w:cs="Nafees Web Naskh"/>
          <w:color w:val="000000"/>
          <w:rtl/>
          <w:lang w:eastAsia="en-US" w:bidi="ur-PK"/>
        </w:rPr>
        <w:t xml:space="preserve"> ماحول ک</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color w:val="000000"/>
          <w:rtl/>
          <w:lang w:eastAsia="en-US" w:bidi="ur-PK"/>
        </w:rPr>
        <w:t xml:space="preserve"> ضرور</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ات</w:t>
      </w:r>
      <w:r w:rsidRPr="000E3F50">
        <w:rPr>
          <w:rFonts w:ascii="Nafees Web Naskh" w:eastAsia="Calibri" w:hAnsi="Nafees Web Naskh" w:cs="Nafees Web Naskh"/>
          <w:color w:val="000000"/>
          <w:rtl/>
          <w:lang w:eastAsia="en-US" w:bidi="ur-PK"/>
        </w:rPr>
        <w:t xml:space="preserve"> کو پورا کرنے </w:t>
      </w:r>
      <w:proofErr w:type="spellStart"/>
      <w:r w:rsidRPr="000E3F50">
        <w:rPr>
          <w:rFonts w:ascii="Nafees Web Naskh" w:eastAsia="Calibri" w:hAnsi="Nafees Web Naskh" w:cs="Nafees Web Naskh"/>
          <w:color w:val="000000"/>
          <w:rtl/>
          <w:lang w:eastAsia="en-US" w:bidi="ur-PK"/>
        </w:rPr>
        <w:t>ک</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لئے</w:t>
      </w:r>
      <w:proofErr w:type="spellEnd"/>
      <w:r w:rsidRPr="000E3F50">
        <w:rPr>
          <w:rFonts w:ascii="Nafees Web Naskh" w:eastAsia="Calibri" w:hAnsi="Nafees Web Naskh" w:cs="Nafees Web Naskh"/>
          <w:color w:val="000000"/>
          <w:rtl/>
          <w:lang w:eastAsia="en-US" w:bidi="ur-PK"/>
        </w:rPr>
        <w:t xml:space="preserve"> اچھ</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color w:val="000000"/>
          <w:rtl/>
          <w:lang w:eastAsia="en-US" w:bidi="ur-PK"/>
        </w:rPr>
        <w:t xml:space="preserve"> طرح سے تشک</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ل</w:t>
      </w:r>
      <w:r w:rsidRPr="000E3F50">
        <w:rPr>
          <w:rFonts w:ascii="Nafees Web Naskh" w:eastAsia="Calibri" w:hAnsi="Nafees Web Naskh" w:cs="Nafees Web Naskh"/>
          <w:color w:val="000000"/>
          <w:rtl/>
          <w:lang w:eastAsia="en-US" w:bidi="ur-PK"/>
        </w:rPr>
        <w:t xml:space="preserve"> د</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ا</w:t>
      </w:r>
      <w:r w:rsidRPr="000E3F50">
        <w:rPr>
          <w:rFonts w:ascii="Nafees Web Naskh" w:eastAsia="Calibri" w:hAnsi="Nafees Web Naskh" w:cs="Nafees Web Naskh"/>
          <w:color w:val="000000"/>
          <w:rtl/>
          <w:lang w:eastAsia="en-US" w:bidi="ur-PK"/>
        </w:rPr>
        <w:t xml:space="preserve"> گ</w:t>
      </w:r>
      <w:r w:rsidRPr="000E3F50">
        <w:rPr>
          <w:rFonts w:ascii="Nafees Web Naskh" w:eastAsia="Calibri" w:hAnsi="Nafees Web Naskh" w:cs="Nafees Web Naskh" w:hint="cs"/>
          <w:color w:val="000000"/>
          <w:rtl/>
          <w:lang w:eastAsia="en-US" w:bidi="ur-PK"/>
        </w:rPr>
        <w:t>ی</w:t>
      </w:r>
      <w:r w:rsidRPr="000E3F50">
        <w:rPr>
          <w:rFonts w:ascii="Nafees Web Naskh" w:eastAsia="Calibri" w:hAnsi="Nafees Web Naskh" w:cs="Nafees Web Naskh" w:hint="eastAsia"/>
          <w:color w:val="000000"/>
          <w:rtl/>
          <w:lang w:eastAsia="en-US" w:bidi="ur-PK"/>
        </w:rPr>
        <w:t>ا</w:t>
      </w:r>
      <w:r w:rsidRPr="000E3F50">
        <w:rPr>
          <w:rFonts w:ascii="Nafees Web Naskh" w:eastAsia="Calibri" w:hAnsi="Nafees Web Naskh" w:cs="Nafees Web Naskh"/>
          <w:color w:val="000000"/>
          <w:rtl/>
          <w:lang w:eastAsia="en-US" w:bidi="ur-PK"/>
        </w:rPr>
        <w:t xml:space="preserve"> تھا۔</w:t>
      </w:r>
    </w:p>
    <w:p w14:paraId="0DDB6CB8" w14:textId="5D4A1197" w:rsidR="00A2793D" w:rsidRPr="007E713E" w:rsidRDefault="00E27139" w:rsidP="000E3F50">
      <w:pPr>
        <w:pStyle w:val="NormalWeb"/>
        <w:bidi/>
        <w:spacing w:before="0" w:beforeAutospacing="0" w:after="240" w:afterAutospacing="0"/>
        <w:ind w:left="-288"/>
        <w:rPr>
          <w:rFonts w:ascii="Nafees Web Naskh" w:eastAsia="Calibri" w:hAnsi="Nafees Web Naskh" w:cs="Nafees Web Naskh"/>
          <w:b/>
          <w:bCs/>
          <w:color w:val="F79646"/>
          <w:rtl/>
          <w:lang w:eastAsia="en-US"/>
        </w:rPr>
      </w:pPr>
      <w:r w:rsidRPr="00E27139">
        <w:rPr>
          <w:rFonts w:ascii="Nafees Web Naskh" w:hAnsi="Nafees Web Naskh" w:cs="Nafees Web Naskh" w:hint="cs"/>
          <w:i/>
          <w:iCs/>
          <w:rtl/>
        </w:rPr>
        <w:t>"مجھے اپنا پیسہ دکھائیں"</w:t>
      </w:r>
      <w:r>
        <w:rPr>
          <w:rFonts w:ascii="Nafees Web Naskh" w:hAnsi="Nafees Web Naskh" w:cs="Nafees Web Naskh" w:hint="cs"/>
          <w:rtl/>
        </w:rPr>
        <w:t xml:space="preserve"> گیم صبح کے سیشن میں لکسیکان نوا رتنا رسا </w:t>
      </w:r>
      <w:r>
        <w:rPr>
          <w:rFonts w:eastAsia="Calibri" w:cstheme="minorHAnsi"/>
          <w:color w:val="000000"/>
        </w:rPr>
        <w:t>(</w:t>
      </w:r>
      <w:proofErr w:type="spellStart"/>
      <w:r w:rsidRPr="00FD5354">
        <w:rPr>
          <w:rFonts w:asciiTheme="minorHAnsi" w:eastAsia="Calibri" w:hAnsiTheme="minorHAnsi" w:cstheme="minorHAnsi"/>
          <w:color w:val="000000"/>
        </w:rPr>
        <w:t>Laksikan</w:t>
      </w:r>
      <w:proofErr w:type="spellEnd"/>
      <w:r w:rsidRPr="00FD5354">
        <w:rPr>
          <w:rFonts w:asciiTheme="minorHAnsi" w:eastAsia="Calibri" w:hAnsiTheme="minorHAnsi" w:cstheme="minorHAnsi"/>
          <w:color w:val="000000"/>
        </w:rPr>
        <w:t xml:space="preserve"> </w:t>
      </w:r>
      <w:proofErr w:type="spellStart"/>
      <w:r w:rsidRPr="00FD5354">
        <w:rPr>
          <w:rFonts w:asciiTheme="minorHAnsi" w:eastAsia="Calibri" w:hAnsiTheme="minorHAnsi" w:cstheme="minorHAnsi"/>
          <w:color w:val="000000"/>
        </w:rPr>
        <w:t>Navaratnarasa</w:t>
      </w:r>
      <w:proofErr w:type="spellEnd"/>
      <w:r>
        <w:rPr>
          <w:rFonts w:eastAsia="Calibri" w:cstheme="minorHAnsi"/>
          <w:color w:val="000000"/>
        </w:rPr>
        <w:t>)</w:t>
      </w:r>
      <w:r>
        <w:rPr>
          <w:rFonts w:ascii="Nafees Web Naskh" w:eastAsia="Calibri" w:hAnsi="Nafees Web Naskh" w:cs="Nafees Web Naskh" w:hint="cs"/>
          <w:color w:val="000000"/>
          <w:rtl/>
          <w:lang w:bidi="ur-PK"/>
        </w:rPr>
        <w:t xml:space="preserve"> [اول] اور شایان </w:t>
      </w:r>
      <w:proofErr w:type="spellStart"/>
      <w:r>
        <w:rPr>
          <w:rFonts w:ascii="Nafees Web Naskh" w:eastAsia="Calibri" w:hAnsi="Nafees Web Naskh" w:cs="Nafees Web Naskh" w:hint="cs"/>
          <w:color w:val="000000"/>
          <w:rtl/>
          <w:lang w:bidi="ur-PK"/>
        </w:rPr>
        <w:t>جورڈن</w:t>
      </w:r>
      <w:proofErr w:type="spellEnd"/>
      <w:r>
        <w:rPr>
          <w:rFonts w:ascii="Nafees Web Naskh" w:eastAsia="Calibri" w:hAnsi="Nafees Web Naskh" w:cs="Nafees Web Naskh" w:hint="cs"/>
          <w:color w:val="000000"/>
          <w:rtl/>
          <w:lang w:bidi="ur-PK"/>
        </w:rPr>
        <w:t xml:space="preserve"> </w:t>
      </w:r>
      <w:r>
        <w:rPr>
          <w:rFonts w:eastAsia="Calibri" w:cstheme="minorHAnsi"/>
          <w:color w:val="000000"/>
        </w:rPr>
        <w:t>(</w:t>
      </w:r>
      <w:proofErr w:type="spellStart"/>
      <w:r w:rsidRPr="00FD5354">
        <w:rPr>
          <w:rFonts w:asciiTheme="minorHAnsi" w:eastAsia="Calibri" w:hAnsiTheme="minorHAnsi" w:cstheme="minorHAnsi"/>
          <w:color w:val="000000"/>
        </w:rPr>
        <w:t>Shayann</w:t>
      </w:r>
      <w:proofErr w:type="spellEnd"/>
      <w:r w:rsidRPr="00FD5354">
        <w:rPr>
          <w:rFonts w:asciiTheme="minorHAnsi" w:eastAsia="Calibri" w:hAnsiTheme="minorHAnsi" w:cstheme="minorHAnsi"/>
          <w:color w:val="000000"/>
        </w:rPr>
        <w:t xml:space="preserve"> Jordan</w:t>
      </w:r>
      <w:r>
        <w:rPr>
          <w:rFonts w:eastAsia="Calibri" w:cstheme="minorHAnsi"/>
          <w:color w:val="000000"/>
        </w:rPr>
        <w:t>)</w:t>
      </w:r>
      <w:r>
        <w:rPr>
          <w:rFonts w:ascii="Nafees Web Naskh" w:eastAsia="Calibri" w:hAnsi="Nafees Web Naskh" w:cs="Nafees Web Naskh" w:hint="cs"/>
          <w:color w:val="000000"/>
          <w:rtl/>
          <w:lang w:bidi="ur-PK"/>
        </w:rPr>
        <w:t xml:space="preserve"> </w:t>
      </w:r>
      <w:r w:rsidRPr="00FD5354">
        <w:rPr>
          <w:rFonts w:ascii="Nafees Web Naskh" w:eastAsia="Calibri" w:hAnsi="Nafees Web Naskh" w:cs="Nafees Web Naskh" w:hint="cs"/>
          <w:color w:val="000000"/>
          <w:rtl/>
          <w:lang w:bidi="ur-PK"/>
        </w:rPr>
        <w:t>[</w:t>
      </w:r>
      <w:proofErr w:type="spellStart"/>
      <w:r w:rsidRPr="00FD5354">
        <w:rPr>
          <w:rFonts w:ascii="Nafees Web Naskh" w:eastAsia="Calibri" w:hAnsi="Nafees Web Naskh" w:cs="Nafees Web Naskh" w:hint="cs"/>
          <w:color w:val="000000"/>
          <w:rtl/>
          <w:lang w:bidi="ur-PK"/>
        </w:rPr>
        <w:t>دوئم</w:t>
      </w:r>
      <w:proofErr w:type="spellEnd"/>
      <w:r w:rsidRPr="00FD5354">
        <w:rPr>
          <w:rFonts w:ascii="Nafees Web Naskh" w:eastAsia="Calibri" w:hAnsi="Nafees Web Naskh" w:cs="Nafees Web Naskh" w:hint="cs"/>
          <w:color w:val="000000"/>
          <w:rtl/>
          <w:lang w:bidi="ur-PK"/>
        </w:rPr>
        <w:t>] او</w:t>
      </w:r>
      <w:r>
        <w:rPr>
          <w:rFonts w:ascii="Nafees Web Naskh" w:eastAsia="Calibri" w:hAnsi="Nafees Web Naskh" w:cs="Nafees Web Naskh" w:hint="cs"/>
          <w:color w:val="000000"/>
          <w:rtl/>
          <w:lang w:bidi="ur-PK"/>
        </w:rPr>
        <w:t xml:space="preserve">ر سہ </w:t>
      </w:r>
      <w:proofErr w:type="spellStart"/>
      <w:r>
        <w:rPr>
          <w:rFonts w:ascii="Nafees Web Naskh" w:eastAsia="Calibri" w:hAnsi="Nafees Web Naskh" w:cs="Nafees Web Naskh" w:hint="cs"/>
          <w:color w:val="000000"/>
          <w:rtl/>
          <w:lang w:bidi="ur-PK"/>
        </w:rPr>
        <w:t>پہرکے</w:t>
      </w:r>
      <w:proofErr w:type="spellEnd"/>
      <w:r>
        <w:rPr>
          <w:rFonts w:ascii="Nafees Web Naskh" w:eastAsia="Calibri" w:hAnsi="Nafees Web Naskh" w:cs="Nafees Web Naskh" w:hint="cs"/>
          <w:color w:val="000000"/>
          <w:rtl/>
          <w:lang w:bidi="ur-PK"/>
        </w:rPr>
        <w:t xml:space="preserve"> سیشن میں </w:t>
      </w:r>
      <w:proofErr w:type="spellStart"/>
      <w:r>
        <w:rPr>
          <w:rFonts w:ascii="Nafees Web Naskh" w:eastAsia="Calibri" w:hAnsi="Nafees Web Naskh" w:cs="Nafees Web Naskh" w:hint="cs"/>
          <w:color w:val="000000"/>
          <w:rtl/>
          <w:lang w:bidi="ur-PK"/>
        </w:rPr>
        <w:t>ایملی</w:t>
      </w:r>
      <w:proofErr w:type="spellEnd"/>
      <w:r>
        <w:rPr>
          <w:rFonts w:ascii="Nafees Web Naskh" w:eastAsia="Calibri" w:hAnsi="Nafees Web Naskh" w:cs="Nafees Web Naskh" w:hint="cs"/>
          <w:color w:val="000000"/>
          <w:rtl/>
          <w:lang w:bidi="ur-PK"/>
        </w:rPr>
        <w:t xml:space="preserve"> گو </w:t>
      </w:r>
      <w:r>
        <w:rPr>
          <w:rFonts w:eastAsia="Calibri" w:cstheme="minorHAnsi"/>
          <w:color w:val="000000"/>
        </w:rPr>
        <w:t>(</w:t>
      </w:r>
      <w:r w:rsidRPr="00FD5354">
        <w:rPr>
          <w:rFonts w:asciiTheme="minorHAnsi" w:eastAsia="Calibri" w:hAnsiTheme="minorHAnsi" w:cstheme="minorHAnsi"/>
          <w:color w:val="000000"/>
        </w:rPr>
        <w:t>Emily Ngo</w:t>
      </w:r>
      <w:r>
        <w:rPr>
          <w:rFonts w:eastAsia="Calibri" w:cstheme="minorHAnsi"/>
          <w:color w:val="000000"/>
        </w:rPr>
        <w:t>)</w:t>
      </w:r>
      <w:r>
        <w:rPr>
          <w:rFonts w:ascii="Nafees Web Naskh" w:eastAsia="Calibri" w:hAnsi="Nafees Web Naskh" w:cs="Nafees Web Naskh" w:hint="cs"/>
          <w:color w:val="000000"/>
          <w:rtl/>
          <w:lang w:bidi="ur-PK"/>
        </w:rPr>
        <w:t xml:space="preserve"> [</w:t>
      </w:r>
      <w:proofErr w:type="spellStart"/>
      <w:r>
        <w:rPr>
          <w:rFonts w:ascii="Nafees Web Naskh" w:eastAsia="Calibri" w:hAnsi="Nafees Web Naskh" w:cs="Nafees Web Naskh" w:hint="cs"/>
          <w:color w:val="000000"/>
          <w:rtl/>
          <w:lang w:bidi="ur-PK"/>
        </w:rPr>
        <w:t>دوئم</w:t>
      </w:r>
      <w:proofErr w:type="spellEnd"/>
      <w:r>
        <w:rPr>
          <w:rFonts w:ascii="Nafees Web Naskh" w:eastAsia="Calibri" w:hAnsi="Nafees Web Naskh" w:cs="Nafees Web Naskh" w:hint="cs"/>
          <w:color w:val="000000"/>
          <w:rtl/>
          <w:lang w:bidi="ur-PK"/>
        </w:rPr>
        <w:t xml:space="preserve">] اور </w:t>
      </w:r>
      <w:proofErr w:type="spellStart"/>
      <w:r>
        <w:rPr>
          <w:rFonts w:ascii="Nafees Web Naskh" w:eastAsia="Calibri" w:hAnsi="Nafees Web Naskh" w:cs="Nafees Web Naskh" w:hint="cs"/>
          <w:color w:val="000000"/>
          <w:rtl/>
          <w:lang w:bidi="ur-PK"/>
        </w:rPr>
        <w:t>فیبینا</w:t>
      </w:r>
      <w:proofErr w:type="spellEnd"/>
      <w:r>
        <w:rPr>
          <w:rFonts w:ascii="Nafees Web Naskh" w:eastAsia="Calibri" w:hAnsi="Nafees Web Naskh" w:cs="Nafees Web Naskh" w:hint="cs"/>
          <w:color w:val="000000"/>
          <w:rtl/>
          <w:lang w:bidi="ur-PK"/>
        </w:rPr>
        <w:t xml:space="preserve"> </w:t>
      </w:r>
      <w:proofErr w:type="spellStart"/>
      <w:r>
        <w:rPr>
          <w:rFonts w:ascii="Nafees Web Naskh" w:eastAsia="Calibri" w:hAnsi="Nafees Web Naskh" w:cs="Nafees Web Naskh" w:hint="cs"/>
          <w:color w:val="000000"/>
          <w:rtl/>
          <w:lang w:bidi="ur-PK"/>
        </w:rPr>
        <w:t>نزات</w:t>
      </w:r>
      <w:proofErr w:type="spellEnd"/>
      <w:r>
        <w:rPr>
          <w:rFonts w:ascii="Nafees Web Naskh" w:eastAsia="Calibri" w:hAnsi="Nafees Web Naskh" w:cs="Nafees Web Naskh" w:hint="cs"/>
          <w:color w:val="000000"/>
          <w:rtl/>
          <w:lang w:bidi="ur-PK"/>
        </w:rPr>
        <w:t xml:space="preserve"> </w:t>
      </w:r>
      <w:r>
        <w:rPr>
          <w:rFonts w:eastAsia="Calibri" w:cstheme="minorHAnsi"/>
          <w:color w:val="000000"/>
        </w:rPr>
        <w:t>(</w:t>
      </w:r>
      <w:proofErr w:type="spellStart"/>
      <w:r w:rsidRPr="00FD5354">
        <w:rPr>
          <w:rFonts w:asciiTheme="minorHAnsi" w:eastAsia="Calibri" w:hAnsiTheme="minorHAnsi" w:cstheme="minorHAnsi"/>
          <w:color w:val="000000"/>
        </w:rPr>
        <w:t>Fabiha</w:t>
      </w:r>
      <w:proofErr w:type="spellEnd"/>
      <w:r w:rsidRPr="00FD5354">
        <w:rPr>
          <w:rFonts w:asciiTheme="minorHAnsi" w:eastAsia="Calibri" w:hAnsiTheme="minorHAnsi" w:cstheme="minorHAnsi"/>
          <w:color w:val="000000"/>
        </w:rPr>
        <w:t xml:space="preserve"> </w:t>
      </w:r>
      <w:proofErr w:type="spellStart"/>
      <w:r w:rsidRPr="00FD5354">
        <w:rPr>
          <w:rFonts w:asciiTheme="minorHAnsi" w:eastAsia="Calibri" w:hAnsiTheme="minorHAnsi" w:cstheme="minorHAnsi"/>
          <w:color w:val="000000"/>
        </w:rPr>
        <w:t>Nazat</w:t>
      </w:r>
      <w:proofErr w:type="spellEnd"/>
      <w:r>
        <w:rPr>
          <w:rFonts w:eastAsia="Calibri" w:cstheme="minorHAnsi"/>
          <w:color w:val="000000"/>
        </w:rPr>
        <w:t>)</w:t>
      </w:r>
      <w:r>
        <w:rPr>
          <w:rFonts w:ascii="Nafees Web Naskh" w:eastAsia="Calibri" w:hAnsi="Nafees Web Naskh" w:cs="Nafees Web Naskh" w:hint="cs"/>
          <w:color w:val="000000"/>
          <w:rtl/>
        </w:rPr>
        <w:t xml:space="preserve"> [سوئم] کو مبارک باد۔</w:t>
      </w:r>
      <w:r w:rsidR="004B48F4">
        <w:rPr>
          <w:rFonts w:ascii="Nafees Web Naskh" w:eastAsia="Calibri" w:hAnsi="Nafees Web Naskh" w:cs="Nafees Web Naskh"/>
          <w:rtl/>
          <w:lang w:eastAsia="en-US"/>
        </w:rPr>
        <w:br/>
      </w:r>
      <w:r w:rsidR="004B48F4">
        <w:rPr>
          <w:rFonts w:ascii="Nafees Web Naskh" w:eastAsia="Calibri" w:hAnsi="Nafees Web Naskh" w:cs="Nafees Web Naskh"/>
          <w:rtl/>
          <w:lang w:eastAsia="en-US"/>
        </w:rPr>
        <w:br/>
      </w:r>
    </w:p>
    <w:p w14:paraId="1836FF17" w14:textId="54FCCDEF" w:rsidR="00DD67BE" w:rsidRDefault="000539CC" w:rsidP="00A2793D">
      <w:pPr>
        <w:pStyle w:val="NormalWeb"/>
        <w:bidi/>
        <w:spacing w:before="0" w:beforeAutospacing="0" w:after="240" w:afterAutospacing="0"/>
        <w:ind w:left="-288"/>
        <w:rPr>
          <w:rFonts w:ascii="Nafees Web Naskh" w:eastAsia="Calibri" w:hAnsi="Nafees Web Naskh" w:cs="Nafees Web Naskh"/>
          <w:rtl/>
          <w:lang w:eastAsia="en-US"/>
        </w:rPr>
      </w:pPr>
      <w:r w:rsidRPr="000539CC">
        <w:rPr>
          <w:rFonts w:ascii="Nafees Web Naskh" w:eastAsia="Calibri" w:hAnsi="Nafees Web Naskh" w:cs="Nafees Web Naskh"/>
          <w:rtl/>
          <w:lang w:eastAsia="en-US"/>
        </w:rPr>
        <w:t xml:space="preserve"> </w:t>
      </w:r>
    </w:p>
    <w:p w14:paraId="01752FCE" w14:textId="77777777" w:rsidR="00E27139" w:rsidRPr="00D92A3F" w:rsidRDefault="00E27139" w:rsidP="00E27139">
      <w:pPr>
        <w:pStyle w:val="NormalWeb"/>
        <w:bidi/>
        <w:spacing w:before="0" w:beforeAutospacing="0" w:after="240" w:afterAutospacing="0"/>
        <w:ind w:left="-288"/>
        <w:rPr>
          <w:rFonts w:ascii="Nafees Web Naskh" w:hAnsi="Nafees Web Naskh" w:cs="Nafees Web Naskh"/>
          <w:b/>
          <w:bCs/>
          <w:color w:val="F79646" w:themeColor="accent6"/>
          <w:bdr w:val="none" w:sz="0" w:space="0" w:color="auto" w:frame="1"/>
          <w:shd w:val="clear" w:color="auto" w:fill="FFFFFF"/>
        </w:rPr>
      </w:pPr>
    </w:p>
    <w:p w14:paraId="1BF2FF84" w14:textId="21C89A45" w:rsidR="00065783" w:rsidRPr="009413A4" w:rsidRDefault="009413A4" w:rsidP="00C502EC">
      <w:pPr>
        <w:pStyle w:val="NormalWeb"/>
        <w:bidi/>
        <w:spacing w:before="0" w:beforeAutospacing="0" w:after="200" w:afterAutospacing="0"/>
        <w:ind w:left="-283"/>
        <w:rPr>
          <w:rFonts w:ascii="Arial" w:hAnsi="Arial" w:cs="Arial"/>
          <w:b/>
          <w:bCs/>
        </w:rPr>
      </w:pPr>
      <w:r w:rsidRPr="009413A4">
        <w:rPr>
          <w:rFonts w:ascii="Nafees Web Naskh" w:eastAsia="Calibri" w:hAnsi="Nafees Web Naskh" w:cs="Nafees Web Naskh"/>
          <w:b/>
          <w:bCs/>
          <w:color w:val="F79646"/>
          <w:rtl/>
          <w:lang w:eastAsia="en-US"/>
        </w:rPr>
        <w:lastRenderedPageBreak/>
        <w:t>تخل</w:t>
      </w:r>
      <w:r w:rsidRPr="009413A4">
        <w:rPr>
          <w:rFonts w:ascii="Nafees Web Naskh" w:eastAsia="Calibri" w:hAnsi="Nafees Web Naskh" w:cs="Nafees Web Naskh" w:hint="cs"/>
          <w:b/>
          <w:bCs/>
          <w:color w:val="F79646"/>
          <w:rtl/>
          <w:lang w:eastAsia="en-US"/>
        </w:rPr>
        <w:t>یق</w:t>
      </w:r>
      <w:r w:rsidRPr="009413A4">
        <w:rPr>
          <w:rFonts w:ascii="Nafees Web Naskh" w:eastAsia="Calibri" w:hAnsi="Nafees Web Naskh" w:cs="Nafees Web Naskh"/>
          <w:b/>
          <w:bCs/>
          <w:color w:val="F79646"/>
          <w:rtl/>
          <w:lang w:eastAsia="en-US"/>
        </w:rPr>
        <w:t xml:space="preserve"> کاروں کا کلب</w:t>
      </w:r>
    </w:p>
    <w:p w14:paraId="479E1070" w14:textId="66A70A21" w:rsidR="005D7CF6" w:rsidRDefault="005D7CF6" w:rsidP="00451059">
      <w:pPr>
        <w:pStyle w:val="NormalWeb"/>
        <w:bidi/>
        <w:spacing w:before="200" w:beforeAutospacing="0" w:after="200" w:afterAutospacing="0"/>
        <w:ind w:left="-283"/>
        <w:rPr>
          <w:rFonts w:ascii="Nafees Web Naskh" w:eastAsia="Calibri" w:hAnsi="Nafees Web Naskh" w:cs="Nafees Web Naskh"/>
          <w:rtl/>
          <w:lang w:eastAsia="en-US"/>
        </w:rPr>
      </w:pPr>
      <w:r w:rsidRPr="005D7CF6">
        <w:rPr>
          <w:rFonts w:ascii="Nafees Web Naskh" w:eastAsia="Calibri" w:hAnsi="Nafees Web Naskh" w:cs="Nafees Web Naskh" w:hint="cs"/>
          <w:rtl/>
          <w:lang w:eastAsia="en-US"/>
        </w:rPr>
        <w:t>تخلیق</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کاروں</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کا</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کلب</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ایک</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متنوع</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اور</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جدید</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جگہ</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ہے</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جہاں</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bidi="ur-PK"/>
        </w:rPr>
        <w:t xml:space="preserve">وہ </w:t>
      </w:r>
      <w:r w:rsidRPr="005D7CF6">
        <w:rPr>
          <w:rFonts w:ascii="Nafees Web Naskh" w:eastAsia="Calibri" w:hAnsi="Nafees Web Naskh" w:cs="Nafees Web Naskh" w:hint="cs"/>
          <w:rtl/>
          <w:lang w:eastAsia="en-US"/>
        </w:rPr>
        <w:t>طلباء</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جو</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چیزیں</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تخلیق</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کرنےکا</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شوق</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رکھتے</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ہیں</w:t>
      </w:r>
      <w:r w:rsidRPr="005D7CF6">
        <w:rPr>
          <w:rFonts w:ascii="Nafees Web Naskh" w:eastAsia="Calibri" w:hAnsi="Nafees Web Naskh" w:cs="Nafees Web Naskh"/>
          <w:rtl/>
          <w:lang w:eastAsia="en-US"/>
        </w:rPr>
        <w:t xml:space="preserve"> </w:t>
      </w:r>
      <w:r w:rsidR="005C35B5">
        <w:rPr>
          <w:rFonts w:ascii="Nafees Web Naskh" w:eastAsia="Calibri" w:hAnsi="Nafees Web Naskh" w:cs="Nafees Web Naskh" w:hint="cs"/>
          <w:rtl/>
          <w:lang w:eastAsia="en-US"/>
        </w:rPr>
        <w:t>آپس میں</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م</w:t>
      </w:r>
      <w:r w:rsidR="005C35B5">
        <w:rPr>
          <w:rFonts w:ascii="Nafees Web Naskh" w:eastAsia="Calibri" w:hAnsi="Nafees Web Naskh" w:cs="Nafees Web Naskh" w:hint="cs"/>
          <w:rtl/>
          <w:lang w:eastAsia="en-US"/>
        </w:rPr>
        <w:t>ِ</w:t>
      </w:r>
      <w:r w:rsidRPr="005D7CF6">
        <w:rPr>
          <w:rFonts w:ascii="Nafees Web Naskh" w:eastAsia="Calibri" w:hAnsi="Nafees Web Naskh" w:cs="Nafees Web Naskh" w:hint="cs"/>
          <w:rtl/>
          <w:lang w:eastAsia="en-US"/>
        </w:rPr>
        <w:t>ل</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کر</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اپنے نظریات</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کا</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تبادلہ</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کرتے</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ہیں</w:t>
      </w:r>
      <w:r w:rsidRPr="005D7CF6">
        <w:rPr>
          <w:rFonts w:ascii="Nafees Web Naskh" w:eastAsia="Calibri" w:hAnsi="Nafees Web Naskh" w:cs="Nafees Web Naskh"/>
          <w:rtl/>
          <w:lang w:eastAsia="en-US"/>
        </w:rPr>
        <w:t>۔</w:t>
      </w:r>
      <w:r w:rsidRPr="005D7CF6">
        <w:rPr>
          <w:rFonts w:ascii="Nafees Web Naskh" w:eastAsia="Calibri" w:hAnsi="Nafees Web Naskh" w:cs="Nafees Web Naskh" w:hint="cs"/>
          <w:rtl/>
          <w:lang w:eastAsia="en-US"/>
        </w:rPr>
        <w:t xml:space="preserve"> کلب</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ایک</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محفوظ</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جگہ</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کے</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طور</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پرکام</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کرتا</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ہے</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جہاں</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لوگ</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ایک</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دوسرے</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کے</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شاہکاروں</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پر نکتہ چینی،</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تنقید</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اور</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تعریف</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کرسکتے</w:t>
      </w:r>
      <w:r w:rsidRPr="005D7CF6">
        <w:rPr>
          <w:rFonts w:ascii="Nafees Web Naskh" w:eastAsia="Calibri" w:hAnsi="Nafees Web Naskh" w:cs="Nafees Web Naskh"/>
          <w:rtl/>
          <w:lang w:eastAsia="en-US"/>
        </w:rPr>
        <w:t xml:space="preserve"> </w:t>
      </w:r>
      <w:r w:rsidRPr="005D7CF6">
        <w:rPr>
          <w:rFonts w:ascii="Nafees Web Naskh" w:eastAsia="Calibri" w:hAnsi="Nafees Web Naskh" w:cs="Nafees Web Naskh" w:hint="cs"/>
          <w:rtl/>
          <w:lang w:eastAsia="en-US"/>
        </w:rPr>
        <w:t>ہیں</w:t>
      </w:r>
      <w:r w:rsidRPr="005D7CF6">
        <w:rPr>
          <w:rFonts w:ascii="Nafees Web Naskh" w:eastAsia="Calibri" w:hAnsi="Nafees Web Naskh" w:cs="Nafees Web Naskh"/>
          <w:rtl/>
          <w:lang w:eastAsia="en-US"/>
        </w:rPr>
        <w:t>۔</w:t>
      </w:r>
      <w:r w:rsidRPr="005D7CF6">
        <w:rPr>
          <w:rFonts w:ascii="Nafees Web Naskh" w:eastAsia="Calibri" w:hAnsi="Nafees Web Naskh" w:cs="Nafees Web Naskh" w:hint="cs"/>
          <w:rtl/>
          <w:lang w:eastAsia="en-US"/>
        </w:rPr>
        <w:t xml:space="preserve"> سب کا خیر مقدم کیا جاتا ہےکہ وہ کلب میں شامل ہوں اور اپنے خوبصورت شاہکاروں کو متعارف کروائیں خواہ وہ مزاحیہ اسٹرپس ہوں، ڈیجیٹل آرٹ ہو، میوزک ہو، بولےگئے الفاظ ہوں یا یہاں تک کہ کوڈکی گئی ایک ویڈیوگیم ہو۔</w:t>
      </w:r>
    </w:p>
    <w:p w14:paraId="75E4B0E8" w14:textId="1CFC9BED" w:rsidR="00FC4C75" w:rsidRDefault="00FC4C75" w:rsidP="005D7CF6">
      <w:pPr>
        <w:pStyle w:val="NormalWeb"/>
        <w:bidi/>
        <w:spacing w:before="200" w:beforeAutospacing="0" w:after="200" w:afterAutospacing="0"/>
        <w:ind w:left="-283"/>
        <w:rPr>
          <w:rFonts w:ascii="Nafees Web Naskh" w:eastAsia="Calibri" w:hAnsi="Nafees Web Naskh" w:cs="Nafees Web Naskh"/>
          <w:szCs w:val="22"/>
          <w:shd w:val="clear" w:color="auto" w:fill="FFFFFF"/>
          <w:rtl/>
          <w:lang w:eastAsia="en-US"/>
        </w:rPr>
      </w:pPr>
      <w:r w:rsidRPr="00FC4C75">
        <w:rPr>
          <w:rFonts w:ascii="Nafees Web Naskh" w:eastAsia="Calibri" w:hAnsi="Nafees Web Naskh" w:cs="Nafees Web Naskh" w:hint="cs"/>
          <w:rtl/>
          <w:lang w:eastAsia="en-US"/>
        </w:rPr>
        <w:t>ہمارے</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آنے</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والے</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شوکیس</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کے</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بارے</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میں</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ایک</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دلچسپ</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اعلان</w:t>
      </w:r>
      <w:r w:rsidRPr="00FC4C75">
        <w:rPr>
          <w:rFonts w:ascii="Nafees Web Naskh" w:eastAsia="Calibri" w:hAnsi="Nafees Web Naskh" w:cs="Nafees Web Naskh"/>
          <w:rtl/>
          <w:lang w:eastAsia="en-US"/>
        </w:rPr>
        <w:t xml:space="preserve"> </w:t>
      </w:r>
      <w:r w:rsidRPr="00FC4C75">
        <w:rPr>
          <w:rFonts w:ascii="Nafees Web Naskh" w:eastAsia="Calibri" w:hAnsi="Nafees Web Naskh" w:cs="Nafees Web Naskh" w:hint="cs"/>
          <w:rtl/>
          <w:lang w:eastAsia="en-US"/>
        </w:rPr>
        <w:t>کیلئے جُڑے رہیں!  مزید تفصیلات کیلئے، تخلیق کاروں کےکلب کی انسٹاگرام</w:t>
      </w:r>
      <w:r>
        <w:rPr>
          <w:rFonts w:ascii="Nafees Web Naskh" w:eastAsia="Calibri" w:hAnsi="Nafees Web Naskh" w:cs="Nafees Web Naskh"/>
          <w:rtl/>
          <w:lang w:eastAsia="en-US"/>
        </w:rPr>
        <w:br/>
      </w:r>
      <w:r w:rsidRPr="00FC4C75">
        <w:rPr>
          <w:rFonts w:ascii="Nafees Web Naskh" w:eastAsia="Calibri" w:hAnsi="Nafees Web Naskh" w:cs="Nafees Web Naskh" w:hint="cs"/>
          <w:rtl/>
          <w:lang w:eastAsia="en-US"/>
        </w:rPr>
        <w:t xml:space="preserve"> پر پیروی کریں </w:t>
      </w:r>
      <w:r w:rsidRPr="00FC4C75">
        <w:rPr>
          <w:rFonts w:ascii="Calibri" w:eastAsia="Calibri" w:hAnsi="Calibri" w:cs="Arial"/>
          <w:szCs w:val="22"/>
          <w:lang w:eastAsia="en-US"/>
        </w:rPr>
        <w:t>@</w:t>
      </w:r>
      <w:r w:rsidRPr="00FC4C75">
        <w:rPr>
          <w:rFonts w:ascii="Calibri" w:eastAsia="Calibri" w:hAnsi="Calibri" w:cs="Arial"/>
          <w:szCs w:val="22"/>
          <w:shd w:val="clear" w:color="auto" w:fill="FFFFFF"/>
          <w:lang w:eastAsia="en-US"/>
        </w:rPr>
        <w:t>tdsb.creator_club</w:t>
      </w:r>
    </w:p>
    <w:p w14:paraId="0E8292C0" w14:textId="35D93AAC" w:rsidR="00065783" w:rsidRPr="00347270" w:rsidRDefault="00FC4C75" w:rsidP="00FC4C75">
      <w:pPr>
        <w:pStyle w:val="NormalWeb"/>
        <w:bidi/>
        <w:spacing w:before="200" w:beforeAutospacing="0" w:after="200" w:afterAutospacing="0"/>
        <w:ind w:left="-283"/>
        <w:rPr>
          <w:rFonts w:ascii="Nafees Web Naskh" w:eastAsia="Calibri" w:hAnsi="Nafees Web Naskh" w:cs="Nafees Web Naskh"/>
          <w:sz w:val="6"/>
          <w:szCs w:val="6"/>
          <w:rtl/>
          <w:lang w:eastAsia="en-US"/>
        </w:rPr>
      </w:pPr>
      <w:r>
        <w:rPr>
          <w:rFonts w:ascii="Arial" w:hAnsi="Arial" w:cs="Arial"/>
          <w:noProof/>
          <w:color w:val="000000"/>
          <w:sz w:val="22"/>
          <w:szCs w:val="22"/>
          <w:bdr w:val="none" w:sz="0" w:space="0" w:color="auto" w:frame="1"/>
          <w:lang w:eastAsia="en-US"/>
        </w:rPr>
        <w:drawing>
          <wp:anchor distT="0" distB="0" distL="114300" distR="114300" simplePos="0" relativeHeight="251662336" behindDoc="0" locked="0" layoutInCell="1" allowOverlap="1" wp14:anchorId="47B2D6B5" wp14:editId="60A043AE">
            <wp:simplePos x="0" y="0"/>
            <wp:positionH relativeFrom="column">
              <wp:posOffset>569834</wp:posOffset>
            </wp:positionH>
            <wp:positionV relativeFrom="paragraph">
              <wp:posOffset>512600</wp:posOffset>
            </wp:positionV>
            <wp:extent cx="2781300" cy="1994806"/>
            <wp:effectExtent l="0" t="0" r="0" b="5715"/>
            <wp:wrapNone/>
            <wp:docPr id="7" name="Picture 7" descr="https://lh5.googleusercontent.com/uscFjgG05eRv65zWyfInpeJ1PIWNBPHmOeoNEkOS_WuUowSGGcCqBUqZu9cD-UmnDZ3Eb1nmdJ5nnPyq-vbztLg2m_I2SDRIZGY5UtyKTUrUnR9jSVyg3t1NzAI2_Is2YUjaSU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scFjgG05eRv65zWyfInpeJ1PIWNBPHmOeoNEkOS_WuUowSGGcCqBUqZu9cD-UmnDZ3Eb1nmdJ5nnPyq-vbztLg2m_I2SDRIZGY5UtyKTUrUnR9jSVyg3t1NzAI2_Is2YUjaSUp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9948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afees Web Naskh" w:hAnsi="Nafees Web Naskh" w:cs="Nafees Web Naskh" w:hint="cs"/>
          <w:rtl/>
        </w:rPr>
        <w:t>ہم تخلیق کاروں کےکلب کی کچھ تخلیقات کو شیئرکرتے ہوئےخوشی محسوس کرتے ہیں!</w:t>
      </w:r>
      <w:r w:rsidR="00347270">
        <w:rPr>
          <w:rFonts w:ascii="Nafees Web Naskh" w:eastAsia="Calibri" w:hAnsi="Nafees Web Naskh" w:cs="Nafees Web Naskh"/>
          <w:rtl/>
          <w:lang w:eastAsia="en-US"/>
        </w:rPr>
        <w:br/>
      </w:r>
    </w:p>
    <w:bookmarkEnd w:id="5"/>
    <w:p w14:paraId="0F1C39F3" w14:textId="24BB05C6" w:rsidR="00270D3D" w:rsidRDefault="00270D3D" w:rsidP="005669B0">
      <w:pPr>
        <w:bidi/>
        <w:spacing w:after="120" w:line="240" w:lineRule="auto"/>
        <w:ind w:left="-288"/>
        <w:rPr>
          <w:rFonts w:ascii="Nafees Web Naskh" w:eastAsia="Calibri" w:hAnsi="Nafees Web Naskh" w:cs="Nafees Web Naskh"/>
          <w:b/>
          <w:bCs/>
          <w:color w:val="F79646"/>
          <w:szCs w:val="24"/>
          <w:rtl/>
        </w:rPr>
      </w:pPr>
    </w:p>
    <w:p w14:paraId="7190FEEA" w14:textId="0F59EA8C" w:rsidR="00347270" w:rsidRPr="00347270" w:rsidRDefault="00347270" w:rsidP="00347270">
      <w:pPr>
        <w:bidi/>
        <w:spacing w:after="120" w:line="240" w:lineRule="auto"/>
        <w:ind w:left="-288"/>
        <w:rPr>
          <w:rFonts w:cs="Arial"/>
          <w:b/>
          <w:bCs/>
          <w:color w:val="F79646" w:themeColor="accent6"/>
          <w:sz w:val="4"/>
          <w:szCs w:val="4"/>
          <w:shd w:val="clear" w:color="auto" w:fill="FFFFFF"/>
        </w:rPr>
      </w:pPr>
    </w:p>
    <w:p w14:paraId="6ABE3ACD" w14:textId="00EEAFC8" w:rsidR="00424BE4" w:rsidRDefault="00424BE4" w:rsidP="003106BC">
      <w:pPr>
        <w:bidi/>
        <w:spacing w:before="0" w:after="0" w:line="240" w:lineRule="auto"/>
        <w:ind w:left="-288"/>
        <w:rPr>
          <w:rFonts w:ascii="Nafees Web Naskh" w:eastAsia="Calibri" w:hAnsi="Nafees Web Naskh" w:cs="Nafees Web Naskh"/>
          <w:szCs w:val="24"/>
        </w:rPr>
      </w:pPr>
    </w:p>
    <w:p w14:paraId="7A2D870E" w14:textId="451C46C4" w:rsidR="00424BE4" w:rsidRDefault="00424BE4" w:rsidP="00424BE4">
      <w:pPr>
        <w:bidi/>
        <w:spacing w:before="0" w:after="0" w:line="240" w:lineRule="auto"/>
        <w:ind w:left="-288"/>
        <w:rPr>
          <w:rFonts w:ascii="Nafees Web Naskh" w:eastAsia="Calibri" w:hAnsi="Nafees Web Naskh" w:cs="Nafees Web Naskh"/>
          <w:szCs w:val="24"/>
        </w:rPr>
      </w:pPr>
    </w:p>
    <w:p w14:paraId="70B3FCA0" w14:textId="52BA81D0" w:rsidR="00424BE4" w:rsidRDefault="00424BE4" w:rsidP="00424BE4">
      <w:pPr>
        <w:bidi/>
        <w:spacing w:before="0" w:after="0" w:line="240" w:lineRule="auto"/>
        <w:ind w:left="-288"/>
        <w:rPr>
          <w:rFonts w:ascii="Nafees Web Naskh" w:eastAsia="Calibri" w:hAnsi="Nafees Web Naskh" w:cs="Nafees Web Naskh"/>
          <w:szCs w:val="24"/>
        </w:rPr>
      </w:pPr>
    </w:p>
    <w:p w14:paraId="57FB2B16" w14:textId="78AF310D" w:rsidR="00424BE4" w:rsidRDefault="00424BE4" w:rsidP="00424BE4">
      <w:pPr>
        <w:bidi/>
        <w:spacing w:before="0" w:after="0" w:line="240" w:lineRule="auto"/>
        <w:ind w:left="-288"/>
        <w:rPr>
          <w:rFonts w:ascii="Nafees Web Naskh" w:eastAsia="Calibri" w:hAnsi="Nafees Web Naskh" w:cs="Nafees Web Naskh"/>
          <w:szCs w:val="24"/>
        </w:rPr>
      </w:pPr>
    </w:p>
    <w:p w14:paraId="6D8490A9" w14:textId="77777777" w:rsidR="00424BE4" w:rsidRDefault="00424BE4" w:rsidP="00424BE4">
      <w:pPr>
        <w:bidi/>
        <w:spacing w:before="0" w:after="0" w:line="240" w:lineRule="auto"/>
        <w:ind w:left="-288"/>
        <w:rPr>
          <w:rFonts w:ascii="Nafees Web Naskh" w:eastAsia="Calibri" w:hAnsi="Nafees Web Naskh" w:cs="Nafees Web Naskh"/>
          <w:szCs w:val="24"/>
        </w:rPr>
      </w:pPr>
    </w:p>
    <w:p w14:paraId="71DB6C5E" w14:textId="3ACA7555" w:rsidR="00424BE4" w:rsidRDefault="00424BE4" w:rsidP="00424BE4">
      <w:pPr>
        <w:bidi/>
        <w:spacing w:before="0" w:after="0" w:line="240" w:lineRule="auto"/>
        <w:ind w:left="-288"/>
        <w:rPr>
          <w:rFonts w:ascii="Nafees Web Naskh" w:eastAsia="Calibri" w:hAnsi="Nafees Web Naskh" w:cs="Nafees Web Naskh"/>
          <w:szCs w:val="24"/>
        </w:rPr>
      </w:pPr>
    </w:p>
    <w:p w14:paraId="6D876310" w14:textId="34660A04" w:rsidR="00424BE4" w:rsidRDefault="00424BE4" w:rsidP="00424BE4">
      <w:pPr>
        <w:bidi/>
        <w:spacing w:before="0" w:after="0" w:line="240" w:lineRule="auto"/>
        <w:ind w:left="-288"/>
        <w:rPr>
          <w:rFonts w:ascii="Nafees Web Naskh" w:eastAsia="Calibri" w:hAnsi="Nafees Web Naskh" w:cs="Nafees Web Naskh"/>
          <w:szCs w:val="24"/>
        </w:rPr>
      </w:pPr>
    </w:p>
    <w:p w14:paraId="0769E895" w14:textId="0972E555" w:rsidR="00424BE4" w:rsidRDefault="00424BE4" w:rsidP="00424BE4">
      <w:pPr>
        <w:bidi/>
        <w:spacing w:before="0" w:after="0" w:line="240" w:lineRule="auto"/>
        <w:ind w:left="-288"/>
        <w:rPr>
          <w:rFonts w:ascii="Nafees Web Naskh" w:eastAsia="Calibri" w:hAnsi="Nafees Web Naskh" w:cs="Nafees Web Naskh"/>
          <w:szCs w:val="24"/>
        </w:rPr>
      </w:pPr>
    </w:p>
    <w:p w14:paraId="4598B07F" w14:textId="17D49538" w:rsidR="00424BE4" w:rsidRDefault="00FC4C75" w:rsidP="00424BE4">
      <w:pPr>
        <w:bidi/>
        <w:spacing w:before="0" w:after="0" w:line="240" w:lineRule="auto"/>
        <w:ind w:left="-288"/>
        <w:rPr>
          <w:rFonts w:ascii="Nafees Web Naskh" w:eastAsia="Calibri" w:hAnsi="Nafees Web Naskh" w:cs="Nafees Web Naskh"/>
          <w:szCs w:val="24"/>
        </w:rPr>
      </w:pPr>
      <w:r>
        <w:rPr>
          <w:rFonts w:ascii="Times" w:hAnsi="Times"/>
          <w:noProof/>
          <w:color w:val="666666"/>
          <w:sz w:val="18"/>
          <w:szCs w:val="18"/>
          <w:bdr w:val="none" w:sz="0" w:space="0" w:color="auto" w:frame="1"/>
        </w:rPr>
        <w:drawing>
          <wp:anchor distT="0" distB="0" distL="114300" distR="114300" simplePos="0" relativeHeight="251663360" behindDoc="0" locked="0" layoutInCell="1" allowOverlap="1" wp14:anchorId="3BF65DAF" wp14:editId="683D6A09">
            <wp:simplePos x="0" y="0"/>
            <wp:positionH relativeFrom="column">
              <wp:posOffset>1534795</wp:posOffset>
            </wp:positionH>
            <wp:positionV relativeFrom="paragraph">
              <wp:posOffset>8890</wp:posOffset>
            </wp:positionV>
            <wp:extent cx="1630045" cy="2012950"/>
            <wp:effectExtent l="0" t="0" r="8255" b="6350"/>
            <wp:wrapNone/>
            <wp:docPr id="11" name="Picture 11" descr="https://lh3.googleusercontent.com/Ab2226SziFk9wyxL2D2t-hGng8tfbyvgeomWOCbaSjnOdEW6xqIk7jX7a30_bt2ZdmWIStWOV3REeClaGZd70wUTToto_6YYIIMi3IbTeSWzDzcRDkTcYieZpz_UoZ8oL-b_I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Ab2226SziFk9wyxL2D2t-hGng8tfbyvgeomWOCbaSjnOdEW6xqIk7jX7a30_bt2ZdmWIStWOV3REeClaGZd70wUTToto_6YYIIMi3IbTeSWzDzcRDkTcYieZpz_UoZ8oL-b_IUP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045"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FF856" w14:textId="09A86746" w:rsidR="00424BE4" w:rsidRDefault="00424BE4" w:rsidP="00424BE4">
      <w:pPr>
        <w:bidi/>
        <w:spacing w:before="0" w:after="0" w:line="240" w:lineRule="auto"/>
        <w:ind w:left="-288"/>
        <w:rPr>
          <w:rFonts w:ascii="Nafees Web Naskh" w:eastAsia="Calibri" w:hAnsi="Nafees Web Naskh" w:cs="Nafees Web Naskh"/>
          <w:szCs w:val="24"/>
        </w:rPr>
      </w:pPr>
    </w:p>
    <w:p w14:paraId="374EC106" w14:textId="465C92D1" w:rsidR="00424BE4" w:rsidRDefault="00424BE4" w:rsidP="00424BE4">
      <w:pPr>
        <w:bidi/>
        <w:spacing w:before="0" w:after="0" w:line="240" w:lineRule="auto"/>
        <w:ind w:left="-288"/>
        <w:rPr>
          <w:rFonts w:ascii="Nafees Web Naskh" w:eastAsia="Calibri" w:hAnsi="Nafees Web Naskh" w:cs="Nafees Web Naskh"/>
          <w:szCs w:val="24"/>
        </w:rPr>
      </w:pPr>
    </w:p>
    <w:p w14:paraId="07DF3183" w14:textId="3DA48692" w:rsidR="00424BE4" w:rsidRDefault="00424BE4" w:rsidP="00424BE4">
      <w:pPr>
        <w:bidi/>
        <w:spacing w:before="0" w:after="0" w:line="240" w:lineRule="auto"/>
        <w:ind w:left="-288"/>
        <w:rPr>
          <w:rFonts w:ascii="Nafees Web Naskh" w:eastAsia="Calibri" w:hAnsi="Nafees Web Naskh" w:cs="Nafees Web Naskh"/>
          <w:szCs w:val="24"/>
        </w:rPr>
      </w:pPr>
    </w:p>
    <w:p w14:paraId="4777B09B" w14:textId="76E49361" w:rsidR="00424BE4" w:rsidRDefault="00424BE4" w:rsidP="00424BE4">
      <w:pPr>
        <w:bidi/>
        <w:spacing w:before="0" w:after="0" w:line="240" w:lineRule="auto"/>
        <w:ind w:left="-288"/>
        <w:rPr>
          <w:rFonts w:ascii="Nafees Web Naskh" w:eastAsia="Calibri" w:hAnsi="Nafees Web Naskh" w:cs="Nafees Web Naskh"/>
          <w:szCs w:val="24"/>
        </w:rPr>
      </w:pPr>
    </w:p>
    <w:p w14:paraId="1BE6B94A" w14:textId="6FD5CC81" w:rsidR="00424BE4" w:rsidRDefault="00424BE4" w:rsidP="00424BE4">
      <w:pPr>
        <w:bidi/>
        <w:spacing w:before="0" w:after="0" w:line="240" w:lineRule="auto"/>
        <w:ind w:left="-288"/>
        <w:rPr>
          <w:rFonts w:ascii="Nafees Web Naskh" w:eastAsia="Calibri" w:hAnsi="Nafees Web Naskh" w:cs="Nafees Web Naskh"/>
          <w:szCs w:val="24"/>
        </w:rPr>
      </w:pPr>
    </w:p>
    <w:p w14:paraId="434B9D81" w14:textId="77777777" w:rsidR="00424BE4" w:rsidRDefault="00424BE4" w:rsidP="00424BE4">
      <w:pPr>
        <w:bidi/>
        <w:spacing w:before="0" w:after="0" w:line="240" w:lineRule="auto"/>
        <w:ind w:left="-288"/>
        <w:rPr>
          <w:rFonts w:ascii="Nafees Web Naskh" w:eastAsia="Calibri" w:hAnsi="Nafees Web Naskh" w:cs="Nafees Web Naskh"/>
          <w:szCs w:val="24"/>
        </w:rPr>
      </w:pPr>
    </w:p>
    <w:p w14:paraId="1FA02D09" w14:textId="7D5F123D" w:rsidR="00403C08" w:rsidRDefault="003106BC" w:rsidP="00424BE4">
      <w:pPr>
        <w:bidi/>
        <w:spacing w:before="0" w:after="0" w:line="240" w:lineRule="auto"/>
        <w:ind w:left="-288"/>
        <w:rPr>
          <w:rFonts w:ascii="Nafees Web Naskh" w:eastAsia="Calibri" w:hAnsi="Nafees Web Naskh" w:cs="Nafees Web Naskh"/>
          <w:szCs w:val="24"/>
        </w:rPr>
      </w:pPr>
      <w:r w:rsidRPr="003106BC">
        <w:rPr>
          <w:rFonts w:ascii="Nafees Web Naskh" w:eastAsia="Calibri" w:hAnsi="Nafees Web Naskh" w:cs="Nafees Web Naskh" w:hint="cs"/>
          <w:szCs w:val="24"/>
          <w:rtl/>
        </w:rPr>
        <w:t xml:space="preserve"> </w:t>
      </w:r>
    </w:p>
    <w:p w14:paraId="389A529C" w14:textId="77777777" w:rsidR="00403C08" w:rsidRDefault="00403C08" w:rsidP="00403C08">
      <w:pPr>
        <w:bidi/>
        <w:spacing w:before="0" w:after="0" w:line="240" w:lineRule="auto"/>
        <w:ind w:left="-288"/>
        <w:rPr>
          <w:rFonts w:ascii="Nafees Web Naskh" w:eastAsia="Calibri" w:hAnsi="Nafees Web Naskh" w:cs="Nafees Web Naskh"/>
          <w:szCs w:val="24"/>
        </w:rPr>
      </w:pPr>
    </w:p>
    <w:p w14:paraId="660CE216" w14:textId="77777777" w:rsidR="00403C08" w:rsidRDefault="00403C08" w:rsidP="00403C08">
      <w:pPr>
        <w:bidi/>
        <w:spacing w:before="0" w:after="0" w:line="240" w:lineRule="auto"/>
        <w:ind w:left="-288"/>
        <w:rPr>
          <w:rFonts w:ascii="Nafees Web Naskh" w:eastAsia="Calibri" w:hAnsi="Nafees Web Naskh" w:cs="Nafees Web Naskh"/>
          <w:szCs w:val="24"/>
        </w:rPr>
      </w:pPr>
    </w:p>
    <w:p w14:paraId="5001A193" w14:textId="77777777" w:rsidR="00424BE4" w:rsidRDefault="00424BE4" w:rsidP="00A81A6D">
      <w:pPr>
        <w:bidi/>
        <w:spacing w:before="0" w:after="0" w:line="240" w:lineRule="auto"/>
        <w:ind w:left="-288"/>
        <w:rPr>
          <w:rFonts w:ascii="Nafees Web Naskh" w:eastAsia="Calibri" w:hAnsi="Nafees Web Naskh" w:cs="Nafees Web Naskh"/>
          <w:szCs w:val="24"/>
        </w:rPr>
      </w:pPr>
    </w:p>
    <w:p w14:paraId="4A0F8DE4" w14:textId="36EAC1E9" w:rsidR="00424BE4" w:rsidRDefault="00FC4C75" w:rsidP="00424BE4">
      <w:pPr>
        <w:bidi/>
        <w:spacing w:before="0" w:after="0" w:line="240" w:lineRule="auto"/>
        <w:ind w:left="-288"/>
        <w:rPr>
          <w:rFonts w:ascii="Nafees Web Naskh" w:eastAsia="Calibri" w:hAnsi="Nafees Web Naskh" w:cs="Nafees Web Naskh"/>
          <w:szCs w:val="24"/>
        </w:rPr>
      </w:pPr>
      <w:r>
        <w:rPr>
          <w:rFonts w:ascii="Times" w:hAnsi="Times"/>
          <w:b/>
          <w:bCs/>
          <w:noProof/>
          <w:color w:val="000000"/>
          <w:sz w:val="22"/>
          <w:bdr w:val="none" w:sz="0" w:space="0" w:color="auto" w:frame="1"/>
        </w:rPr>
        <w:drawing>
          <wp:anchor distT="0" distB="0" distL="114300" distR="114300" simplePos="0" relativeHeight="251658240" behindDoc="0" locked="0" layoutInCell="1" allowOverlap="1" wp14:anchorId="0D36A9B0" wp14:editId="62D4A443">
            <wp:simplePos x="0" y="0"/>
            <wp:positionH relativeFrom="column">
              <wp:posOffset>298101</wp:posOffset>
            </wp:positionH>
            <wp:positionV relativeFrom="paragraph">
              <wp:posOffset>66489</wp:posOffset>
            </wp:positionV>
            <wp:extent cx="1303020" cy="2510155"/>
            <wp:effectExtent l="0" t="0" r="0" b="4445"/>
            <wp:wrapNone/>
            <wp:docPr id="1" name="Picture 1" descr="https://lh6.googleusercontent.com/DReQ_lu8yf_4D8LjIR4e85EeP0Ks0hOKWX9ToUyooKrH3GSP3UBQ-IYTSqU5gFAAG9lyK5MGX0djnafGix23G_8oZt7ul3n-lA3-7-dYlRbu9xPVVs3JEx3qJprQGXapqYZt37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DReQ_lu8yf_4D8LjIR4e85EeP0Ks0hOKWX9ToUyooKrH3GSP3UBQ-IYTSqU5gFAAG9lyK5MGX0djnafGix23G_8oZt7ul3n-lA3-7-dYlRbu9xPVVs3JEx3qJprQGXapqYZt37j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3020" cy="251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6B2A5" w14:textId="6E22CFFD" w:rsidR="00424BE4" w:rsidRDefault="00424BE4" w:rsidP="00424BE4">
      <w:pPr>
        <w:bidi/>
        <w:spacing w:before="0" w:after="0" w:line="240" w:lineRule="auto"/>
        <w:ind w:left="-288"/>
        <w:rPr>
          <w:rFonts w:ascii="Nafees Web Naskh" w:eastAsia="Calibri" w:hAnsi="Nafees Web Naskh" w:cs="Nafees Web Naskh"/>
          <w:szCs w:val="24"/>
        </w:rPr>
      </w:pPr>
    </w:p>
    <w:p w14:paraId="1EE3C4B7" w14:textId="78B85CD8" w:rsidR="00424BE4" w:rsidRDefault="00FC4C75" w:rsidP="00424BE4">
      <w:pPr>
        <w:bidi/>
        <w:spacing w:before="0" w:after="0" w:line="240" w:lineRule="auto"/>
        <w:ind w:left="-288"/>
        <w:rPr>
          <w:rFonts w:ascii="Nafees Web Naskh" w:eastAsia="Calibri" w:hAnsi="Nafees Web Naskh" w:cs="Nafees Web Naskh"/>
          <w:szCs w:val="24"/>
        </w:rPr>
      </w:pPr>
      <w:r>
        <w:rPr>
          <w:rFonts w:cs="Arial"/>
          <w:noProof/>
          <w:color w:val="000000"/>
          <w:sz w:val="22"/>
          <w:bdr w:val="none" w:sz="0" w:space="0" w:color="auto" w:frame="1"/>
        </w:rPr>
        <w:drawing>
          <wp:anchor distT="0" distB="0" distL="114300" distR="114300" simplePos="0" relativeHeight="251659264" behindDoc="0" locked="0" layoutInCell="1" allowOverlap="1" wp14:anchorId="60225FE6" wp14:editId="3C57939F">
            <wp:simplePos x="0" y="0"/>
            <wp:positionH relativeFrom="column">
              <wp:posOffset>1600936</wp:posOffset>
            </wp:positionH>
            <wp:positionV relativeFrom="paragraph">
              <wp:posOffset>112263</wp:posOffset>
            </wp:positionV>
            <wp:extent cx="1628065" cy="2049780"/>
            <wp:effectExtent l="0" t="0" r="0" b="7620"/>
            <wp:wrapNone/>
            <wp:docPr id="2" name="Picture 2" descr="https://lh5.googleusercontent.com/EgiWOs_cxORX7uPlVeHkgEvYW9TepxHTmQQxm9sc_nzIzVqUHS9PjKfQ12-G8i6oLiCXKSuG5TP-9PqoWM7OUQYoKBO0UIU2yz9ixHQMsok2VzQufqL_EkiEheeJAEdJxVNJUq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EgiWOs_cxORX7uPlVeHkgEvYW9TepxHTmQQxm9sc_nzIzVqUHS9PjKfQ12-G8i6oLiCXKSuG5TP-9PqoWM7OUQYoKBO0UIU2yz9ixHQMsok2VzQufqL_EkiEheeJAEdJxVNJUq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065"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78F98" w14:textId="2E2FBED2" w:rsidR="00424BE4" w:rsidRDefault="00424BE4" w:rsidP="00424BE4">
      <w:pPr>
        <w:bidi/>
        <w:spacing w:before="0" w:after="0" w:line="240" w:lineRule="auto"/>
        <w:ind w:left="-288"/>
        <w:rPr>
          <w:rFonts w:ascii="Nafees Web Naskh" w:eastAsia="Calibri" w:hAnsi="Nafees Web Naskh" w:cs="Nafees Web Naskh"/>
          <w:szCs w:val="24"/>
        </w:rPr>
      </w:pPr>
    </w:p>
    <w:p w14:paraId="53C14B20" w14:textId="30D25C23" w:rsidR="00424BE4" w:rsidRDefault="00424BE4" w:rsidP="00424BE4">
      <w:pPr>
        <w:bidi/>
        <w:spacing w:before="0" w:after="0" w:line="240" w:lineRule="auto"/>
        <w:ind w:left="-288"/>
        <w:rPr>
          <w:rFonts w:ascii="Nafees Web Naskh" w:eastAsia="Calibri" w:hAnsi="Nafees Web Naskh" w:cs="Nafees Web Naskh"/>
          <w:szCs w:val="24"/>
        </w:rPr>
      </w:pPr>
    </w:p>
    <w:p w14:paraId="7A006838" w14:textId="360BA97E" w:rsidR="00424BE4" w:rsidRDefault="00424BE4" w:rsidP="00424BE4">
      <w:pPr>
        <w:bidi/>
        <w:spacing w:before="0" w:after="0" w:line="240" w:lineRule="auto"/>
        <w:ind w:left="-288"/>
        <w:rPr>
          <w:rFonts w:ascii="Nafees Web Naskh" w:eastAsia="Calibri" w:hAnsi="Nafees Web Naskh" w:cs="Nafees Web Naskh"/>
          <w:szCs w:val="24"/>
        </w:rPr>
      </w:pPr>
    </w:p>
    <w:p w14:paraId="4E266530" w14:textId="69C12A16" w:rsidR="00424BE4" w:rsidRDefault="00424BE4" w:rsidP="00424BE4">
      <w:pPr>
        <w:bidi/>
        <w:spacing w:before="0" w:after="0" w:line="240" w:lineRule="auto"/>
        <w:ind w:left="-288"/>
        <w:rPr>
          <w:rFonts w:ascii="Nafees Web Naskh" w:eastAsia="Calibri" w:hAnsi="Nafees Web Naskh" w:cs="Nafees Web Naskh"/>
          <w:szCs w:val="24"/>
        </w:rPr>
      </w:pPr>
    </w:p>
    <w:p w14:paraId="7D52A375" w14:textId="7029F75A" w:rsidR="00424BE4" w:rsidRDefault="00424BE4" w:rsidP="00424BE4">
      <w:pPr>
        <w:bidi/>
        <w:spacing w:before="0" w:after="0" w:line="240" w:lineRule="auto"/>
        <w:ind w:left="-288"/>
        <w:rPr>
          <w:rFonts w:ascii="Nafees Web Naskh" w:eastAsia="Calibri" w:hAnsi="Nafees Web Naskh" w:cs="Nafees Web Naskh"/>
          <w:szCs w:val="24"/>
        </w:rPr>
      </w:pPr>
    </w:p>
    <w:p w14:paraId="030A101C" w14:textId="43F2AC60" w:rsidR="00424BE4" w:rsidRDefault="00424BE4" w:rsidP="00424BE4">
      <w:pPr>
        <w:bidi/>
        <w:spacing w:before="0" w:after="0" w:line="240" w:lineRule="auto"/>
        <w:ind w:left="-288"/>
        <w:rPr>
          <w:rFonts w:ascii="Nafees Web Naskh" w:eastAsia="Calibri" w:hAnsi="Nafees Web Naskh" w:cs="Nafees Web Naskh"/>
          <w:szCs w:val="24"/>
        </w:rPr>
      </w:pPr>
    </w:p>
    <w:p w14:paraId="303772EC" w14:textId="2A54AB92" w:rsidR="00424BE4" w:rsidRDefault="00424BE4" w:rsidP="00424BE4">
      <w:pPr>
        <w:bidi/>
        <w:spacing w:before="0" w:after="0" w:line="240" w:lineRule="auto"/>
        <w:ind w:left="-288"/>
        <w:rPr>
          <w:rFonts w:ascii="Nafees Web Naskh" w:eastAsia="Calibri" w:hAnsi="Nafees Web Naskh" w:cs="Nafees Web Naskh"/>
          <w:szCs w:val="24"/>
        </w:rPr>
      </w:pPr>
    </w:p>
    <w:p w14:paraId="7D358E0D" w14:textId="44A1E64A" w:rsidR="00424BE4" w:rsidRDefault="00424BE4" w:rsidP="00424BE4">
      <w:pPr>
        <w:bidi/>
        <w:spacing w:before="0" w:after="0" w:line="240" w:lineRule="auto"/>
        <w:ind w:left="-288"/>
        <w:rPr>
          <w:rFonts w:ascii="Nafees Web Naskh" w:eastAsia="Calibri" w:hAnsi="Nafees Web Naskh" w:cs="Nafees Web Naskh"/>
          <w:szCs w:val="24"/>
        </w:rPr>
      </w:pPr>
    </w:p>
    <w:p w14:paraId="744FA81D" w14:textId="4703CD5D" w:rsidR="00424BE4" w:rsidRDefault="00424BE4" w:rsidP="00424BE4">
      <w:pPr>
        <w:bidi/>
        <w:spacing w:before="0" w:after="0" w:line="240" w:lineRule="auto"/>
        <w:ind w:left="-288"/>
        <w:rPr>
          <w:rFonts w:ascii="Nafees Web Naskh" w:eastAsia="Calibri" w:hAnsi="Nafees Web Naskh" w:cs="Nafees Web Naskh"/>
          <w:szCs w:val="24"/>
        </w:rPr>
      </w:pPr>
    </w:p>
    <w:p w14:paraId="7DCE1C55" w14:textId="69EB89AE" w:rsidR="00424BE4" w:rsidRDefault="00424BE4" w:rsidP="00424BE4">
      <w:pPr>
        <w:bidi/>
        <w:spacing w:before="0" w:after="0" w:line="240" w:lineRule="auto"/>
        <w:ind w:left="-288"/>
        <w:rPr>
          <w:rFonts w:ascii="Nafees Web Naskh" w:eastAsia="Calibri" w:hAnsi="Nafees Web Naskh" w:cs="Nafees Web Naskh"/>
          <w:szCs w:val="24"/>
        </w:rPr>
      </w:pPr>
    </w:p>
    <w:p w14:paraId="18935800" w14:textId="07C6428F" w:rsidR="00424BE4" w:rsidRDefault="00424BE4" w:rsidP="00424BE4">
      <w:pPr>
        <w:bidi/>
        <w:spacing w:before="0" w:after="0" w:line="240" w:lineRule="auto"/>
        <w:ind w:left="-288"/>
        <w:rPr>
          <w:rFonts w:ascii="Nafees Web Naskh" w:eastAsia="Calibri" w:hAnsi="Nafees Web Naskh" w:cs="Nafees Web Naskh"/>
          <w:szCs w:val="24"/>
        </w:rPr>
      </w:pPr>
    </w:p>
    <w:p w14:paraId="0E4C499B" w14:textId="156B0A70" w:rsidR="00424BE4" w:rsidRDefault="00FC4C75" w:rsidP="00424BE4">
      <w:pPr>
        <w:bidi/>
        <w:spacing w:before="0" w:after="0" w:line="240" w:lineRule="auto"/>
        <w:ind w:left="-288"/>
        <w:rPr>
          <w:rFonts w:ascii="Nafees Web Naskh" w:eastAsia="Calibri" w:hAnsi="Nafees Web Naskh" w:cs="Nafees Web Naskh"/>
          <w:szCs w:val="24"/>
        </w:rPr>
      </w:pPr>
      <w:r>
        <w:rPr>
          <w:rFonts w:ascii="Times" w:hAnsi="Times"/>
          <w:b/>
          <w:bCs/>
          <w:noProof/>
          <w:color w:val="000000"/>
          <w:sz w:val="22"/>
          <w:bdr w:val="none" w:sz="0" w:space="0" w:color="auto" w:frame="1"/>
        </w:rPr>
        <w:drawing>
          <wp:anchor distT="0" distB="0" distL="114300" distR="114300" simplePos="0" relativeHeight="251660288" behindDoc="0" locked="0" layoutInCell="1" allowOverlap="1" wp14:anchorId="7EA997B6" wp14:editId="0EC4D543">
            <wp:simplePos x="0" y="0"/>
            <wp:positionH relativeFrom="column">
              <wp:posOffset>266065</wp:posOffset>
            </wp:positionH>
            <wp:positionV relativeFrom="paragraph">
              <wp:posOffset>16544</wp:posOffset>
            </wp:positionV>
            <wp:extent cx="3001437" cy="2012803"/>
            <wp:effectExtent l="0" t="0" r="8890" b="6985"/>
            <wp:wrapNone/>
            <wp:docPr id="8" name="Picture 8" descr="https://lh5.googleusercontent.com/zVz_rIOFssZY4wBzjS12L1L5uLdQAcDLmK923tKcBJwCUbXkT6E4ISjxWO81WhKC1t_ve_knU3J1bP2zfodqEEa0cMGG4O8JgsKcmEN1IYvu59WzaNOodlukIjI7iSVR6cTtBV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zVz_rIOFssZY4wBzjS12L1L5uLdQAcDLmK923tKcBJwCUbXkT6E4ISjxWO81WhKC1t_ve_knU3J1bP2zfodqEEa0cMGG4O8JgsKcmEN1IYvu59WzaNOodlukIjI7iSVR6cTtBVM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437" cy="2012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E2D1D" w14:textId="1219321F" w:rsidR="00424BE4" w:rsidRDefault="00424BE4" w:rsidP="00424BE4">
      <w:pPr>
        <w:bidi/>
        <w:spacing w:before="0" w:after="0" w:line="240" w:lineRule="auto"/>
        <w:ind w:left="-288"/>
        <w:rPr>
          <w:rFonts w:ascii="Nafees Web Naskh" w:eastAsia="Calibri" w:hAnsi="Nafees Web Naskh" w:cs="Nafees Web Naskh"/>
          <w:szCs w:val="24"/>
        </w:rPr>
      </w:pPr>
    </w:p>
    <w:p w14:paraId="304466D1" w14:textId="235852A4" w:rsidR="00424BE4" w:rsidRDefault="00424BE4" w:rsidP="00424BE4">
      <w:pPr>
        <w:bidi/>
        <w:spacing w:before="0" w:after="0" w:line="240" w:lineRule="auto"/>
        <w:ind w:left="-288"/>
        <w:rPr>
          <w:rFonts w:ascii="Nafees Web Naskh" w:eastAsia="Calibri" w:hAnsi="Nafees Web Naskh" w:cs="Nafees Web Naskh"/>
          <w:szCs w:val="24"/>
        </w:rPr>
      </w:pPr>
    </w:p>
    <w:p w14:paraId="07914644" w14:textId="466E6D7C" w:rsidR="00424BE4" w:rsidRDefault="00424BE4" w:rsidP="00424BE4">
      <w:pPr>
        <w:bidi/>
        <w:spacing w:before="0" w:after="0" w:line="240" w:lineRule="auto"/>
        <w:ind w:left="-288"/>
        <w:rPr>
          <w:rFonts w:ascii="Nafees Web Naskh" w:eastAsia="Calibri" w:hAnsi="Nafees Web Naskh" w:cs="Nafees Web Naskh"/>
          <w:szCs w:val="24"/>
        </w:rPr>
      </w:pPr>
    </w:p>
    <w:p w14:paraId="45C38BD2" w14:textId="29C0D006" w:rsidR="00424BE4" w:rsidRDefault="00424BE4" w:rsidP="00424BE4">
      <w:pPr>
        <w:bidi/>
        <w:spacing w:before="0" w:after="0" w:line="240" w:lineRule="auto"/>
        <w:ind w:left="-288"/>
        <w:rPr>
          <w:rFonts w:ascii="Nafees Web Naskh" w:eastAsia="Calibri" w:hAnsi="Nafees Web Naskh" w:cs="Nafees Web Naskh"/>
          <w:szCs w:val="24"/>
        </w:rPr>
      </w:pPr>
    </w:p>
    <w:p w14:paraId="66FA769B" w14:textId="03DE53C4" w:rsidR="00424BE4" w:rsidRDefault="00424BE4" w:rsidP="00424BE4">
      <w:pPr>
        <w:bidi/>
        <w:spacing w:before="0" w:after="0" w:line="240" w:lineRule="auto"/>
        <w:ind w:left="-288"/>
        <w:rPr>
          <w:rFonts w:ascii="Nafees Web Naskh" w:eastAsia="Calibri" w:hAnsi="Nafees Web Naskh" w:cs="Nafees Web Naskh"/>
          <w:szCs w:val="24"/>
        </w:rPr>
      </w:pPr>
    </w:p>
    <w:p w14:paraId="0DE6DB75" w14:textId="226414A9" w:rsidR="009413A4" w:rsidRDefault="009413A4" w:rsidP="009413A4">
      <w:pPr>
        <w:bidi/>
        <w:spacing w:before="0" w:after="0" w:line="240" w:lineRule="auto"/>
        <w:ind w:left="-288"/>
        <w:rPr>
          <w:rFonts w:ascii="Nafees Web Naskh" w:eastAsia="Calibri" w:hAnsi="Nafees Web Naskh" w:cs="Nafees Web Naskh"/>
          <w:szCs w:val="24"/>
        </w:rPr>
      </w:pPr>
    </w:p>
    <w:p w14:paraId="74795D60" w14:textId="6F001EBD" w:rsidR="009413A4" w:rsidRDefault="009413A4" w:rsidP="009413A4">
      <w:pPr>
        <w:bidi/>
        <w:spacing w:before="0" w:after="0" w:line="240" w:lineRule="auto"/>
        <w:ind w:left="-288"/>
        <w:rPr>
          <w:rFonts w:ascii="Nafees Web Naskh" w:eastAsia="Calibri" w:hAnsi="Nafees Web Naskh" w:cs="Nafees Web Naskh"/>
          <w:szCs w:val="24"/>
        </w:rPr>
      </w:pPr>
    </w:p>
    <w:p w14:paraId="72A82408" w14:textId="377B2BFC" w:rsidR="009413A4" w:rsidRDefault="009413A4" w:rsidP="009413A4">
      <w:pPr>
        <w:bidi/>
        <w:spacing w:before="0" w:after="0" w:line="240" w:lineRule="auto"/>
        <w:ind w:left="-288"/>
        <w:rPr>
          <w:rFonts w:ascii="Nafees Web Naskh" w:eastAsia="Calibri" w:hAnsi="Nafees Web Naskh" w:cs="Nafees Web Naskh"/>
          <w:szCs w:val="24"/>
        </w:rPr>
      </w:pPr>
    </w:p>
    <w:p w14:paraId="0B533DBD" w14:textId="13743150" w:rsidR="009413A4" w:rsidRDefault="009413A4" w:rsidP="009413A4">
      <w:pPr>
        <w:bidi/>
        <w:spacing w:before="0" w:after="0" w:line="240" w:lineRule="auto"/>
        <w:ind w:left="-288"/>
        <w:rPr>
          <w:rFonts w:ascii="Nafees Web Naskh" w:eastAsia="Calibri" w:hAnsi="Nafees Web Naskh" w:cs="Nafees Web Naskh"/>
          <w:szCs w:val="24"/>
        </w:rPr>
      </w:pPr>
    </w:p>
    <w:p w14:paraId="6B947FA2" w14:textId="77777777" w:rsidR="009413A4" w:rsidRDefault="009413A4" w:rsidP="009413A4">
      <w:pPr>
        <w:bidi/>
        <w:spacing w:before="0" w:after="0" w:line="240" w:lineRule="auto"/>
        <w:ind w:left="-288"/>
        <w:rPr>
          <w:rFonts w:ascii="Nafees Web Naskh" w:eastAsia="Calibri" w:hAnsi="Nafees Web Naskh" w:cs="Nafees Web Naskh"/>
          <w:szCs w:val="24"/>
        </w:rPr>
      </w:pPr>
    </w:p>
    <w:p w14:paraId="2542AFEB" w14:textId="5B2B08C7" w:rsidR="00424BE4" w:rsidRDefault="00FC4C75" w:rsidP="00424BE4">
      <w:pPr>
        <w:bidi/>
        <w:spacing w:before="0" w:after="0" w:line="240" w:lineRule="auto"/>
        <w:ind w:left="-288"/>
        <w:rPr>
          <w:rFonts w:ascii="Nafees Web Naskh" w:eastAsia="Calibri" w:hAnsi="Nafees Web Naskh" w:cs="Nafees Web Naskh"/>
          <w:szCs w:val="24"/>
        </w:rPr>
      </w:pPr>
      <w:r>
        <w:rPr>
          <w:rFonts w:cs="Arial"/>
          <w:noProof/>
          <w:color w:val="000000"/>
          <w:sz w:val="22"/>
          <w:bdr w:val="none" w:sz="0" w:space="0" w:color="auto" w:frame="1"/>
        </w:rPr>
        <w:drawing>
          <wp:anchor distT="0" distB="0" distL="114300" distR="114300" simplePos="0" relativeHeight="251661312" behindDoc="0" locked="0" layoutInCell="1" allowOverlap="1" wp14:anchorId="1409F2AF" wp14:editId="68EA72F0">
            <wp:simplePos x="0" y="0"/>
            <wp:positionH relativeFrom="column">
              <wp:posOffset>111760</wp:posOffset>
            </wp:positionH>
            <wp:positionV relativeFrom="paragraph">
              <wp:posOffset>82357</wp:posOffset>
            </wp:positionV>
            <wp:extent cx="3200400" cy="1796415"/>
            <wp:effectExtent l="0" t="0" r="0" b="0"/>
            <wp:wrapNone/>
            <wp:docPr id="13" name="Picture 13" descr="https://lh6.googleusercontent.com/30azQNfK6JOjO6hm4GsQnOU1mv2a69ywLTCZa7wRlWitzsACDTS0xwNCy2fIapp-sNc_Qq_IT95QLrkfrgsiIVEFwvCRzJAS_oCcvA36oFUxnfaEYmx_Io-04rq94V6-WuT-P5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30azQNfK6JOjO6hm4GsQnOU1mv2a69ywLTCZa7wRlWitzsACDTS0xwNCy2fIapp-sNc_Qq_IT95QLrkfrgsiIVEFwvCRzJAS_oCcvA36oFUxnfaEYmx_Io-04rq94V6-WuT-P59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AC6DC" w14:textId="201255F6" w:rsidR="00424BE4" w:rsidRDefault="00424BE4" w:rsidP="00424BE4">
      <w:pPr>
        <w:bidi/>
        <w:spacing w:before="0" w:after="0" w:line="240" w:lineRule="auto"/>
        <w:ind w:left="-288"/>
        <w:rPr>
          <w:rFonts w:ascii="Nafees Web Naskh" w:eastAsia="Calibri" w:hAnsi="Nafees Web Naskh" w:cs="Nafees Web Naskh"/>
          <w:szCs w:val="24"/>
        </w:rPr>
      </w:pPr>
    </w:p>
    <w:p w14:paraId="4EDC71A6" w14:textId="77E9B0A8" w:rsidR="00424BE4" w:rsidRDefault="00424BE4" w:rsidP="00424BE4">
      <w:pPr>
        <w:bidi/>
        <w:spacing w:before="0" w:after="0" w:line="240" w:lineRule="auto"/>
        <w:ind w:left="-288"/>
        <w:rPr>
          <w:rFonts w:ascii="Nafees Web Naskh" w:eastAsia="Calibri" w:hAnsi="Nafees Web Naskh" w:cs="Nafees Web Naskh"/>
          <w:szCs w:val="24"/>
        </w:rPr>
      </w:pPr>
    </w:p>
    <w:p w14:paraId="0D574BEC" w14:textId="78EB504F" w:rsidR="00424BE4" w:rsidRDefault="00424BE4" w:rsidP="00424BE4">
      <w:pPr>
        <w:bidi/>
        <w:spacing w:before="0" w:after="0" w:line="240" w:lineRule="auto"/>
        <w:ind w:left="-288"/>
        <w:rPr>
          <w:rFonts w:ascii="Nafees Web Naskh" w:eastAsia="Calibri" w:hAnsi="Nafees Web Naskh" w:cs="Nafees Web Naskh"/>
          <w:szCs w:val="24"/>
        </w:rPr>
      </w:pPr>
    </w:p>
    <w:p w14:paraId="02415388" w14:textId="461A43E9" w:rsidR="00424BE4" w:rsidRDefault="00424BE4" w:rsidP="00424BE4">
      <w:pPr>
        <w:bidi/>
        <w:spacing w:before="0" w:after="0" w:line="240" w:lineRule="auto"/>
        <w:ind w:left="-288"/>
        <w:rPr>
          <w:rFonts w:ascii="Nafees Web Naskh" w:eastAsia="Calibri" w:hAnsi="Nafees Web Naskh" w:cs="Nafees Web Naskh"/>
          <w:szCs w:val="24"/>
        </w:rPr>
      </w:pPr>
    </w:p>
    <w:p w14:paraId="498E77DD" w14:textId="77777777" w:rsidR="00424BE4" w:rsidRDefault="00424BE4" w:rsidP="00424BE4">
      <w:pPr>
        <w:bidi/>
        <w:spacing w:before="0" w:after="0" w:line="240" w:lineRule="auto"/>
        <w:ind w:left="-288"/>
        <w:rPr>
          <w:rFonts w:ascii="Nafees Web Naskh" w:eastAsia="Calibri" w:hAnsi="Nafees Web Naskh" w:cs="Nafees Web Naskh"/>
          <w:szCs w:val="24"/>
        </w:rPr>
      </w:pPr>
    </w:p>
    <w:p w14:paraId="07C0A7FA" w14:textId="77777777" w:rsidR="00424BE4" w:rsidRDefault="00424BE4" w:rsidP="00424BE4">
      <w:pPr>
        <w:bidi/>
        <w:spacing w:before="0" w:after="0" w:line="240" w:lineRule="auto"/>
        <w:ind w:left="-288"/>
        <w:rPr>
          <w:rFonts w:ascii="Nafees Web Naskh" w:eastAsia="Calibri" w:hAnsi="Nafees Web Naskh" w:cs="Nafees Web Naskh"/>
          <w:szCs w:val="24"/>
        </w:rPr>
      </w:pPr>
    </w:p>
    <w:p w14:paraId="5BC7B780" w14:textId="77777777" w:rsidR="00424BE4" w:rsidRDefault="00424BE4" w:rsidP="00424BE4">
      <w:pPr>
        <w:bidi/>
        <w:spacing w:before="0" w:after="0" w:line="240" w:lineRule="auto"/>
        <w:ind w:left="-288"/>
        <w:rPr>
          <w:rFonts w:ascii="Nafees Web Naskh" w:eastAsia="Calibri" w:hAnsi="Nafees Web Naskh" w:cs="Nafees Web Naskh"/>
          <w:szCs w:val="24"/>
        </w:rPr>
      </w:pPr>
    </w:p>
    <w:p w14:paraId="44435658" w14:textId="77777777" w:rsidR="00424BE4" w:rsidRDefault="00424BE4" w:rsidP="00424BE4">
      <w:pPr>
        <w:bidi/>
        <w:spacing w:before="0" w:after="0" w:line="240" w:lineRule="auto"/>
        <w:ind w:left="-288"/>
        <w:rPr>
          <w:rFonts w:ascii="Nafees Web Naskh" w:eastAsia="Calibri" w:hAnsi="Nafees Web Naskh" w:cs="Nafees Web Naskh"/>
          <w:szCs w:val="24"/>
        </w:rPr>
      </w:pPr>
    </w:p>
    <w:p w14:paraId="49177019" w14:textId="77777777" w:rsidR="00424BE4" w:rsidRDefault="00424BE4" w:rsidP="00424BE4">
      <w:pPr>
        <w:bidi/>
        <w:spacing w:before="0" w:after="0" w:line="240" w:lineRule="auto"/>
        <w:ind w:left="-288"/>
        <w:rPr>
          <w:rFonts w:ascii="Nafees Web Naskh" w:eastAsia="Calibri" w:hAnsi="Nafees Web Naskh" w:cs="Nafees Web Naskh"/>
          <w:szCs w:val="24"/>
        </w:rPr>
      </w:pPr>
    </w:p>
    <w:p w14:paraId="224B187C" w14:textId="56196A5A" w:rsidR="00270D3D" w:rsidRDefault="00EC1497" w:rsidP="00825FA7">
      <w:pPr>
        <w:bidi/>
        <w:spacing w:before="0" w:after="0" w:line="240" w:lineRule="auto"/>
        <w:ind w:left="-288"/>
        <w:rPr>
          <w:rStyle w:val="Strong"/>
          <w:rFonts w:ascii="Nafees Web Naskh" w:hAnsi="Nafees Web Naskh" w:cs="Nafees Web Naskh"/>
          <w:color w:val="F79646" w:themeColor="accent6"/>
          <w:szCs w:val="24"/>
          <w:rtl/>
        </w:rPr>
      </w:pPr>
      <w:r w:rsidRPr="00EC1497">
        <w:rPr>
          <w:rFonts w:ascii="Nafees Web Naskh" w:eastAsia="Calibri" w:hAnsi="Nafees Web Naskh" w:cs="Nafees Web Naskh" w:hint="cs"/>
          <w:b/>
          <w:bCs/>
          <w:color w:val="F79646"/>
          <w:szCs w:val="24"/>
          <w:rtl/>
        </w:rPr>
        <w:lastRenderedPageBreak/>
        <w:t>وی</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ایس</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ایس</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نے</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ٹورانٹو</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lang w:bidi="ur-PK"/>
        </w:rPr>
        <w:t>کے</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سائنس</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میلے</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میں</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سونے</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اور</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چاندی</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کا</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تمغہ</w:t>
      </w:r>
      <w:r w:rsidRPr="00EC1497">
        <w:rPr>
          <w:rFonts w:ascii="Nafees Web Naskh" w:eastAsia="Calibri" w:hAnsi="Nafees Web Naskh" w:cs="Nafees Web Naskh"/>
          <w:b/>
          <w:bCs/>
          <w:color w:val="F79646"/>
          <w:szCs w:val="24"/>
          <w:rtl/>
        </w:rPr>
        <w:t xml:space="preserve"> </w:t>
      </w:r>
      <w:r w:rsidRPr="00EC1497">
        <w:rPr>
          <w:rFonts w:ascii="Nafees Web Naskh" w:eastAsia="Calibri" w:hAnsi="Nafees Web Naskh" w:cs="Nafees Web Naskh" w:hint="cs"/>
          <w:b/>
          <w:bCs/>
          <w:color w:val="F79646"/>
          <w:szCs w:val="24"/>
          <w:rtl/>
        </w:rPr>
        <w:t>حاصل کیا</w:t>
      </w:r>
    </w:p>
    <w:p w14:paraId="389571C3" w14:textId="77777777" w:rsidR="0029791D" w:rsidRPr="0029791D" w:rsidRDefault="0029791D" w:rsidP="0029791D">
      <w:pPr>
        <w:bidi/>
        <w:spacing w:before="0" w:after="0" w:line="240" w:lineRule="auto"/>
        <w:ind w:left="-288"/>
        <w:rPr>
          <w:rStyle w:val="Strong"/>
          <w:rFonts w:cs="Arial"/>
          <w:color w:val="F79646" w:themeColor="accent6"/>
          <w:sz w:val="16"/>
          <w:szCs w:val="16"/>
        </w:rPr>
      </w:pPr>
    </w:p>
    <w:p w14:paraId="5910665B" w14:textId="0A833E04" w:rsidR="0029791D" w:rsidRDefault="005C35B5" w:rsidP="00EC1497">
      <w:pPr>
        <w:bidi/>
        <w:spacing w:before="0" w:after="0" w:line="240" w:lineRule="auto"/>
        <w:ind w:left="-288"/>
        <w:rPr>
          <w:rFonts w:ascii="Nafees Web Naskh" w:eastAsia="Times New Roman" w:hAnsi="Nafees Web Naskh" w:cs="Nafees Web Naskh"/>
          <w:color w:val="0000FF"/>
          <w:u w:val="single"/>
          <w:rtl/>
        </w:rPr>
      </w:pPr>
      <w:r>
        <w:rPr>
          <w:rFonts w:ascii="Calibri" w:eastAsia="Calibri" w:hAnsi="Calibri" w:cs="Calibri" w:hint="cs"/>
          <w:szCs w:val="24"/>
          <w:rtl/>
        </w:rPr>
        <w:t>15</w:t>
      </w:r>
      <w:r>
        <w:rPr>
          <w:rFonts w:ascii="Nafees Web Naskh" w:eastAsia="Calibri" w:hAnsi="Nafees Web Naskh" w:cs="Nafees Web Naskh" w:hint="cs"/>
          <w:szCs w:val="24"/>
          <w:rtl/>
        </w:rPr>
        <w:t xml:space="preserve"> اپریل </w:t>
      </w:r>
      <w:r w:rsidR="00EC1497" w:rsidRPr="00EC1497">
        <w:rPr>
          <w:rFonts w:ascii="Nafees Web Naskh" w:eastAsia="Calibri" w:hAnsi="Nafees Web Naskh" w:cs="Nafees Web Naskh" w:hint="cs"/>
          <w:szCs w:val="24"/>
          <w:rtl/>
        </w:rPr>
        <w:t xml:space="preserve">کو طلباء نے ٹورانٹو بھرکے سائنس میلے میں حصہ لیا۔ </w:t>
      </w:r>
      <w:r w:rsidR="00EC1497" w:rsidRPr="00EC1497">
        <w:rPr>
          <w:rFonts w:ascii="Nafees Web Naskh" w:eastAsia="Calibri" w:hAnsi="Nafees Web Naskh" w:cs="Nafees Web Naskh"/>
          <w:szCs w:val="24"/>
          <w:rtl/>
        </w:rPr>
        <w:t xml:space="preserve">اس سال کا مقابلہ </w:t>
      </w:r>
      <w:r w:rsidR="00EC1497" w:rsidRPr="00EC1497">
        <w:rPr>
          <w:rFonts w:ascii="Nafees Web Naskh" w:eastAsia="Calibri" w:hAnsi="Nafees Web Naskh" w:cs="Nafees Web Naskh" w:hint="cs"/>
          <w:szCs w:val="24"/>
          <w:rtl/>
        </w:rPr>
        <w:t>ورچوئلی</w:t>
      </w:r>
      <w:r w:rsidR="00EC1497" w:rsidRPr="00EC1497">
        <w:rPr>
          <w:rFonts w:ascii="Nafees Web Naskh" w:eastAsia="Calibri" w:hAnsi="Nafees Web Naskh" w:cs="Nafees Web Naskh"/>
          <w:szCs w:val="24"/>
          <w:rtl/>
        </w:rPr>
        <w:t xml:space="preserve"> طور پر منعقد ہوا اور اس نے آن لائن سائنس ک</w:t>
      </w:r>
      <w:r w:rsidR="00EC1497" w:rsidRPr="00EC1497">
        <w:rPr>
          <w:rFonts w:ascii="Nafees Web Naskh" w:eastAsia="Calibri" w:hAnsi="Nafees Web Naskh" w:cs="Nafees Web Naskh" w:hint="cs"/>
          <w:szCs w:val="24"/>
          <w:rtl/>
        </w:rPr>
        <w:t>ی</w:t>
      </w:r>
      <w:r w:rsidR="00EC1497" w:rsidRPr="00EC1497">
        <w:rPr>
          <w:rFonts w:ascii="Nafees Web Naskh" w:eastAsia="Calibri" w:hAnsi="Nafees Web Naskh" w:cs="Nafees Web Naskh"/>
          <w:szCs w:val="24"/>
          <w:rtl/>
        </w:rPr>
        <w:t xml:space="preserve"> تحق</w:t>
      </w:r>
      <w:r w:rsidR="00EC1497" w:rsidRPr="00EC1497">
        <w:rPr>
          <w:rFonts w:ascii="Nafees Web Naskh" w:eastAsia="Calibri" w:hAnsi="Nafees Web Naskh" w:cs="Nafees Web Naskh" w:hint="cs"/>
          <w:szCs w:val="24"/>
          <w:rtl/>
        </w:rPr>
        <w:t>ی</w:t>
      </w:r>
      <w:r w:rsidR="00EC1497" w:rsidRPr="00EC1497">
        <w:rPr>
          <w:rFonts w:ascii="Nafees Web Naskh" w:eastAsia="Calibri" w:hAnsi="Nafees Web Naskh" w:cs="Nafees Web Naskh" w:hint="eastAsia"/>
          <w:szCs w:val="24"/>
          <w:rtl/>
        </w:rPr>
        <w:t>قات</w:t>
      </w:r>
      <w:r w:rsidR="00EC1497" w:rsidRPr="00EC1497">
        <w:rPr>
          <w:rFonts w:ascii="Nafees Web Naskh" w:eastAsia="Calibri" w:hAnsi="Nafees Web Naskh" w:cs="Nafees Web Naskh"/>
          <w:szCs w:val="24"/>
          <w:rtl/>
        </w:rPr>
        <w:t xml:space="preserve"> اور جدت طراز</w:t>
      </w:r>
      <w:r w:rsidR="00EC1497" w:rsidRPr="00EC1497">
        <w:rPr>
          <w:rFonts w:ascii="Nafees Web Naskh" w:eastAsia="Calibri" w:hAnsi="Nafees Web Naskh" w:cs="Nafees Web Naskh" w:hint="cs"/>
          <w:szCs w:val="24"/>
          <w:rtl/>
        </w:rPr>
        <w:t>ی</w:t>
      </w:r>
      <w:r w:rsidR="00EC1497" w:rsidRPr="00EC1497">
        <w:rPr>
          <w:rFonts w:ascii="Nafees Web Naskh" w:eastAsia="Calibri" w:hAnsi="Nafees Web Naskh" w:cs="Nafees Web Naskh"/>
          <w:szCs w:val="24"/>
          <w:rtl/>
        </w:rPr>
        <w:t xml:space="preserve"> کرنے والے طلباء ک</w:t>
      </w:r>
      <w:r w:rsidR="00EC1497" w:rsidRPr="00EC1497">
        <w:rPr>
          <w:rFonts w:ascii="Nafees Web Naskh" w:eastAsia="Calibri" w:hAnsi="Nafees Web Naskh" w:cs="Nafees Web Naskh" w:hint="cs"/>
          <w:szCs w:val="24"/>
          <w:rtl/>
        </w:rPr>
        <w:t>ی</w:t>
      </w:r>
      <w:r w:rsidR="00EC1497" w:rsidRPr="00EC1497">
        <w:rPr>
          <w:rFonts w:ascii="Nafees Web Naskh" w:eastAsia="Calibri" w:hAnsi="Nafees Web Naskh" w:cs="Nafees Web Naskh"/>
          <w:szCs w:val="24"/>
          <w:rtl/>
        </w:rPr>
        <w:t xml:space="preserve"> </w:t>
      </w:r>
      <w:r>
        <w:rPr>
          <w:rFonts w:ascii="Nafees Web Naskh" w:eastAsia="Calibri" w:hAnsi="Nafees Web Naskh" w:cs="Nafees Web Naskh" w:hint="cs"/>
          <w:szCs w:val="24"/>
          <w:rtl/>
        </w:rPr>
        <w:t>حکمت</w:t>
      </w:r>
      <w:r w:rsidR="00EC1497" w:rsidRPr="00EC1497">
        <w:rPr>
          <w:rFonts w:ascii="Nafees Web Naskh" w:eastAsia="Calibri" w:hAnsi="Nafees Web Naskh" w:cs="Nafees Web Naskh"/>
          <w:szCs w:val="24"/>
          <w:rtl/>
        </w:rPr>
        <w:t xml:space="preserve"> اور تخل</w:t>
      </w:r>
      <w:r w:rsidR="00EC1497" w:rsidRPr="00EC1497">
        <w:rPr>
          <w:rFonts w:ascii="Nafees Web Naskh" w:eastAsia="Calibri" w:hAnsi="Nafees Web Naskh" w:cs="Nafees Web Naskh" w:hint="cs"/>
          <w:szCs w:val="24"/>
          <w:rtl/>
        </w:rPr>
        <w:t>ی</w:t>
      </w:r>
      <w:r w:rsidR="00EC1497" w:rsidRPr="00EC1497">
        <w:rPr>
          <w:rFonts w:ascii="Nafees Web Naskh" w:eastAsia="Calibri" w:hAnsi="Nafees Web Naskh" w:cs="Nafees Web Naskh" w:hint="eastAsia"/>
          <w:szCs w:val="24"/>
          <w:rtl/>
        </w:rPr>
        <w:t>ق</w:t>
      </w:r>
      <w:r w:rsidR="00EC1497" w:rsidRPr="00EC1497">
        <w:rPr>
          <w:rFonts w:ascii="Nafees Web Naskh" w:eastAsia="Calibri" w:hAnsi="Nafees Web Naskh" w:cs="Nafees Web Naskh" w:hint="cs"/>
          <w:szCs w:val="24"/>
          <w:rtl/>
        </w:rPr>
        <w:t>ی</w:t>
      </w:r>
      <w:r w:rsidR="00EC1497" w:rsidRPr="00EC1497">
        <w:rPr>
          <w:rFonts w:ascii="Nafees Web Naskh" w:eastAsia="Calibri" w:hAnsi="Nafees Web Naskh" w:cs="Nafees Web Naskh"/>
          <w:szCs w:val="24"/>
          <w:rtl/>
        </w:rPr>
        <w:t xml:space="preserve"> صلاح</w:t>
      </w:r>
      <w:r w:rsidR="00EC1497" w:rsidRPr="00EC1497">
        <w:rPr>
          <w:rFonts w:ascii="Nafees Web Naskh" w:eastAsia="Calibri" w:hAnsi="Nafees Web Naskh" w:cs="Nafees Web Naskh" w:hint="cs"/>
          <w:szCs w:val="24"/>
          <w:rtl/>
        </w:rPr>
        <w:t>ی</w:t>
      </w:r>
      <w:r w:rsidR="00EC1497" w:rsidRPr="00EC1497">
        <w:rPr>
          <w:rFonts w:ascii="Nafees Web Naskh" w:eastAsia="Calibri" w:hAnsi="Nafees Web Naskh" w:cs="Nafees Web Naskh" w:hint="eastAsia"/>
          <w:szCs w:val="24"/>
          <w:rtl/>
        </w:rPr>
        <w:t>توں</w:t>
      </w:r>
      <w:r w:rsidR="00EC1497" w:rsidRPr="00EC1497">
        <w:rPr>
          <w:rFonts w:ascii="Nafees Web Naskh" w:eastAsia="Calibri" w:hAnsi="Nafees Web Naskh" w:cs="Nafees Web Naskh"/>
          <w:szCs w:val="24"/>
          <w:rtl/>
        </w:rPr>
        <w:t xml:space="preserve"> کو اجاگرک</w:t>
      </w:r>
      <w:r w:rsidR="00EC1497" w:rsidRPr="00EC1497">
        <w:rPr>
          <w:rFonts w:ascii="Nafees Web Naskh" w:eastAsia="Calibri" w:hAnsi="Nafees Web Naskh" w:cs="Nafees Web Naskh" w:hint="cs"/>
          <w:szCs w:val="24"/>
          <w:rtl/>
        </w:rPr>
        <w:t>ی</w:t>
      </w:r>
      <w:r w:rsidR="00EC1497" w:rsidRPr="00EC1497">
        <w:rPr>
          <w:rFonts w:ascii="Nafees Web Naskh" w:eastAsia="Calibri" w:hAnsi="Nafees Web Naskh" w:cs="Nafees Web Naskh" w:hint="eastAsia"/>
          <w:szCs w:val="24"/>
          <w:rtl/>
        </w:rPr>
        <w:t>ا</w:t>
      </w:r>
      <w:r w:rsidR="00EC1497" w:rsidRPr="00EC1497">
        <w:rPr>
          <w:rFonts w:ascii="Nafees Web Naskh" w:eastAsia="Calibri" w:hAnsi="Nafees Web Naskh" w:cs="Nafees Web Naskh"/>
          <w:szCs w:val="24"/>
          <w:rtl/>
        </w:rPr>
        <w:t>۔</w:t>
      </w:r>
    </w:p>
    <w:p w14:paraId="3441E385" w14:textId="49B27D04" w:rsidR="00A81A6D" w:rsidRDefault="0039053F" w:rsidP="00A81A6D">
      <w:pPr>
        <w:bidi/>
        <w:spacing w:line="240" w:lineRule="auto"/>
        <w:ind w:left="-284"/>
        <w:rPr>
          <w:rFonts w:ascii="Nafees Web Naskh" w:eastAsia="Calibri" w:hAnsi="Nafees Web Naskh" w:cs="Nafees Web Naskh"/>
          <w:szCs w:val="24"/>
          <w:rtl/>
          <w:lang w:bidi="ur-PK"/>
        </w:rPr>
      </w:pPr>
      <w:r w:rsidRPr="0039053F">
        <w:rPr>
          <w:rFonts w:ascii="Nafees Web Naskh" w:eastAsia="Calibri" w:hAnsi="Nafees Web Naskh" w:cs="Nafees Web Naskh"/>
          <w:szCs w:val="24"/>
          <w:rtl/>
        </w:rPr>
        <w:t>گر</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ڈ</w:t>
      </w:r>
      <w:r w:rsidRPr="0039053F">
        <w:rPr>
          <w:rFonts w:ascii="Nafees Web Naskh" w:eastAsia="Calibri" w:hAnsi="Nafees Web Naskh" w:cs="Nafees Web Naskh"/>
          <w:szCs w:val="24"/>
          <w:rtl/>
        </w:rPr>
        <w:t xml:space="preserve"> </w:t>
      </w:r>
      <w:r w:rsidRPr="0039053F">
        <w:rPr>
          <w:rFonts w:ascii="Calibri" w:eastAsia="Calibri" w:hAnsi="Calibri" w:cs="Calibri"/>
          <w:szCs w:val="24"/>
          <w:rtl/>
        </w:rPr>
        <w:t>11</w:t>
      </w:r>
      <w:r w:rsidRPr="0039053F">
        <w:rPr>
          <w:rFonts w:ascii="Nafees Web Naskh" w:eastAsia="Calibri" w:hAnsi="Nafees Web Naskh" w:cs="Nafees Web Naskh"/>
          <w:szCs w:val="24"/>
          <w:rtl/>
        </w:rPr>
        <w:t xml:space="preserve"> </w:t>
      </w:r>
      <w:r w:rsidRPr="0039053F">
        <w:rPr>
          <w:rFonts w:ascii="Nafees Web Naskh" w:eastAsia="Calibri" w:hAnsi="Nafees Web Naskh" w:cs="Nafees Web Naskh" w:hint="cs"/>
          <w:szCs w:val="24"/>
          <w:rtl/>
        </w:rPr>
        <w:t xml:space="preserve">کے دو </w:t>
      </w:r>
      <w:r w:rsidRPr="0039053F">
        <w:rPr>
          <w:rFonts w:ascii="Nafees Web Naskh" w:eastAsia="Calibri" w:hAnsi="Nafees Web Naskh" w:cs="Nafees Web Naskh"/>
          <w:szCs w:val="24"/>
          <w:rtl/>
        </w:rPr>
        <w:t>ورچوئل س</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کنڈر</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 xml:space="preserve"> اسکول کے طلباء کو سونے اور چاند</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 xml:space="preserve"> کے تمغے سے نوازا گ</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ا</w:t>
      </w:r>
      <w:r w:rsidRPr="0039053F">
        <w:rPr>
          <w:rFonts w:ascii="Nafees Web Naskh" w:eastAsia="Calibri" w:hAnsi="Nafees Web Naskh" w:cs="Nafees Web Naskh"/>
          <w:szCs w:val="24"/>
          <w:rtl/>
        </w:rPr>
        <w:t>۔</w:t>
      </w:r>
      <w:r w:rsidRPr="0039053F">
        <w:rPr>
          <w:rFonts w:ascii="Nafees Web Naskh" w:eastAsia="Calibri" w:hAnsi="Nafees Web Naskh" w:cs="Nafees Web Naskh" w:hint="cs"/>
          <w:szCs w:val="24"/>
          <w:rtl/>
        </w:rPr>
        <w:t xml:space="preserve"> </w:t>
      </w:r>
      <w:r w:rsidRPr="0039053F">
        <w:rPr>
          <w:rFonts w:ascii="Nafees Web Naskh" w:eastAsia="Calibri" w:hAnsi="Nafees Web Naskh" w:cs="Nafees Web Naskh"/>
          <w:szCs w:val="24"/>
          <w:rtl/>
        </w:rPr>
        <w:t>ا</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نڈر</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و</w:t>
      </w:r>
      <w:r w:rsidRPr="0039053F">
        <w:rPr>
          <w:rFonts w:ascii="Nafees Web Naskh" w:eastAsia="Calibri" w:hAnsi="Nafees Web Naskh" w:cs="Nafees Web Naskh"/>
          <w:szCs w:val="24"/>
          <w:rtl/>
        </w:rPr>
        <w:t xml:space="preserve"> ماؤ </w:t>
      </w:r>
      <w:r w:rsidR="00452727" w:rsidRPr="00E666BC">
        <w:rPr>
          <w:rFonts w:asciiTheme="minorHAnsi" w:eastAsia="Times New Roman" w:hAnsiTheme="minorHAnsi" w:cstheme="minorHAnsi"/>
          <w:color w:val="212121"/>
        </w:rPr>
        <w:t>(Andrew Mao</w:t>
      </w:r>
      <w:r w:rsidR="00452727">
        <w:rPr>
          <w:rFonts w:asciiTheme="minorHAnsi" w:eastAsia="Times New Roman" w:hAnsiTheme="minorHAnsi" w:cstheme="minorHAnsi"/>
          <w:color w:val="212121"/>
        </w:rPr>
        <w:t>)</w:t>
      </w:r>
      <w:r w:rsidR="00452727">
        <w:rPr>
          <w:rFonts w:ascii="Nafees Web Naskh" w:eastAsia="Times New Roman" w:hAnsi="Nafees Web Naskh" w:cs="Nafees Web Naskh" w:hint="cs"/>
          <w:color w:val="212121"/>
          <w:rtl/>
          <w:lang w:bidi="ur-PK"/>
        </w:rPr>
        <w:t xml:space="preserve"> </w:t>
      </w:r>
      <w:r w:rsidRPr="0039053F">
        <w:rPr>
          <w:rFonts w:ascii="Nafees Web Naskh" w:eastAsia="Calibri" w:hAnsi="Nafees Web Naskh" w:cs="Nafees Web Naskh"/>
          <w:szCs w:val="24"/>
          <w:rtl/>
        </w:rPr>
        <w:t>ک</w:t>
      </w:r>
      <w:r w:rsidRPr="0039053F">
        <w:rPr>
          <w:rFonts w:ascii="Nafees Web Naskh" w:eastAsia="Calibri" w:hAnsi="Nafees Web Naskh" w:cs="Nafees Web Naskh" w:hint="cs"/>
          <w:szCs w:val="24"/>
          <w:rtl/>
        </w:rPr>
        <w:t>ا</w:t>
      </w:r>
      <w:r w:rsidRPr="0039053F">
        <w:rPr>
          <w:rFonts w:ascii="Nafees Web Naskh" w:eastAsia="Calibri" w:hAnsi="Nafees Web Naskh" w:cs="Nafees Web Naskh"/>
          <w:szCs w:val="24"/>
          <w:rtl/>
        </w:rPr>
        <w:t xml:space="preserve"> </w:t>
      </w:r>
      <w:r w:rsidRPr="0039053F">
        <w:rPr>
          <w:rFonts w:ascii="Nafees Web Naskh" w:eastAsia="Calibri" w:hAnsi="Nafees Web Naskh" w:cs="Nafees Web Naskh" w:hint="cs"/>
          <w:szCs w:val="24"/>
          <w:rtl/>
        </w:rPr>
        <w:t xml:space="preserve">اختراعی پراجیکٹ </w:t>
      </w:r>
      <w:r w:rsidRPr="0039053F">
        <w:rPr>
          <w:rFonts w:ascii="Nafees Web Naskh" w:eastAsia="Calibri" w:hAnsi="Nafees Web Naskh" w:cs="Nafees Web Naskh"/>
          <w:szCs w:val="24"/>
          <w:rtl/>
        </w:rPr>
        <w:t>جس م</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ں</w:t>
      </w:r>
      <w:r w:rsidRPr="0039053F">
        <w:rPr>
          <w:rFonts w:ascii="Nafees Web Naskh" w:eastAsia="Calibri" w:hAnsi="Nafees Web Naskh" w:cs="Nafees Web Naskh"/>
          <w:szCs w:val="24"/>
          <w:rtl/>
        </w:rPr>
        <w:t xml:space="preserve"> انہوں نے ہاک</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 xml:space="preserve"> ہ</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لمٹ</w:t>
      </w:r>
      <w:r w:rsidRPr="0039053F">
        <w:rPr>
          <w:rFonts w:ascii="Nafees Web Naskh" w:eastAsia="Calibri" w:hAnsi="Nafees Web Naskh" w:cs="Nafees Web Naskh"/>
          <w:szCs w:val="24"/>
          <w:rtl/>
        </w:rPr>
        <w:t xml:space="preserve"> م</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ں</w:t>
      </w:r>
      <w:r w:rsidRPr="0039053F">
        <w:rPr>
          <w:rFonts w:ascii="Nafees Web Naskh" w:eastAsia="Calibri" w:hAnsi="Nafees Web Naskh" w:cs="Nafees Web Naskh"/>
          <w:szCs w:val="24"/>
          <w:rtl/>
        </w:rPr>
        <w:t xml:space="preserve"> ا</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ک</w:t>
      </w:r>
      <w:r w:rsidRPr="0039053F">
        <w:rPr>
          <w:rFonts w:ascii="Nafees Web Naskh" w:eastAsia="Calibri" w:hAnsi="Nafees Web Naskh" w:cs="Nafees Web Naskh"/>
          <w:szCs w:val="24"/>
          <w:rtl/>
        </w:rPr>
        <w:t xml:space="preserve"> سنسن</w:t>
      </w:r>
      <w:r w:rsidRPr="0039053F">
        <w:rPr>
          <w:rFonts w:ascii="Nafees Web Naskh" w:eastAsia="Calibri" w:hAnsi="Nafees Web Naskh" w:cs="Nafees Web Naskh" w:hint="cs"/>
          <w:szCs w:val="24"/>
          <w:rtl/>
        </w:rPr>
        <w:t>اہٹ</w:t>
      </w:r>
      <w:r w:rsidRPr="0039053F">
        <w:rPr>
          <w:rFonts w:ascii="Nafees Web Naskh" w:eastAsia="Calibri" w:hAnsi="Nafees Web Naskh" w:cs="Nafees Web Naskh"/>
          <w:szCs w:val="24"/>
          <w:rtl/>
        </w:rPr>
        <w:t xml:space="preserve"> پکڑنے والے س</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نسر</w:t>
      </w:r>
      <w:r w:rsidRPr="0039053F">
        <w:rPr>
          <w:rFonts w:ascii="Nafees Web Naskh" w:eastAsia="Calibri" w:hAnsi="Nafees Web Naskh" w:cs="Nafees Web Naskh"/>
          <w:szCs w:val="24"/>
          <w:rtl/>
        </w:rPr>
        <w:t xml:space="preserve"> </w:t>
      </w:r>
      <w:r w:rsidR="005C35B5" w:rsidRPr="002C69EC">
        <w:rPr>
          <w:rFonts w:asciiTheme="minorHAnsi" w:eastAsia="Times New Roman" w:hAnsiTheme="minorHAnsi" w:cstheme="minorHAnsi"/>
          <w:color w:val="212121"/>
        </w:rPr>
        <w:t>(concussion detector sensor)</w:t>
      </w:r>
      <w:r w:rsidRPr="0039053F">
        <w:rPr>
          <w:rFonts w:ascii="Nafees Web Naskh" w:eastAsia="Calibri" w:hAnsi="Nafees Web Naskh" w:cs="Nafees Web Naskh"/>
          <w:szCs w:val="24"/>
          <w:rtl/>
        </w:rPr>
        <w:t>ک</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 xml:space="preserve"> ت</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ار</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 xml:space="preserve"> اور تجربہ ک</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ا</w:t>
      </w:r>
      <w:r w:rsidRPr="0039053F">
        <w:rPr>
          <w:rFonts w:ascii="Nafees Web Naskh" w:eastAsia="Calibri" w:hAnsi="Nafees Web Naskh" w:cs="Nafees Web Naskh"/>
          <w:szCs w:val="24"/>
          <w:rtl/>
        </w:rPr>
        <w:t xml:space="preserve">، </w:t>
      </w:r>
      <w:r w:rsidRPr="0039053F">
        <w:rPr>
          <w:rFonts w:ascii="Nafees Web Naskh" w:eastAsia="Calibri" w:hAnsi="Nafees Web Naskh" w:cs="Nafees Web Naskh" w:hint="cs"/>
          <w:szCs w:val="24"/>
          <w:rtl/>
        </w:rPr>
        <w:t>جس پر</w:t>
      </w:r>
      <w:r w:rsidRPr="0039053F">
        <w:rPr>
          <w:rFonts w:ascii="Nafees Web Naskh" w:eastAsia="Calibri" w:hAnsi="Nafees Web Naskh" w:cs="Nafees Web Naskh"/>
          <w:szCs w:val="24"/>
          <w:rtl/>
        </w:rPr>
        <w:t xml:space="preserve"> انہ</w:t>
      </w:r>
      <w:r w:rsidRPr="0039053F">
        <w:rPr>
          <w:rFonts w:ascii="Nafees Web Naskh" w:eastAsia="Calibri" w:hAnsi="Nafees Web Naskh" w:cs="Nafees Web Naskh" w:hint="cs"/>
          <w:szCs w:val="24"/>
          <w:rtl/>
        </w:rPr>
        <w:t>وں نے</w:t>
      </w:r>
      <w:r w:rsidRPr="0039053F">
        <w:rPr>
          <w:rFonts w:ascii="Nafees Web Naskh" w:eastAsia="Calibri" w:hAnsi="Nafees Web Naskh" w:cs="Nafees Web Naskh"/>
          <w:szCs w:val="24"/>
          <w:rtl/>
        </w:rPr>
        <w:t xml:space="preserve"> سونےکا تمغہ حاصل ک</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ا</w:t>
      </w:r>
      <w:r w:rsidRPr="0039053F">
        <w:rPr>
          <w:rFonts w:ascii="Nafees Web Naskh" w:eastAsia="Calibri" w:hAnsi="Nafees Web Naskh" w:cs="Nafees Web Naskh"/>
          <w:szCs w:val="24"/>
          <w:rtl/>
        </w:rPr>
        <w:t xml:space="preserve"> اور مئ</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 xml:space="preserve"> م</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ں</w:t>
      </w:r>
      <w:r w:rsidRPr="0039053F">
        <w:rPr>
          <w:rFonts w:ascii="Nafees Web Naskh" w:eastAsia="Calibri" w:hAnsi="Nafees Web Naskh" w:cs="Nafees Web Naskh"/>
          <w:szCs w:val="24"/>
          <w:rtl/>
        </w:rPr>
        <w:t xml:space="preserve"> آن لائن ہونے والےک</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ن</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ڈا</w:t>
      </w:r>
      <w:r w:rsidRPr="0039053F">
        <w:rPr>
          <w:rFonts w:ascii="Nafees Web Naskh" w:eastAsia="Calibri" w:hAnsi="Nafees Web Naskh" w:cs="Nafees Web Naskh"/>
          <w:szCs w:val="24"/>
          <w:rtl/>
        </w:rPr>
        <w:t xml:space="preserve"> </w:t>
      </w:r>
      <w:r w:rsidR="00763CE0" w:rsidRPr="0039053F">
        <w:rPr>
          <w:rFonts w:ascii="Nafees Web Naskh" w:eastAsia="Calibri" w:hAnsi="Nafees Web Naskh" w:cs="Nafees Web Naskh"/>
          <w:szCs w:val="24"/>
          <w:rtl/>
        </w:rPr>
        <w:t>قوم</w:t>
      </w:r>
      <w:r w:rsidR="00763CE0" w:rsidRPr="0039053F">
        <w:rPr>
          <w:rFonts w:ascii="Nafees Web Naskh" w:eastAsia="Calibri" w:hAnsi="Nafees Web Naskh" w:cs="Nafees Web Naskh" w:hint="cs"/>
          <w:szCs w:val="24"/>
          <w:rtl/>
        </w:rPr>
        <w:t>ی</w:t>
      </w:r>
      <w:r w:rsidR="00763CE0" w:rsidRPr="0039053F">
        <w:rPr>
          <w:rFonts w:ascii="Nafees Web Naskh" w:eastAsia="Calibri" w:hAnsi="Nafees Web Naskh" w:cs="Nafees Web Naskh"/>
          <w:szCs w:val="24"/>
          <w:rtl/>
        </w:rPr>
        <w:t xml:space="preserve"> </w:t>
      </w:r>
      <w:r w:rsidRPr="0039053F">
        <w:rPr>
          <w:rFonts w:ascii="Nafees Web Naskh" w:eastAsia="Calibri" w:hAnsi="Nafees Web Naskh" w:cs="Nafees Web Naskh"/>
          <w:szCs w:val="24"/>
          <w:rtl/>
        </w:rPr>
        <w:t>سائنس م</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لے</w:t>
      </w:r>
      <w:r w:rsidRPr="0039053F">
        <w:rPr>
          <w:rFonts w:ascii="Nafees Web Naskh" w:eastAsia="Calibri" w:hAnsi="Nafees Web Naskh" w:cs="Nafees Web Naskh" w:hint="cs"/>
          <w:szCs w:val="24"/>
          <w:rtl/>
        </w:rPr>
        <w:t>کیلئے</w:t>
      </w:r>
      <w:r w:rsidRPr="0039053F">
        <w:rPr>
          <w:rFonts w:ascii="Nafees Web Naskh" w:eastAsia="Calibri" w:hAnsi="Nafees Web Naskh" w:cs="Nafees Web Naskh"/>
          <w:szCs w:val="24"/>
          <w:rtl/>
        </w:rPr>
        <w:t xml:space="preserve"> ترق</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 xml:space="preserve"> حاصل ک</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w:t>
      </w:r>
      <w:r w:rsidRPr="0039053F">
        <w:rPr>
          <w:rFonts w:ascii="Nafees Web Naskh" w:eastAsia="Calibri" w:hAnsi="Nafees Web Naskh" w:cs="Nafees Web Naskh" w:hint="cs"/>
          <w:szCs w:val="24"/>
          <w:rtl/>
        </w:rPr>
        <w:t xml:space="preserve"> عریسہ عظیم </w:t>
      </w:r>
      <w:r w:rsidR="00452727" w:rsidRPr="00E666BC">
        <w:rPr>
          <w:rFonts w:asciiTheme="minorHAnsi" w:eastAsia="Times New Roman" w:hAnsiTheme="minorHAnsi" w:cstheme="minorHAnsi"/>
          <w:color w:val="212121"/>
        </w:rPr>
        <w:t>(</w:t>
      </w:r>
      <w:proofErr w:type="spellStart"/>
      <w:r w:rsidR="00452727" w:rsidRPr="00E666BC">
        <w:rPr>
          <w:rFonts w:asciiTheme="minorHAnsi" w:eastAsia="Times New Roman" w:hAnsiTheme="minorHAnsi" w:cstheme="minorHAnsi"/>
          <w:color w:val="212121"/>
        </w:rPr>
        <w:t>Arissa</w:t>
      </w:r>
      <w:proofErr w:type="spellEnd"/>
      <w:r w:rsidR="00452727" w:rsidRPr="00E666BC">
        <w:rPr>
          <w:rFonts w:asciiTheme="minorHAnsi" w:eastAsia="Times New Roman" w:hAnsiTheme="minorHAnsi" w:cstheme="minorHAnsi"/>
          <w:color w:val="212121"/>
        </w:rPr>
        <w:t xml:space="preserve"> Azeem)</w:t>
      </w:r>
      <w:r w:rsidR="00452727">
        <w:rPr>
          <w:rFonts w:ascii="Nafees Web Naskh" w:eastAsia="Times New Roman" w:hAnsi="Nafees Web Naskh" w:cs="Nafees Web Naskh" w:hint="cs"/>
          <w:color w:val="212121"/>
          <w:rtl/>
          <w:lang w:bidi="ur-PK"/>
        </w:rPr>
        <w:t xml:space="preserve"> </w:t>
      </w:r>
      <w:r w:rsidRPr="0039053F">
        <w:rPr>
          <w:rFonts w:ascii="Nafees Web Naskh" w:eastAsia="Calibri" w:hAnsi="Nafees Web Naskh" w:cs="Nafees Web Naskh" w:hint="cs"/>
          <w:szCs w:val="24"/>
          <w:rtl/>
        </w:rPr>
        <w:t>کو بھی مبارک ہو، جن کے جلد کی کریموں میں وقوعی اشیاء کے پراجیکٹ پر انہوں نے سلور میڈل حاصل کیا۔</w:t>
      </w:r>
    </w:p>
    <w:p w14:paraId="6AB878F3" w14:textId="43C865FB" w:rsidR="0029791D" w:rsidRDefault="0039053F" w:rsidP="0029791D">
      <w:pPr>
        <w:bidi/>
        <w:spacing w:line="240" w:lineRule="auto"/>
        <w:ind w:left="-284"/>
        <w:rPr>
          <w:rFonts w:ascii="Nafees Web Naskh" w:eastAsia="Calibri" w:hAnsi="Nafees Web Naskh" w:cs="Nafees Web Naskh"/>
          <w:szCs w:val="24"/>
          <w:rtl/>
          <w:lang w:bidi="ur-PK"/>
        </w:rPr>
      </w:pPr>
      <w:r w:rsidRPr="0039053F">
        <w:rPr>
          <w:rFonts w:ascii="Nafees Web Naskh" w:eastAsia="Calibri" w:hAnsi="Nafees Web Naskh" w:cs="Nafees Web Naskh"/>
          <w:szCs w:val="24"/>
          <w:rtl/>
        </w:rPr>
        <w:t>تمام طلباء کو مبارکباد جنہوں نے سائنس</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szCs w:val="24"/>
          <w:rtl/>
        </w:rPr>
        <w:t xml:space="preserve"> م</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لے</w:t>
      </w:r>
      <w:r w:rsidRPr="0039053F">
        <w:rPr>
          <w:rFonts w:ascii="Nafees Web Naskh" w:eastAsia="Calibri" w:hAnsi="Nafees Web Naskh" w:cs="Nafees Web Naskh"/>
          <w:szCs w:val="24"/>
          <w:rtl/>
        </w:rPr>
        <w:t xml:space="preserve"> م</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ں</w:t>
      </w:r>
      <w:r w:rsidRPr="0039053F">
        <w:rPr>
          <w:rFonts w:ascii="Nafees Web Naskh" w:eastAsia="Calibri" w:hAnsi="Nafees Web Naskh" w:cs="Nafees Web Naskh"/>
          <w:szCs w:val="24"/>
          <w:rtl/>
        </w:rPr>
        <w:t xml:space="preserve"> حصہ ل</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ا</w:t>
      </w:r>
      <w:r w:rsidRPr="0039053F">
        <w:rPr>
          <w:rFonts w:ascii="Nafees Web Naskh" w:eastAsia="Calibri" w:hAnsi="Nafees Web Naskh" w:cs="Nafees Web Naskh"/>
          <w:szCs w:val="24"/>
          <w:rtl/>
        </w:rPr>
        <w:t>۔</w:t>
      </w:r>
      <w:r w:rsidRPr="0039053F">
        <w:rPr>
          <w:rFonts w:ascii="Nafees Web Naskh" w:eastAsia="Calibri" w:hAnsi="Nafees Web Naskh" w:cs="Nafees Web Naskh" w:hint="cs"/>
          <w:szCs w:val="24"/>
          <w:rtl/>
        </w:rPr>
        <w:t xml:space="preserve"> </w:t>
      </w:r>
      <w:r w:rsidRPr="0039053F">
        <w:rPr>
          <w:rFonts w:ascii="Nafees Web Naskh" w:eastAsia="Calibri" w:hAnsi="Nafees Web Naskh" w:cs="Nafees Web Naskh"/>
          <w:szCs w:val="24"/>
          <w:rtl/>
        </w:rPr>
        <w:t>مز</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د</w:t>
      </w:r>
      <w:r w:rsidRPr="0039053F">
        <w:rPr>
          <w:rFonts w:ascii="Nafees Web Naskh" w:eastAsia="Calibri" w:hAnsi="Nafees Web Naskh" w:cs="Nafees Web Naskh"/>
          <w:szCs w:val="24"/>
          <w:rtl/>
        </w:rPr>
        <w:t xml:space="preserve"> پڑھ</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ں</w:t>
      </w:r>
      <w:r w:rsidRPr="0039053F">
        <w:rPr>
          <w:rFonts w:ascii="Nafees Web Naskh" w:eastAsia="Calibri" w:hAnsi="Nafees Web Naskh" w:cs="Nafees Web Naskh"/>
          <w:szCs w:val="24"/>
          <w:rtl/>
        </w:rPr>
        <w:t xml:space="preserve"> اور پروج</w:t>
      </w:r>
      <w:r w:rsidRPr="0039053F">
        <w:rPr>
          <w:rFonts w:ascii="Nafees Web Naskh" w:eastAsia="Calibri" w:hAnsi="Nafees Web Naskh" w:cs="Nafees Web Naskh" w:hint="cs"/>
          <w:szCs w:val="24"/>
          <w:rtl/>
        </w:rPr>
        <w:t>ی</w:t>
      </w:r>
      <w:r w:rsidRPr="0039053F">
        <w:rPr>
          <w:rFonts w:ascii="Nafees Web Naskh" w:eastAsia="Calibri" w:hAnsi="Nafees Web Naskh" w:cs="Nafees Web Naskh" w:hint="eastAsia"/>
          <w:szCs w:val="24"/>
          <w:rtl/>
        </w:rPr>
        <w:t>کٹس</w:t>
      </w:r>
      <w:r w:rsidRPr="0039053F">
        <w:rPr>
          <w:rFonts w:ascii="Nafees Web Naskh" w:eastAsia="Calibri" w:hAnsi="Nafees Web Naskh" w:cs="Nafees Web Naskh"/>
          <w:szCs w:val="24"/>
          <w:rtl/>
        </w:rPr>
        <w:t xml:space="preserve"> آن لائ</w:t>
      </w:r>
      <w:r w:rsidRPr="0039053F">
        <w:rPr>
          <w:rFonts w:ascii="Nafees Web Naskh" w:eastAsia="Calibri" w:hAnsi="Nafees Web Naskh" w:cs="Nafees Web Naskh" w:hint="cs"/>
          <w:szCs w:val="24"/>
          <w:rtl/>
        </w:rPr>
        <w:t xml:space="preserve">ن یہاں ملاحظہ کریں </w:t>
      </w:r>
      <w:r w:rsidR="0028230B">
        <w:fldChar w:fldCharType="begin"/>
      </w:r>
      <w:r w:rsidR="0028230B">
        <w:instrText xml:space="preserve"> HYPERLINK "http://www.torontosciencefair.ca/" \t "_blank" </w:instrText>
      </w:r>
      <w:r w:rsidR="0028230B">
        <w:fldChar w:fldCharType="separate"/>
      </w:r>
      <w:r w:rsidRPr="0039053F">
        <w:rPr>
          <w:rFonts w:ascii="Calibri" w:eastAsia="Times New Roman" w:hAnsi="Calibri" w:cs="Calibri"/>
          <w:u w:val="single"/>
        </w:rPr>
        <w:t>www.torontosciencefair.ca</w:t>
      </w:r>
      <w:r w:rsidR="0028230B">
        <w:rPr>
          <w:rFonts w:ascii="Calibri" w:eastAsia="Times New Roman" w:hAnsi="Calibri" w:cs="Calibri"/>
          <w:u w:val="single"/>
        </w:rPr>
        <w:fldChar w:fldCharType="end"/>
      </w:r>
    </w:p>
    <w:p w14:paraId="14658E39" w14:textId="67E440AC" w:rsidR="0029791D" w:rsidRDefault="0039053F" w:rsidP="0029791D">
      <w:pPr>
        <w:bidi/>
        <w:spacing w:before="0" w:after="0" w:line="240" w:lineRule="auto"/>
        <w:ind w:left="-288"/>
        <w:rPr>
          <w:rStyle w:val="Strong"/>
          <w:rFonts w:ascii="Nafees Web Naskh" w:hAnsi="Nafees Web Naskh" w:cs="Nafees Web Naskh"/>
          <w:color w:val="F79646" w:themeColor="accent6"/>
          <w:szCs w:val="24"/>
          <w:rtl/>
        </w:rPr>
      </w:pPr>
      <w:r w:rsidRPr="0039053F">
        <w:rPr>
          <w:rFonts w:ascii="Nafees Web Naskh" w:eastAsia="Calibri" w:hAnsi="Nafees Web Naskh" w:cs="Nafees Web Naskh"/>
          <w:b/>
          <w:bCs/>
          <w:color w:val="F79646"/>
          <w:szCs w:val="24"/>
          <w:rtl/>
        </w:rPr>
        <w:t>و</w:t>
      </w:r>
      <w:r w:rsidRPr="0039053F">
        <w:rPr>
          <w:rFonts w:ascii="Nafees Web Naskh" w:eastAsia="Calibri" w:hAnsi="Nafees Web Naskh" w:cs="Nafees Web Naskh" w:hint="cs"/>
          <w:b/>
          <w:bCs/>
          <w:color w:val="F79646"/>
          <w:szCs w:val="24"/>
          <w:rtl/>
        </w:rPr>
        <w:t>ی</w:t>
      </w:r>
      <w:r w:rsidRPr="0039053F">
        <w:rPr>
          <w:rFonts w:ascii="Nafees Web Naskh" w:eastAsia="Calibri" w:hAnsi="Nafees Web Naskh" w:cs="Nafees Web Naskh"/>
          <w:b/>
          <w:bCs/>
          <w:color w:val="F79646"/>
          <w:szCs w:val="24"/>
          <w:rtl/>
        </w:rPr>
        <w:t xml:space="preserve"> ا</w:t>
      </w:r>
      <w:r w:rsidRPr="0039053F">
        <w:rPr>
          <w:rFonts w:ascii="Nafees Web Naskh" w:eastAsia="Calibri" w:hAnsi="Nafees Web Naskh" w:cs="Nafees Web Naskh" w:hint="cs"/>
          <w:b/>
          <w:bCs/>
          <w:color w:val="F79646"/>
          <w:szCs w:val="24"/>
          <w:rtl/>
        </w:rPr>
        <w:t>ی</w:t>
      </w:r>
      <w:r w:rsidRPr="0039053F">
        <w:rPr>
          <w:rFonts w:ascii="Nafees Web Naskh" w:eastAsia="Calibri" w:hAnsi="Nafees Web Naskh" w:cs="Nafees Web Naskh" w:hint="eastAsia"/>
          <w:b/>
          <w:bCs/>
          <w:color w:val="F79646"/>
          <w:szCs w:val="24"/>
          <w:rtl/>
        </w:rPr>
        <w:t>س</w:t>
      </w:r>
      <w:r w:rsidRPr="0039053F">
        <w:rPr>
          <w:rFonts w:ascii="Nafees Web Naskh" w:eastAsia="Calibri" w:hAnsi="Nafees Web Naskh" w:cs="Nafees Web Naskh"/>
          <w:b/>
          <w:bCs/>
          <w:color w:val="F79646"/>
          <w:szCs w:val="24"/>
          <w:rtl/>
        </w:rPr>
        <w:t xml:space="preserve"> ا</w:t>
      </w:r>
      <w:r w:rsidRPr="0039053F">
        <w:rPr>
          <w:rFonts w:ascii="Nafees Web Naskh" w:eastAsia="Calibri" w:hAnsi="Nafees Web Naskh" w:cs="Nafees Web Naskh" w:hint="cs"/>
          <w:b/>
          <w:bCs/>
          <w:color w:val="F79646"/>
          <w:szCs w:val="24"/>
          <w:rtl/>
        </w:rPr>
        <w:t>ی</w:t>
      </w:r>
      <w:r w:rsidRPr="0039053F">
        <w:rPr>
          <w:rFonts w:ascii="Nafees Web Naskh" w:eastAsia="Calibri" w:hAnsi="Nafees Web Naskh" w:cs="Nafees Web Naskh" w:hint="eastAsia"/>
          <w:b/>
          <w:bCs/>
          <w:color w:val="F79646"/>
          <w:szCs w:val="24"/>
          <w:rtl/>
        </w:rPr>
        <w:t>س</w:t>
      </w:r>
      <w:r w:rsidRPr="0039053F">
        <w:rPr>
          <w:rFonts w:ascii="Nafees Web Naskh" w:eastAsia="Calibri" w:hAnsi="Nafees Web Naskh" w:cs="Nafees Web Naskh"/>
          <w:b/>
          <w:bCs/>
          <w:color w:val="F79646"/>
          <w:szCs w:val="24"/>
          <w:rtl/>
        </w:rPr>
        <w:t xml:space="preserve"> م</w:t>
      </w:r>
      <w:r w:rsidRPr="0039053F">
        <w:rPr>
          <w:rFonts w:ascii="Nafees Web Naskh" w:eastAsia="Calibri" w:hAnsi="Nafees Web Naskh" w:cs="Nafees Web Naskh" w:hint="cs"/>
          <w:b/>
          <w:bCs/>
          <w:color w:val="F79646"/>
          <w:szCs w:val="24"/>
          <w:rtl/>
        </w:rPr>
        <w:t>ی</w:t>
      </w:r>
      <w:r w:rsidRPr="0039053F">
        <w:rPr>
          <w:rFonts w:ascii="Nafees Web Naskh" w:eastAsia="Calibri" w:hAnsi="Nafees Web Naskh" w:cs="Nafees Web Naskh" w:hint="eastAsia"/>
          <w:b/>
          <w:bCs/>
          <w:color w:val="F79646"/>
          <w:szCs w:val="24"/>
          <w:rtl/>
        </w:rPr>
        <w:t>ں</w:t>
      </w:r>
      <w:r w:rsidRPr="0039053F">
        <w:rPr>
          <w:rFonts w:ascii="Nafees Web Naskh" w:eastAsia="Calibri" w:hAnsi="Nafees Web Naskh" w:cs="Nafees Web Naskh"/>
          <w:b/>
          <w:bCs/>
          <w:color w:val="F79646"/>
          <w:szCs w:val="24"/>
          <w:rtl/>
        </w:rPr>
        <w:t xml:space="preserve"> ہوا م</w:t>
      </w:r>
      <w:r w:rsidRPr="0039053F">
        <w:rPr>
          <w:rFonts w:ascii="Nafees Web Naskh" w:eastAsia="Calibri" w:hAnsi="Nafees Web Naskh" w:cs="Nafees Web Naskh" w:hint="cs"/>
          <w:b/>
          <w:bCs/>
          <w:color w:val="F79646"/>
          <w:szCs w:val="24"/>
          <w:rtl/>
        </w:rPr>
        <w:t>ی</w:t>
      </w:r>
      <w:r w:rsidRPr="0039053F">
        <w:rPr>
          <w:rFonts w:ascii="Nafees Web Naskh" w:eastAsia="Calibri" w:hAnsi="Nafees Web Naskh" w:cs="Nafees Web Naskh" w:hint="eastAsia"/>
          <w:b/>
          <w:bCs/>
          <w:color w:val="F79646"/>
          <w:szCs w:val="24"/>
          <w:rtl/>
        </w:rPr>
        <w:t>ں</w:t>
      </w:r>
      <w:r w:rsidRPr="0039053F">
        <w:rPr>
          <w:rFonts w:ascii="Nafees Web Naskh" w:eastAsia="Calibri" w:hAnsi="Nafees Web Naskh" w:cs="Nafees Web Naskh"/>
          <w:b/>
          <w:bCs/>
          <w:color w:val="F79646"/>
          <w:szCs w:val="24"/>
          <w:rtl/>
        </w:rPr>
        <w:t xml:space="preserve"> م</w:t>
      </w:r>
      <w:r w:rsidRPr="0039053F">
        <w:rPr>
          <w:rFonts w:ascii="Nafees Web Naskh" w:eastAsia="Calibri" w:hAnsi="Nafees Web Naskh" w:cs="Nafees Web Naskh" w:hint="cs"/>
          <w:b/>
          <w:bCs/>
          <w:color w:val="F79646"/>
          <w:szCs w:val="24"/>
          <w:rtl/>
        </w:rPr>
        <w:t>ی</w:t>
      </w:r>
      <w:r w:rsidRPr="0039053F">
        <w:rPr>
          <w:rFonts w:ascii="Nafees Web Naskh" w:eastAsia="Calibri" w:hAnsi="Nafees Web Naskh" w:cs="Nafees Web Naskh" w:hint="eastAsia"/>
          <w:b/>
          <w:bCs/>
          <w:color w:val="F79646"/>
          <w:szCs w:val="24"/>
          <w:rtl/>
        </w:rPr>
        <w:t>وزک</w:t>
      </w:r>
    </w:p>
    <w:p w14:paraId="170DD469" w14:textId="77777777" w:rsidR="0029791D" w:rsidRPr="00014114" w:rsidRDefault="0029791D" w:rsidP="0029791D">
      <w:pPr>
        <w:bidi/>
        <w:spacing w:before="0" w:after="0" w:line="240" w:lineRule="auto"/>
        <w:ind w:left="-288"/>
        <w:rPr>
          <w:rStyle w:val="Strong"/>
          <w:rFonts w:ascii="Nafees Web Naskh" w:hAnsi="Nafees Web Naskh" w:cs="Nafees Web Naskh"/>
          <w:color w:val="F79646" w:themeColor="accent6"/>
          <w:szCs w:val="24"/>
          <w:rtl/>
        </w:rPr>
      </w:pPr>
    </w:p>
    <w:p w14:paraId="089A805D" w14:textId="560ECC43" w:rsidR="0029791D" w:rsidRDefault="00452727" w:rsidP="0029791D">
      <w:pPr>
        <w:bidi/>
        <w:spacing w:before="0" w:after="0" w:line="240" w:lineRule="auto"/>
        <w:ind w:left="-288"/>
        <w:rPr>
          <w:rFonts w:ascii="Nafees Web Naskh" w:eastAsia="Times New Roman" w:hAnsi="Nafees Web Naskh" w:cs="Nafees Web Naskh"/>
          <w:color w:val="000000"/>
          <w:rtl/>
        </w:rPr>
      </w:pPr>
      <w:r w:rsidRPr="00452727">
        <w:rPr>
          <w:rFonts w:ascii="Nafees Web Naskh" w:eastAsia="Calibri" w:hAnsi="Nafees Web Naskh" w:cs="Nafees Web Naskh"/>
          <w:szCs w:val="24"/>
          <w:rtl/>
        </w:rPr>
        <w:t>گر</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ڈ</w:t>
      </w:r>
      <w:r w:rsidRPr="00452727">
        <w:rPr>
          <w:rFonts w:ascii="Nafees Web Naskh" w:eastAsia="Calibri" w:hAnsi="Nafees Web Naskh" w:cs="Nafees Web Naskh"/>
          <w:szCs w:val="24"/>
          <w:rtl/>
        </w:rPr>
        <w:t xml:space="preserve"> </w:t>
      </w:r>
      <w:r w:rsidRPr="00452727">
        <w:rPr>
          <w:rFonts w:ascii="Calibri" w:eastAsia="Calibri" w:hAnsi="Calibri" w:cs="Calibri"/>
          <w:szCs w:val="24"/>
          <w:rtl/>
        </w:rPr>
        <w:t>10</w:t>
      </w:r>
      <w:r w:rsidRPr="00452727">
        <w:rPr>
          <w:rFonts w:ascii="Nafees Web Naskh" w:eastAsia="Calibri" w:hAnsi="Nafees Web Naskh" w:cs="Nafees Web Naskh"/>
          <w:szCs w:val="24"/>
          <w:rtl/>
        </w:rPr>
        <w:t xml:space="preserve"> م</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وزک</w:t>
      </w:r>
      <w:r w:rsidRPr="00452727">
        <w:rPr>
          <w:rFonts w:ascii="Nafees Web Naskh" w:eastAsia="Calibri" w:hAnsi="Nafees Web Naskh" w:cs="Nafees Web Naskh"/>
          <w:szCs w:val="24"/>
          <w:rtl/>
        </w:rPr>
        <w:t xml:space="preserve"> کلاس ک</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szCs w:val="24"/>
          <w:rtl/>
        </w:rPr>
        <w:t xml:space="preserve"> آخر</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szCs w:val="24"/>
          <w:rtl/>
        </w:rPr>
        <w:t xml:space="preserve"> کارکردگ</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szCs w:val="24"/>
          <w:rtl/>
        </w:rPr>
        <w:t xml:space="preserve"> کےکام </w:t>
      </w:r>
      <w:r w:rsidRPr="00452727">
        <w:rPr>
          <w:rFonts w:ascii="Nafees Web Naskh" w:eastAsia="Calibri" w:hAnsi="Nafees Web Naskh" w:cs="Nafees Web Naskh" w:hint="cs"/>
          <w:szCs w:val="24"/>
          <w:rtl/>
        </w:rPr>
        <w:t>کیلئے</w:t>
      </w:r>
      <w:r w:rsidRPr="00452727">
        <w:rPr>
          <w:rFonts w:ascii="Nafees Web Naskh" w:eastAsia="Calibri" w:hAnsi="Nafees Web Naskh" w:cs="Nafees Web Naskh"/>
          <w:szCs w:val="24"/>
          <w:rtl/>
        </w:rPr>
        <w:t>، طلبا</w:t>
      </w:r>
      <w:r w:rsidRPr="00452727">
        <w:rPr>
          <w:rFonts w:ascii="Nafees Web Naskh" w:eastAsia="Calibri" w:hAnsi="Nafees Web Naskh" w:cs="Nafees Web Naskh" w:hint="cs"/>
          <w:szCs w:val="24"/>
          <w:rtl/>
        </w:rPr>
        <w:t>ء</w:t>
      </w:r>
      <w:r w:rsidRPr="00452727">
        <w:rPr>
          <w:rFonts w:ascii="Nafees Web Naskh" w:eastAsia="Calibri" w:hAnsi="Nafees Web Naskh" w:cs="Nafees Web Naskh"/>
          <w:szCs w:val="24"/>
          <w:rtl/>
        </w:rPr>
        <w:t xml:space="preserve"> تخل</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ق</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szCs w:val="24"/>
          <w:rtl/>
        </w:rPr>
        <w:t xml:space="preserve"> عمل کے نت</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جے</w:t>
      </w:r>
      <w:r w:rsidRPr="00452727">
        <w:rPr>
          <w:rFonts w:ascii="Nafees Web Naskh" w:eastAsia="Calibri" w:hAnsi="Nafees Web Naskh" w:cs="Nafees Web Naskh"/>
          <w:szCs w:val="24"/>
          <w:rtl/>
        </w:rPr>
        <w:t xml:space="preserve"> م</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ں</w:t>
      </w:r>
      <w:r w:rsidRPr="00452727">
        <w:rPr>
          <w:rFonts w:ascii="Nafees Web Naskh" w:eastAsia="Calibri" w:hAnsi="Nafees Web Naskh" w:cs="Nafees Web Naskh"/>
          <w:szCs w:val="24"/>
          <w:rtl/>
        </w:rPr>
        <w:t xml:space="preserve"> کچھ پ</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ش</w:t>
      </w:r>
      <w:r w:rsidRPr="00452727">
        <w:rPr>
          <w:rFonts w:ascii="Nafees Web Naskh" w:eastAsia="Calibri" w:hAnsi="Nafees Web Naskh" w:cs="Nafees Web Naskh"/>
          <w:szCs w:val="24"/>
          <w:rtl/>
        </w:rPr>
        <w:t xml:space="preserve"> کرسکتے ہ</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ں</w:t>
      </w:r>
      <w:r w:rsidRPr="00452727">
        <w:rPr>
          <w:rFonts w:ascii="Nafees Web Naskh" w:eastAsia="Calibri" w:hAnsi="Nafees Web Naskh" w:cs="Nafees Web Naskh"/>
          <w:szCs w:val="24"/>
          <w:rtl/>
        </w:rPr>
        <w:t>، کس</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szCs w:val="24"/>
          <w:rtl/>
        </w:rPr>
        <w:t xml:space="preserve"> ذر</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عہ</w:t>
      </w:r>
      <w:r w:rsidRPr="00452727">
        <w:rPr>
          <w:rFonts w:ascii="Nafees Web Naskh" w:eastAsia="Calibri" w:hAnsi="Nafees Web Naskh" w:cs="Nafees Web Naskh"/>
          <w:szCs w:val="24"/>
          <w:rtl/>
        </w:rPr>
        <w:t xml:space="preserve"> کس</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szCs w:val="24"/>
          <w:rtl/>
        </w:rPr>
        <w:t xml:space="preserve"> اوزار پر س</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کھنے</w:t>
      </w:r>
      <w:r w:rsidRPr="00452727">
        <w:rPr>
          <w:rFonts w:ascii="Nafees Web Naskh" w:eastAsia="Calibri" w:hAnsi="Nafees Web Naskh" w:cs="Nafees Web Naskh"/>
          <w:szCs w:val="24"/>
          <w:rtl/>
        </w:rPr>
        <w:t>کا مظاہرہ کرسکتے ہ</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ں</w:t>
      </w:r>
      <w:r w:rsidRPr="00452727">
        <w:rPr>
          <w:rFonts w:ascii="Nafees Web Naskh" w:eastAsia="Calibri" w:hAnsi="Nafees Web Naskh" w:cs="Nafees Web Naskh"/>
          <w:szCs w:val="24"/>
          <w:rtl/>
        </w:rPr>
        <w:t>، اور پ</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ش</w:t>
      </w:r>
      <w:r w:rsidRPr="00452727">
        <w:rPr>
          <w:rFonts w:ascii="Nafees Web Naskh" w:eastAsia="Calibri" w:hAnsi="Nafees Web Naskh" w:cs="Nafees Web Naskh"/>
          <w:szCs w:val="24"/>
          <w:rtl/>
        </w:rPr>
        <w:t xml:space="preserve"> کرنے</w:t>
      </w:r>
      <w:r w:rsidRPr="00452727">
        <w:rPr>
          <w:rFonts w:ascii="Nafees Web Naskh" w:eastAsia="Calibri" w:hAnsi="Nafees Web Naskh" w:cs="Nafees Web Naskh" w:hint="cs"/>
          <w:szCs w:val="24"/>
          <w:rtl/>
        </w:rPr>
        <w:t xml:space="preserve">کیلئے </w:t>
      </w:r>
      <w:r w:rsidRPr="00452727">
        <w:rPr>
          <w:rFonts w:ascii="Nafees Web Naskh" w:eastAsia="Calibri" w:hAnsi="Nafees Web Naskh" w:cs="Nafees Web Naskh"/>
          <w:szCs w:val="24"/>
          <w:rtl/>
        </w:rPr>
        <w:t>ٹ</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szCs w:val="24"/>
          <w:rtl/>
        </w:rPr>
        <w:t>کنالوج</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szCs w:val="24"/>
          <w:rtl/>
        </w:rPr>
        <w:t xml:space="preserve"> کا استعمال کرسکتے ہ</w:t>
      </w:r>
      <w:r w:rsidRPr="00452727">
        <w:rPr>
          <w:rFonts w:ascii="Nafees Web Naskh" w:eastAsia="Calibri" w:hAnsi="Nafees Web Naskh" w:cs="Nafees Web Naskh" w:hint="cs"/>
          <w:szCs w:val="24"/>
          <w:rtl/>
        </w:rPr>
        <w:t>ی</w:t>
      </w:r>
      <w:r w:rsidRPr="00452727">
        <w:rPr>
          <w:rFonts w:ascii="Nafees Web Naskh" w:eastAsia="Calibri" w:hAnsi="Nafees Web Naskh" w:cs="Nafees Web Naskh" w:hint="eastAsia"/>
          <w:szCs w:val="24"/>
          <w:rtl/>
        </w:rPr>
        <w:t>ں</w:t>
      </w:r>
      <w:r w:rsidRPr="00452727">
        <w:rPr>
          <w:rFonts w:ascii="Nafees Web Naskh" w:eastAsia="Calibri" w:hAnsi="Nafees Web Naskh" w:cs="Nafees Web Naskh"/>
          <w:szCs w:val="24"/>
          <w:rtl/>
        </w:rPr>
        <w:t>۔</w:t>
      </w:r>
      <w:r w:rsidRPr="00452727">
        <w:rPr>
          <w:rFonts w:ascii="Nafees Web Naskh" w:eastAsia="Calibri" w:hAnsi="Nafees Web Naskh" w:cs="Nafees Web Naskh" w:hint="cs"/>
          <w:szCs w:val="24"/>
          <w:rtl/>
        </w:rPr>
        <w:t xml:space="preserve"> </w:t>
      </w:r>
      <w:r w:rsidRPr="00452727">
        <w:rPr>
          <w:rFonts w:ascii="Nafees Web Naskh" w:eastAsia="Calibri" w:hAnsi="Nafees Web Naskh" w:cs="Nafees Web Naskh"/>
          <w:szCs w:val="24"/>
          <w:rtl/>
        </w:rPr>
        <w:t xml:space="preserve">بہت سے انوکھے </w:t>
      </w:r>
      <w:r w:rsidRPr="00452727">
        <w:rPr>
          <w:rFonts w:ascii="Nafees Web Naskh" w:eastAsia="Calibri" w:hAnsi="Nafees Web Naskh" w:cs="Nafees Web Naskh" w:hint="cs"/>
          <w:szCs w:val="24"/>
          <w:rtl/>
        </w:rPr>
        <w:t>تخیالات</w:t>
      </w:r>
      <w:r w:rsidRPr="00452727">
        <w:rPr>
          <w:rFonts w:ascii="Nafees Web Naskh" w:eastAsia="Calibri" w:hAnsi="Nafees Web Naskh" w:cs="Nafees Web Naskh"/>
          <w:szCs w:val="24"/>
          <w:rtl/>
        </w:rPr>
        <w:t xml:space="preserve"> تھے</w:t>
      </w:r>
      <w:r w:rsidRPr="00452727">
        <w:rPr>
          <w:rFonts w:ascii="Nafees Web Naskh" w:eastAsia="Calibri" w:hAnsi="Nafees Web Naskh" w:cs="Nafees Web Naskh" w:hint="cs"/>
          <w:szCs w:val="24"/>
          <w:rtl/>
        </w:rPr>
        <w:t xml:space="preserve">  </w:t>
      </w:r>
      <w:r w:rsidRPr="00452727">
        <w:rPr>
          <w:rFonts w:eastAsia="Times New Roman" w:cs="Arial"/>
          <w:color w:val="000000"/>
        </w:rPr>
        <w:t>-</w:t>
      </w:r>
      <w:r w:rsidRPr="00452727">
        <w:rPr>
          <w:rFonts w:ascii="Nafees Web Naskh" w:eastAsia="Times New Roman" w:hAnsi="Nafees Web Naskh" w:cs="Nafees Web Naskh" w:hint="cs"/>
          <w:color w:val="000000"/>
          <w:rtl/>
        </w:rPr>
        <w:t xml:space="preserve">  </w:t>
      </w:r>
      <w:r w:rsidRPr="00452727">
        <w:rPr>
          <w:rFonts w:ascii="Nafees Web Naskh" w:eastAsia="Times New Roman" w:hAnsi="Nafees Web Naskh" w:cs="Nafees Web Naskh"/>
          <w:color w:val="000000"/>
          <w:rtl/>
        </w:rPr>
        <w:t xml:space="preserve">کچھ طلباء نے </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وٹ</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وب</w:t>
      </w:r>
      <w:r w:rsidRPr="00452727">
        <w:rPr>
          <w:rFonts w:ascii="Nafees Web Naskh" w:eastAsia="Times New Roman" w:hAnsi="Nafees Web Naskh" w:cs="Nafees Web Naskh"/>
          <w:color w:val="000000"/>
          <w:rtl/>
        </w:rPr>
        <w:t xml:space="preserve"> و</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ڈ</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و</w:t>
      </w:r>
      <w:r w:rsidRPr="00452727">
        <w:rPr>
          <w:rFonts w:ascii="Nafees Web Naskh" w:eastAsia="Times New Roman" w:hAnsi="Nafees Web Naskh" w:cs="Nafees Web Naskh"/>
          <w:color w:val="000000"/>
          <w:rtl/>
        </w:rPr>
        <w:t xml:space="preserve"> مظاہرے</w:t>
      </w:r>
      <w:r w:rsidRPr="00452727">
        <w:rPr>
          <w:rFonts w:ascii="Nafees Web Naskh" w:eastAsia="Times New Roman" w:hAnsi="Nafees Web Naskh" w:cs="Nafees Web Naskh" w:hint="cs"/>
          <w:color w:val="000000"/>
          <w:rtl/>
        </w:rPr>
        <w:t xml:space="preserve"> کئے</w:t>
      </w:r>
      <w:r w:rsidRPr="00452727">
        <w:rPr>
          <w:rFonts w:ascii="Nafees Web Naskh" w:eastAsia="Times New Roman" w:hAnsi="Nafees Web Naskh" w:cs="Nafees Web Naskh"/>
          <w:color w:val="000000"/>
          <w:rtl/>
        </w:rPr>
        <w:t>، کچھ نے اصل</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color w:val="000000"/>
          <w:rtl/>
        </w:rPr>
        <w:t xml:space="preserve"> کمپوز</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شن</w:t>
      </w:r>
      <w:r w:rsidRPr="00452727">
        <w:rPr>
          <w:rFonts w:ascii="Nafees Web Naskh" w:eastAsia="Times New Roman" w:hAnsi="Nafees Web Naskh" w:cs="Nafees Web Naskh"/>
          <w:color w:val="000000"/>
          <w:rtl/>
        </w:rPr>
        <w:t xml:space="preserve"> کے ساتھ متحرک </w:t>
      </w:r>
      <w:r w:rsidRPr="00452727">
        <w:rPr>
          <w:rFonts w:ascii="Nafees Web Naskh" w:eastAsia="Times New Roman" w:hAnsi="Nafees Web Naskh" w:cs="Nafees Web Naskh" w:hint="cs"/>
          <w:color w:val="000000"/>
          <w:rtl/>
        </w:rPr>
        <w:t>حرکات کیں</w:t>
      </w:r>
      <w:r w:rsidRPr="00452727">
        <w:rPr>
          <w:rFonts w:ascii="Nafees Web Naskh" w:eastAsia="Times New Roman" w:hAnsi="Nafees Web Naskh" w:cs="Nafees Web Naskh"/>
          <w:color w:val="000000"/>
          <w:rtl/>
        </w:rPr>
        <w:t>، اورکچھ نے ڈ</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ج</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ٹل</w:t>
      </w:r>
      <w:r w:rsidRPr="00452727">
        <w:rPr>
          <w:rFonts w:ascii="Nafees Web Naskh" w:eastAsia="Times New Roman" w:hAnsi="Nafees Web Naskh" w:cs="Nafees Web Naskh"/>
          <w:color w:val="000000"/>
          <w:rtl/>
        </w:rPr>
        <w:t xml:space="preserve"> م</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وزک</w:t>
      </w:r>
      <w:r w:rsidRPr="00452727">
        <w:rPr>
          <w:rFonts w:ascii="Nafees Web Naskh" w:eastAsia="Times New Roman" w:hAnsi="Nafees Web Naskh" w:cs="Nafees Web Naskh"/>
          <w:color w:val="000000"/>
          <w:rtl/>
        </w:rPr>
        <w:t xml:space="preserve"> پل</w:t>
      </w:r>
      <w:r w:rsidRPr="00452727">
        <w:rPr>
          <w:rFonts w:ascii="Nafees Web Naskh" w:eastAsia="Times New Roman" w:hAnsi="Nafees Web Naskh" w:cs="Nafees Web Naskh" w:hint="cs"/>
          <w:color w:val="000000"/>
          <w:rtl/>
        </w:rPr>
        <w:t>ی</w:t>
      </w:r>
      <w:r w:rsidRPr="00452727">
        <w:rPr>
          <w:rFonts w:ascii="Nafees Web Naskh" w:eastAsia="Times New Roman" w:hAnsi="Nafees Web Naskh" w:cs="Nafees Web Naskh" w:hint="eastAsia"/>
          <w:color w:val="000000"/>
          <w:rtl/>
        </w:rPr>
        <w:t>ٹ</w:t>
      </w:r>
      <w:r w:rsidRPr="00452727">
        <w:rPr>
          <w:rFonts w:ascii="Nafees Web Naskh" w:eastAsia="Times New Roman" w:hAnsi="Nafees Web Naskh" w:cs="Nafees Web Naskh"/>
          <w:color w:val="000000"/>
          <w:rtl/>
        </w:rPr>
        <w:t xml:space="preserve"> فارمز پر </w:t>
      </w:r>
      <w:r w:rsidRPr="00452727">
        <w:rPr>
          <w:rFonts w:ascii="Nafees Web Naskh" w:eastAsia="Times New Roman" w:hAnsi="Nafees Web Naskh" w:cs="Nafees Web Naskh" w:hint="cs"/>
          <w:color w:val="000000"/>
          <w:rtl/>
        </w:rPr>
        <w:t>میوسیقی تشکیل دی۔</w:t>
      </w:r>
    </w:p>
    <w:p w14:paraId="10BF1875" w14:textId="0E1A0C7C" w:rsidR="00452727" w:rsidRDefault="00452727" w:rsidP="00452727">
      <w:pPr>
        <w:bidi/>
        <w:spacing w:before="0" w:after="0" w:line="240" w:lineRule="auto"/>
        <w:ind w:left="-288"/>
        <w:rPr>
          <w:rFonts w:ascii="Nafees Web Naskh" w:eastAsia="Calibri" w:hAnsi="Nafees Web Naskh" w:cs="Nafees Web Naskh"/>
          <w:szCs w:val="24"/>
          <w:rtl/>
        </w:rPr>
      </w:pPr>
    </w:p>
    <w:p w14:paraId="185DAB92" w14:textId="14A68545" w:rsidR="00452727" w:rsidRDefault="00014114" w:rsidP="00452727">
      <w:pPr>
        <w:bidi/>
        <w:spacing w:before="0" w:after="0" w:line="240" w:lineRule="auto"/>
        <w:ind w:left="-288"/>
        <w:rPr>
          <w:rFonts w:ascii="Nafees Web Naskh" w:eastAsia="Calibri" w:hAnsi="Nafees Web Naskh" w:cs="Nafees Web Naskh"/>
          <w:szCs w:val="24"/>
          <w:rtl/>
        </w:rPr>
      </w:pPr>
      <w:r w:rsidRPr="00014114">
        <w:rPr>
          <w:rFonts w:ascii="Nafees Web Naskh" w:eastAsia="Calibri" w:hAnsi="Nafees Web Naskh" w:cs="Nafees Web Naskh"/>
          <w:szCs w:val="24"/>
          <w:rtl/>
        </w:rPr>
        <w:t>احمد عبد</w:t>
      </w:r>
      <w:r w:rsidRPr="00014114">
        <w:rPr>
          <w:rFonts w:ascii="Nafees Web Naskh" w:eastAsia="Calibri" w:hAnsi="Nafees Web Naskh" w:cs="Nafees Web Naskh" w:hint="cs"/>
          <w:szCs w:val="24"/>
          <w:rtl/>
        </w:rPr>
        <w:t>ا</w:t>
      </w:r>
      <w:r w:rsidRPr="00014114">
        <w:rPr>
          <w:rFonts w:ascii="Nafees Web Naskh" w:eastAsia="Calibri" w:hAnsi="Nafees Web Naskh" w:cs="Nafees Web Naskh"/>
          <w:szCs w:val="24"/>
          <w:rtl/>
        </w:rPr>
        <w:t>لغن</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szCs w:val="24"/>
          <w:rtl/>
        </w:rPr>
        <w:t xml:space="preserve"> نے اپن</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szCs w:val="24"/>
          <w:rtl/>
        </w:rPr>
        <w:t xml:space="preserve"> چھوٹ</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szCs w:val="24"/>
          <w:rtl/>
        </w:rPr>
        <w:t xml:space="preserve"> بہن ک</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szCs w:val="24"/>
          <w:rtl/>
        </w:rPr>
        <w:t xml:space="preserve"> </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hint="eastAsia"/>
          <w:szCs w:val="24"/>
          <w:rtl/>
        </w:rPr>
        <w:t>و</w:t>
      </w:r>
      <w:r w:rsidRPr="00014114">
        <w:rPr>
          <w:rFonts w:ascii="Nafees Web Naskh" w:eastAsia="Calibri" w:hAnsi="Nafees Web Naskh" w:cs="Nafees Web Naskh" w:hint="cs"/>
          <w:szCs w:val="24"/>
          <w:rtl/>
        </w:rPr>
        <w:t xml:space="preserve">کیولیلی </w:t>
      </w:r>
      <w:r w:rsidRPr="00014114">
        <w:rPr>
          <w:rFonts w:ascii="Calibri" w:eastAsia="Calibri" w:hAnsi="Calibri" w:cs="Calibri"/>
          <w:szCs w:val="24"/>
        </w:rPr>
        <w:t>(ukulele)</w:t>
      </w:r>
      <w:r w:rsidRPr="00014114">
        <w:rPr>
          <w:rFonts w:ascii="Nafees Web Naskh" w:eastAsia="Calibri" w:hAnsi="Nafees Web Naskh" w:cs="Nafees Web Naskh" w:hint="cs"/>
          <w:szCs w:val="24"/>
          <w:rtl/>
          <w:lang w:bidi="ur-PK"/>
        </w:rPr>
        <w:t xml:space="preserve"> </w:t>
      </w:r>
      <w:r w:rsidRPr="00014114">
        <w:rPr>
          <w:rFonts w:ascii="Nafees Web Naskh" w:eastAsia="Calibri" w:hAnsi="Nafees Web Naskh" w:cs="Nafees Web Naskh"/>
          <w:szCs w:val="24"/>
          <w:rtl/>
        </w:rPr>
        <w:t>پرکچھ راگ س</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hint="eastAsia"/>
          <w:szCs w:val="24"/>
          <w:rtl/>
        </w:rPr>
        <w:t>کھنے</w:t>
      </w:r>
      <w:r w:rsidRPr="00014114">
        <w:rPr>
          <w:rFonts w:ascii="Nafees Web Naskh" w:eastAsia="Calibri" w:hAnsi="Nafees Web Naskh" w:cs="Nafees Web Naskh"/>
          <w:szCs w:val="24"/>
          <w:rtl/>
        </w:rPr>
        <w:t>کا ف</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hint="eastAsia"/>
          <w:szCs w:val="24"/>
          <w:rtl/>
        </w:rPr>
        <w:t>صلہ</w:t>
      </w:r>
      <w:r w:rsidRPr="00014114">
        <w:rPr>
          <w:rFonts w:ascii="Nafees Web Naskh" w:eastAsia="Calibri" w:hAnsi="Nafees Web Naskh" w:cs="Nafees Web Naskh"/>
          <w:szCs w:val="24"/>
          <w:rtl/>
        </w:rPr>
        <w:t xml:space="preserve"> ک</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hint="eastAsia"/>
          <w:szCs w:val="24"/>
          <w:rtl/>
        </w:rPr>
        <w:t>ا</w:t>
      </w:r>
      <w:r w:rsidRPr="00014114">
        <w:rPr>
          <w:rFonts w:ascii="Nafees Web Naskh" w:eastAsia="Calibri" w:hAnsi="Nafees Web Naskh" w:cs="Nafees Web Naskh"/>
          <w:szCs w:val="24"/>
          <w:rtl/>
        </w:rPr>
        <w:t xml:space="preserve">، اور </w:t>
      </w:r>
      <w:r w:rsidRPr="00014114">
        <w:rPr>
          <w:rFonts w:ascii="Nafees Web Naskh" w:eastAsia="Calibri" w:hAnsi="Nafees Web Naskh" w:cs="Nafees Web Naskh" w:hint="cs"/>
          <w:szCs w:val="24"/>
          <w:rtl/>
        </w:rPr>
        <w:t>انہوں</w:t>
      </w:r>
      <w:r w:rsidRPr="00014114">
        <w:rPr>
          <w:rFonts w:ascii="Nafees Web Naskh" w:eastAsia="Calibri" w:hAnsi="Nafees Web Naskh" w:cs="Nafees Web Naskh"/>
          <w:szCs w:val="24"/>
          <w:rtl/>
        </w:rPr>
        <w:t xml:space="preserve"> نے پ</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hint="eastAsia"/>
          <w:szCs w:val="24"/>
          <w:rtl/>
        </w:rPr>
        <w:t>انو</w:t>
      </w:r>
      <w:r w:rsidRPr="00014114">
        <w:rPr>
          <w:rFonts w:ascii="Nafees Web Naskh" w:eastAsia="Calibri" w:hAnsi="Nafees Web Naskh" w:cs="Nafees Web Naskh"/>
          <w:szCs w:val="24"/>
          <w:rtl/>
        </w:rPr>
        <w:t xml:space="preserve"> پر بھ</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szCs w:val="24"/>
          <w:rtl/>
        </w:rPr>
        <w:t xml:space="preserve"> </w:t>
      </w:r>
      <w:r w:rsidRPr="00014114">
        <w:rPr>
          <w:rFonts w:ascii="Nafees Web Naskh" w:eastAsia="Calibri" w:hAnsi="Nafees Web Naskh" w:cs="Nafees Web Naskh"/>
          <w:i/>
          <w:iCs/>
          <w:szCs w:val="24"/>
          <w:rtl/>
        </w:rPr>
        <w:t xml:space="preserve">"محبت </w:t>
      </w:r>
      <w:r w:rsidRPr="00014114">
        <w:rPr>
          <w:rFonts w:ascii="Nafees Web Naskh" w:eastAsia="Calibri" w:hAnsi="Nafees Web Naskh" w:cs="Nafees Web Naskh" w:hint="cs"/>
          <w:i/>
          <w:iCs/>
          <w:szCs w:val="24"/>
          <w:rtl/>
        </w:rPr>
        <w:t>میں گرفتار ہونے سے</w:t>
      </w:r>
      <w:r w:rsidR="005B58F7">
        <w:rPr>
          <w:rFonts w:ascii="Nafees Web Naskh" w:eastAsia="Calibri" w:hAnsi="Nafees Web Naskh" w:cs="Nafees Web Naskh" w:hint="cs"/>
          <w:i/>
          <w:iCs/>
          <w:szCs w:val="24"/>
          <w:rtl/>
        </w:rPr>
        <w:t xml:space="preserve"> باز</w:t>
      </w:r>
      <w:r w:rsidRPr="00014114">
        <w:rPr>
          <w:rFonts w:ascii="Nafees Web Naskh" w:eastAsia="Calibri" w:hAnsi="Nafees Web Naskh" w:cs="Nafees Web Naskh" w:hint="cs"/>
          <w:i/>
          <w:iCs/>
          <w:szCs w:val="24"/>
          <w:rtl/>
        </w:rPr>
        <w:t xml:space="preserve"> نہیں رہ سکتا</w:t>
      </w:r>
      <w:r w:rsidRPr="00014114">
        <w:rPr>
          <w:rFonts w:ascii="Nafees Web Naskh" w:eastAsia="Calibri" w:hAnsi="Nafees Web Naskh" w:cs="Nafees Web Naskh"/>
          <w:i/>
          <w:iCs/>
          <w:szCs w:val="24"/>
          <w:rtl/>
        </w:rPr>
        <w:t>"</w:t>
      </w:r>
      <w:r w:rsidRPr="00014114">
        <w:rPr>
          <w:rFonts w:ascii="Nafees Web Naskh" w:eastAsia="Calibri" w:hAnsi="Nafees Web Naskh" w:cs="Nafees Web Naskh"/>
          <w:szCs w:val="24"/>
          <w:rtl/>
        </w:rPr>
        <w:t xml:space="preserve"> </w:t>
      </w:r>
      <w:r w:rsidRPr="00014114">
        <w:rPr>
          <w:rFonts w:ascii="Nafees Web Naskh" w:eastAsia="Calibri" w:hAnsi="Nafees Web Naskh" w:cs="Nafees Web Naskh" w:hint="cs"/>
          <w:szCs w:val="24"/>
          <w:rtl/>
        </w:rPr>
        <w:t>بجانا</w:t>
      </w:r>
      <w:r w:rsidRPr="00014114">
        <w:rPr>
          <w:rFonts w:ascii="Nafees Web Naskh" w:eastAsia="Calibri" w:hAnsi="Nafees Web Naskh" w:cs="Nafees Web Naskh"/>
          <w:szCs w:val="24"/>
          <w:rtl/>
        </w:rPr>
        <w:t xml:space="preserve"> س</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hint="eastAsia"/>
          <w:szCs w:val="24"/>
          <w:rtl/>
        </w:rPr>
        <w:t>کھا</w:t>
      </w:r>
      <w:r w:rsidRPr="00014114">
        <w:rPr>
          <w:rFonts w:ascii="Nafees Web Naskh" w:eastAsia="Calibri" w:hAnsi="Nafees Web Naskh" w:cs="Nafees Web Naskh"/>
          <w:szCs w:val="24"/>
          <w:rtl/>
        </w:rPr>
        <w:t>۔</w:t>
      </w:r>
      <w:r w:rsidRPr="00014114">
        <w:rPr>
          <w:rFonts w:ascii="Nafees Web Naskh" w:eastAsia="Calibri" w:hAnsi="Nafees Web Naskh" w:cs="Nafees Web Naskh" w:hint="cs"/>
          <w:szCs w:val="24"/>
          <w:rtl/>
        </w:rPr>
        <w:t xml:space="preserve"> اس ویڈیوکا نتیجہ</w:t>
      </w:r>
      <w:r w:rsidRPr="00014114">
        <w:rPr>
          <w:rFonts w:ascii="Nafees Web Naskh" w:eastAsia="Calibri" w:hAnsi="Nafees Web Naskh" w:cs="Nafees Web Naskh"/>
          <w:szCs w:val="24"/>
          <w:rtl/>
        </w:rPr>
        <w:t xml:space="preserve"> جہاں </w:t>
      </w:r>
      <w:r w:rsidRPr="00014114">
        <w:rPr>
          <w:rFonts w:ascii="Nafees Web Naskh" w:eastAsia="Calibri" w:hAnsi="Nafees Web Naskh" w:cs="Nafees Web Naskh" w:hint="cs"/>
          <w:szCs w:val="24"/>
          <w:rtl/>
        </w:rPr>
        <w:t>انہوں</w:t>
      </w:r>
      <w:r w:rsidRPr="00014114">
        <w:rPr>
          <w:rFonts w:ascii="Nafees Web Naskh" w:eastAsia="Calibri" w:hAnsi="Nafees Web Naskh" w:cs="Nafees Web Naskh"/>
          <w:szCs w:val="24"/>
          <w:rtl/>
        </w:rPr>
        <w:t xml:space="preserve"> نے اپنے آپ کو دونوں </w:t>
      </w:r>
      <w:r w:rsidRPr="00014114">
        <w:rPr>
          <w:rFonts w:ascii="Nafees Web Naskh" w:eastAsia="Calibri" w:hAnsi="Nafees Web Naskh" w:cs="Nafees Web Naskh" w:hint="cs"/>
          <w:szCs w:val="24"/>
          <w:rtl/>
        </w:rPr>
        <w:t>کو بجاتے ہوئے</w:t>
      </w:r>
      <w:r w:rsidRPr="00014114">
        <w:rPr>
          <w:rFonts w:ascii="Nafees Web Naskh" w:eastAsia="Calibri" w:hAnsi="Nafees Web Naskh" w:cs="Nafees Web Naskh"/>
          <w:szCs w:val="24"/>
          <w:rtl/>
        </w:rPr>
        <w:t xml:space="preserve"> ا</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hint="eastAsia"/>
          <w:szCs w:val="24"/>
          <w:rtl/>
        </w:rPr>
        <w:t>ڈٹ</w:t>
      </w:r>
      <w:r w:rsidRPr="00014114">
        <w:rPr>
          <w:rFonts w:ascii="Nafees Web Naskh" w:eastAsia="Calibri" w:hAnsi="Nafees Web Naskh" w:cs="Nafees Web Naskh"/>
          <w:szCs w:val="24"/>
          <w:rtl/>
        </w:rPr>
        <w:t xml:space="preserve"> ک</w:t>
      </w:r>
      <w:r w:rsidRPr="00014114">
        <w:rPr>
          <w:rFonts w:ascii="Nafees Web Naskh" w:eastAsia="Calibri" w:hAnsi="Nafees Web Naskh" w:cs="Nafees Web Naskh" w:hint="cs"/>
          <w:szCs w:val="24"/>
          <w:rtl/>
        </w:rPr>
        <w:t>ی</w:t>
      </w:r>
      <w:r w:rsidRPr="00014114">
        <w:rPr>
          <w:rFonts w:ascii="Nafees Web Naskh" w:eastAsia="Calibri" w:hAnsi="Nafees Web Naskh" w:cs="Nafees Web Naskh" w:hint="eastAsia"/>
          <w:szCs w:val="24"/>
          <w:rtl/>
        </w:rPr>
        <w:t>ا</w:t>
      </w:r>
      <w:r w:rsidRPr="00014114">
        <w:rPr>
          <w:rFonts w:ascii="Nafees Web Naskh" w:eastAsia="Calibri" w:hAnsi="Nafees Web Naskh" w:cs="Nafees Web Naskh"/>
          <w:szCs w:val="24"/>
          <w:rtl/>
        </w:rPr>
        <w:t xml:space="preserve">۔ </w:t>
      </w:r>
      <w:hyperlink r:id="rId22" w:history="1">
        <w:r w:rsidRPr="00014114">
          <w:rPr>
            <w:rFonts w:ascii="Nafees Web Naskh" w:eastAsia="Calibri" w:hAnsi="Nafees Web Naskh" w:cs="Nafees Web Naskh"/>
            <w:color w:val="0000FF"/>
            <w:szCs w:val="24"/>
            <w:u w:val="single"/>
            <w:rtl/>
          </w:rPr>
          <w:t>و</w:t>
        </w:r>
        <w:r w:rsidRPr="00014114">
          <w:rPr>
            <w:rFonts w:ascii="Nafees Web Naskh" w:eastAsia="Calibri" w:hAnsi="Nafees Web Naskh" w:cs="Nafees Web Naskh" w:hint="cs"/>
            <w:color w:val="0000FF"/>
            <w:szCs w:val="24"/>
            <w:u w:val="single"/>
            <w:rtl/>
          </w:rPr>
          <w:t>ی</w:t>
        </w:r>
        <w:r w:rsidRPr="00014114">
          <w:rPr>
            <w:rFonts w:ascii="Nafees Web Naskh" w:eastAsia="Calibri" w:hAnsi="Nafees Web Naskh" w:cs="Nafees Web Naskh" w:hint="eastAsia"/>
            <w:color w:val="0000FF"/>
            <w:szCs w:val="24"/>
            <w:u w:val="single"/>
            <w:rtl/>
          </w:rPr>
          <w:t>ڈ</w:t>
        </w:r>
        <w:r w:rsidRPr="00014114">
          <w:rPr>
            <w:rFonts w:ascii="Nafees Web Naskh" w:eastAsia="Calibri" w:hAnsi="Nafees Web Naskh" w:cs="Nafees Web Naskh" w:hint="cs"/>
            <w:color w:val="0000FF"/>
            <w:szCs w:val="24"/>
            <w:u w:val="single"/>
            <w:rtl/>
          </w:rPr>
          <w:t>ی</w:t>
        </w:r>
        <w:r w:rsidRPr="00014114">
          <w:rPr>
            <w:rFonts w:ascii="Nafees Web Naskh" w:eastAsia="Calibri" w:hAnsi="Nafees Web Naskh" w:cs="Nafees Web Naskh" w:hint="eastAsia"/>
            <w:color w:val="0000FF"/>
            <w:szCs w:val="24"/>
            <w:u w:val="single"/>
            <w:rtl/>
          </w:rPr>
          <w:t>و</w:t>
        </w:r>
        <w:r w:rsidRPr="00014114">
          <w:rPr>
            <w:rFonts w:ascii="Nafees Web Naskh" w:eastAsia="Calibri" w:hAnsi="Nafees Web Naskh" w:cs="Nafees Web Naskh"/>
            <w:color w:val="0000FF"/>
            <w:szCs w:val="24"/>
            <w:u w:val="single"/>
            <w:rtl/>
          </w:rPr>
          <w:t xml:space="preserve"> </w:t>
        </w:r>
        <w:r w:rsidRPr="00014114">
          <w:rPr>
            <w:rFonts w:ascii="Nafees Web Naskh" w:eastAsia="Calibri" w:hAnsi="Nafees Web Naskh" w:cs="Nafees Web Naskh" w:hint="cs"/>
            <w:color w:val="0000FF"/>
            <w:szCs w:val="24"/>
            <w:u w:val="single"/>
            <w:rtl/>
          </w:rPr>
          <w:t>ی</w:t>
        </w:r>
        <w:r w:rsidRPr="00014114">
          <w:rPr>
            <w:rFonts w:ascii="Nafees Web Naskh" w:eastAsia="Calibri" w:hAnsi="Nafees Web Naskh" w:cs="Nafees Web Naskh" w:hint="eastAsia"/>
            <w:color w:val="0000FF"/>
            <w:szCs w:val="24"/>
            <w:u w:val="single"/>
            <w:rtl/>
          </w:rPr>
          <w:t>ہاں</w:t>
        </w:r>
        <w:r w:rsidRPr="00014114">
          <w:rPr>
            <w:rFonts w:ascii="Nafees Web Naskh" w:eastAsia="Calibri" w:hAnsi="Nafees Web Naskh" w:cs="Nafees Web Naskh"/>
            <w:color w:val="0000FF"/>
            <w:szCs w:val="24"/>
            <w:u w:val="single"/>
            <w:rtl/>
          </w:rPr>
          <w:t xml:space="preserve"> د</w:t>
        </w:r>
        <w:r w:rsidRPr="00014114">
          <w:rPr>
            <w:rFonts w:ascii="Nafees Web Naskh" w:eastAsia="Calibri" w:hAnsi="Nafees Web Naskh" w:cs="Nafees Web Naskh" w:hint="cs"/>
            <w:color w:val="0000FF"/>
            <w:szCs w:val="24"/>
            <w:u w:val="single"/>
            <w:rtl/>
          </w:rPr>
          <w:t>ی</w:t>
        </w:r>
        <w:r w:rsidRPr="00014114">
          <w:rPr>
            <w:rFonts w:ascii="Nafees Web Naskh" w:eastAsia="Calibri" w:hAnsi="Nafees Web Naskh" w:cs="Nafees Web Naskh" w:hint="eastAsia"/>
            <w:color w:val="0000FF"/>
            <w:szCs w:val="24"/>
            <w:u w:val="single"/>
            <w:rtl/>
          </w:rPr>
          <w:t>کھ</w:t>
        </w:r>
        <w:r w:rsidRPr="00014114">
          <w:rPr>
            <w:rFonts w:ascii="Nafees Web Naskh" w:eastAsia="Calibri" w:hAnsi="Nafees Web Naskh" w:cs="Nafees Web Naskh" w:hint="cs"/>
            <w:color w:val="0000FF"/>
            <w:szCs w:val="24"/>
            <w:u w:val="single"/>
            <w:rtl/>
          </w:rPr>
          <w:t>ی</w:t>
        </w:r>
        <w:r w:rsidRPr="00014114">
          <w:rPr>
            <w:rFonts w:ascii="Nafees Web Naskh" w:eastAsia="Calibri" w:hAnsi="Nafees Web Naskh" w:cs="Nafees Web Naskh" w:hint="eastAsia"/>
            <w:color w:val="0000FF"/>
            <w:szCs w:val="24"/>
            <w:u w:val="single"/>
            <w:rtl/>
          </w:rPr>
          <w:t>ں</w:t>
        </w:r>
      </w:hyperlink>
      <w:r w:rsidRPr="00014114">
        <w:rPr>
          <w:rFonts w:ascii="Nafees Web Naskh" w:eastAsia="Calibri" w:hAnsi="Nafees Web Naskh" w:cs="Nafees Web Naskh"/>
          <w:szCs w:val="24"/>
          <w:rtl/>
        </w:rPr>
        <w:t>!</w:t>
      </w:r>
    </w:p>
    <w:p w14:paraId="02DA20D7" w14:textId="052A9BD8" w:rsidR="00014114" w:rsidRDefault="00014114" w:rsidP="00014114">
      <w:pPr>
        <w:bidi/>
        <w:spacing w:before="0" w:after="0" w:line="240" w:lineRule="auto"/>
        <w:ind w:left="-288"/>
        <w:rPr>
          <w:rFonts w:ascii="Nafees Web Naskh" w:eastAsia="Calibri" w:hAnsi="Nafees Web Naskh" w:cs="Nafees Web Naskh"/>
          <w:szCs w:val="24"/>
          <w:rtl/>
        </w:rPr>
      </w:pPr>
    </w:p>
    <w:p w14:paraId="4EA968BD" w14:textId="5423FF21" w:rsidR="00014114" w:rsidRDefault="00014114" w:rsidP="00014114">
      <w:pPr>
        <w:bidi/>
        <w:spacing w:before="0" w:after="0" w:line="240" w:lineRule="auto"/>
        <w:ind w:left="-288"/>
        <w:rPr>
          <w:rFonts w:ascii="Nafees Web Naskh" w:eastAsia="Calibri" w:hAnsi="Nafees Web Naskh" w:cs="Nafees Web Naskh"/>
          <w:szCs w:val="24"/>
          <w:rtl/>
        </w:rPr>
      </w:pPr>
    </w:p>
    <w:p w14:paraId="03FF75CD" w14:textId="77777777" w:rsidR="00014114" w:rsidRDefault="00014114" w:rsidP="00014114">
      <w:pPr>
        <w:bidi/>
        <w:spacing w:before="0" w:after="0" w:line="240" w:lineRule="auto"/>
        <w:ind w:left="-288"/>
        <w:rPr>
          <w:rFonts w:ascii="Nafees Web Naskh" w:eastAsia="Calibri" w:hAnsi="Nafees Web Naskh" w:cs="Nafees Web Naskh"/>
          <w:szCs w:val="24"/>
          <w:rtl/>
        </w:rPr>
      </w:pPr>
    </w:p>
    <w:p w14:paraId="1C3FF82E" w14:textId="77777777" w:rsidR="0029791D" w:rsidRDefault="0029791D" w:rsidP="0029791D">
      <w:pPr>
        <w:bidi/>
        <w:spacing w:before="0" w:after="0" w:line="240" w:lineRule="auto"/>
        <w:ind w:left="-288"/>
        <w:rPr>
          <w:rFonts w:ascii="Nafees Web Naskh" w:eastAsia="Calibri" w:hAnsi="Nafees Web Naskh" w:cs="Nafees Web Naskh"/>
          <w:szCs w:val="24"/>
          <w:rtl/>
        </w:rPr>
      </w:pPr>
    </w:p>
    <w:p w14:paraId="549BE510" w14:textId="1D359B79" w:rsidR="00A81A6D" w:rsidRPr="00763CE0" w:rsidRDefault="005B58F7" w:rsidP="00A81A6D">
      <w:pPr>
        <w:bidi/>
        <w:spacing w:before="0" w:after="0" w:line="240" w:lineRule="auto"/>
        <w:ind w:left="-288"/>
        <w:rPr>
          <w:rStyle w:val="Strong"/>
          <w:rFonts w:ascii="Nafees Web Naskh" w:hAnsi="Nafees Web Naskh" w:cs="Nafees Web Naskh"/>
          <w:color w:val="F79646" w:themeColor="accent6"/>
          <w:szCs w:val="24"/>
          <w:rtl/>
        </w:rPr>
      </w:pPr>
      <w:r w:rsidRPr="00763CE0">
        <w:rPr>
          <w:rStyle w:val="Strong"/>
          <w:rFonts w:ascii="Nafees Web Naskh" w:hAnsi="Nafees Web Naskh" w:cs="Nafees Web Naskh"/>
          <w:color w:val="F79646" w:themeColor="accent6"/>
          <w:szCs w:val="24"/>
          <w:rtl/>
        </w:rPr>
        <w:t>و</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color w:val="F79646" w:themeColor="accent6"/>
          <w:szCs w:val="24"/>
          <w:rtl/>
        </w:rPr>
        <w:t xml:space="preserve"> ا</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س</w:t>
      </w:r>
      <w:r w:rsidRPr="00763CE0">
        <w:rPr>
          <w:rStyle w:val="Strong"/>
          <w:rFonts w:ascii="Nafees Web Naskh" w:hAnsi="Nafees Web Naskh" w:cs="Nafees Web Naskh"/>
          <w:color w:val="F79646" w:themeColor="accent6"/>
          <w:szCs w:val="24"/>
          <w:rtl/>
        </w:rPr>
        <w:t xml:space="preserve"> ا</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س</w:t>
      </w:r>
      <w:r w:rsidRPr="00763CE0">
        <w:rPr>
          <w:rStyle w:val="Strong"/>
          <w:rFonts w:ascii="Nafees Web Naskh" w:hAnsi="Nafees Web Naskh" w:cs="Nafees Web Naskh"/>
          <w:color w:val="F79646" w:themeColor="accent6"/>
          <w:szCs w:val="24"/>
          <w:rtl/>
        </w:rPr>
        <w:t xml:space="preserve"> گر</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ڈ</w:t>
      </w:r>
      <w:r w:rsidRPr="00763CE0">
        <w:rPr>
          <w:rStyle w:val="Strong"/>
          <w:rFonts w:ascii="Nafees Web Naskh" w:hAnsi="Nafees Web Naskh" w:cs="Nafees Web Naskh"/>
          <w:color w:val="F79646" w:themeColor="accent6"/>
          <w:szCs w:val="24"/>
          <w:rtl/>
        </w:rPr>
        <w:t xml:space="preserve"> </w:t>
      </w:r>
      <w:r w:rsidRPr="00763CE0">
        <w:rPr>
          <w:rStyle w:val="Strong"/>
          <w:rFonts w:asciiTheme="minorHAnsi" w:hAnsiTheme="minorHAnsi" w:cstheme="minorHAnsi"/>
          <w:color w:val="F79646" w:themeColor="accent6"/>
          <w:szCs w:val="24"/>
          <w:rtl/>
        </w:rPr>
        <w:t>11/12</w:t>
      </w:r>
      <w:r w:rsidRPr="00763CE0">
        <w:rPr>
          <w:rStyle w:val="Strong"/>
          <w:rFonts w:ascii="Nafees Web Naskh" w:hAnsi="Nafees Web Naskh" w:cs="Nafees Web Naskh"/>
          <w:color w:val="F79646" w:themeColor="accent6"/>
          <w:szCs w:val="24"/>
          <w:rtl/>
        </w:rPr>
        <w:t xml:space="preserve"> </w:t>
      </w:r>
      <w:r w:rsidRPr="00763CE0">
        <w:rPr>
          <w:rStyle w:val="Strong"/>
          <w:rFonts w:ascii="Nafees Web Naskh" w:hAnsi="Nafees Web Naskh" w:cs="Nafees Web Naskh" w:hint="cs"/>
          <w:color w:val="F79646" w:themeColor="accent6"/>
          <w:szCs w:val="24"/>
          <w:rtl/>
        </w:rPr>
        <w:t>صوتی</w:t>
      </w:r>
      <w:r w:rsidRPr="00763CE0">
        <w:rPr>
          <w:rStyle w:val="Strong"/>
          <w:rFonts w:ascii="Nafees Web Naskh" w:hAnsi="Nafees Web Naskh" w:cs="Nafees Web Naskh"/>
          <w:color w:val="F79646" w:themeColor="accent6"/>
          <w:szCs w:val="24"/>
          <w:rtl/>
        </w:rPr>
        <w:t xml:space="preserve"> م</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وزک</w:t>
      </w:r>
      <w:r w:rsidRPr="00763CE0">
        <w:rPr>
          <w:rStyle w:val="Strong"/>
          <w:rFonts w:ascii="Nafees Web Naskh" w:hAnsi="Nafees Web Naskh" w:cs="Nafees Web Naskh"/>
          <w:color w:val="F79646" w:themeColor="accent6"/>
          <w:szCs w:val="24"/>
          <w:rtl/>
        </w:rPr>
        <w:t xml:space="preserve"> کے طلباء </w:t>
      </w:r>
      <w:r w:rsidRPr="00763CE0">
        <w:rPr>
          <w:rStyle w:val="Strong"/>
          <w:rFonts w:ascii="Nafees Web Naskh" w:hAnsi="Nafees Web Naskh" w:cs="Nafees Web Naskh" w:hint="cs"/>
          <w:color w:val="F79646" w:themeColor="accent6"/>
          <w:szCs w:val="24"/>
          <w:rtl/>
        </w:rPr>
        <w:t>مِلے جلے</w:t>
      </w:r>
      <w:r w:rsidRPr="00763CE0">
        <w:rPr>
          <w:rStyle w:val="Strong"/>
          <w:rFonts w:ascii="Nafees Web Naskh" w:hAnsi="Nafees Web Naskh" w:cs="Nafees Web Naskh"/>
          <w:color w:val="F79646" w:themeColor="accent6"/>
          <w:szCs w:val="24"/>
          <w:rtl/>
        </w:rPr>
        <w:t xml:space="preserve"> جذبات ش</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ئرکرتے</w:t>
      </w:r>
      <w:r w:rsidRPr="00763CE0">
        <w:rPr>
          <w:rStyle w:val="Strong"/>
          <w:rFonts w:ascii="Nafees Web Naskh" w:hAnsi="Nafees Web Naskh" w:cs="Nafees Web Naskh"/>
          <w:color w:val="F79646" w:themeColor="accent6"/>
          <w:szCs w:val="24"/>
          <w:rtl/>
        </w:rPr>
        <w:t xml:space="preserve"> ہ</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ں</w:t>
      </w:r>
    </w:p>
    <w:p w14:paraId="3D518341" w14:textId="77777777" w:rsidR="005B58F7" w:rsidRPr="005B58F7" w:rsidRDefault="005B58F7" w:rsidP="005B58F7">
      <w:pPr>
        <w:bidi/>
        <w:spacing w:before="0" w:after="0" w:line="240" w:lineRule="auto"/>
        <w:ind w:left="-288"/>
        <w:rPr>
          <w:rStyle w:val="Strong"/>
          <w:rFonts w:cs="Arial"/>
          <w:color w:val="F79646" w:themeColor="accent6"/>
          <w:sz w:val="10"/>
          <w:szCs w:val="10"/>
        </w:rPr>
      </w:pPr>
    </w:p>
    <w:p w14:paraId="2281C649" w14:textId="407AD6D6" w:rsidR="00A81A6D" w:rsidRDefault="005B58F7" w:rsidP="00A81A6D">
      <w:pPr>
        <w:bidi/>
        <w:spacing w:line="240" w:lineRule="auto"/>
        <w:ind w:left="-284"/>
        <w:rPr>
          <w:rFonts w:ascii="Nafees Web Naskh" w:eastAsia="Calibri" w:hAnsi="Nafees Web Naskh" w:cs="Nafees Web Naskh"/>
          <w:szCs w:val="24"/>
          <w:rtl/>
        </w:rPr>
      </w:pPr>
      <w:r w:rsidRPr="005B58F7">
        <w:rPr>
          <w:rFonts w:ascii="Nafees Web Naskh" w:eastAsia="Calibri" w:hAnsi="Nafees Web Naskh" w:cs="Nafees Web Naskh"/>
          <w:szCs w:val="24"/>
          <w:rtl/>
        </w:rPr>
        <w:t>گر</w:t>
      </w:r>
      <w:r w:rsidRPr="005B58F7">
        <w:rPr>
          <w:rFonts w:ascii="Nafees Web Naskh" w:eastAsia="Calibri" w:hAnsi="Nafees Web Naskh" w:cs="Nafees Web Naskh" w:hint="cs"/>
          <w:szCs w:val="24"/>
          <w:rtl/>
        </w:rPr>
        <w:t>ی</w:t>
      </w:r>
      <w:r w:rsidRPr="005B58F7">
        <w:rPr>
          <w:rFonts w:ascii="Nafees Web Naskh" w:eastAsia="Calibri" w:hAnsi="Nafees Web Naskh" w:cs="Nafees Web Naskh" w:hint="eastAsia"/>
          <w:szCs w:val="24"/>
          <w:rtl/>
        </w:rPr>
        <w:t>ڈ</w:t>
      </w:r>
      <w:r w:rsidRPr="005B58F7">
        <w:rPr>
          <w:rFonts w:ascii="Nafees Web Naskh" w:eastAsia="Calibri" w:hAnsi="Nafees Web Naskh" w:cs="Nafees Web Naskh"/>
          <w:szCs w:val="24"/>
          <w:rtl/>
        </w:rPr>
        <w:t xml:space="preserve"> </w:t>
      </w:r>
      <w:r w:rsidRPr="0066385F">
        <w:rPr>
          <w:rFonts w:asciiTheme="minorHAnsi" w:eastAsia="Calibri" w:hAnsiTheme="minorHAnsi" w:cstheme="minorHAnsi"/>
          <w:szCs w:val="24"/>
          <w:rtl/>
        </w:rPr>
        <w:t>11</w:t>
      </w:r>
      <w:r w:rsidRPr="005B58F7">
        <w:rPr>
          <w:rFonts w:ascii="Nafees Web Naskh" w:eastAsia="Calibri" w:hAnsi="Nafees Web Naskh" w:cs="Nafees Web Naskh"/>
          <w:szCs w:val="24"/>
          <w:rtl/>
        </w:rPr>
        <w:t xml:space="preserve"> اور </w:t>
      </w:r>
      <w:r w:rsidRPr="0066385F">
        <w:rPr>
          <w:rFonts w:asciiTheme="minorHAnsi" w:eastAsia="Calibri" w:hAnsiTheme="minorHAnsi" w:cstheme="minorHAnsi"/>
          <w:szCs w:val="24"/>
          <w:rtl/>
        </w:rPr>
        <w:t>12</w:t>
      </w:r>
      <w:r w:rsidRPr="005B58F7">
        <w:rPr>
          <w:rFonts w:ascii="Nafees Web Naskh" w:eastAsia="Calibri" w:hAnsi="Nafees Web Naskh" w:cs="Nafees Web Naskh"/>
          <w:szCs w:val="24"/>
          <w:rtl/>
        </w:rPr>
        <w:t xml:space="preserve"> صوت</w:t>
      </w:r>
      <w:r w:rsidRPr="005B58F7">
        <w:rPr>
          <w:rFonts w:ascii="Nafees Web Naskh" w:eastAsia="Calibri" w:hAnsi="Nafees Web Naskh" w:cs="Nafees Web Naskh" w:hint="cs"/>
          <w:szCs w:val="24"/>
          <w:rtl/>
        </w:rPr>
        <w:t>ی</w:t>
      </w:r>
      <w:r w:rsidRPr="005B58F7">
        <w:rPr>
          <w:rFonts w:ascii="Nafees Web Naskh" w:eastAsia="Calibri" w:hAnsi="Nafees Web Naskh" w:cs="Nafees Web Naskh"/>
          <w:szCs w:val="24"/>
          <w:rtl/>
        </w:rPr>
        <w:t xml:space="preserve"> م</w:t>
      </w:r>
      <w:r w:rsidRPr="005B58F7">
        <w:rPr>
          <w:rFonts w:ascii="Nafees Web Naskh" w:eastAsia="Calibri" w:hAnsi="Nafees Web Naskh" w:cs="Nafees Web Naskh" w:hint="cs"/>
          <w:szCs w:val="24"/>
          <w:rtl/>
        </w:rPr>
        <w:t>ی</w:t>
      </w:r>
      <w:r w:rsidRPr="005B58F7">
        <w:rPr>
          <w:rFonts w:ascii="Nafees Web Naskh" w:eastAsia="Calibri" w:hAnsi="Nafees Web Naskh" w:cs="Nafees Web Naskh" w:hint="eastAsia"/>
          <w:szCs w:val="24"/>
          <w:rtl/>
        </w:rPr>
        <w:t>وزک</w:t>
      </w:r>
      <w:r w:rsidRPr="005B58F7">
        <w:rPr>
          <w:rFonts w:ascii="Nafees Web Naskh" w:eastAsia="Calibri" w:hAnsi="Nafees Web Naskh" w:cs="Nafees Web Naskh"/>
          <w:szCs w:val="24"/>
          <w:rtl/>
        </w:rPr>
        <w:t xml:space="preserve"> کلاس</w:t>
      </w:r>
      <w:r w:rsidRPr="005B58F7">
        <w:rPr>
          <w:rFonts w:ascii="Nafees Web Naskh" w:eastAsia="Calibri" w:hAnsi="Nafees Web Naskh" w:cs="Nafees Web Naskh" w:hint="cs"/>
          <w:szCs w:val="24"/>
          <w:rtl/>
        </w:rPr>
        <w:t>وں</w:t>
      </w:r>
      <w:r w:rsidRPr="005B58F7">
        <w:rPr>
          <w:rFonts w:ascii="Nafees Web Naskh" w:eastAsia="Calibri" w:hAnsi="Nafees Web Naskh" w:cs="Nafees Web Naskh"/>
          <w:szCs w:val="24"/>
          <w:rtl/>
        </w:rPr>
        <w:t xml:space="preserve"> م</w:t>
      </w:r>
      <w:r w:rsidRPr="005B58F7">
        <w:rPr>
          <w:rFonts w:ascii="Nafees Web Naskh" w:eastAsia="Calibri" w:hAnsi="Nafees Web Naskh" w:cs="Nafees Web Naskh" w:hint="cs"/>
          <w:szCs w:val="24"/>
          <w:rtl/>
        </w:rPr>
        <w:t>ی</w:t>
      </w:r>
      <w:r w:rsidRPr="005B58F7">
        <w:rPr>
          <w:rFonts w:ascii="Nafees Web Naskh" w:eastAsia="Calibri" w:hAnsi="Nafees Web Naskh" w:cs="Nafees Web Naskh" w:hint="eastAsia"/>
          <w:szCs w:val="24"/>
          <w:rtl/>
        </w:rPr>
        <w:t>ں</w:t>
      </w:r>
      <w:r w:rsidRPr="005B58F7">
        <w:rPr>
          <w:rFonts w:ascii="Nafees Web Naskh" w:eastAsia="Calibri" w:hAnsi="Nafees Web Naskh" w:cs="Nafees Web Naskh"/>
          <w:szCs w:val="24"/>
          <w:rtl/>
        </w:rPr>
        <w:t xml:space="preserve"> شامل طلبا</w:t>
      </w:r>
      <w:r w:rsidRPr="005B58F7">
        <w:rPr>
          <w:rFonts w:ascii="Nafees Web Naskh" w:eastAsia="Calibri" w:hAnsi="Nafees Web Naskh" w:cs="Nafees Web Naskh" w:hint="cs"/>
          <w:szCs w:val="24"/>
          <w:rtl/>
        </w:rPr>
        <w:t>ء</w:t>
      </w:r>
      <w:r w:rsidRPr="005B58F7">
        <w:rPr>
          <w:rFonts w:ascii="Nafees Web Naskh" w:eastAsia="Calibri" w:hAnsi="Nafees Web Naskh" w:cs="Nafees Web Naskh"/>
          <w:szCs w:val="24"/>
          <w:rtl/>
        </w:rPr>
        <w:t xml:space="preserve"> کو مبارکباد جنہوں نے </w:t>
      </w:r>
      <w:r w:rsidRPr="005B58F7">
        <w:rPr>
          <w:rFonts w:ascii="Nafees Web Naskh" w:eastAsia="Calibri" w:hAnsi="Nafees Web Naskh" w:cs="Nafees Web Naskh" w:hint="cs"/>
          <w:szCs w:val="24"/>
          <w:rtl/>
        </w:rPr>
        <w:t>وی ایس ایس</w:t>
      </w:r>
      <w:r w:rsidRPr="005B58F7">
        <w:rPr>
          <w:rFonts w:ascii="Nafees Web Naskh" w:eastAsia="Calibri" w:hAnsi="Nafees Web Naskh" w:cs="Nafees Web Naskh"/>
          <w:szCs w:val="24"/>
          <w:rtl/>
        </w:rPr>
        <w:t xml:space="preserve"> ورچوئل کنسرٹ م</w:t>
      </w:r>
      <w:r w:rsidRPr="005B58F7">
        <w:rPr>
          <w:rFonts w:ascii="Nafees Web Naskh" w:eastAsia="Calibri" w:hAnsi="Nafees Web Naskh" w:cs="Nafees Web Naskh" w:hint="cs"/>
          <w:szCs w:val="24"/>
          <w:rtl/>
        </w:rPr>
        <w:t>ی</w:t>
      </w:r>
      <w:r w:rsidRPr="005B58F7">
        <w:rPr>
          <w:rFonts w:ascii="Nafees Web Naskh" w:eastAsia="Calibri" w:hAnsi="Nafees Web Naskh" w:cs="Nafees Web Naskh" w:hint="eastAsia"/>
          <w:szCs w:val="24"/>
          <w:rtl/>
        </w:rPr>
        <w:t>ں</w:t>
      </w:r>
      <w:r w:rsidRPr="005B58F7">
        <w:rPr>
          <w:rFonts w:ascii="Nafees Web Naskh" w:eastAsia="Calibri" w:hAnsi="Nafees Web Naskh" w:cs="Nafees Web Naskh"/>
          <w:szCs w:val="24"/>
          <w:rtl/>
        </w:rPr>
        <w:t xml:space="preserve"> </w:t>
      </w:r>
      <w:r w:rsidRPr="005B58F7">
        <w:rPr>
          <w:rFonts w:ascii="Nafees Web Naskh" w:eastAsia="Calibri" w:hAnsi="Nafees Web Naskh" w:cs="Nafees Web Naskh" w:hint="cs"/>
          <w:szCs w:val="24"/>
          <w:rtl/>
        </w:rPr>
        <w:t xml:space="preserve">یہ </w:t>
      </w:r>
      <w:r w:rsidRPr="005B58F7">
        <w:rPr>
          <w:rFonts w:ascii="Nafees Web Naskh" w:eastAsia="Calibri" w:hAnsi="Nafees Web Naskh" w:cs="Nafees Web Naskh"/>
          <w:szCs w:val="24"/>
          <w:rtl/>
        </w:rPr>
        <w:t>پ</w:t>
      </w:r>
      <w:r w:rsidRPr="005B58F7">
        <w:rPr>
          <w:rFonts w:ascii="Nafees Web Naskh" w:eastAsia="Calibri" w:hAnsi="Nafees Web Naskh" w:cs="Nafees Web Naskh" w:hint="cs"/>
          <w:szCs w:val="24"/>
          <w:rtl/>
        </w:rPr>
        <w:t>ی</w:t>
      </w:r>
      <w:r w:rsidRPr="005B58F7">
        <w:rPr>
          <w:rFonts w:ascii="Nafees Web Naskh" w:eastAsia="Calibri" w:hAnsi="Nafees Web Naskh" w:cs="Nafees Web Naskh" w:hint="eastAsia"/>
          <w:szCs w:val="24"/>
          <w:rtl/>
        </w:rPr>
        <w:t>ش</w:t>
      </w:r>
      <w:r w:rsidRPr="005B58F7">
        <w:rPr>
          <w:rFonts w:ascii="Nafees Web Naskh" w:eastAsia="Calibri" w:hAnsi="Nafees Web Naskh" w:cs="Nafees Web Naskh"/>
          <w:szCs w:val="24"/>
          <w:rtl/>
        </w:rPr>
        <w:t xml:space="preserve"> ک</w:t>
      </w:r>
      <w:r w:rsidRPr="005B58F7">
        <w:rPr>
          <w:rFonts w:ascii="Nafees Web Naskh" w:eastAsia="Calibri" w:hAnsi="Nafees Web Naskh" w:cs="Nafees Web Naskh" w:hint="cs"/>
          <w:szCs w:val="24"/>
          <w:rtl/>
        </w:rPr>
        <w:t>ی</w:t>
      </w:r>
      <w:r w:rsidRPr="005B58F7">
        <w:rPr>
          <w:rFonts w:ascii="Nafees Web Naskh" w:eastAsia="Calibri" w:hAnsi="Nafees Web Naskh" w:cs="Nafees Web Naskh" w:hint="eastAsia"/>
          <w:szCs w:val="24"/>
          <w:rtl/>
        </w:rPr>
        <w:t>ا</w:t>
      </w:r>
      <w:r w:rsidRPr="005B58F7">
        <w:rPr>
          <w:rFonts w:ascii="Nafees Web Naskh" w:eastAsia="Calibri" w:hAnsi="Nafees Web Naskh" w:cs="Nafees Web Naskh"/>
          <w:szCs w:val="24"/>
          <w:rtl/>
        </w:rPr>
        <w:t>:</w:t>
      </w:r>
      <w:r>
        <w:rPr>
          <w:rFonts w:ascii="Nafees Web Naskh" w:eastAsia="Calibri" w:hAnsi="Nafees Web Naskh" w:cs="Nafees Web Naskh" w:hint="cs"/>
          <w:szCs w:val="24"/>
          <w:rtl/>
        </w:rPr>
        <w:t xml:space="preserve"> </w:t>
      </w:r>
      <w:r w:rsidRPr="005B58F7">
        <w:rPr>
          <w:rFonts w:ascii="Nafees Web Naskh" w:eastAsia="Calibri" w:hAnsi="Nafees Web Naskh" w:cs="Nafees Web Naskh" w:hint="cs"/>
          <w:szCs w:val="24"/>
          <w:rtl/>
        </w:rPr>
        <w:t xml:space="preserve">  </w:t>
      </w:r>
      <w:r w:rsidRPr="005B58F7">
        <w:rPr>
          <w:rFonts w:ascii="Nafees Web Naskh" w:eastAsia="Calibri" w:hAnsi="Nafees Web Naskh" w:cs="Nafees Web Naskh" w:hint="cs"/>
          <w:b/>
          <w:bCs/>
          <w:i/>
          <w:iCs/>
          <w:szCs w:val="24"/>
          <w:rtl/>
        </w:rPr>
        <w:t>مِلے جلے جذبات</w:t>
      </w:r>
    </w:p>
    <w:p w14:paraId="30C63EAB" w14:textId="16C76DA0" w:rsidR="00D1498A" w:rsidRDefault="0066385F" w:rsidP="00D1498A">
      <w:pPr>
        <w:bidi/>
        <w:spacing w:line="240" w:lineRule="auto"/>
        <w:ind w:left="-284"/>
        <w:rPr>
          <w:rFonts w:ascii="Nafees Web Naskh" w:hAnsi="Nafees Web Naskh" w:cs="Nafees Web Naskh"/>
          <w:szCs w:val="24"/>
        </w:rPr>
      </w:pPr>
      <w:r w:rsidRPr="0066385F">
        <w:rPr>
          <w:rFonts w:ascii="Nafees Web Naskh" w:eastAsia="Calibri" w:hAnsi="Nafees Web Naskh" w:cs="Nafees Web Naskh"/>
          <w:szCs w:val="24"/>
          <w:rtl/>
        </w:rPr>
        <w:t>مرکز</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szCs w:val="24"/>
          <w:rtl/>
        </w:rPr>
        <w:t xml:space="preserve"> خ</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ال</w:t>
      </w:r>
      <w:r w:rsidRPr="0066385F">
        <w:rPr>
          <w:rFonts w:ascii="Nafees Web Naskh" w:eastAsia="Calibri" w:hAnsi="Nafees Web Naskh" w:cs="Nafees Web Naskh"/>
          <w:szCs w:val="24"/>
          <w:rtl/>
        </w:rPr>
        <w:t>، موضوع سے وابستہ جذبات</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szCs w:val="24"/>
          <w:rtl/>
        </w:rPr>
        <w:t xml:space="preserve"> بلند</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وں</w:t>
      </w:r>
      <w:r w:rsidRPr="0066385F">
        <w:rPr>
          <w:rFonts w:ascii="Nafees Web Naskh" w:eastAsia="Calibri" w:hAnsi="Nafees Web Naskh" w:cs="Nafees Web Naskh"/>
          <w:szCs w:val="24"/>
          <w:rtl/>
        </w:rPr>
        <w:t xml:space="preserve"> اورگہرائ</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وں</w:t>
      </w:r>
      <w:r w:rsidRPr="0066385F">
        <w:rPr>
          <w:rFonts w:ascii="Nafees Web Naskh" w:eastAsia="Calibri" w:hAnsi="Nafees Web Naskh" w:cs="Nafees Web Naskh" w:hint="cs"/>
          <w:szCs w:val="24"/>
          <w:rtl/>
        </w:rPr>
        <w:t xml:space="preserve"> </w:t>
      </w:r>
      <w:r w:rsidRPr="0066385F">
        <w:rPr>
          <w:rFonts w:ascii="Nafees Web Naskh" w:eastAsia="Calibri" w:hAnsi="Nafees Web Naskh" w:cs="Nafees Web Naskh"/>
          <w:szCs w:val="24"/>
          <w:rtl/>
        </w:rPr>
        <w:t>ک</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szCs w:val="24"/>
          <w:rtl/>
        </w:rPr>
        <w:t xml:space="preserve"> عکاس</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szCs w:val="24"/>
          <w:rtl/>
        </w:rPr>
        <w:t xml:space="preserve"> کرتے ہوئے،</w:t>
      </w:r>
      <w:r w:rsidRPr="0066385F">
        <w:rPr>
          <w:rFonts w:ascii="Nafees Web Naskh" w:eastAsia="Times New Roman" w:hAnsi="Nafees Web Naskh" w:cs="Nafees Web Naskh" w:hint="cs"/>
          <w:color w:val="000000"/>
          <w:rtl/>
        </w:rPr>
        <w:t xml:space="preserve"> طلباء نے پیار، دل کو توڑنا، دوستی، وبائی مرض، دیومالائی شخصیتوں، مشہور شخصیتوں، اور بہت کچھ کے بارے میں لکھا۔ </w:t>
      </w:r>
      <w:r w:rsidRPr="0066385F">
        <w:rPr>
          <w:rFonts w:ascii="Nafees Web Naskh" w:eastAsia="Calibri" w:hAnsi="Nafees Web Naskh" w:cs="Nafees Web Naskh"/>
          <w:szCs w:val="24"/>
          <w:rtl/>
        </w:rPr>
        <w:t>انہوں نے اس پر</w:t>
      </w:r>
      <w:r w:rsidRPr="0066385F">
        <w:rPr>
          <w:rFonts w:ascii="Nafees Web Naskh" w:eastAsia="Calibri" w:hAnsi="Nafees Web Naskh" w:cs="Nafees Web Naskh" w:hint="cs"/>
          <w:szCs w:val="24"/>
          <w:rtl/>
        </w:rPr>
        <w:t>ا</w:t>
      </w:r>
      <w:r w:rsidRPr="0066385F">
        <w:rPr>
          <w:rFonts w:ascii="Nafees Web Naskh" w:eastAsia="Calibri" w:hAnsi="Nafees Web Naskh" w:cs="Nafees Web Naskh"/>
          <w:szCs w:val="24"/>
          <w:rtl/>
        </w:rPr>
        <w:t>ج</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کٹ</w:t>
      </w:r>
      <w:r w:rsidRPr="0066385F">
        <w:rPr>
          <w:rFonts w:ascii="Nafees Web Naskh" w:eastAsia="Calibri" w:hAnsi="Nafees Web Naskh" w:cs="Nafees Web Naskh"/>
          <w:szCs w:val="24"/>
          <w:rtl/>
        </w:rPr>
        <w:t xml:space="preserve"> م</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ں</w:t>
      </w:r>
      <w:r w:rsidRPr="0066385F">
        <w:rPr>
          <w:rFonts w:ascii="Nafees Web Naskh" w:eastAsia="Calibri" w:hAnsi="Nafees Web Naskh" w:cs="Nafees Web Naskh"/>
          <w:szCs w:val="24"/>
          <w:rtl/>
        </w:rPr>
        <w:t xml:space="preserve"> محبت، وقت اور ہنرک</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szCs w:val="24"/>
          <w:rtl/>
        </w:rPr>
        <w:t xml:space="preserve"> ح</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رت</w:t>
      </w:r>
      <w:r w:rsidRPr="0066385F">
        <w:rPr>
          <w:rFonts w:ascii="Nafees Web Naskh" w:eastAsia="Calibri" w:hAnsi="Nafees Web Naskh" w:cs="Nafees Web Naskh"/>
          <w:szCs w:val="24"/>
          <w:rtl/>
        </w:rPr>
        <w:t xml:space="preserve"> انگ</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ز</w:t>
      </w:r>
      <w:r w:rsidRPr="0066385F">
        <w:rPr>
          <w:rFonts w:ascii="Nafees Web Naskh" w:eastAsia="Calibri" w:hAnsi="Nafees Web Naskh" w:cs="Nafees Web Naskh"/>
          <w:szCs w:val="24"/>
          <w:rtl/>
        </w:rPr>
        <w:t xml:space="preserve"> مقدار </w:t>
      </w:r>
      <w:r w:rsidRPr="0066385F">
        <w:rPr>
          <w:rFonts w:ascii="Nafees Web Naskh" w:eastAsia="Calibri" w:hAnsi="Nafees Web Naskh" w:cs="Nafees Web Naskh" w:hint="cs"/>
          <w:szCs w:val="24"/>
          <w:rtl/>
        </w:rPr>
        <w:t>داخل کی</w:t>
      </w:r>
      <w:r w:rsidRPr="0066385F">
        <w:rPr>
          <w:rFonts w:ascii="Nafees Web Naskh" w:eastAsia="Calibri" w:hAnsi="Nafees Web Naskh" w:cs="Nafees Web Naskh"/>
          <w:szCs w:val="24"/>
          <w:rtl/>
        </w:rPr>
        <w:t>، ک</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ونکہ</w:t>
      </w:r>
      <w:r w:rsidRPr="0066385F">
        <w:rPr>
          <w:rFonts w:ascii="Nafees Web Naskh" w:eastAsia="Calibri" w:hAnsi="Nafees Web Naskh" w:cs="Nafees Web Naskh"/>
          <w:szCs w:val="24"/>
          <w:rtl/>
        </w:rPr>
        <w:t xml:space="preserve"> انہوں نے اصل گانے ت</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ار</w:t>
      </w:r>
      <w:r w:rsidRPr="0066385F">
        <w:rPr>
          <w:rFonts w:ascii="Nafees Web Naskh" w:eastAsia="Calibri" w:hAnsi="Nafees Web Naskh" w:cs="Nafees Web Naskh"/>
          <w:szCs w:val="24"/>
          <w:rtl/>
        </w:rPr>
        <w:t>کرنے م</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ں</w:t>
      </w:r>
      <w:r w:rsidRPr="0066385F">
        <w:rPr>
          <w:rFonts w:ascii="Nafees Web Naskh" w:eastAsia="Calibri" w:hAnsi="Nafees Web Naskh" w:cs="Nafees Web Naskh"/>
          <w:szCs w:val="24"/>
          <w:rtl/>
        </w:rPr>
        <w:t xml:space="preserve"> تعاون ک</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ا</w:t>
      </w:r>
      <w:r w:rsidRPr="0066385F">
        <w:rPr>
          <w:rFonts w:ascii="Nafees Web Naskh" w:eastAsia="Calibri" w:hAnsi="Nafees Web Naskh" w:cs="Nafees Web Naskh"/>
          <w:szCs w:val="24"/>
          <w:rtl/>
        </w:rPr>
        <w:t xml:space="preserve"> جس م</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ں</w:t>
      </w:r>
      <w:r w:rsidRPr="0066385F">
        <w:rPr>
          <w:rFonts w:ascii="Nafees Web Naskh" w:eastAsia="Calibri" w:hAnsi="Nafees Web Naskh" w:cs="Nafees Web Naskh"/>
          <w:szCs w:val="24"/>
          <w:rtl/>
        </w:rPr>
        <w:t xml:space="preserve"> آن لائن کنسرٹ کے تجربےکو ت</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ار</w:t>
      </w:r>
      <w:r w:rsidRPr="0066385F">
        <w:rPr>
          <w:rFonts w:ascii="Nafees Web Naskh" w:eastAsia="Calibri" w:hAnsi="Nafees Web Naskh" w:cs="Nafees Web Naskh"/>
          <w:szCs w:val="24"/>
          <w:rtl/>
        </w:rPr>
        <w:t>کرنے اور مشغول کرنے</w:t>
      </w:r>
      <w:r w:rsidRPr="0066385F">
        <w:rPr>
          <w:rFonts w:ascii="Nafees Web Naskh" w:eastAsia="Calibri" w:hAnsi="Nafees Web Naskh" w:cs="Nafees Web Naskh" w:hint="cs"/>
          <w:szCs w:val="24"/>
          <w:rtl/>
        </w:rPr>
        <w:t xml:space="preserve">کیلئےطاقتور شاعری، دُھنیں، ٹریکس اورگرافکس شامل ہیں۔ </w:t>
      </w:r>
      <w:r w:rsidRPr="0066385F">
        <w:rPr>
          <w:rFonts w:ascii="Nafees Web Naskh" w:eastAsia="Calibri" w:hAnsi="Nafees Web Naskh" w:cs="Nafees Web Naskh"/>
          <w:szCs w:val="24"/>
          <w:rtl/>
        </w:rPr>
        <w:t>ہم</w:t>
      </w:r>
      <w:r w:rsidRPr="0066385F">
        <w:rPr>
          <w:rFonts w:ascii="Nafees Web Naskh" w:eastAsia="Calibri" w:hAnsi="Nafees Web Naskh" w:cs="Nafees Web Naskh" w:hint="cs"/>
          <w:szCs w:val="24"/>
          <w:rtl/>
        </w:rPr>
        <w:t>ی</w:t>
      </w:r>
      <w:r w:rsidRPr="0066385F">
        <w:rPr>
          <w:rFonts w:ascii="Nafees Web Naskh" w:eastAsia="Calibri" w:hAnsi="Nafees Web Naskh" w:cs="Nafees Web Naskh" w:hint="eastAsia"/>
          <w:szCs w:val="24"/>
          <w:rtl/>
        </w:rPr>
        <w:t>ں</w:t>
      </w:r>
      <w:r w:rsidRPr="0066385F">
        <w:rPr>
          <w:rFonts w:ascii="Nafees Web Naskh" w:eastAsia="Calibri" w:hAnsi="Nafees Web Naskh" w:cs="Nafees Web Naskh"/>
          <w:szCs w:val="24"/>
          <w:rtl/>
        </w:rPr>
        <w:t xml:space="preserve"> ان کےکارناموں پر بہت فخر ہے!</w:t>
      </w:r>
    </w:p>
    <w:p w14:paraId="2CC9294A" w14:textId="48EF064A" w:rsidR="00751226" w:rsidRDefault="00751226" w:rsidP="00751226">
      <w:pPr>
        <w:bidi/>
        <w:spacing w:line="240" w:lineRule="auto"/>
        <w:ind w:left="-284"/>
        <w:rPr>
          <w:rFonts w:ascii="Nafees Web Naskh" w:hAnsi="Nafees Web Naskh" w:cs="Nafees Web Naskh"/>
          <w:szCs w:val="24"/>
          <w:rtl/>
        </w:rPr>
      </w:pPr>
      <w:r w:rsidRPr="00F53030">
        <w:rPr>
          <w:rFonts w:ascii="Nafees Web Naskh" w:hAnsi="Nafees Web Naskh" w:cs="Nafees Web Naskh"/>
          <w:szCs w:val="24"/>
          <w:rtl/>
        </w:rPr>
        <w:t xml:space="preserve"> </w:t>
      </w:r>
      <w:r w:rsidR="0066385F" w:rsidRPr="0066385F">
        <w:rPr>
          <w:rFonts w:ascii="Nafees Web Naskh" w:eastAsia="Calibri" w:hAnsi="Nafees Web Naskh" w:cs="Nafees Web Naskh" w:hint="cs"/>
          <w:szCs w:val="24"/>
          <w:rtl/>
        </w:rPr>
        <w:t xml:space="preserve">طلباء یہاں اپنےکام کو یوٹیوب کے ذریعے شیئرکرنےکیلئے پُرجوش ہیں:   </w:t>
      </w:r>
      <w:r w:rsidR="0028230B">
        <w:fldChar w:fldCharType="begin"/>
      </w:r>
      <w:r w:rsidR="0028230B">
        <w:instrText xml:space="preserve"> HYPERLINK "https://www.youtube.com/channel/UCARKd93l7GaiwJiBG0XzToQ" </w:instrText>
      </w:r>
      <w:r w:rsidR="0028230B">
        <w:fldChar w:fldCharType="separate"/>
      </w:r>
      <w:r w:rsidR="0066385F" w:rsidRPr="0066385F">
        <w:rPr>
          <w:rFonts w:ascii="Calibri" w:eastAsia="Times New Roman" w:hAnsi="Calibri" w:cs="Calibri"/>
          <w:color w:val="0000FF"/>
          <w:u w:val="single"/>
        </w:rPr>
        <w:t>https://www.youtube.com/channel/UCARKd93l7GaiwJiBG0XzToQ</w:t>
      </w:r>
      <w:r w:rsidR="0028230B">
        <w:rPr>
          <w:rFonts w:ascii="Calibri" w:eastAsia="Times New Roman" w:hAnsi="Calibri" w:cs="Calibri"/>
          <w:color w:val="0000FF"/>
          <w:u w:val="single"/>
        </w:rPr>
        <w:fldChar w:fldCharType="end"/>
      </w:r>
    </w:p>
    <w:p w14:paraId="692301BC" w14:textId="7DC7559A" w:rsidR="00A81A6D" w:rsidRDefault="0049464B" w:rsidP="00A81A6D">
      <w:pPr>
        <w:bidi/>
        <w:spacing w:before="0" w:after="0" w:line="240" w:lineRule="auto"/>
        <w:ind w:left="-288"/>
        <w:rPr>
          <w:rFonts w:ascii="Nafees Web Naskh" w:eastAsia="Calibri" w:hAnsi="Nafees Web Naskh" w:cs="Nafees Web Naskh"/>
          <w:b/>
          <w:bCs/>
          <w:color w:val="F79646"/>
          <w:szCs w:val="24"/>
          <w:rtl/>
        </w:rPr>
      </w:pPr>
      <w:r w:rsidRPr="0049464B">
        <w:rPr>
          <w:rFonts w:ascii="Nafees Web Naskh" w:eastAsia="Calibri" w:hAnsi="Nafees Web Naskh" w:cs="Nafees Web Naskh"/>
          <w:b/>
          <w:bCs/>
          <w:color w:val="F79646"/>
          <w:szCs w:val="24"/>
          <w:rtl/>
        </w:rPr>
        <w:t>ہمارے پاس آپ ک</w:t>
      </w:r>
      <w:r w:rsidRPr="0049464B">
        <w:rPr>
          <w:rFonts w:ascii="Nafees Web Naskh" w:eastAsia="Calibri" w:hAnsi="Nafees Web Naskh" w:cs="Nafees Web Naskh" w:hint="cs"/>
          <w:b/>
          <w:bCs/>
          <w:color w:val="F79646"/>
          <w:szCs w:val="24"/>
          <w:rtl/>
        </w:rPr>
        <w:t>ی</w:t>
      </w:r>
      <w:r w:rsidRPr="0049464B">
        <w:rPr>
          <w:rFonts w:ascii="Nafees Web Naskh" w:eastAsia="Calibri" w:hAnsi="Nafees Web Naskh" w:cs="Nafees Web Naskh" w:hint="eastAsia"/>
          <w:b/>
          <w:bCs/>
          <w:color w:val="F79646"/>
          <w:szCs w:val="24"/>
          <w:rtl/>
        </w:rPr>
        <w:t>لئے</w:t>
      </w:r>
      <w:r w:rsidRPr="0049464B">
        <w:rPr>
          <w:rFonts w:ascii="Nafees Web Naskh" w:eastAsia="Calibri" w:hAnsi="Nafees Web Naskh" w:cs="Nafees Web Naskh"/>
          <w:b/>
          <w:bCs/>
          <w:color w:val="F79646"/>
          <w:szCs w:val="24"/>
          <w:rtl/>
        </w:rPr>
        <w:t xml:space="preserve"> ا</w:t>
      </w:r>
      <w:r w:rsidRPr="0049464B">
        <w:rPr>
          <w:rFonts w:ascii="Nafees Web Naskh" w:eastAsia="Calibri" w:hAnsi="Nafees Web Naskh" w:cs="Nafees Web Naskh" w:hint="cs"/>
          <w:b/>
          <w:bCs/>
          <w:color w:val="F79646"/>
          <w:szCs w:val="24"/>
          <w:rtl/>
        </w:rPr>
        <w:t>ی</w:t>
      </w:r>
      <w:r w:rsidRPr="0049464B">
        <w:rPr>
          <w:rFonts w:ascii="Nafees Web Naskh" w:eastAsia="Calibri" w:hAnsi="Nafees Web Naskh" w:cs="Nafees Web Naskh" w:hint="eastAsia"/>
          <w:b/>
          <w:bCs/>
          <w:color w:val="F79646"/>
          <w:szCs w:val="24"/>
          <w:rtl/>
        </w:rPr>
        <w:t>ک</w:t>
      </w:r>
      <w:r w:rsidRPr="0049464B">
        <w:rPr>
          <w:rFonts w:ascii="Nafees Web Naskh" w:eastAsia="Calibri" w:hAnsi="Nafees Web Naskh" w:cs="Nafees Web Naskh"/>
          <w:b/>
          <w:bCs/>
          <w:color w:val="F79646"/>
          <w:szCs w:val="24"/>
          <w:rtl/>
        </w:rPr>
        <w:t xml:space="preserve"> و</w:t>
      </w:r>
      <w:r w:rsidRPr="0049464B">
        <w:rPr>
          <w:rFonts w:ascii="Nafees Web Naskh" w:eastAsia="Calibri" w:hAnsi="Nafees Web Naskh" w:cs="Nafees Web Naskh" w:hint="cs"/>
          <w:b/>
          <w:bCs/>
          <w:color w:val="F79646"/>
          <w:szCs w:val="24"/>
          <w:rtl/>
        </w:rPr>
        <w:t>ی</w:t>
      </w:r>
      <w:r w:rsidRPr="0049464B">
        <w:rPr>
          <w:rFonts w:ascii="Nafees Web Naskh" w:eastAsia="Calibri" w:hAnsi="Nafees Web Naskh" w:cs="Nafees Web Naskh"/>
          <w:b/>
          <w:bCs/>
          <w:color w:val="F79646"/>
          <w:szCs w:val="24"/>
          <w:rtl/>
        </w:rPr>
        <w:t xml:space="preserve"> ا</w:t>
      </w:r>
      <w:r w:rsidRPr="0049464B">
        <w:rPr>
          <w:rFonts w:ascii="Nafees Web Naskh" w:eastAsia="Calibri" w:hAnsi="Nafees Web Naskh" w:cs="Nafees Web Naskh" w:hint="cs"/>
          <w:b/>
          <w:bCs/>
          <w:color w:val="F79646"/>
          <w:szCs w:val="24"/>
          <w:rtl/>
        </w:rPr>
        <w:t>ی</w:t>
      </w:r>
      <w:r w:rsidRPr="0049464B">
        <w:rPr>
          <w:rFonts w:ascii="Nafees Web Naskh" w:eastAsia="Calibri" w:hAnsi="Nafees Web Naskh" w:cs="Nafees Web Naskh" w:hint="eastAsia"/>
          <w:b/>
          <w:bCs/>
          <w:color w:val="F79646"/>
          <w:szCs w:val="24"/>
          <w:rtl/>
        </w:rPr>
        <w:t>س</w:t>
      </w:r>
      <w:r w:rsidRPr="0049464B">
        <w:rPr>
          <w:rFonts w:ascii="Nafees Web Naskh" w:eastAsia="Calibri" w:hAnsi="Nafees Web Naskh" w:cs="Nafees Web Naskh"/>
          <w:b/>
          <w:bCs/>
          <w:color w:val="F79646"/>
          <w:szCs w:val="24"/>
          <w:rtl/>
        </w:rPr>
        <w:t xml:space="preserve"> ا</w:t>
      </w:r>
      <w:r w:rsidRPr="0049464B">
        <w:rPr>
          <w:rFonts w:ascii="Nafees Web Naskh" w:eastAsia="Calibri" w:hAnsi="Nafees Web Naskh" w:cs="Nafees Web Naskh" w:hint="cs"/>
          <w:b/>
          <w:bCs/>
          <w:color w:val="F79646"/>
          <w:szCs w:val="24"/>
          <w:rtl/>
        </w:rPr>
        <w:t>ی</w:t>
      </w:r>
      <w:r w:rsidRPr="0049464B">
        <w:rPr>
          <w:rFonts w:ascii="Nafees Web Naskh" w:eastAsia="Calibri" w:hAnsi="Nafees Web Naskh" w:cs="Nafees Web Naskh" w:hint="eastAsia"/>
          <w:b/>
          <w:bCs/>
          <w:color w:val="F79646"/>
          <w:szCs w:val="24"/>
          <w:rtl/>
        </w:rPr>
        <w:t>س</w:t>
      </w:r>
      <w:r w:rsidRPr="0049464B">
        <w:rPr>
          <w:rFonts w:ascii="Nafees Web Naskh" w:eastAsia="Calibri" w:hAnsi="Nafees Web Naskh" w:cs="Nafees Web Naskh"/>
          <w:b/>
          <w:bCs/>
          <w:color w:val="F79646"/>
          <w:szCs w:val="24"/>
          <w:rtl/>
        </w:rPr>
        <w:t xml:space="preserve"> کلب ہے!</w:t>
      </w:r>
    </w:p>
    <w:p w14:paraId="632BF705" w14:textId="77777777" w:rsidR="0049464B" w:rsidRPr="0049464B" w:rsidRDefault="0049464B" w:rsidP="0049464B">
      <w:pPr>
        <w:bidi/>
        <w:spacing w:before="0" w:after="0" w:line="240" w:lineRule="auto"/>
        <w:ind w:left="-288"/>
        <w:rPr>
          <w:rFonts w:ascii="Nafees Web Naskh" w:hAnsi="Nafees Web Naskh" w:cs="Nafees Web Naskh"/>
          <w:sz w:val="14"/>
          <w:szCs w:val="14"/>
          <w:rtl/>
        </w:rPr>
      </w:pPr>
    </w:p>
    <w:p w14:paraId="237F63C3" w14:textId="574E65B6" w:rsidR="00A81A6D" w:rsidRDefault="0049464B" w:rsidP="00A81A6D">
      <w:pPr>
        <w:bidi/>
        <w:spacing w:line="240" w:lineRule="auto"/>
        <w:ind w:left="-284"/>
        <w:rPr>
          <w:rFonts w:ascii="Nafees Web Naskh" w:eastAsia="Calibri" w:hAnsi="Nafees Web Naskh" w:cs="Nafees Web Naskh"/>
          <w:szCs w:val="24"/>
          <w:rtl/>
        </w:rPr>
      </w:pPr>
      <w:r w:rsidRPr="0049464B">
        <w:rPr>
          <w:rFonts w:ascii="Nafees Web Naskh" w:eastAsia="Calibri" w:hAnsi="Nafees Web Naskh" w:cs="Nafees Web Naskh" w:hint="cs"/>
          <w:szCs w:val="24"/>
          <w:rtl/>
        </w:rPr>
        <w:t>براہِ مہربانی</w:t>
      </w:r>
      <w:r w:rsidRPr="0049464B">
        <w:rPr>
          <w:rFonts w:ascii="Nafees Web Naskh" w:eastAsia="Calibri" w:hAnsi="Nafees Web Naskh" w:cs="Nafees Web Naskh"/>
          <w:szCs w:val="24"/>
          <w:rtl/>
        </w:rPr>
        <w:t xml:space="preserve"> و</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szCs w:val="24"/>
          <w:rtl/>
        </w:rPr>
        <w:t xml:space="preserve"> ا</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س</w:t>
      </w:r>
      <w:r w:rsidRPr="0049464B">
        <w:rPr>
          <w:rFonts w:ascii="Nafees Web Naskh" w:eastAsia="Calibri" w:hAnsi="Nafees Web Naskh" w:cs="Nafees Web Naskh"/>
          <w:szCs w:val="24"/>
          <w:rtl/>
        </w:rPr>
        <w:t xml:space="preserve"> ا</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س</w:t>
      </w:r>
      <w:r w:rsidRPr="0049464B">
        <w:rPr>
          <w:rFonts w:ascii="Nafees Web Naskh" w:eastAsia="Calibri" w:hAnsi="Nafees Web Naskh" w:cs="Nafees Web Naskh"/>
          <w:szCs w:val="24"/>
          <w:rtl/>
        </w:rPr>
        <w:t xml:space="preserve"> م</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ں</w:t>
      </w:r>
      <w:r w:rsidRPr="0049464B">
        <w:rPr>
          <w:rFonts w:ascii="Nafees Web Naskh" w:eastAsia="Calibri" w:hAnsi="Nafees Web Naskh" w:cs="Nafees Web Naskh"/>
          <w:szCs w:val="24"/>
          <w:rtl/>
        </w:rPr>
        <w:t xml:space="preserve"> طلباء ک</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szCs w:val="24"/>
          <w:rtl/>
        </w:rPr>
        <w:t xml:space="preserve"> </w:t>
      </w:r>
      <w:r w:rsidRPr="0049464B">
        <w:rPr>
          <w:rFonts w:ascii="Nafees Web Naskh" w:eastAsia="Calibri" w:hAnsi="Nafees Web Naskh" w:cs="Nafees Web Naskh" w:hint="cs"/>
          <w:szCs w:val="24"/>
          <w:rtl/>
        </w:rPr>
        <w:t>رہنمائی میں</w:t>
      </w:r>
      <w:r w:rsidRPr="0049464B">
        <w:rPr>
          <w:rFonts w:ascii="Nafees Web Naskh" w:eastAsia="Calibri" w:hAnsi="Nafees Web Naskh" w:cs="Nafees Web Naskh"/>
          <w:szCs w:val="24"/>
          <w:rtl/>
        </w:rPr>
        <w:t>، طلباء کو دست</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اب</w:t>
      </w:r>
      <w:r w:rsidRPr="0049464B">
        <w:rPr>
          <w:rFonts w:ascii="Nafees Web Naskh" w:eastAsia="Calibri" w:hAnsi="Nafees Web Naskh" w:cs="Nafees Web Naskh"/>
          <w:szCs w:val="24"/>
          <w:rtl/>
        </w:rPr>
        <w:t xml:space="preserve"> </w:t>
      </w:r>
      <w:r w:rsidRPr="0049464B">
        <w:rPr>
          <w:rFonts w:ascii="Calibri" w:eastAsia="Calibri" w:hAnsi="Calibri" w:cs="Calibri"/>
          <w:szCs w:val="24"/>
          <w:rtl/>
        </w:rPr>
        <w:t>27+</w:t>
      </w:r>
      <w:r w:rsidRPr="0049464B">
        <w:rPr>
          <w:rFonts w:ascii="Nafees Web Naskh" w:eastAsia="Calibri" w:hAnsi="Nafees Web Naskh" w:cs="Nafees Web Naskh"/>
          <w:szCs w:val="24"/>
          <w:rtl/>
        </w:rPr>
        <w:t xml:space="preserve"> کلبوں </w:t>
      </w:r>
      <w:r w:rsidRPr="0049464B">
        <w:rPr>
          <w:rFonts w:ascii="Nafees Web Naskh" w:eastAsia="Calibri" w:hAnsi="Nafees Web Naskh" w:cs="Nafees Web Naskh" w:hint="cs"/>
          <w:szCs w:val="24"/>
          <w:rtl/>
        </w:rPr>
        <w:t xml:space="preserve">کو چیک کریں۔ </w:t>
      </w:r>
      <w:r w:rsidR="0028230B">
        <w:fldChar w:fldCharType="begin"/>
      </w:r>
      <w:r w:rsidR="0028230B">
        <w:instrText xml:space="preserve"> HYPERLINK "https://sites.google.com/tdsb.on.ca/vssclubsactivities/home?pli=1" </w:instrText>
      </w:r>
      <w:r w:rsidR="0028230B">
        <w:fldChar w:fldCharType="separate"/>
      </w:r>
      <w:r w:rsidRPr="0049464B">
        <w:rPr>
          <w:rFonts w:ascii="Nafees Web Naskh" w:eastAsia="Calibri" w:hAnsi="Nafees Web Naskh" w:cs="Nafees Web Naskh"/>
          <w:color w:val="0000FF"/>
          <w:szCs w:val="24"/>
          <w:u w:val="single"/>
          <w:rtl/>
        </w:rPr>
        <w:t>و</w:t>
      </w:r>
      <w:r w:rsidRPr="0049464B">
        <w:rPr>
          <w:rFonts w:ascii="Nafees Web Naskh" w:eastAsia="Calibri" w:hAnsi="Nafees Web Naskh" w:cs="Nafees Web Naskh" w:hint="cs"/>
          <w:color w:val="0000FF"/>
          <w:szCs w:val="24"/>
          <w:u w:val="single"/>
          <w:rtl/>
        </w:rPr>
        <w:t>ی</w:t>
      </w:r>
      <w:r w:rsidRPr="0049464B">
        <w:rPr>
          <w:rFonts w:ascii="Nafees Web Naskh" w:eastAsia="Calibri" w:hAnsi="Nafees Web Naskh" w:cs="Nafees Web Naskh"/>
          <w:color w:val="0000FF"/>
          <w:szCs w:val="24"/>
          <w:u w:val="single"/>
          <w:rtl/>
        </w:rPr>
        <w:t xml:space="preserve"> ا</w:t>
      </w:r>
      <w:r w:rsidRPr="0049464B">
        <w:rPr>
          <w:rFonts w:ascii="Nafees Web Naskh" w:eastAsia="Calibri" w:hAnsi="Nafees Web Naskh" w:cs="Nafees Web Naskh" w:hint="cs"/>
          <w:color w:val="0000FF"/>
          <w:szCs w:val="24"/>
          <w:u w:val="single"/>
          <w:rtl/>
        </w:rPr>
        <w:t>ی</w:t>
      </w:r>
      <w:r w:rsidRPr="0049464B">
        <w:rPr>
          <w:rFonts w:ascii="Nafees Web Naskh" w:eastAsia="Calibri" w:hAnsi="Nafees Web Naskh" w:cs="Nafees Web Naskh" w:hint="eastAsia"/>
          <w:color w:val="0000FF"/>
          <w:szCs w:val="24"/>
          <w:u w:val="single"/>
          <w:rtl/>
        </w:rPr>
        <w:t>س</w:t>
      </w:r>
      <w:r w:rsidRPr="0049464B">
        <w:rPr>
          <w:rFonts w:ascii="Nafees Web Naskh" w:eastAsia="Calibri" w:hAnsi="Nafees Web Naskh" w:cs="Nafees Web Naskh"/>
          <w:color w:val="0000FF"/>
          <w:szCs w:val="24"/>
          <w:u w:val="single"/>
          <w:rtl/>
        </w:rPr>
        <w:t xml:space="preserve"> ا</w:t>
      </w:r>
      <w:r w:rsidRPr="0049464B">
        <w:rPr>
          <w:rFonts w:ascii="Nafees Web Naskh" w:eastAsia="Calibri" w:hAnsi="Nafees Web Naskh" w:cs="Nafees Web Naskh" w:hint="cs"/>
          <w:color w:val="0000FF"/>
          <w:szCs w:val="24"/>
          <w:u w:val="single"/>
          <w:rtl/>
        </w:rPr>
        <w:t>ی</w:t>
      </w:r>
      <w:r w:rsidRPr="0049464B">
        <w:rPr>
          <w:rFonts w:ascii="Nafees Web Naskh" w:eastAsia="Calibri" w:hAnsi="Nafees Web Naskh" w:cs="Nafees Web Naskh" w:hint="eastAsia"/>
          <w:color w:val="0000FF"/>
          <w:szCs w:val="24"/>
          <w:u w:val="single"/>
          <w:rtl/>
        </w:rPr>
        <w:t>س</w:t>
      </w:r>
      <w:r w:rsidRPr="0049464B">
        <w:rPr>
          <w:rFonts w:ascii="Nafees Web Naskh" w:eastAsia="Calibri" w:hAnsi="Nafees Web Naskh" w:cs="Nafees Web Naskh"/>
          <w:color w:val="0000FF"/>
          <w:szCs w:val="24"/>
          <w:u w:val="single"/>
          <w:rtl/>
        </w:rPr>
        <w:t xml:space="preserve"> م</w:t>
      </w:r>
      <w:r w:rsidRPr="0049464B">
        <w:rPr>
          <w:rFonts w:ascii="Nafees Web Naskh" w:eastAsia="Calibri" w:hAnsi="Nafees Web Naskh" w:cs="Nafees Web Naskh" w:hint="cs"/>
          <w:color w:val="0000FF"/>
          <w:szCs w:val="24"/>
          <w:u w:val="single"/>
          <w:rtl/>
        </w:rPr>
        <w:t>ی</w:t>
      </w:r>
      <w:r w:rsidRPr="0049464B">
        <w:rPr>
          <w:rFonts w:ascii="Nafees Web Naskh" w:eastAsia="Calibri" w:hAnsi="Nafees Web Naskh" w:cs="Nafees Web Naskh" w:hint="eastAsia"/>
          <w:color w:val="0000FF"/>
          <w:szCs w:val="24"/>
          <w:u w:val="single"/>
          <w:rtl/>
        </w:rPr>
        <w:t>ں</w:t>
      </w:r>
      <w:r w:rsidRPr="0049464B">
        <w:rPr>
          <w:rFonts w:ascii="Nafees Web Naskh" w:eastAsia="Calibri" w:hAnsi="Nafees Web Naskh" w:cs="Nafees Web Naskh"/>
          <w:color w:val="0000FF"/>
          <w:szCs w:val="24"/>
          <w:u w:val="single"/>
          <w:rtl/>
        </w:rPr>
        <w:t xml:space="preserve"> کلب ہب</w:t>
      </w:r>
      <w:r w:rsidR="0028230B">
        <w:rPr>
          <w:rFonts w:ascii="Nafees Web Naskh" w:eastAsia="Calibri" w:hAnsi="Nafees Web Naskh" w:cs="Nafees Web Naskh"/>
          <w:color w:val="0000FF"/>
          <w:szCs w:val="24"/>
          <w:u w:val="single"/>
        </w:rPr>
        <w:fldChar w:fldCharType="end"/>
      </w:r>
      <w:r w:rsidRPr="0049464B">
        <w:rPr>
          <w:rFonts w:ascii="Nafees Web Naskh" w:eastAsia="Calibri" w:hAnsi="Nafees Web Naskh" w:cs="Nafees Web Naskh"/>
          <w:szCs w:val="24"/>
          <w:rtl/>
        </w:rPr>
        <w:t xml:space="preserve"> م</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ں</w:t>
      </w:r>
      <w:r w:rsidRPr="0049464B">
        <w:rPr>
          <w:rFonts w:ascii="Nafees Web Naskh" w:eastAsia="Calibri" w:hAnsi="Nafees Web Naskh" w:cs="Nafees Web Naskh"/>
          <w:szCs w:val="24"/>
          <w:rtl/>
        </w:rPr>
        <w:t xml:space="preserve"> اپنے لئےکلب تلاش کر</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ں</w:t>
      </w:r>
      <w:r w:rsidRPr="0049464B">
        <w:rPr>
          <w:rFonts w:ascii="Nafees Web Naskh" w:eastAsia="Calibri" w:hAnsi="Nafees Web Naskh" w:cs="Nafees Web Naskh" w:hint="cs"/>
          <w:szCs w:val="24"/>
          <w:rtl/>
        </w:rPr>
        <w:t xml:space="preserve">۔ </w:t>
      </w:r>
      <w:r w:rsidRPr="0049464B">
        <w:rPr>
          <w:rFonts w:ascii="Nafees Web Naskh" w:eastAsia="Calibri" w:hAnsi="Nafees Web Naskh" w:cs="Nafees Web Naskh"/>
          <w:szCs w:val="24"/>
          <w:rtl/>
        </w:rPr>
        <w:t xml:space="preserve">کلب </w:t>
      </w:r>
      <w:r w:rsidRPr="0049464B">
        <w:rPr>
          <w:rFonts w:ascii="Nafees Web Naskh" w:eastAsia="Calibri" w:hAnsi="Nafees Web Naskh" w:cs="Nafees Web Naskh" w:hint="cs"/>
          <w:szCs w:val="24"/>
          <w:rtl/>
        </w:rPr>
        <w:t>اینائم</w:t>
      </w:r>
      <w:r w:rsidRPr="0049464B">
        <w:rPr>
          <w:rFonts w:ascii="Nafees Web Naskh" w:eastAsia="Calibri" w:hAnsi="Nafees Web Naskh" w:cs="Nafees Web Naskh"/>
          <w:szCs w:val="24"/>
          <w:rtl/>
        </w:rPr>
        <w:t xml:space="preserve"> </w:t>
      </w:r>
      <w:r w:rsidRPr="0049464B">
        <w:rPr>
          <w:rFonts w:ascii="Calibri" w:eastAsia="Times New Roman" w:hAnsi="Calibri" w:cs="Calibri"/>
          <w:color w:val="000000"/>
        </w:rPr>
        <w:t>(</w:t>
      </w:r>
      <w:proofErr w:type="spellStart"/>
      <w:r w:rsidRPr="0049464B">
        <w:rPr>
          <w:rFonts w:ascii="Calibri" w:eastAsia="Times New Roman" w:hAnsi="Calibri" w:cs="Calibri"/>
          <w:color w:val="000000"/>
        </w:rPr>
        <w:t>Animé</w:t>
      </w:r>
      <w:proofErr w:type="spellEnd"/>
      <w:r w:rsidRPr="0049464B">
        <w:rPr>
          <w:rFonts w:ascii="Calibri" w:eastAsia="Times New Roman" w:hAnsi="Calibri" w:cs="Calibri"/>
          <w:color w:val="000000"/>
        </w:rPr>
        <w:t>)</w:t>
      </w:r>
      <w:r w:rsidRPr="0049464B">
        <w:rPr>
          <w:rFonts w:ascii="Nafees Web Naskh" w:eastAsia="Calibri" w:hAnsi="Nafees Web Naskh" w:cs="Nafees Web Naskh"/>
          <w:szCs w:val="24"/>
          <w:rtl/>
        </w:rPr>
        <w:t xml:space="preserve">کلب سے لےکر فلاح و بہبود کے کلب تک اور </w:t>
      </w:r>
      <w:r w:rsidRPr="0049464B">
        <w:rPr>
          <w:rFonts w:ascii="Nafees Web Naskh" w:eastAsia="Calibri" w:hAnsi="Nafees Web Naskh" w:cs="Nafees Web Naskh" w:hint="cs"/>
          <w:szCs w:val="24"/>
          <w:rtl/>
        </w:rPr>
        <w:t xml:space="preserve">تمام </w:t>
      </w:r>
      <w:r w:rsidRPr="0049464B">
        <w:rPr>
          <w:rFonts w:ascii="Calibri" w:eastAsia="Calibri" w:hAnsi="Calibri" w:cs="Calibri" w:hint="cs"/>
          <w:szCs w:val="24"/>
          <w:rtl/>
        </w:rPr>
        <w:t>25</w:t>
      </w:r>
      <w:r w:rsidRPr="0049464B">
        <w:rPr>
          <w:rFonts w:ascii="Nafees Web Naskh" w:eastAsia="Calibri" w:hAnsi="Nafees Web Naskh" w:cs="Nafees Web Naskh" w:hint="cs"/>
          <w:szCs w:val="24"/>
          <w:rtl/>
        </w:rPr>
        <w:t xml:space="preserve"> ان کے</w:t>
      </w:r>
      <w:r w:rsidRPr="0049464B">
        <w:rPr>
          <w:rFonts w:ascii="Nafees Web Naskh" w:eastAsia="Calibri" w:hAnsi="Nafees Web Naskh" w:cs="Nafees Web Naskh"/>
          <w:szCs w:val="24"/>
          <w:rtl/>
        </w:rPr>
        <w:t xml:space="preserve"> درم</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ان</w:t>
      </w:r>
      <w:r w:rsidRPr="0049464B">
        <w:rPr>
          <w:rFonts w:ascii="Nafees Web Naskh" w:eastAsia="Calibri" w:hAnsi="Nafees Web Naskh" w:cs="Nafees Web Naskh"/>
          <w:szCs w:val="24"/>
          <w:rtl/>
        </w:rPr>
        <w:t xml:space="preserve"> ہ</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ں</w:t>
      </w:r>
      <w:r w:rsidRPr="0049464B">
        <w:rPr>
          <w:rFonts w:ascii="Nafees Web Naskh" w:eastAsia="Calibri" w:hAnsi="Nafees Web Naskh" w:cs="Nafees Web Naskh"/>
          <w:szCs w:val="24"/>
          <w:rtl/>
        </w:rPr>
        <w:t>۔</w:t>
      </w:r>
      <w:r w:rsidRPr="0049464B">
        <w:rPr>
          <w:rFonts w:ascii="Nafees Web Naskh" w:eastAsia="Calibri" w:hAnsi="Nafees Web Naskh" w:cs="Nafees Web Naskh" w:hint="cs"/>
          <w:szCs w:val="24"/>
          <w:rtl/>
        </w:rPr>
        <w:t xml:space="preserve"> ی</w:t>
      </w:r>
      <w:r w:rsidRPr="0049464B">
        <w:rPr>
          <w:rFonts w:ascii="Nafees Web Naskh" w:eastAsia="Calibri" w:hAnsi="Nafees Web Naskh" w:cs="Nafees Web Naskh" w:hint="eastAsia"/>
          <w:szCs w:val="24"/>
          <w:rtl/>
        </w:rPr>
        <w:t>ہاں</w:t>
      </w:r>
      <w:r w:rsidRPr="0049464B">
        <w:rPr>
          <w:rFonts w:ascii="Nafees Web Naskh" w:eastAsia="Calibri" w:hAnsi="Nafees Web Naskh" w:cs="Nafees Web Naskh"/>
          <w:szCs w:val="24"/>
          <w:rtl/>
        </w:rPr>
        <w:t xml:space="preserve"> کلب ک</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szCs w:val="24"/>
          <w:rtl/>
        </w:rPr>
        <w:t xml:space="preserve"> ا</w:t>
      </w:r>
      <w:r w:rsidRPr="0049464B">
        <w:rPr>
          <w:rFonts w:ascii="Nafees Web Naskh" w:eastAsia="Calibri" w:hAnsi="Nafees Web Naskh" w:cs="Nafees Web Naskh" w:hint="cs"/>
          <w:szCs w:val="24"/>
          <w:rtl/>
        </w:rPr>
        <w:t>ی</w:t>
      </w:r>
      <w:r w:rsidRPr="0049464B">
        <w:rPr>
          <w:rFonts w:ascii="Nafees Web Naskh" w:eastAsia="Calibri" w:hAnsi="Nafees Web Naskh" w:cs="Nafees Web Naskh" w:hint="eastAsia"/>
          <w:szCs w:val="24"/>
          <w:rtl/>
        </w:rPr>
        <w:t>ک</w:t>
      </w:r>
      <w:r w:rsidRPr="0049464B">
        <w:rPr>
          <w:rFonts w:ascii="Nafees Web Naskh" w:eastAsia="Calibri" w:hAnsi="Nafees Web Naskh" w:cs="Nafees Web Naskh"/>
          <w:szCs w:val="24"/>
          <w:rtl/>
        </w:rPr>
        <w:t xml:space="preserve"> مثال ہے۔</w:t>
      </w:r>
    </w:p>
    <w:p w14:paraId="2946DBB2" w14:textId="77777777" w:rsidR="0049464B" w:rsidRDefault="0049464B" w:rsidP="00AE20D4">
      <w:pPr>
        <w:bidi/>
        <w:spacing w:line="240" w:lineRule="auto"/>
        <w:ind w:left="-284"/>
        <w:rPr>
          <w:rStyle w:val="Hyperlink"/>
          <w:rFonts w:cs="Arial"/>
          <w:b/>
          <w:bCs/>
          <w:rtl/>
        </w:rPr>
      </w:pPr>
      <w:r w:rsidRPr="0049464B">
        <w:rPr>
          <w:rFonts w:ascii="Nafees Web Naskh" w:eastAsia="Calibri" w:hAnsi="Nafees Web Naskh" w:cs="Nafees Web Naskh"/>
          <w:b/>
          <w:bCs/>
          <w:szCs w:val="24"/>
          <w:rtl/>
        </w:rPr>
        <w:t>بل</w:t>
      </w:r>
      <w:r w:rsidRPr="0049464B">
        <w:rPr>
          <w:rFonts w:ascii="Nafees Web Naskh" w:eastAsia="Calibri" w:hAnsi="Nafees Web Naskh" w:cs="Nafees Web Naskh" w:hint="cs"/>
          <w:b/>
          <w:bCs/>
          <w:szCs w:val="24"/>
          <w:rtl/>
        </w:rPr>
        <w:t>ی</w:t>
      </w:r>
      <w:r w:rsidRPr="0049464B">
        <w:rPr>
          <w:rFonts w:ascii="Nafees Web Naskh" w:eastAsia="Calibri" w:hAnsi="Nafees Web Naskh" w:cs="Nafees Web Naskh" w:hint="eastAsia"/>
          <w:b/>
          <w:bCs/>
          <w:szCs w:val="24"/>
          <w:rtl/>
        </w:rPr>
        <w:t>ک</w:t>
      </w:r>
      <w:r w:rsidRPr="0049464B">
        <w:rPr>
          <w:rFonts w:ascii="Nafees Web Naskh" w:eastAsia="Calibri" w:hAnsi="Nafees Web Naskh" w:cs="Nafees Web Naskh"/>
          <w:b/>
          <w:bCs/>
          <w:szCs w:val="24"/>
          <w:rtl/>
        </w:rPr>
        <w:t xml:space="preserve"> اسٹوڈنٹ الائنس</w:t>
      </w:r>
    </w:p>
    <w:p w14:paraId="6F5E48E6" w14:textId="77777777" w:rsidR="0049464B" w:rsidRDefault="0028230B" w:rsidP="0049464B">
      <w:pPr>
        <w:bidi/>
        <w:spacing w:line="240" w:lineRule="auto"/>
        <w:ind w:left="-284"/>
        <w:rPr>
          <w:rFonts w:ascii="Nafees Web Naskh" w:eastAsia="Calibri" w:hAnsi="Nafees Web Naskh" w:cs="Nafees Web Naskh"/>
          <w:szCs w:val="24"/>
          <w:rtl/>
        </w:rPr>
      </w:pPr>
      <w:hyperlink r:id="rId23" w:history="1">
        <w:r w:rsidR="0049464B" w:rsidRPr="0049464B">
          <w:rPr>
            <w:rFonts w:ascii="Nafees Web Naskh" w:eastAsia="Calibri" w:hAnsi="Nafees Web Naskh" w:cs="Nafees Web Naskh"/>
            <w:color w:val="0000FF"/>
            <w:u w:val="single"/>
            <w:rtl/>
          </w:rPr>
          <w:t>و</w:t>
        </w:r>
        <w:r w:rsidR="0049464B" w:rsidRPr="0049464B">
          <w:rPr>
            <w:rFonts w:ascii="Nafees Web Naskh" w:eastAsia="Calibri" w:hAnsi="Nafees Web Naskh" w:cs="Nafees Web Naskh" w:hint="cs"/>
            <w:color w:val="0000FF"/>
            <w:u w:val="single"/>
            <w:rtl/>
          </w:rPr>
          <w:t>ی</w:t>
        </w:r>
        <w:r w:rsidR="0049464B" w:rsidRPr="0049464B">
          <w:rPr>
            <w:rFonts w:ascii="Nafees Web Naskh" w:eastAsia="Calibri" w:hAnsi="Nafees Web Naskh" w:cs="Nafees Web Naskh"/>
            <w:color w:val="0000FF"/>
            <w:u w:val="single"/>
            <w:rtl/>
          </w:rPr>
          <w:t xml:space="preserve"> ا</w:t>
        </w:r>
        <w:r w:rsidR="0049464B" w:rsidRPr="0049464B">
          <w:rPr>
            <w:rFonts w:ascii="Nafees Web Naskh" w:eastAsia="Calibri" w:hAnsi="Nafees Web Naskh" w:cs="Nafees Web Naskh" w:hint="cs"/>
            <w:color w:val="0000FF"/>
            <w:u w:val="single"/>
            <w:rtl/>
          </w:rPr>
          <w:t>ی</w:t>
        </w:r>
        <w:r w:rsidR="0049464B" w:rsidRPr="0049464B">
          <w:rPr>
            <w:rFonts w:ascii="Nafees Web Naskh" w:eastAsia="Calibri" w:hAnsi="Nafees Web Naskh" w:cs="Nafees Web Naskh" w:hint="eastAsia"/>
            <w:color w:val="0000FF"/>
            <w:u w:val="single"/>
            <w:rtl/>
          </w:rPr>
          <w:t>س</w:t>
        </w:r>
        <w:r w:rsidR="0049464B" w:rsidRPr="0049464B">
          <w:rPr>
            <w:rFonts w:ascii="Nafees Web Naskh" w:eastAsia="Calibri" w:hAnsi="Nafees Web Naskh" w:cs="Nafees Web Naskh"/>
            <w:color w:val="0000FF"/>
            <w:u w:val="single"/>
            <w:rtl/>
          </w:rPr>
          <w:t xml:space="preserve"> ا</w:t>
        </w:r>
        <w:r w:rsidR="0049464B" w:rsidRPr="0049464B">
          <w:rPr>
            <w:rFonts w:ascii="Nafees Web Naskh" w:eastAsia="Calibri" w:hAnsi="Nafees Web Naskh" w:cs="Nafees Web Naskh" w:hint="cs"/>
            <w:color w:val="0000FF"/>
            <w:u w:val="single"/>
            <w:rtl/>
          </w:rPr>
          <w:t>ی</w:t>
        </w:r>
        <w:r w:rsidR="0049464B" w:rsidRPr="0049464B">
          <w:rPr>
            <w:rFonts w:ascii="Nafees Web Naskh" w:eastAsia="Calibri" w:hAnsi="Nafees Web Naskh" w:cs="Nafees Web Naskh" w:hint="eastAsia"/>
            <w:color w:val="0000FF"/>
            <w:u w:val="single"/>
            <w:rtl/>
          </w:rPr>
          <w:t>س</w:t>
        </w:r>
        <w:r w:rsidR="0049464B" w:rsidRPr="0049464B">
          <w:rPr>
            <w:rFonts w:ascii="Nafees Web Naskh" w:eastAsia="Calibri" w:hAnsi="Nafees Web Naskh" w:cs="Nafees Web Naskh"/>
            <w:color w:val="0000FF"/>
            <w:u w:val="single"/>
            <w:rtl/>
          </w:rPr>
          <w:t xml:space="preserve"> ب</w:t>
        </w:r>
        <w:r w:rsidR="0049464B" w:rsidRPr="0049464B">
          <w:rPr>
            <w:rFonts w:ascii="Nafees Web Naskh" w:eastAsia="Calibri" w:hAnsi="Nafees Web Naskh" w:cs="Nafees Web Naskh" w:hint="cs"/>
            <w:color w:val="0000FF"/>
            <w:u w:val="single"/>
            <w:rtl/>
          </w:rPr>
          <w:t>ی</w:t>
        </w:r>
        <w:r w:rsidR="0049464B" w:rsidRPr="0049464B">
          <w:rPr>
            <w:rFonts w:ascii="Nafees Web Naskh" w:eastAsia="Calibri" w:hAnsi="Nafees Web Naskh" w:cs="Nafees Web Naskh"/>
            <w:color w:val="0000FF"/>
            <w:u w:val="single"/>
            <w:rtl/>
          </w:rPr>
          <w:t xml:space="preserve"> ا</w:t>
        </w:r>
        <w:r w:rsidR="0049464B" w:rsidRPr="0049464B">
          <w:rPr>
            <w:rFonts w:ascii="Nafees Web Naskh" w:eastAsia="Calibri" w:hAnsi="Nafees Web Naskh" w:cs="Nafees Web Naskh" w:hint="cs"/>
            <w:color w:val="0000FF"/>
            <w:u w:val="single"/>
            <w:rtl/>
          </w:rPr>
          <w:t>ی</w:t>
        </w:r>
        <w:r w:rsidR="0049464B" w:rsidRPr="0049464B">
          <w:rPr>
            <w:rFonts w:ascii="Nafees Web Naskh" w:eastAsia="Calibri" w:hAnsi="Nafees Web Naskh" w:cs="Nafees Web Naskh" w:hint="eastAsia"/>
            <w:color w:val="0000FF"/>
            <w:u w:val="single"/>
            <w:rtl/>
          </w:rPr>
          <w:t>س</w:t>
        </w:r>
        <w:r w:rsidR="0049464B" w:rsidRPr="0049464B">
          <w:rPr>
            <w:rFonts w:ascii="Nafees Web Naskh" w:eastAsia="Calibri" w:hAnsi="Nafees Web Naskh" w:cs="Nafees Web Naskh"/>
            <w:color w:val="0000FF"/>
            <w:u w:val="single"/>
            <w:rtl/>
          </w:rPr>
          <w:t xml:space="preserve"> اے (بل</w:t>
        </w:r>
        <w:r w:rsidR="0049464B" w:rsidRPr="0049464B">
          <w:rPr>
            <w:rFonts w:ascii="Nafees Web Naskh" w:eastAsia="Calibri" w:hAnsi="Nafees Web Naskh" w:cs="Nafees Web Naskh" w:hint="cs"/>
            <w:color w:val="0000FF"/>
            <w:u w:val="single"/>
            <w:rtl/>
          </w:rPr>
          <w:t>ی</w:t>
        </w:r>
        <w:r w:rsidR="0049464B" w:rsidRPr="0049464B">
          <w:rPr>
            <w:rFonts w:ascii="Nafees Web Naskh" w:eastAsia="Calibri" w:hAnsi="Nafees Web Naskh" w:cs="Nafees Web Naskh" w:hint="eastAsia"/>
            <w:color w:val="0000FF"/>
            <w:u w:val="single"/>
            <w:rtl/>
          </w:rPr>
          <w:t>ک</w:t>
        </w:r>
        <w:r w:rsidR="0049464B" w:rsidRPr="0049464B">
          <w:rPr>
            <w:rFonts w:ascii="Nafees Web Naskh" w:eastAsia="Calibri" w:hAnsi="Nafees Web Naskh" w:cs="Nafees Web Naskh"/>
            <w:color w:val="0000FF"/>
            <w:u w:val="single"/>
            <w:rtl/>
          </w:rPr>
          <w:t xml:space="preserve"> اسٹوڈنٹ الائنس)</w:t>
        </w:r>
      </w:hyperlink>
      <w:r w:rsidR="0049464B" w:rsidRPr="0049464B">
        <w:rPr>
          <w:rFonts w:ascii="Nafees Web Naskh" w:eastAsia="Calibri" w:hAnsi="Nafees Web Naskh" w:cs="Nafees Web Naskh"/>
          <w:szCs w:val="24"/>
          <w:rtl/>
        </w:rPr>
        <w:t xml:space="preserve"> طلبا</w:t>
      </w:r>
      <w:r w:rsidR="0049464B" w:rsidRPr="0049464B">
        <w:rPr>
          <w:rFonts w:ascii="Nafees Web Naskh" w:eastAsia="Calibri" w:hAnsi="Nafees Web Naskh" w:cs="Nafees Web Naskh" w:hint="cs"/>
          <w:szCs w:val="24"/>
          <w:rtl/>
        </w:rPr>
        <w:t>ء</w:t>
      </w:r>
      <w:r w:rsidR="0049464B" w:rsidRPr="0049464B">
        <w:rPr>
          <w:rFonts w:ascii="Nafees Web Naskh" w:eastAsia="Calibri" w:hAnsi="Nafees Web Naskh" w:cs="Nafees Web Naskh"/>
          <w:szCs w:val="24"/>
          <w:rtl/>
        </w:rPr>
        <w:t>ک</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آواز م</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ں</w:t>
      </w:r>
      <w:r w:rsidR="0049464B" w:rsidRPr="0049464B">
        <w:rPr>
          <w:rFonts w:ascii="Nafees Web Naskh" w:eastAsia="Calibri" w:hAnsi="Nafees Web Naskh" w:cs="Nafees Web Naskh"/>
          <w:szCs w:val="24"/>
          <w:rtl/>
        </w:rPr>
        <w:t xml:space="preserve"> اضافے، طلباء ک</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ق</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ادت</w:t>
      </w:r>
      <w:r w:rsidR="0049464B" w:rsidRPr="0049464B">
        <w:rPr>
          <w:rFonts w:ascii="Nafees Web Naskh" w:eastAsia="Calibri" w:hAnsi="Nafees Web Naskh" w:cs="Nafees Web Naskh"/>
          <w:szCs w:val="24"/>
          <w:rtl/>
        </w:rPr>
        <w:t xml:space="preserve"> م</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ں</w:t>
      </w:r>
      <w:r w:rsidR="0049464B" w:rsidRPr="0049464B">
        <w:rPr>
          <w:rFonts w:ascii="Nafees Web Naskh" w:eastAsia="Calibri" w:hAnsi="Nafees Web Naskh" w:cs="Nafees Web Naskh"/>
          <w:szCs w:val="24"/>
          <w:rtl/>
        </w:rPr>
        <w:t xml:space="preserve"> صلاح</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ت</w:t>
      </w:r>
      <w:r w:rsidR="0049464B" w:rsidRPr="0049464B">
        <w:rPr>
          <w:rFonts w:ascii="Nafees Web Naskh" w:eastAsia="Calibri" w:hAnsi="Nafees Web Naskh" w:cs="Nafees Web Naskh"/>
          <w:szCs w:val="24"/>
          <w:rtl/>
        </w:rPr>
        <w:t xml:space="preserve"> پ</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دا</w:t>
      </w:r>
      <w:r w:rsidR="0049464B" w:rsidRPr="0049464B">
        <w:rPr>
          <w:rFonts w:ascii="Nafees Web Naskh" w:eastAsia="Calibri" w:hAnsi="Nafees Web Naskh" w:cs="Nafees Web Naskh"/>
          <w:szCs w:val="24"/>
          <w:rtl/>
        </w:rPr>
        <w:t xml:space="preserve"> کرنے</w:t>
      </w:r>
      <w:r w:rsidR="0049464B" w:rsidRPr="0049464B">
        <w:rPr>
          <w:rFonts w:ascii="Nafees Web Naskh" w:eastAsia="Calibri" w:hAnsi="Nafees Web Naskh" w:cs="Nafees Web Naskh" w:hint="cs"/>
          <w:szCs w:val="24"/>
          <w:rtl/>
        </w:rPr>
        <w:t xml:space="preserve">کیلئے </w:t>
      </w:r>
      <w:r w:rsidR="0049464B" w:rsidRPr="0049464B">
        <w:rPr>
          <w:rFonts w:ascii="Nafees Web Naskh" w:eastAsia="Calibri" w:hAnsi="Nafees Web Naskh" w:cs="Nafees Web Naskh"/>
          <w:szCs w:val="24"/>
          <w:rtl/>
        </w:rPr>
        <w:t>کام کرت</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ہے اور اس ک</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w:t>
      </w:r>
      <w:r w:rsidR="0049464B" w:rsidRPr="0049464B">
        <w:rPr>
          <w:rFonts w:ascii="Nafees Web Naskh" w:eastAsia="Calibri" w:hAnsi="Nafees Web Naskh" w:cs="Nafees Web Naskh" w:hint="cs"/>
          <w:szCs w:val="24"/>
          <w:rtl/>
        </w:rPr>
        <w:t>تائید</w:t>
      </w:r>
      <w:r w:rsidR="0049464B" w:rsidRPr="0049464B">
        <w:rPr>
          <w:rFonts w:ascii="Nafees Web Naskh" w:eastAsia="Calibri" w:hAnsi="Nafees Web Naskh" w:cs="Nafees Web Naskh"/>
          <w:szCs w:val="24"/>
          <w:rtl/>
        </w:rPr>
        <w:t xml:space="preserve"> ٹ</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ڈ</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ا</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س</w:t>
      </w:r>
      <w:r w:rsidR="0049464B" w:rsidRPr="0049464B">
        <w:rPr>
          <w:rFonts w:ascii="Nafees Web Naskh" w:eastAsia="Calibri" w:hAnsi="Nafees Web Naskh" w:cs="Nafees Web Naskh"/>
          <w:szCs w:val="24"/>
          <w:rtl/>
        </w:rPr>
        <w:t xml:space="preserve"> ب</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عملے کے ممبران کرتے ہ</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ں</w:t>
      </w:r>
      <w:r w:rsidR="0049464B" w:rsidRPr="0049464B">
        <w:rPr>
          <w:rFonts w:ascii="Nafees Web Naskh" w:eastAsia="Calibri" w:hAnsi="Nafees Web Naskh" w:cs="Nafees Web Naskh"/>
          <w:szCs w:val="24"/>
          <w:rtl/>
        </w:rPr>
        <w:t>۔</w:t>
      </w:r>
      <w:r w:rsidR="0049464B" w:rsidRPr="0049464B">
        <w:rPr>
          <w:rFonts w:ascii="Nafees Web Naskh" w:eastAsia="Calibri" w:hAnsi="Nafees Web Naskh" w:cs="Nafees Web Naskh" w:hint="cs"/>
          <w:szCs w:val="24"/>
          <w:rtl/>
        </w:rPr>
        <w:t xml:space="preserve"> </w:t>
      </w:r>
      <w:r w:rsidR="0049464B" w:rsidRPr="0049464B">
        <w:rPr>
          <w:rFonts w:ascii="Nafees Web Naskh" w:eastAsia="Calibri" w:hAnsi="Nafees Web Naskh" w:cs="Nafees Web Naskh"/>
          <w:szCs w:val="24"/>
          <w:rtl/>
        </w:rPr>
        <w:t>ب</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ا</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س</w:t>
      </w:r>
      <w:r w:rsidR="0049464B" w:rsidRPr="0049464B">
        <w:rPr>
          <w:rFonts w:ascii="Nafees Web Naskh" w:eastAsia="Calibri" w:hAnsi="Nafees Web Naskh" w:cs="Nafees Web Naskh"/>
          <w:szCs w:val="24"/>
          <w:rtl/>
        </w:rPr>
        <w:t xml:space="preserve"> اے کا مقصد س</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اہ</w:t>
      </w:r>
      <w:r w:rsidR="0049464B" w:rsidRPr="0049464B">
        <w:rPr>
          <w:rFonts w:ascii="Nafees Web Naskh" w:eastAsia="Calibri" w:hAnsi="Nafees Web Naskh" w:cs="Nafees Web Naskh"/>
          <w:szCs w:val="24"/>
          <w:rtl/>
        </w:rPr>
        <w:t xml:space="preserve"> فام طلبا</w:t>
      </w:r>
      <w:r w:rsidR="0049464B" w:rsidRPr="0049464B">
        <w:rPr>
          <w:rFonts w:ascii="Nafees Web Naskh" w:eastAsia="Calibri" w:hAnsi="Nafees Web Naskh" w:cs="Nafees Web Naskh" w:hint="cs"/>
          <w:szCs w:val="24"/>
          <w:rtl/>
        </w:rPr>
        <w:t>ء</w:t>
      </w:r>
      <w:r w:rsidR="0049464B" w:rsidRPr="0049464B">
        <w:rPr>
          <w:rFonts w:ascii="Nafees Web Naskh" w:eastAsia="Calibri" w:hAnsi="Nafees Web Naskh" w:cs="Nafees Web Naskh"/>
          <w:szCs w:val="24"/>
          <w:rtl/>
        </w:rPr>
        <w:t>کو بااخت</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ار</w:t>
      </w:r>
      <w:r w:rsidR="0049464B" w:rsidRPr="0049464B">
        <w:rPr>
          <w:rFonts w:ascii="Nafees Web Naskh" w:eastAsia="Calibri" w:hAnsi="Nafees Web Naskh" w:cs="Nafees Web Naskh"/>
          <w:szCs w:val="24"/>
          <w:rtl/>
        </w:rPr>
        <w:t xml:space="preserve"> بنانا، محفوظ تر اور ز</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ادہ</w:t>
      </w:r>
      <w:r w:rsidR="0049464B" w:rsidRPr="0049464B">
        <w:rPr>
          <w:rFonts w:ascii="Nafees Web Naskh" w:eastAsia="Calibri" w:hAnsi="Nafees Web Naskh" w:cs="Nafees Web Naskh"/>
          <w:szCs w:val="24"/>
          <w:rtl/>
        </w:rPr>
        <w:t xml:space="preserve"> جامع جگہ</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ں</w:t>
      </w:r>
      <w:r w:rsidR="0049464B" w:rsidRPr="0049464B">
        <w:rPr>
          <w:rFonts w:ascii="Nafees Web Naskh" w:eastAsia="Calibri" w:hAnsi="Nafees Web Naskh" w:cs="Nafees Web Naskh"/>
          <w:szCs w:val="24"/>
          <w:rtl/>
        </w:rPr>
        <w:t xml:space="preserve"> پ</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دا</w:t>
      </w:r>
      <w:r w:rsidR="0049464B" w:rsidRPr="0049464B">
        <w:rPr>
          <w:rFonts w:ascii="Nafees Web Naskh" w:eastAsia="Calibri" w:hAnsi="Nafees Web Naskh" w:cs="Nafees Web Naskh"/>
          <w:szCs w:val="24"/>
          <w:rtl/>
        </w:rPr>
        <w:t xml:space="preserve"> کرنا اور افر</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ق</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ورثہ کے طلبا</w:t>
      </w:r>
      <w:r w:rsidR="0049464B" w:rsidRPr="0049464B">
        <w:rPr>
          <w:rFonts w:ascii="Nafees Web Naskh" w:eastAsia="Calibri" w:hAnsi="Nafees Web Naskh" w:cs="Nafees Web Naskh" w:hint="cs"/>
          <w:szCs w:val="24"/>
          <w:rtl/>
        </w:rPr>
        <w:t>ء</w:t>
      </w:r>
      <w:r w:rsidR="0049464B" w:rsidRPr="0049464B">
        <w:rPr>
          <w:rFonts w:ascii="Nafees Web Naskh" w:eastAsia="Calibri" w:hAnsi="Nafees Web Naskh" w:cs="Nafees Web Naskh"/>
          <w:szCs w:val="24"/>
          <w:rtl/>
        </w:rPr>
        <w:t>کو قائدانہ مواقع فراہم کرنا ہ</w:t>
      </w:r>
      <w:r w:rsidR="0049464B" w:rsidRPr="0049464B">
        <w:rPr>
          <w:rFonts w:ascii="Nafees Web Naskh" w:eastAsia="Calibri" w:hAnsi="Nafees Web Naskh" w:cs="Nafees Web Naskh" w:hint="cs"/>
          <w:szCs w:val="24"/>
          <w:rtl/>
        </w:rPr>
        <w:t xml:space="preserve">ے۔ </w:t>
      </w:r>
      <w:r w:rsidR="0049464B" w:rsidRPr="0049464B">
        <w:rPr>
          <w:rFonts w:ascii="Nafees Web Naskh" w:eastAsia="Calibri" w:hAnsi="Nafees Web Naskh" w:cs="Nafees Web Naskh"/>
          <w:szCs w:val="24"/>
          <w:rtl/>
        </w:rPr>
        <w:t>ب</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ا</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س</w:t>
      </w:r>
      <w:r w:rsidR="0049464B" w:rsidRPr="0049464B">
        <w:rPr>
          <w:rFonts w:ascii="Nafees Web Naskh" w:eastAsia="Calibri" w:hAnsi="Nafees Web Naskh" w:cs="Nafees Web Naskh"/>
          <w:szCs w:val="24"/>
          <w:rtl/>
        </w:rPr>
        <w:t xml:space="preserve"> اے د</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گر</w:t>
      </w:r>
      <w:r w:rsidR="0049464B" w:rsidRPr="0049464B">
        <w:rPr>
          <w:rFonts w:ascii="Nafees Web Naskh" w:eastAsia="Calibri" w:hAnsi="Nafees Web Naskh" w:cs="Nafees Web Naskh"/>
          <w:szCs w:val="24"/>
          <w:rtl/>
        </w:rPr>
        <w:t xml:space="preserve"> تمام ز</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ر</w:t>
      </w:r>
      <w:r w:rsidR="0049464B" w:rsidRPr="0049464B">
        <w:rPr>
          <w:rFonts w:ascii="Nafees Web Naskh" w:eastAsia="Calibri" w:hAnsi="Nafees Web Naskh" w:cs="Nafees Web Naskh" w:hint="cs"/>
          <w:szCs w:val="24"/>
          <w:rtl/>
        </w:rPr>
        <w:t>ِ</w:t>
      </w:r>
      <w:r w:rsidR="0049464B" w:rsidRPr="0049464B">
        <w:rPr>
          <w:rFonts w:ascii="Nafees Web Naskh" w:eastAsia="Calibri" w:hAnsi="Nafees Web Naskh" w:cs="Nafees Web Naskh"/>
          <w:szCs w:val="24"/>
          <w:rtl/>
        </w:rPr>
        <w:t xml:space="preserve"> نمائندگ</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آوازوں ک</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بھ</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szCs w:val="24"/>
          <w:rtl/>
        </w:rPr>
        <w:t xml:space="preserve"> حل</w:t>
      </w:r>
      <w:r w:rsidR="0049464B" w:rsidRPr="0049464B">
        <w:rPr>
          <w:rFonts w:ascii="Nafees Web Naskh" w:eastAsia="Calibri" w:hAnsi="Nafees Web Naskh" w:cs="Nafees Web Naskh" w:hint="cs"/>
          <w:szCs w:val="24"/>
          <w:rtl/>
        </w:rPr>
        <w:t>ی</w:t>
      </w:r>
      <w:r w:rsidR="0049464B" w:rsidRPr="0049464B">
        <w:rPr>
          <w:rFonts w:ascii="Nafees Web Naskh" w:eastAsia="Calibri" w:hAnsi="Nafees Web Naskh" w:cs="Nafees Web Naskh" w:hint="eastAsia"/>
          <w:szCs w:val="24"/>
          <w:rtl/>
        </w:rPr>
        <w:t>ف</w:t>
      </w:r>
      <w:r w:rsidR="0049464B" w:rsidRPr="0049464B">
        <w:rPr>
          <w:rFonts w:ascii="Nafees Web Naskh" w:eastAsia="Calibri" w:hAnsi="Nafees Web Naskh" w:cs="Nafees Web Naskh"/>
          <w:szCs w:val="24"/>
          <w:rtl/>
        </w:rPr>
        <w:t xml:space="preserve"> ہے۔</w:t>
      </w:r>
    </w:p>
    <w:p w14:paraId="639D109B" w14:textId="0F1F9E69" w:rsidR="00A81A6D" w:rsidRPr="0049464B" w:rsidRDefault="0049464B" w:rsidP="0049464B">
      <w:pPr>
        <w:bidi/>
        <w:spacing w:line="240" w:lineRule="auto"/>
        <w:ind w:left="-284"/>
        <w:rPr>
          <w:rFonts w:ascii="Nafees Web Naskh" w:hAnsi="Nafees Web Naskh" w:cs="Nafees Web Naskh"/>
          <w:b/>
          <w:bCs/>
          <w:sz w:val="16"/>
          <w:szCs w:val="16"/>
        </w:rPr>
      </w:pPr>
      <w:r w:rsidRPr="006031EF">
        <w:rPr>
          <w:rFonts w:ascii="Nafees Web Naskh" w:hAnsi="Nafees Web Naskh" w:cs="Nafees Web Naskh"/>
          <w:szCs w:val="24"/>
          <w:rtl/>
          <w:lang w:bidi="ur-PK"/>
        </w:rPr>
        <w:t>اسے</w:t>
      </w:r>
      <w:r>
        <w:rPr>
          <w:rFonts w:ascii="Nafees Web Naskh" w:hAnsi="Nafees Web Naskh" w:cs="Nafees Web Naskh" w:hint="cs"/>
          <w:szCs w:val="24"/>
          <w:rtl/>
          <w:lang w:bidi="ur-PK"/>
        </w:rPr>
        <w:t xml:space="preserve"> </w:t>
      </w:r>
      <w:r w:rsidRPr="006031EF">
        <w:rPr>
          <w:rFonts w:ascii="Nafees Web Naskh" w:hAnsi="Nafees Web Naskh" w:cs="Nafees Web Naskh"/>
          <w:szCs w:val="24"/>
          <w:rtl/>
          <w:lang w:bidi="ur-PK"/>
        </w:rPr>
        <w:t xml:space="preserve"> </w:t>
      </w:r>
      <w:hyperlink r:id="rId24" w:history="1">
        <w:r w:rsidRPr="006031EF">
          <w:rPr>
            <w:rFonts w:asciiTheme="minorHAnsi" w:eastAsia="Times New Roman" w:hAnsiTheme="minorHAnsi" w:cstheme="minorHAnsi"/>
            <w:color w:val="0000FF"/>
            <w:u w:val="single"/>
          </w:rPr>
          <w:t>The Club Hub @ VSS</w:t>
        </w:r>
      </w:hyperlink>
      <w:r w:rsidRPr="006031EF">
        <w:rPr>
          <w:rFonts w:ascii="Nafees Web Naskh" w:hAnsi="Nafees Web Naskh" w:cs="Nafees Web Naskh"/>
          <w:szCs w:val="24"/>
          <w:rtl/>
          <w:lang w:bidi="ur-PK"/>
        </w:rPr>
        <w:t xml:space="preserve"> </w:t>
      </w:r>
      <w:r>
        <w:rPr>
          <w:rFonts w:ascii="Nafees Web Naskh" w:hAnsi="Nafees Web Naskh" w:cs="Nafees Web Naskh" w:hint="cs"/>
          <w:szCs w:val="24"/>
          <w:rtl/>
          <w:lang w:bidi="ur-PK"/>
        </w:rPr>
        <w:t xml:space="preserve"> </w:t>
      </w:r>
      <w:r w:rsidRPr="006031EF">
        <w:rPr>
          <w:rFonts w:ascii="Nafees Web Naskh" w:hAnsi="Nafees Web Naskh" w:cs="Nafees Web Naskh"/>
          <w:szCs w:val="24"/>
          <w:rtl/>
          <w:lang w:bidi="ur-PK"/>
        </w:rPr>
        <w:t>پر د</w:t>
      </w:r>
      <w:r w:rsidRPr="006031EF">
        <w:rPr>
          <w:rFonts w:ascii="Nafees Web Naskh" w:hAnsi="Nafees Web Naskh" w:cs="Nafees Web Naskh" w:hint="cs"/>
          <w:szCs w:val="24"/>
          <w:rtl/>
          <w:lang w:bidi="ur-PK"/>
        </w:rPr>
        <w:t>ی</w:t>
      </w:r>
      <w:r w:rsidRPr="006031EF">
        <w:rPr>
          <w:rFonts w:ascii="Nafees Web Naskh" w:hAnsi="Nafees Web Naskh" w:cs="Nafees Web Naskh" w:hint="eastAsia"/>
          <w:szCs w:val="24"/>
          <w:rtl/>
          <w:lang w:bidi="ur-PK"/>
        </w:rPr>
        <w:t>کھ</w:t>
      </w:r>
      <w:r w:rsidRPr="006031EF">
        <w:rPr>
          <w:rFonts w:ascii="Nafees Web Naskh" w:hAnsi="Nafees Web Naskh" w:cs="Nafees Web Naskh" w:hint="cs"/>
          <w:szCs w:val="24"/>
          <w:rtl/>
          <w:lang w:bidi="ur-PK"/>
        </w:rPr>
        <w:t>ی</w:t>
      </w:r>
      <w:r w:rsidRPr="006031EF">
        <w:rPr>
          <w:rFonts w:ascii="Nafees Web Naskh" w:hAnsi="Nafees Web Naskh" w:cs="Nafees Web Naskh" w:hint="eastAsia"/>
          <w:szCs w:val="24"/>
          <w:rtl/>
          <w:lang w:bidi="ur-PK"/>
        </w:rPr>
        <w:t>ں</w:t>
      </w:r>
      <w:r w:rsidRPr="006031EF">
        <w:rPr>
          <w:rFonts w:ascii="Nafees Web Naskh" w:hAnsi="Nafees Web Naskh" w:cs="Nafees Web Naskh"/>
          <w:szCs w:val="24"/>
          <w:rtl/>
          <w:lang w:bidi="ur-PK"/>
        </w:rPr>
        <w:t>۔</w:t>
      </w:r>
      <w:r w:rsidR="00AE20D4" w:rsidRPr="0049464B">
        <w:rPr>
          <w:rStyle w:val="Hyperlink"/>
          <w:rFonts w:ascii="Nafees Web Naskh" w:hAnsi="Nafees Web Naskh" w:cs="Nafees Web Naskh"/>
          <w:b/>
          <w:bCs/>
          <w:u w:val="none"/>
          <w:rtl/>
        </w:rPr>
        <w:br/>
      </w:r>
    </w:p>
    <w:p w14:paraId="6BF721BA" w14:textId="11AAF113" w:rsidR="00A81A6D" w:rsidRPr="002C36E9" w:rsidRDefault="002C36E9" w:rsidP="005A56FA">
      <w:pPr>
        <w:bidi/>
        <w:spacing w:before="0" w:after="0" w:line="240" w:lineRule="auto"/>
        <w:ind w:left="-288"/>
        <w:rPr>
          <w:rStyle w:val="Strong"/>
          <w:rFonts w:cs="Arial"/>
          <w:color w:val="F79646" w:themeColor="accent6"/>
          <w:szCs w:val="24"/>
        </w:rPr>
      </w:pPr>
      <w:r w:rsidRPr="002C36E9">
        <w:rPr>
          <w:rStyle w:val="Strong"/>
          <w:rFonts w:ascii="Nafees Web Naskh" w:hAnsi="Nafees Web Naskh" w:cs="Nafees Web Naskh" w:hint="cs"/>
          <w:color w:val="F79646" w:themeColor="accent6"/>
          <w:szCs w:val="24"/>
          <w:rtl/>
        </w:rPr>
        <w:lastRenderedPageBreak/>
        <w:t>ی</w:t>
      </w:r>
      <w:r w:rsidRPr="002C36E9">
        <w:rPr>
          <w:rStyle w:val="Strong"/>
          <w:rFonts w:ascii="Nafees Web Naskh" w:hAnsi="Nafees Web Naskh" w:cs="Nafees Web Naskh" w:hint="eastAsia"/>
          <w:color w:val="F79646" w:themeColor="accent6"/>
          <w:szCs w:val="24"/>
          <w:rtl/>
        </w:rPr>
        <w:t>ہ</w:t>
      </w:r>
      <w:r w:rsidRPr="002C36E9">
        <w:rPr>
          <w:rStyle w:val="Strong"/>
          <w:rFonts w:ascii="Nafees Web Naskh" w:hAnsi="Nafees Web Naskh" w:cs="Nafees Web Naskh"/>
          <w:color w:val="F79646" w:themeColor="accent6"/>
          <w:szCs w:val="24"/>
          <w:rtl/>
        </w:rPr>
        <w:t xml:space="preserve"> سب </w:t>
      </w:r>
      <w:r w:rsidR="00A2318B">
        <w:rPr>
          <w:rStyle w:val="Strong"/>
          <w:rFonts w:ascii="Nafees Web Naskh" w:hAnsi="Nafees Web Naskh" w:cs="Nafees Web Naskh" w:hint="cs"/>
          <w:color w:val="F79646" w:themeColor="accent6"/>
          <w:szCs w:val="24"/>
          <w:rtl/>
        </w:rPr>
        <w:t xml:space="preserve">کچھ </w:t>
      </w:r>
      <w:r w:rsidRPr="002C36E9">
        <w:rPr>
          <w:rStyle w:val="Strong"/>
          <w:rFonts w:ascii="Nafees Web Naskh" w:hAnsi="Nafees Web Naskh" w:cs="Nafees Web Naskh"/>
          <w:color w:val="F79646" w:themeColor="accent6"/>
          <w:szCs w:val="24"/>
          <w:rtl/>
        </w:rPr>
        <w:t>ا</w:t>
      </w:r>
      <w:r w:rsidRPr="002C36E9">
        <w:rPr>
          <w:rStyle w:val="Strong"/>
          <w:rFonts w:ascii="Nafees Web Naskh" w:hAnsi="Nafees Web Naskh" w:cs="Nafees Web Naskh" w:hint="cs"/>
          <w:color w:val="F79646" w:themeColor="accent6"/>
          <w:szCs w:val="24"/>
          <w:rtl/>
        </w:rPr>
        <w:t>ی</w:t>
      </w:r>
      <w:r w:rsidRPr="002C36E9">
        <w:rPr>
          <w:rStyle w:val="Strong"/>
          <w:rFonts w:ascii="Nafees Web Naskh" w:hAnsi="Nafees Web Naskh" w:cs="Nafees Web Naskh" w:hint="eastAsia"/>
          <w:color w:val="F79646" w:themeColor="accent6"/>
          <w:szCs w:val="24"/>
          <w:rtl/>
        </w:rPr>
        <w:t>ک</w:t>
      </w:r>
      <w:r w:rsidRPr="002C36E9">
        <w:rPr>
          <w:rStyle w:val="Strong"/>
          <w:rFonts w:ascii="Nafees Web Naskh" w:hAnsi="Nafees Web Naskh" w:cs="Nafees Web Naskh"/>
          <w:color w:val="F79646" w:themeColor="accent6"/>
          <w:szCs w:val="24"/>
          <w:rtl/>
        </w:rPr>
        <w:t xml:space="preserve"> ساتھ و</w:t>
      </w:r>
      <w:r w:rsidRPr="002C36E9">
        <w:rPr>
          <w:rStyle w:val="Strong"/>
          <w:rFonts w:ascii="Nafees Web Naskh" w:hAnsi="Nafees Web Naskh" w:cs="Nafees Web Naskh" w:hint="cs"/>
          <w:color w:val="F79646" w:themeColor="accent6"/>
          <w:szCs w:val="24"/>
          <w:rtl/>
        </w:rPr>
        <w:t>ی</w:t>
      </w:r>
      <w:r w:rsidRPr="002C36E9">
        <w:rPr>
          <w:rStyle w:val="Strong"/>
          <w:rFonts w:ascii="Nafees Web Naskh" w:hAnsi="Nafees Web Naskh" w:cs="Nafees Web Naskh"/>
          <w:color w:val="F79646" w:themeColor="accent6"/>
          <w:szCs w:val="24"/>
          <w:rtl/>
        </w:rPr>
        <w:t xml:space="preserve"> ا</w:t>
      </w:r>
      <w:r w:rsidRPr="002C36E9">
        <w:rPr>
          <w:rStyle w:val="Strong"/>
          <w:rFonts w:ascii="Nafees Web Naskh" w:hAnsi="Nafees Web Naskh" w:cs="Nafees Web Naskh" w:hint="cs"/>
          <w:color w:val="F79646" w:themeColor="accent6"/>
          <w:szCs w:val="24"/>
          <w:rtl/>
        </w:rPr>
        <w:t>ی</w:t>
      </w:r>
      <w:r w:rsidRPr="002C36E9">
        <w:rPr>
          <w:rStyle w:val="Strong"/>
          <w:rFonts w:ascii="Nafees Web Naskh" w:hAnsi="Nafees Web Naskh" w:cs="Nafees Web Naskh" w:hint="eastAsia"/>
          <w:color w:val="F79646" w:themeColor="accent6"/>
          <w:szCs w:val="24"/>
          <w:rtl/>
        </w:rPr>
        <w:t>س</w:t>
      </w:r>
      <w:r w:rsidRPr="002C36E9">
        <w:rPr>
          <w:rStyle w:val="Strong"/>
          <w:rFonts w:ascii="Nafees Web Naskh" w:hAnsi="Nafees Web Naskh" w:cs="Nafees Web Naskh"/>
          <w:color w:val="F79646" w:themeColor="accent6"/>
          <w:szCs w:val="24"/>
          <w:rtl/>
        </w:rPr>
        <w:t xml:space="preserve"> ا</w:t>
      </w:r>
      <w:r w:rsidRPr="002C36E9">
        <w:rPr>
          <w:rStyle w:val="Strong"/>
          <w:rFonts w:ascii="Nafees Web Naskh" w:hAnsi="Nafees Web Naskh" w:cs="Nafees Web Naskh" w:hint="cs"/>
          <w:color w:val="F79646" w:themeColor="accent6"/>
          <w:szCs w:val="24"/>
          <w:rtl/>
        </w:rPr>
        <w:t>ی</w:t>
      </w:r>
      <w:r w:rsidRPr="002C36E9">
        <w:rPr>
          <w:rStyle w:val="Strong"/>
          <w:rFonts w:ascii="Nafees Web Naskh" w:hAnsi="Nafees Web Naskh" w:cs="Nafees Web Naskh" w:hint="eastAsia"/>
          <w:color w:val="F79646" w:themeColor="accent6"/>
          <w:szCs w:val="24"/>
          <w:rtl/>
        </w:rPr>
        <w:t>س</w:t>
      </w:r>
      <w:r w:rsidRPr="002C36E9">
        <w:rPr>
          <w:rStyle w:val="Strong"/>
          <w:rFonts w:ascii="Nafees Web Naskh" w:hAnsi="Nafees Web Naskh" w:cs="Nafees Web Naskh"/>
          <w:color w:val="F79646" w:themeColor="accent6"/>
          <w:szCs w:val="24"/>
          <w:rtl/>
        </w:rPr>
        <w:t xml:space="preserve"> م</w:t>
      </w:r>
      <w:r w:rsidRPr="002C36E9">
        <w:rPr>
          <w:rStyle w:val="Strong"/>
          <w:rFonts w:ascii="Nafees Web Naskh" w:hAnsi="Nafees Web Naskh" w:cs="Nafees Web Naskh" w:hint="cs"/>
          <w:color w:val="F79646" w:themeColor="accent6"/>
          <w:szCs w:val="24"/>
          <w:rtl/>
        </w:rPr>
        <w:t>ی</w:t>
      </w:r>
      <w:r w:rsidRPr="002C36E9">
        <w:rPr>
          <w:rStyle w:val="Strong"/>
          <w:rFonts w:ascii="Nafees Web Naskh" w:hAnsi="Nafees Web Naskh" w:cs="Nafees Web Naskh" w:hint="eastAsia"/>
          <w:color w:val="F79646" w:themeColor="accent6"/>
          <w:szCs w:val="24"/>
          <w:rtl/>
        </w:rPr>
        <w:t>ں</w:t>
      </w:r>
      <w:r w:rsidRPr="002C36E9">
        <w:rPr>
          <w:rStyle w:val="Strong"/>
          <w:rFonts w:ascii="Nafees Web Naskh" w:hAnsi="Nafees Web Naskh" w:cs="Nafees Web Naskh"/>
          <w:color w:val="F79646" w:themeColor="accent6"/>
          <w:szCs w:val="24"/>
          <w:rtl/>
        </w:rPr>
        <w:t xml:space="preserve"> رکھنا</w:t>
      </w:r>
    </w:p>
    <w:p w14:paraId="5394A3AE" w14:textId="1C5E3F5A" w:rsidR="00AE20D4" w:rsidRDefault="002C36E9" w:rsidP="00AE20D4">
      <w:pPr>
        <w:bidi/>
        <w:spacing w:line="240" w:lineRule="auto"/>
        <w:ind w:left="-284"/>
        <w:rPr>
          <w:rFonts w:ascii="Nafees Web Naskh" w:eastAsia="Calibri" w:hAnsi="Nafees Web Naskh" w:cs="Nafees Web Naskh"/>
          <w:szCs w:val="24"/>
          <w:rtl/>
        </w:rPr>
      </w:pPr>
      <w:r w:rsidRPr="002C36E9">
        <w:rPr>
          <w:rFonts w:ascii="Nafees Web Naskh" w:eastAsia="Calibri" w:hAnsi="Nafees Web Naskh" w:cs="Nafees Web Naskh"/>
          <w:szCs w:val="24"/>
          <w:rtl/>
        </w:rPr>
        <w:t>چار مختلف مضام</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ن</w:t>
      </w:r>
      <w:r w:rsidRPr="002C36E9">
        <w:rPr>
          <w:rFonts w:ascii="Nafees Web Naskh" w:eastAsia="Calibri" w:hAnsi="Nafees Web Naskh" w:cs="Nafees Web Naskh"/>
          <w:szCs w:val="24"/>
          <w:rtl/>
        </w:rPr>
        <w:t xml:space="preserve"> کے اساتذہ </w:t>
      </w:r>
      <w:r w:rsidRPr="002C36E9">
        <w:rPr>
          <w:rFonts w:ascii="Nafees Web Naskh" w:eastAsia="Calibri" w:hAnsi="Nafees Web Naskh" w:cs="Nafees Web Naskh" w:hint="cs"/>
          <w:szCs w:val="24"/>
          <w:rtl/>
        </w:rPr>
        <w:t>کینیڈا</w:t>
      </w:r>
      <w:r w:rsidRPr="002C36E9">
        <w:rPr>
          <w:rFonts w:ascii="Nafees Web Naskh" w:eastAsia="Calibri" w:hAnsi="Nafees Web Naskh" w:cs="Nafees Web Naskh"/>
          <w:szCs w:val="24"/>
          <w:rtl/>
        </w:rPr>
        <w:t xml:space="preserve"> م</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ں</w:t>
      </w:r>
      <w:r w:rsidRPr="002C36E9">
        <w:rPr>
          <w:rFonts w:ascii="Nafees Web Naskh" w:eastAsia="Calibri" w:hAnsi="Nafees Web Naskh" w:cs="Nafees Web Naskh"/>
          <w:szCs w:val="24"/>
          <w:rtl/>
        </w:rPr>
        <w:t xml:space="preserve"> کھانےک</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szCs w:val="24"/>
          <w:rtl/>
        </w:rPr>
        <w:t xml:space="preserve"> حفاظت کے بارے م</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ں</w:t>
      </w:r>
      <w:r w:rsidRPr="002C36E9">
        <w:rPr>
          <w:rFonts w:ascii="Nafees Web Naskh" w:eastAsia="Calibri" w:hAnsi="Nafees Web Naskh" w:cs="Nafees Web Naskh"/>
          <w:szCs w:val="24"/>
          <w:rtl/>
        </w:rPr>
        <w:t xml:space="preserve"> </w:t>
      </w:r>
      <w:r w:rsidRPr="002C36E9">
        <w:rPr>
          <w:rFonts w:ascii="Nafees Web Naskh" w:eastAsia="Calibri" w:hAnsi="Nafees Web Naskh" w:cs="Nafees Web Naskh" w:hint="cs"/>
          <w:szCs w:val="24"/>
          <w:rtl/>
        </w:rPr>
        <w:t xml:space="preserve">گریڈ </w:t>
      </w:r>
      <w:r w:rsidRPr="002C36E9">
        <w:rPr>
          <w:rFonts w:ascii="Calibri" w:eastAsia="Calibri" w:hAnsi="Calibri" w:cs="Calibri" w:hint="cs"/>
          <w:szCs w:val="24"/>
          <w:rtl/>
        </w:rPr>
        <w:t>10</w:t>
      </w:r>
      <w:r w:rsidRPr="002C36E9">
        <w:rPr>
          <w:rFonts w:ascii="Nafees Web Naskh" w:eastAsia="Calibri" w:hAnsi="Nafees Web Naskh" w:cs="Nafees Web Naskh" w:hint="cs"/>
          <w:szCs w:val="24"/>
          <w:rtl/>
        </w:rPr>
        <w:t>کے طلباء کو</w:t>
      </w:r>
      <w:r w:rsidRPr="002C36E9">
        <w:rPr>
          <w:rFonts w:ascii="Nafees Web Naskh" w:eastAsia="Calibri" w:hAnsi="Nafees Web Naskh" w:cs="Nafees Web Naskh"/>
          <w:szCs w:val="24"/>
          <w:rtl/>
        </w:rPr>
        <w:t xml:space="preserve">کراس </w:t>
      </w:r>
      <w:r w:rsidRPr="002C36E9">
        <w:rPr>
          <w:rFonts w:ascii="Nafees Web Naskh" w:eastAsia="Calibri" w:hAnsi="Nafees Web Naskh" w:cs="Nafees Web Naskh" w:hint="cs"/>
          <w:szCs w:val="24"/>
          <w:rtl/>
        </w:rPr>
        <w:t>سرکلر</w:t>
      </w:r>
      <w:r w:rsidRPr="002C36E9">
        <w:rPr>
          <w:rFonts w:ascii="Nafees Web Naskh" w:eastAsia="Calibri" w:hAnsi="Nafees Web Naskh" w:cs="Nafees Web Naskh"/>
          <w:szCs w:val="24"/>
          <w:rtl/>
        </w:rPr>
        <w:t xml:space="preserve"> تعل</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م</w:t>
      </w:r>
      <w:r w:rsidRPr="002C36E9">
        <w:rPr>
          <w:rFonts w:ascii="Nafees Web Naskh" w:eastAsia="Calibri" w:hAnsi="Nafees Web Naskh" w:cs="Nafees Web Naskh"/>
          <w:szCs w:val="24"/>
          <w:rtl/>
        </w:rPr>
        <w:t xml:space="preserve"> </w:t>
      </w:r>
      <w:r w:rsidRPr="002C36E9">
        <w:rPr>
          <w:rFonts w:ascii="Nafees Web Naskh" w:eastAsia="Calibri" w:hAnsi="Nafees Web Naskh" w:cs="Nafees Web Naskh" w:hint="cs"/>
          <w:szCs w:val="24"/>
          <w:rtl/>
        </w:rPr>
        <w:t>دینے کیلئے اکٹھے ہوئے</w:t>
      </w:r>
      <w:r w:rsidRPr="002C36E9">
        <w:rPr>
          <w:rFonts w:ascii="Nafees Web Naskh" w:eastAsia="Calibri" w:hAnsi="Nafees Web Naskh" w:cs="Nafees Web Naskh"/>
          <w:szCs w:val="24"/>
          <w:rtl/>
        </w:rPr>
        <w:t>، جس نے وبائ</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szCs w:val="24"/>
          <w:rtl/>
        </w:rPr>
        <w:t xml:space="preserve"> </w:t>
      </w:r>
      <w:r w:rsidRPr="002C36E9">
        <w:rPr>
          <w:rFonts w:ascii="Nafees Web Naskh" w:eastAsia="Calibri" w:hAnsi="Nafees Web Naskh" w:cs="Nafees Web Naskh" w:hint="cs"/>
          <w:szCs w:val="24"/>
          <w:rtl/>
        </w:rPr>
        <w:t xml:space="preserve">مرض </w:t>
      </w:r>
      <w:r w:rsidRPr="002C36E9">
        <w:rPr>
          <w:rFonts w:ascii="Nafees Web Naskh" w:eastAsia="Calibri" w:hAnsi="Nafees Web Naskh" w:cs="Nafees Web Naskh"/>
          <w:szCs w:val="24"/>
          <w:rtl/>
        </w:rPr>
        <w:t>کے دوران ٹور</w:t>
      </w:r>
      <w:r w:rsidRPr="002C36E9">
        <w:rPr>
          <w:rFonts w:ascii="Nafees Web Naskh" w:eastAsia="Calibri" w:hAnsi="Nafees Web Naskh" w:cs="Nafees Web Naskh" w:hint="cs"/>
          <w:szCs w:val="24"/>
          <w:rtl/>
        </w:rPr>
        <w:t>ا</w:t>
      </w:r>
      <w:r w:rsidRPr="002C36E9">
        <w:rPr>
          <w:rFonts w:ascii="Nafees Web Naskh" w:eastAsia="Calibri" w:hAnsi="Nafees Web Naskh" w:cs="Nafees Web Naskh"/>
          <w:szCs w:val="24"/>
          <w:rtl/>
        </w:rPr>
        <w:t>نٹو پرتوجہ د</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szCs w:val="24"/>
          <w:rtl/>
        </w:rPr>
        <w:t>۔</w:t>
      </w:r>
    </w:p>
    <w:p w14:paraId="614E8866" w14:textId="3BCC3231" w:rsidR="00B43403" w:rsidRDefault="00B43403" w:rsidP="00B43403">
      <w:pPr>
        <w:bidi/>
        <w:spacing w:line="240" w:lineRule="auto"/>
        <w:ind w:left="-284"/>
        <w:rPr>
          <w:rFonts w:ascii="Nafees Web Naskh" w:hAnsi="Nafees Web Naskh" w:cs="Nafees Web Naskh"/>
          <w:szCs w:val="24"/>
          <w:rtl/>
        </w:rPr>
      </w:pPr>
      <w:r w:rsidRPr="002F4D5F">
        <w:rPr>
          <w:rFonts w:ascii="Nafees Web Naskh" w:hAnsi="Nafees Web Naskh" w:cs="Nafees Web Naskh"/>
          <w:szCs w:val="24"/>
          <w:rtl/>
        </w:rPr>
        <w:t>کلاس کا آغاز دو مہمان مقرر</w:t>
      </w:r>
      <w:r w:rsidRPr="002F4D5F">
        <w:rPr>
          <w:rFonts w:ascii="Nafees Web Naskh" w:hAnsi="Nafees Web Naskh" w:cs="Nafees Web Naskh" w:hint="cs"/>
          <w:szCs w:val="24"/>
          <w:rtl/>
        </w:rPr>
        <w:t>ی</w:t>
      </w:r>
      <w:r w:rsidRPr="002F4D5F">
        <w:rPr>
          <w:rFonts w:ascii="Nafees Web Naskh" w:hAnsi="Nafees Web Naskh" w:cs="Nafees Web Naskh" w:hint="eastAsia"/>
          <w:szCs w:val="24"/>
          <w:rtl/>
        </w:rPr>
        <w:t>ن</w:t>
      </w:r>
      <w:r>
        <w:rPr>
          <w:rFonts w:ascii="Nafees Web Naskh" w:hAnsi="Nafees Web Naskh" w:cs="Nafees Web Naskh" w:hint="cs"/>
          <w:szCs w:val="24"/>
          <w:rtl/>
        </w:rPr>
        <w:t xml:space="preserve"> </w:t>
      </w:r>
      <w:r w:rsidRPr="002F4D5F">
        <w:rPr>
          <w:rFonts w:ascii="Nafees Web Naskh" w:hAnsi="Nafees Web Naskh" w:cs="Nafees Web Naskh"/>
          <w:szCs w:val="24"/>
          <w:rtl/>
        </w:rPr>
        <w:t xml:space="preserve"> </w:t>
      </w:r>
      <w:r w:rsidRPr="00763CE0">
        <w:rPr>
          <w:rFonts w:eastAsia="Calibri" w:cs="Arial"/>
          <w:color w:val="000000"/>
        </w:rPr>
        <w:t>–</w:t>
      </w:r>
      <w:r w:rsidRPr="002F4D5F">
        <w:rPr>
          <w:rFonts w:ascii="Nafees Web Naskh" w:hAnsi="Nafees Web Naskh" w:cs="Nafees Web Naskh"/>
          <w:szCs w:val="24"/>
          <w:rtl/>
        </w:rPr>
        <w:t xml:space="preserve"> </w:t>
      </w:r>
      <w:r>
        <w:rPr>
          <w:rFonts w:ascii="Nafees Web Naskh" w:hAnsi="Nafees Web Naskh" w:cs="Nafees Web Naskh" w:hint="cs"/>
          <w:szCs w:val="24"/>
          <w:rtl/>
        </w:rPr>
        <w:t xml:space="preserve"> </w:t>
      </w:r>
      <w:r w:rsidRPr="002F4D5F">
        <w:rPr>
          <w:rFonts w:ascii="Nafees Web Naskh" w:hAnsi="Nafees Web Naskh" w:cs="Nafees Web Naskh"/>
          <w:szCs w:val="24"/>
          <w:rtl/>
        </w:rPr>
        <w:t>و</w:t>
      </w:r>
      <w:r w:rsidRPr="002F4D5F">
        <w:rPr>
          <w:rFonts w:ascii="Nafees Web Naskh" w:hAnsi="Nafees Web Naskh" w:cs="Nafees Web Naskh" w:hint="eastAsia"/>
          <w:szCs w:val="24"/>
          <w:rtl/>
        </w:rPr>
        <w:t>ن</w:t>
      </w:r>
      <w:r w:rsidRPr="002F4D5F">
        <w:rPr>
          <w:rFonts w:ascii="Nafees Web Naskh" w:hAnsi="Nafees Web Naskh" w:cs="Nafees Web Naskh" w:hint="cs"/>
          <w:szCs w:val="24"/>
          <w:rtl/>
        </w:rPr>
        <w:t>ی</w:t>
      </w:r>
      <w:r w:rsidRPr="002F4D5F">
        <w:rPr>
          <w:rFonts w:ascii="Nafees Web Naskh" w:hAnsi="Nafees Web Naskh" w:cs="Nafees Web Naskh"/>
          <w:szCs w:val="24"/>
          <w:rtl/>
        </w:rPr>
        <w:t xml:space="preserve"> کو</w:t>
      </w:r>
      <w:r>
        <w:rPr>
          <w:rFonts w:ascii="Nafees Web Naskh" w:hAnsi="Nafees Web Naskh" w:cs="Nafees Web Naskh" w:hint="cs"/>
          <w:szCs w:val="24"/>
          <w:rtl/>
        </w:rPr>
        <w:t>ا</w:t>
      </w:r>
      <w:r w:rsidRPr="002F4D5F">
        <w:rPr>
          <w:rFonts w:ascii="Nafees Web Naskh" w:hAnsi="Nafees Web Naskh" w:cs="Nafees Web Naskh"/>
          <w:szCs w:val="24"/>
          <w:rtl/>
        </w:rPr>
        <w:t xml:space="preserve">چ </w:t>
      </w:r>
      <w:r>
        <w:rPr>
          <w:rFonts w:eastAsia="Calibri" w:cstheme="minorHAnsi"/>
          <w:color w:val="000000"/>
        </w:rPr>
        <w:t>(</w:t>
      </w:r>
      <w:r w:rsidRPr="001668DF">
        <w:rPr>
          <w:rFonts w:asciiTheme="minorHAnsi" w:eastAsia="Calibri" w:hAnsiTheme="minorHAnsi" w:cstheme="minorHAnsi"/>
          <w:color w:val="000000"/>
        </w:rPr>
        <w:t>Winnie Quach</w:t>
      </w:r>
      <w:r>
        <w:rPr>
          <w:rFonts w:eastAsia="Calibri" w:cstheme="minorHAnsi"/>
          <w:color w:val="000000"/>
        </w:rPr>
        <w:t>)</w:t>
      </w:r>
      <w:r>
        <w:rPr>
          <w:rFonts w:ascii="Nafees Web Naskh" w:eastAsia="Calibri" w:hAnsi="Nafees Web Naskh" w:cs="Nafees Web Naskh" w:hint="cs"/>
          <w:color w:val="000000"/>
          <w:rtl/>
          <w:lang w:bidi="ur-PK"/>
        </w:rPr>
        <w:t xml:space="preserve"> </w:t>
      </w:r>
      <w:r w:rsidRPr="002F4D5F">
        <w:rPr>
          <w:rFonts w:ascii="Nafees Web Naskh" w:hAnsi="Nafees Web Naskh" w:cs="Nafees Web Naskh"/>
          <w:szCs w:val="24"/>
          <w:rtl/>
        </w:rPr>
        <w:t>اور ش</w:t>
      </w:r>
      <w:r w:rsidRPr="002F4D5F">
        <w:rPr>
          <w:rFonts w:ascii="Nafees Web Naskh" w:hAnsi="Nafees Web Naskh" w:cs="Nafees Web Naskh" w:hint="cs"/>
          <w:szCs w:val="24"/>
          <w:rtl/>
        </w:rPr>
        <w:t>ی</w:t>
      </w:r>
      <w:r w:rsidRPr="002F4D5F">
        <w:rPr>
          <w:rFonts w:ascii="Nafees Web Naskh" w:hAnsi="Nafees Web Naskh" w:cs="Nafees Web Naskh" w:hint="eastAsia"/>
          <w:szCs w:val="24"/>
          <w:rtl/>
        </w:rPr>
        <w:t>نن</w:t>
      </w:r>
      <w:r w:rsidRPr="002F4D5F">
        <w:rPr>
          <w:rFonts w:ascii="Nafees Web Naskh" w:hAnsi="Nafees Web Naskh" w:cs="Nafees Web Naskh"/>
          <w:szCs w:val="24"/>
          <w:rtl/>
        </w:rPr>
        <w:t xml:space="preserve"> م</w:t>
      </w:r>
      <w:r w:rsidRPr="002F4D5F">
        <w:rPr>
          <w:rFonts w:ascii="Nafees Web Naskh" w:hAnsi="Nafees Web Naskh" w:cs="Nafees Web Naskh" w:hint="cs"/>
          <w:szCs w:val="24"/>
          <w:rtl/>
        </w:rPr>
        <w:t>ی</w:t>
      </w:r>
      <w:r w:rsidRPr="002F4D5F">
        <w:rPr>
          <w:rFonts w:ascii="Nafees Web Naskh" w:hAnsi="Nafees Web Naskh" w:cs="Nafees Web Naskh" w:hint="eastAsia"/>
          <w:szCs w:val="24"/>
          <w:rtl/>
        </w:rPr>
        <w:t>ک</w:t>
      </w:r>
      <w:r>
        <w:rPr>
          <w:rFonts w:ascii="Nafees Web Naskh" w:hAnsi="Nafees Web Naskh" w:cs="Nafees Web Naskh" w:hint="cs"/>
          <w:szCs w:val="24"/>
          <w:rtl/>
        </w:rPr>
        <w:t xml:space="preserve">الے </w:t>
      </w:r>
      <w:r>
        <w:rPr>
          <w:rFonts w:eastAsia="Calibri" w:cstheme="minorHAnsi"/>
          <w:color w:val="000000"/>
        </w:rPr>
        <w:t>(</w:t>
      </w:r>
      <w:r w:rsidRPr="001668DF">
        <w:rPr>
          <w:rFonts w:asciiTheme="minorHAnsi" w:eastAsia="Calibri" w:hAnsiTheme="minorHAnsi" w:cstheme="minorHAnsi"/>
          <w:color w:val="000000"/>
        </w:rPr>
        <w:t>Shannon McCauley</w:t>
      </w:r>
      <w:r>
        <w:rPr>
          <w:rFonts w:eastAsia="Calibri" w:cstheme="minorHAnsi"/>
          <w:color w:val="000000"/>
        </w:rPr>
        <w:t>)</w:t>
      </w:r>
      <w:r>
        <w:rPr>
          <w:rFonts w:ascii="Nafees Web Naskh" w:eastAsia="Calibri" w:hAnsi="Nafees Web Naskh" w:cs="Nafees Web Naskh" w:hint="cs"/>
          <w:color w:val="000000"/>
          <w:rtl/>
        </w:rPr>
        <w:t xml:space="preserve"> </w:t>
      </w:r>
      <w:r w:rsidRPr="002F4D5F">
        <w:rPr>
          <w:rFonts w:ascii="Nafees Web Naskh" w:hAnsi="Nafees Web Naskh" w:cs="Nafees Web Naskh"/>
          <w:szCs w:val="24"/>
          <w:rtl/>
        </w:rPr>
        <w:t>سے ہوا۔</w:t>
      </w:r>
      <w:r>
        <w:rPr>
          <w:rFonts w:ascii="Nafees Web Naskh" w:hAnsi="Nafees Web Naskh" w:cs="Nafees Web Naskh" w:hint="cs"/>
          <w:szCs w:val="24"/>
          <w:rtl/>
        </w:rPr>
        <w:t xml:space="preserve"> </w:t>
      </w:r>
      <w:r w:rsidRPr="001668DF">
        <w:rPr>
          <w:rFonts w:ascii="Nafees Web Naskh" w:hAnsi="Nafees Web Naskh" w:cs="Nafees Web Naskh"/>
          <w:szCs w:val="24"/>
          <w:rtl/>
        </w:rPr>
        <w:t>و</w:t>
      </w:r>
      <w:r w:rsidRPr="001668DF">
        <w:rPr>
          <w:rFonts w:ascii="Nafees Web Naskh" w:hAnsi="Nafees Web Naskh" w:cs="Nafees Web Naskh" w:hint="eastAsia"/>
          <w:szCs w:val="24"/>
          <w:rtl/>
        </w:rPr>
        <w:t>ن</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نے ٹور</w:t>
      </w:r>
      <w:r>
        <w:rPr>
          <w:rFonts w:ascii="Nafees Web Naskh" w:hAnsi="Nafees Web Naskh" w:cs="Nafees Web Naskh" w:hint="cs"/>
          <w:szCs w:val="24"/>
          <w:rtl/>
          <w:lang w:bidi="ur-PK"/>
        </w:rPr>
        <w:t>ا</w:t>
      </w:r>
      <w:r w:rsidRPr="001668DF">
        <w:rPr>
          <w:rFonts w:ascii="Nafees Web Naskh" w:hAnsi="Nafees Web Naskh" w:cs="Nafees Web Naskh"/>
          <w:szCs w:val="24"/>
          <w:rtl/>
        </w:rPr>
        <w:t xml:space="preserve">نٹو </w:t>
      </w:r>
      <w:r>
        <w:rPr>
          <w:rFonts w:ascii="Nafees Web Naskh" w:hAnsi="Nafees Web Naskh" w:cs="Nafees Web Naskh" w:hint="cs"/>
          <w:szCs w:val="24"/>
          <w:rtl/>
        </w:rPr>
        <w:t xml:space="preserve">سٹی </w:t>
      </w:r>
      <w:r w:rsidRPr="001668DF">
        <w:rPr>
          <w:rFonts w:ascii="Nafees Web Naskh" w:hAnsi="Nafees Web Naskh" w:cs="Nafees Web Naskh"/>
          <w:szCs w:val="24"/>
          <w:rtl/>
        </w:rPr>
        <w:t>کے ساتھ کھانےک</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خواندگ</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اورکھانے ک</w:t>
      </w:r>
      <w:r>
        <w:rPr>
          <w:rFonts w:ascii="Nafees Web Naskh" w:hAnsi="Nafees Web Naskh" w:cs="Nafees Web Naskh" w:hint="cs"/>
          <w:szCs w:val="24"/>
          <w:rtl/>
        </w:rPr>
        <w:t>ے</w:t>
      </w:r>
      <w:r w:rsidRPr="001668DF">
        <w:rPr>
          <w:rFonts w:ascii="Nafees Web Naskh" w:hAnsi="Nafees Web Naskh" w:cs="Nafees Web Naskh"/>
          <w:szCs w:val="24"/>
          <w:rtl/>
        </w:rPr>
        <w:t xml:space="preserve"> عدم تحفظ پر ا</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ک</w:t>
      </w:r>
      <w:r w:rsidRPr="001668DF">
        <w:rPr>
          <w:rFonts w:ascii="Nafees Web Naskh" w:hAnsi="Nafees Web Naskh" w:cs="Nafees Web Naskh"/>
          <w:szCs w:val="24"/>
          <w:rtl/>
        </w:rPr>
        <w:t xml:space="preserve"> سروس لرننگ پائلٹ پر</w:t>
      </w:r>
      <w:r>
        <w:rPr>
          <w:rFonts w:ascii="Nafees Web Naskh" w:hAnsi="Nafees Web Naskh" w:cs="Nafees Web Naskh" w:hint="cs"/>
          <w:szCs w:val="24"/>
          <w:rtl/>
        </w:rPr>
        <w:t>ا</w:t>
      </w:r>
      <w:r w:rsidRPr="001668DF">
        <w:rPr>
          <w:rFonts w:ascii="Nafees Web Naskh" w:hAnsi="Nafees Web Naskh" w:cs="Nafees Web Naskh"/>
          <w:szCs w:val="24"/>
          <w:rtl/>
        </w:rPr>
        <w:t>ج</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کٹ</w:t>
      </w:r>
      <w:r w:rsidRPr="001668DF">
        <w:rPr>
          <w:rFonts w:ascii="Nafees Web Naskh" w:hAnsi="Nafees Web Naskh" w:cs="Nafees Web Naskh"/>
          <w:szCs w:val="24"/>
          <w:rtl/>
        </w:rPr>
        <w:t xml:space="preserve"> پرکام ک</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ا</w:t>
      </w:r>
      <w:r w:rsidRPr="001668DF">
        <w:rPr>
          <w:rFonts w:ascii="Nafees Web Naskh" w:hAnsi="Nafees Web Naskh" w:cs="Nafees Web Naskh"/>
          <w:szCs w:val="24"/>
          <w:rtl/>
        </w:rPr>
        <w:t>۔کم</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ونٹ</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فوڈ س</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نٹرز</w:t>
      </w:r>
      <w:r w:rsidRPr="001668DF">
        <w:rPr>
          <w:rFonts w:ascii="Nafees Web Naskh" w:hAnsi="Nafees Web Naskh" w:cs="Nafees Web Naskh"/>
          <w:szCs w:val="24"/>
          <w:rtl/>
        </w:rPr>
        <w:t>ک</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ن</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ڈا</w:t>
      </w:r>
      <w:r w:rsidRPr="001668DF">
        <w:rPr>
          <w:rFonts w:ascii="Nafees Web Naskh" w:hAnsi="Nafees Web Naskh" w:cs="Nafees Web Naskh"/>
          <w:szCs w:val="24"/>
          <w:rtl/>
        </w:rPr>
        <w:t xml:space="preserve"> سے تعلق رکھنے وال</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ش</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نن</w:t>
      </w:r>
      <w:r w:rsidRPr="001668DF">
        <w:rPr>
          <w:rFonts w:ascii="Nafees Web Naskh" w:hAnsi="Nafees Web Naskh" w:cs="Nafees Web Naskh"/>
          <w:szCs w:val="24"/>
          <w:rtl/>
        </w:rPr>
        <w:t xml:space="preserve"> نے اس بارے م</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ں</w:t>
      </w:r>
      <w:r w:rsidRPr="001668DF">
        <w:rPr>
          <w:rFonts w:ascii="Nafees Web Naskh" w:hAnsi="Nafees Web Naskh" w:cs="Nafees Web Naskh"/>
          <w:szCs w:val="24"/>
          <w:rtl/>
        </w:rPr>
        <w:t xml:space="preserve"> بات ک</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کہ ان ک</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تنظ</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م</w:t>
      </w:r>
      <w:r w:rsidRPr="001668DF">
        <w:rPr>
          <w:rFonts w:ascii="Nafees Web Naskh" w:hAnsi="Nafees Web Naskh" w:cs="Nafees Web Naskh"/>
          <w:szCs w:val="24"/>
          <w:rtl/>
        </w:rPr>
        <w:t xml:space="preserve"> ک</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ا</w:t>
      </w:r>
      <w:r w:rsidRPr="001668DF">
        <w:rPr>
          <w:rFonts w:ascii="Nafees Web Naskh" w:hAnsi="Nafees Web Naskh" w:cs="Nafees Web Naskh"/>
          <w:szCs w:val="24"/>
          <w:rtl/>
        </w:rPr>
        <w:t xml:space="preserve"> کرت</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ہے اور</w:t>
      </w:r>
      <w:r>
        <w:rPr>
          <w:rFonts w:ascii="Nafees Web Naskh" w:hAnsi="Nafees Web Naskh" w:cs="Nafees Web Naskh" w:hint="cs"/>
          <w:szCs w:val="24"/>
          <w:rtl/>
        </w:rPr>
        <w:t>کووِڈ نے</w:t>
      </w:r>
      <w:r w:rsidRPr="001668DF">
        <w:rPr>
          <w:rFonts w:ascii="Nafees Web Naskh" w:hAnsi="Nafees Web Naskh" w:cs="Nafees Web Naskh"/>
          <w:szCs w:val="24"/>
          <w:rtl/>
        </w:rPr>
        <w:t>کس طرح ٹور</w:t>
      </w:r>
      <w:r>
        <w:rPr>
          <w:rFonts w:ascii="Nafees Web Naskh" w:hAnsi="Nafees Web Naskh" w:cs="Nafees Web Naskh" w:hint="cs"/>
          <w:szCs w:val="24"/>
          <w:rtl/>
        </w:rPr>
        <w:t>ا</w:t>
      </w:r>
      <w:r w:rsidRPr="001668DF">
        <w:rPr>
          <w:rFonts w:ascii="Nafees Web Naskh" w:hAnsi="Nafees Web Naskh" w:cs="Nafees Web Naskh"/>
          <w:szCs w:val="24"/>
          <w:rtl/>
        </w:rPr>
        <w:t>نٹو م</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ں</w:t>
      </w:r>
      <w:r w:rsidRPr="001668DF">
        <w:rPr>
          <w:rFonts w:ascii="Nafees Web Naskh" w:hAnsi="Nafees Web Naskh" w:cs="Nafees Web Naskh"/>
          <w:szCs w:val="24"/>
          <w:rtl/>
        </w:rPr>
        <w:t xml:space="preserve"> فوڈ س</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ک</w:t>
      </w:r>
      <w:r w:rsidRPr="001668DF">
        <w:rPr>
          <w:rFonts w:ascii="Nafees Web Naskh" w:hAnsi="Nafees Web Naskh" w:cs="Nafees Web Naskh" w:hint="cs"/>
          <w:szCs w:val="24"/>
          <w:rtl/>
        </w:rPr>
        <w:t>ی</w:t>
      </w:r>
      <w:r w:rsidRPr="001668DF">
        <w:rPr>
          <w:rFonts w:ascii="Nafees Web Naskh" w:hAnsi="Nafees Web Naskh" w:cs="Nafees Web Naskh" w:hint="eastAsia"/>
          <w:szCs w:val="24"/>
          <w:rtl/>
        </w:rPr>
        <w:t>ورٹ</w:t>
      </w:r>
      <w:r w:rsidRPr="001668DF">
        <w:rPr>
          <w:rFonts w:ascii="Nafees Web Naskh" w:hAnsi="Nafees Web Naskh" w:cs="Nafees Web Naskh" w:hint="cs"/>
          <w:szCs w:val="24"/>
          <w:rtl/>
        </w:rPr>
        <w:t>ی</w:t>
      </w:r>
      <w:r w:rsidRPr="001668DF">
        <w:rPr>
          <w:rFonts w:ascii="Nafees Web Naskh" w:hAnsi="Nafees Web Naskh" w:cs="Nafees Web Naskh"/>
          <w:szCs w:val="24"/>
          <w:rtl/>
        </w:rPr>
        <w:t xml:space="preserve"> کو متاثرک</w:t>
      </w:r>
      <w:r w:rsidRPr="001668DF">
        <w:rPr>
          <w:rFonts w:ascii="Nafees Web Naskh" w:hAnsi="Nafees Web Naskh" w:cs="Nafees Web Naskh" w:hint="cs"/>
          <w:szCs w:val="24"/>
          <w:rtl/>
        </w:rPr>
        <w:t>ی</w:t>
      </w:r>
      <w:r>
        <w:rPr>
          <w:rFonts w:ascii="Nafees Web Naskh" w:hAnsi="Nafees Web Naskh" w:cs="Nafees Web Naskh" w:hint="cs"/>
          <w:szCs w:val="24"/>
          <w:rtl/>
        </w:rPr>
        <w:t xml:space="preserve">ا۔ </w:t>
      </w:r>
      <w:r w:rsidRPr="00D1222A">
        <w:rPr>
          <w:rFonts w:ascii="Nafees Web Naskh" w:hAnsi="Nafees Web Naskh" w:cs="Nafees Web Naskh"/>
          <w:szCs w:val="24"/>
          <w:rtl/>
        </w:rPr>
        <w:t>ط</w:t>
      </w:r>
      <w:r>
        <w:rPr>
          <w:rFonts w:ascii="Nafees Web Naskh" w:hAnsi="Nafees Web Naskh" w:cs="Nafees Web Naskh" w:hint="cs"/>
          <w:szCs w:val="24"/>
          <w:rtl/>
        </w:rPr>
        <w:t>لباء</w:t>
      </w:r>
      <w:r w:rsidRPr="00D1222A">
        <w:rPr>
          <w:rFonts w:ascii="Nafees Web Naskh" w:hAnsi="Nafees Web Naskh" w:cs="Nafees Web Naskh"/>
          <w:szCs w:val="24"/>
          <w:rtl/>
        </w:rPr>
        <w:t>کو سوال پوچھنے اور جوکچھ س</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کھا</w:t>
      </w:r>
      <w:r w:rsidRPr="00D1222A">
        <w:rPr>
          <w:rFonts w:ascii="Nafees Web Naskh" w:hAnsi="Nafees Web Naskh" w:cs="Nafees Web Naskh"/>
          <w:szCs w:val="24"/>
          <w:rtl/>
        </w:rPr>
        <w:t xml:space="preserve"> اس کو عمل</w:t>
      </w:r>
      <w:r w:rsidRPr="00D1222A">
        <w:rPr>
          <w:rFonts w:ascii="Nafees Web Naskh" w:hAnsi="Nafees Web Naskh" w:cs="Nafees Web Naskh" w:hint="cs"/>
          <w:szCs w:val="24"/>
          <w:rtl/>
        </w:rPr>
        <w:t>ی</w:t>
      </w:r>
      <w:r w:rsidRPr="00D1222A">
        <w:rPr>
          <w:rFonts w:ascii="Nafees Web Naskh" w:hAnsi="Nafees Web Naskh" w:cs="Nafees Web Naskh"/>
          <w:szCs w:val="24"/>
          <w:rtl/>
        </w:rPr>
        <w:t xml:space="preserve"> جامہ پہنانےکا موقع ملا۔</w:t>
      </w:r>
      <w:r>
        <w:rPr>
          <w:rFonts w:ascii="Nafees Web Naskh" w:hAnsi="Nafees Web Naskh" w:cs="Nafees Web Naskh" w:hint="cs"/>
          <w:szCs w:val="24"/>
          <w:rtl/>
        </w:rPr>
        <w:t xml:space="preserve"> </w:t>
      </w:r>
      <w:r w:rsidRPr="00D1222A">
        <w:rPr>
          <w:rFonts w:ascii="Nafees Web Naskh" w:hAnsi="Nafees Web Naskh" w:cs="Nafees Web Naskh"/>
          <w:szCs w:val="24"/>
          <w:rtl/>
        </w:rPr>
        <w:t>چاروں کلاسوں کے طلب</w:t>
      </w:r>
      <w:r>
        <w:rPr>
          <w:rFonts w:ascii="Nafees Web Naskh" w:hAnsi="Nafees Web Naskh" w:cs="Nafees Web Naskh" w:hint="cs"/>
          <w:szCs w:val="24"/>
          <w:rtl/>
        </w:rPr>
        <w:t>اء</w:t>
      </w:r>
      <w:r w:rsidRPr="00D1222A">
        <w:rPr>
          <w:rFonts w:ascii="Nafees Web Naskh" w:hAnsi="Nafees Web Naskh" w:cs="Nafees Web Naskh"/>
          <w:szCs w:val="24"/>
          <w:rtl/>
        </w:rPr>
        <w:t xml:space="preserve"> نے فوڈ س</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ک</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ورٹ</w:t>
      </w:r>
      <w:r w:rsidRPr="00D1222A">
        <w:rPr>
          <w:rFonts w:ascii="Nafees Web Naskh" w:hAnsi="Nafees Web Naskh" w:cs="Nafees Web Naskh" w:hint="cs"/>
          <w:szCs w:val="24"/>
          <w:rtl/>
        </w:rPr>
        <w:t>ی</w:t>
      </w:r>
      <w:r w:rsidRPr="00D1222A">
        <w:rPr>
          <w:rFonts w:ascii="Nafees Web Naskh" w:hAnsi="Nafees Web Naskh" w:cs="Nafees Web Naskh"/>
          <w:szCs w:val="24"/>
          <w:rtl/>
        </w:rPr>
        <w:t xml:space="preserve"> کے معاملے م</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ں</w:t>
      </w:r>
      <w:r w:rsidRPr="00D1222A">
        <w:rPr>
          <w:rFonts w:ascii="Nafees Web Naskh" w:hAnsi="Nafees Web Naskh" w:cs="Nafees Web Naskh"/>
          <w:szCs w:val="24"/>
          <w:rtl/>
        </w:rPr>
        <w:t xml:space="preserve"> گہر</w:t>
      </w:r>
      <w:r w:rsidRPr="00D1222A">
        <w:rPr>
          <w:rFonts w:ascii="Nafees Web Naskh" w:hAnsi="Nafees Web Naskh" w:cs="Nafees Web Naskh" w:hint="cs"/>
          <w:szCs w:val="24"/>
          <w:rtl/>
        </w:rPr>
        <w:t>ی</w:t>
      </w:r>
      <w:r w:rsidRPr="00D1222A">
        <w:rPr>
          <w:rFonts w:ascii="Nafees Web Naskh" w:hAnsi="Nafees Web Naskh" w:cs="Nafees Web Naskh"/>
          <w:szCs w:val="24"/>
          <w:rtl/>
        </w:rPr>
        <w:t xml:space="preserve"> دلچسپ</w:t>
      </w:r>
      <w:r w:rsidRPr="00D1222A">
        <w:rPr>
          <w:rFonts w:ascii="Nafees Web Naskh" w:hAnsi="Nafees Web Naskh" w:cs="Nafees Web Naskh" w:hint="cs"/>
          <w:szCs w:val="24"/>
          <w:rtl/>
        </w:rPr>
        <w:t>ی</w:t>
      </w:r>
      <w:r w:rsidRPr="00D1222A">
        <w:rPr>
          <w:rFonts w:ascii="Nafees Web Naskh" w:hAnsi="Nafees Web Naskh" w:cs="Nafees Web Naskh"/>
          <w:szCs w:val="24"/>
          <w:rtl/>
        </w:rPr>
        <w:t xml:space="preserve"> </w:t>
      </w:r>
      <w:r>
        <w:rPr>
          <w:rFonts w:ascii="Nafees Web Naskh" w:hAnsi="Nafees Web Naskh" w:cs="Nafees Web Naskh" w:hint="cs"/>
          <w:szCs w:val="24"/>
          <w:rtl/>
        </w:rPr>
        <w:t>لےکر</w:t>
      </w:r>
      <w:r w:rsidRPr="00D1222A">
        <w:rPr>
          <w:rFonts w:ascii="Nafees Web Naskh" w:hAnsi="Nafees Web Naskh" w:cs="Nafees Web Naskh"/>
          <w:szCs w:val="24"/>
          <w:rtl/>
        </w:rPr>
        <w:t>کام ک</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ا</w:t>
      </w:r>
      <w:r w:rsidRPr="00D1222A">
        <w:rPr>
          <w:rFonts w:ascii="Nafees Web Naskh" w:hAnsi="Nafees Web Naskh" w:cs="Nafees Web Naskh"/>
          <w:szCs w:val="24"/>
          <w:rtl/>
        </w:rPr>
        <w:t xml:space="preserve"> اور اساتذہ نے انہ</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ں</w:t>
      </w:r>
      <w:r w:rsidRPr="00D1222A">
        <w:rPr>
          <w:rFonts w:ascii="Nafees Web Naskh" w:hAnsi="Nafees Web Naskh" w:cs="Nafees Web Naskh"/>
          <w:szCs w:val="24"/>
          <w:rtl/>
        </w:rPr>
        <w:t xml:space="preserve"> چ</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لنج</w:t>
      </w:r>
      <w:r w:rsidRPr="00D1222A">
        <w:rPr>
          <w:rFonts w:ascii="Nafees Web Naskh" w:hAnsi="Nafees Web Naskh" w:cs="Nafees Web Naskh"/>
          <w:szCs w:val="24"/>
          <w:rtl/>
        </w:rPr>
        <w:t xml:space="preserve"> ک</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ا</w:t>
      </w:r>
      <w:r w:rsidRPr="00D1222A">
        <w:rPr>
          <w:rFonts w:ascii="Nafees Web Naskh" w:hAnsi="Nafees Web Naskh" w:cs="Nafees Web Naskh"/>
          <w:szCs w:val="24"/>
          <w:rtl/>
        </w:rPr>
        <w:t xml:space="preserve"> کہ وہ اپنے موضو</w:t>
      </w:r>
      <w:r>
        <w:rPr>
          <w:rFonts w:ascii="Nafees Web Naskh" w:hAnsi="Nafees Web Naskh" w:cs="Nafees Web Naskh" w:hint="cs"/>
          <w:szCs w:val="24"/>
          <w:rtl/>
        </w:rPr>
        <w:t>ع</w:t>
      </w:r>
      <w:r w:rsidRPr="00D1222A">
        <w:rPr>
          <w:rFonts w:ascii="Nafees Web Naskh" w:hAnsi="Nafees Web Naskh" w:cs="Nafees Web Naskh"/>
          <w:szCs w:val="24"/>
          <w:rtl/>
        </w:rPr>
        <w:t xml:space="preserve"> </w:t>
      </w:r>
      <w:r>
        <w:rPr>
          <w:rFonts w:ascii="Nafees Web Naskh" w:hAnsi="Nafees Web Naskh" w:cs="Nafees Web Naskh" w:hint="cs"/>
          <w:szCs w:val="24"/>
          <w:rtl/>
        </w:rPr>
        <w:t>کے لینز</w:t>
      </w:r>
      <w:r w:rsidRPr="00D1222A">
        <w:rPr>
          <w:rFonts w:ascii="Nafees Web Naskh" w:hAnsi="Nafees Web Naskh" w:cs="Nafees Web Naskh"/>
          <w:szCs w:val="24"/>
          <w:rtl/>
        </w:rPr>
        <w:t>کے ذر</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عہ</w:t>
      </w:r>
      <w:r w:rsidRPr="00D1222A">
        <w:rPr>
          <w:rFonts w:ascii="Nafees Web Naskh" w:hAnsi="Nafees Web Naskh" w:cs="Nafees Web Naskh"/>
          <w:szCs w:val="24"/>
          <w:rtl/>
        </w:rPr>
        <w:t xml:space="preserve"> اس مسئلے</w:t>
      </w:r>
      <w:r w:rsidR="00763CE0">
        <w:rPr>
          <w:rFonts w:ascii="Nafees Web Naskh" w:hAnsi="Nafees Web Naskh" w:cs="Nafees Web Naskh" w:hint="cs"/>
          <w:szCs w:val="24"/>
          <w:rtl/>
        </w:rPr>
        <w:t xml:space="preserve">کی </w:t>
      </w:r>
      <w:r>
        <w:rPr>
          <w:rFonts w:ascii="Nafees Web Naskh" w:hAnsi="Nafees Web Naskh" w:cs="Nafees Web Naskh" w:hint="cs"/>
          <w:szCs w:val="24"/>
          <w:rtl/>
        </w:rPr>
        <w:t>جانچ پڑتال کریں</w:t>
      </w:r>
      <w:r w:rsidRPr="00D1222A">
        <w:rPr>
          <w:rFonts w:ascii="Nafees Web Naskh" w:hAnsi="Nafees Web Naskh" w:cs="Nafees Web Naskh"/>
          <w:szCs w:val="24"/>
          <w:rtl/>
        </w:rPr>
        <w:t>، اور ب</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دار</w:t>
      </w:r>
      <w:r w:rsidRPr="00D1222A">
        <w:rPr>
          <w:rFonts w:ascii="Nafees Web Naskh" w:hAnsi="Nafees Web Naskh" w:cs="Nafees Web Naskh" w:hint="cs"/>
          <w:szCs w:val="24"/>
          <w:rtl/>
        </w:rPr>
        <w:t>ی</w:t>
      </w:r>
      <w:r w:rsidRPr="00D1222A">
        <w:rPr>
          <w:rFonts w:ascii="Nafees Web Naskh" w:hAnsi="Nafees Web Naskh" w:cs="Nafees Web Naskh"/>
          <w:szCs w:val="24"/>
          <w:rtl/>
        </w:rPr>
        <w:t xml:space="preserve"> پ</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دا</w:t>
      </w:r>
      <w:r w:rsidRPr="00D1222A">
        <w:rPr>
          <w:rFonts w:ascii="Nafees Web Naskh" w:hAnsi="Nafees Web Naskh" w:cs="Nafees Web Naskh"/>
          <w:szCs w:val="24"/>
          <w:rtl/>
        </w:rPr>
        <w:t xml:space="preserve"> کرنے اور فوڈ سک</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ورٹ</w:t>
      </w:r>
      <w:r w:rsidRPr="00D1222A">
        <w:rPr>
          <w:rFonts w:ascii="Nafees Web Naskh" w:hAnsi="Nafees Web Naskh" w:cs="Nafees Web Naskh" w:hint="cs"/>
          <w:szCs w:val="24"/>
          <w:rtl/>
        </w:rPr>
        <w:t>ی</w:t>
      </w:r>
      <w:r w:rsidRPr="00D1222A">
        <w:rPr>
          <w:rFonts w:ascii="Nafees Web Naskh" w:hAnsi="Nafees Web Naskh" w:cs="Nafees Web Naskh"/>
          <w:szCs w:val="24"/>
          <w:rtl/>
        </w:rPr>
        <w:t xml:space="preserve"> کے مسئلے ک</w:t>
      </w:r>
      <w:r>
        <w:rPr>
          <w:rFonts w:ascii="Nafees Web Naskh" w:hAnsi="Nafees Web Naskh" w:cs="Nafees Web Naskh" w:hint="cs"/>
          <w:szCs w:val="24"/>
          <w:rtl/>
        </w:rPr>
        <w:t>ا</w:t>
      </w:r>
      <w:r w:rsidRPr="00D1222A">
        <w:rPr>
          <w:rFonts w:ascii="Nafees Web Naskh" w:hAnsi="Nafees Web Naskh" w:cs="Nafees Web Naskh"/>
          <w:szCs w:val="24"/>
          <w:rtl/>
        </w:rPr>
        <w:t xml:space="preserve"> حل </w:t>
      </w:r>
      <w:r>
        <w:rPr>
          <w:rFonts w:ascii="Nafees Web Naskh" w:hAnsi="Nafees Web Naskh" w:cs="Nafees Web Naskh" w:hint="cs"/>
          <w:szCs w:val="24"/>
          <w:rtl/>
        </w:rPr>
        <w:t>نکالنےکے</w:t>
      </w:r>
      <w:r w:rsidRPr="00D1222A">
        <w:rPr>
          <w:rFonts w:ascii="Nafees Web Naskh" w:hAnsi="Nafees Web Naskh" w:cs="Nafees Web Naskh"/>
          <w:szCs w:val="24"/>
          <w:rtl/>
        </w:rPr>
        <w:t xml:space="preserve"> طر</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قے</w:t>
      </w:r>
      <w:r w:rsidRPr="00D1222A">
        <w:rPr>
          <w:rFonts w:ascii="Nafees Web Naskh" w:hAnsi="Nafees Web Naskh" w:cs="Nafees Web Naskh"/>
          <w:szCs w:val="24"/>
          <w:rtl/>
        </w:rPr>
        <w:t xml:space="preserve"> </w:t>
      </w:r>
      <w:r>
        <w:rPr>
          <w:rFonts w:ascii="Nafees Web Naskh" w:hAnsi="Nafees Web Naskh" w:cs="Nafees Web Naskh" w:hint="cs"/>
          <w:szCs w:val="24"/>
          <w:rtl/>
        </w:rPr>
        <w:t>نکالیں۔</w:t>
      </w:r>
    </w:p>
    <w:p w14:paraId="3EBC1468" w14:textId="09D62B17" w:rsidR="00B33CC9" w:rsidRPr="00B33CC9" w:rsidRDefault="00B43403" w:rsidP="00B33CC9">
      <w:pPr>
        <w:bidi/>
        <w:spacing w:line="240" w:lineRule="auto"/>
        <w:ind w:left="-284"/>
        <w:rPr>
          <w:rFonts w:ascii="Nafees Web Naskh" w:hAnsi="Nafees Web Naskh" w:cs="Nafees Web Naskh"/>
          <w:szCs w:val="24"/>
          <w:rtl/>
        </w:rPr>
      </w:pPr>
      <w:r w:rsidRPr="00D1222A">
        <w:rPr>
          <w:rFonts w:ascii="Nafees Web Naskh" w:hAnsi="Nafees Web Naskh" w:cs="Nafees Web Naskh"/>
          <w:szCs w:val="24"/>
          <w:rtl/>
        </w:rPr>
        <w:t>ذہانت انگ</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ز</w:t>
      </w:r>
      <w:r w:rsidRPr="00D1222A">
        <w:rPr>
          <w:rFonts w:ascii="Nafees Web Naskh" w:hAnsi="Nafees Web Naskh" w:cs="Nafees Web Naskh"/>
          <w:szCs w:val="24"/>
          <w:rtl/>
        </w:rPr>
        <w:t xml:space="preserve"> سرگرم</w:t>
      </w:r>
      <w:r w:rsidRPr="00D1222A">
        <w:rPr>
          <w:rFonts w:ascii="Nafees Web Naskh" w:hAnsi="Nafees Web Naskh" w:cs="Nafees Web Naskh" w:hint="cs"/>
          <w:szCs w:val="24"/>
          <w:rtl/>
        </w:rPr>
        <w:t>ی</w:t>
      </w:r>
      <w:r w:rsidRPr="00D1222A">
        <w:rPr>
          <w:rFonts w:ascii="Nafees Web Naskh" w:hAnsi="Nafees Web Naskh" w:cs="Nafees Web Naskh"/>
          <w:szCs w:val="24"/>
          <w:rtl/>
        </w:rPr>
        <w:t xml:space="preserve"> سے طلباء کےکچھ نظر</w:t>
      </w:r>
      <w:r w:rsidRPr="00D1222A">
        <w:rPr>
          <w:rFonts w:ascii="Nafees Web Naskh" w:hAnsi="Nafees Web Naskh" w:cs="Nafees Web Naskh" w:hint="cs"/>
          <w:szCs w:val="24"/>
          <w:rtl/>
        </w:rPr>
        <w:t>ی</w:t>
      </w:r>
      <w:r w:rsidRPr="00D1222A">
        <w:rPr>
          <w:rFonts w:ascii="Nafees Web Naskh" w:hAnsi="Nafees Web Naskh" w:cs="Nafees Web Naskh" w:hint="eastAsia"/>
          <w:szCs w:val="24"/>
          <w:rtl/>
        </w:rPr>
        <w:t>ات</w:t>
      </w:r>
      <w:r w:rsidRPr="00D1222A">
        <w:rPr>
          <w:rFonts w:ascii="Nafees Web Naskh" w:hAnsi="Nafees Web Naskh" w:cs="Nafees Web Naskh"/>
          <w:szCs w:val="24"/>
          <w:rtl/>
        </w:rPr>
        <w:t xml:space="preserve"> </w:t>
      </w:r>
      <w:r>
        <w:rPr>
          <w:rFonts w:ascii="Nafees Web Naskh" w:hAnsi="Nafees Web Naskh" w:cs="Nafees Web Naskh" w:hint="cs"/>
          <w:szCs w:val="24"/>
          <w:rtl/>
        </w:rPr>
        <w:t>مندرجہ ذیل ہیں</w:t>
      </w:r>
      <w:r w:rsidRPr="00D1222A">
        <w:rPr>
          <w:rFonts w:ascii="Nafees Web Naskh" w:hAnsi="Nafees Web Naskh" w:cs="Nafees Web Naskh"/>
          <w:szCs w:val="24"/>
          <w:rtl/>
        </w:rPr>
        <w:t>:</w:t>
      </w:r>
    </w:p>
    <w:p w14:paraId="5067C0A8" w14:textId="3E884F66" w:rsidR="00B33CC9" w:rsidRDefault="00B33CC9" w:rsidP="00B33CC9">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B33CC9">
        <w:rPr>
          <w:rFonts w:ascii="Nafees Web Naskh" w:eastAsia="Calibri" w:hAnsi="Nafees Web Naskh" w:cs="Nafees Web Naskh"/>
          <w:szCs w:val="24"/>
          <w:rtl/>
        </w:rPr>
        <w:t>فوڈ س</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ک</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ورٹ</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szCs w:val="24"/>
          <w:rtl/>
        </w:rPr>
        <w:t xml:space="preserve"> کے بارے م</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ں</w:t>
      </w:r>
      <w:r w:rsidRPr="00B33CC9">
        <w:rPr>
          <w:rFonts w:ascii="Nafees Web Naskh" w:eastAsia="Calibri" w:hAnsi="Nafees Web Naskh" w:cs="Nafees Web Naskh"/>
          <w:szCs w:val="24"/>
          <w:rtl/>
        </w:rPr>
        <w:t xml:space="preserve"> ورکشاپس اور/ </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ا</w:t>
      </w:r>
      <w:r w:rsidRPr="00B33CC9">
        <w:rPr>
          <w:rFonts w:ascii="Nafees Web Naskh" w:eastAsia="Calibri" w:hAnsi="Nafees Web Naskh" w:cs="Nafees Web Naskh"/>
          <w:szCs w:val="24"/>
          <w:rtl/>
        </w:rPr>
        <w:t xml:space="preserve"> اسمبل</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اں</w:t>
      </w:r>
      <w:r w:rsidRPr="00B33CC9">
        <w:rPr>
          <w:rFonts w:ascii="Nafees Web Naskh" w:eastAsia="Calibri" w:hAnsi="Nafees Web Naskh" w:cs="Nafees Web Naskh"/>
          <w:szCs w:val="24"/>
          <w:rtl/>
        </w:rPr>
        <w:t xml:space="preserve"> </w:t>
      </w:r>
      <w:r w:rsidRPr="00B33CC9">
        <w:rPr>
          <w:rFonts w:ascii="Nafees Web Naskh" w:eastAsia="Calibri" w:hAnsi="Nafees Web Naskh" w:cs="Nafees Web Naskh" w:hint="cs"/>
          <w:szCs w:val="24"/>
          <w:rtl/>
        </w:rPr>
        <w:t>اسکول میں منعقد</w:t>
      </w:r>
      <w:r w:rsidRPr="00B33CC9">
        <w:rPr>
          <w:rFonts w:ascii="Nafees Web Naskh" w:eastAsia="Calibri" w:hAnsi="Nafees Web Naskh" w:cs="Nafees Web Naskh"/>
          <w:szCs w:val="24"/>
          <w:rtl/>
        </w:rPr>
        <w:t>کر</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ں</w:t>
      </w:r>
    </w:p>
    <w:p w14:paraId="3756D5EF" w14:textId="16C46FEB" w:rsidR="00B33CC9" w:rsidRDefault="00B33CC9" w:rsidP="00B33CC9">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B33CC9">
        <w:rPr>
          <w:rFonts w:ascii="Nafees Web Naskh" w:eastAsia="Calibri" w:hAnsi="Nafees Web Naskh" w:cs="Nafees Web Naskh"/>
          <w:szCs w:val="24"/>
          <w:rtl/>
        </w:rPr>
        <w:t xml:space="preserve">ناشتہ/ دوپہرکےکھانےکے پروگرام </w:t>
      </w:r>
      <w:r w:rsidR="00EB6234">
        <w:rPr>
          <w:rFonts w:ascii="Nafees Web Naskh" w:eastAsia="Calibri" w:hAnsi="Nafees Web Naskh" w:cs="Nafees Web Naskh" w:hint="cs"/>
          <w:szCs w:val="24"/>
          <w:rtl/>
        </w:rPr>
        <w:t xml:space="preserve">جو </w:t>
      </w:r>
      <w:r w:rsidRPr="00B33CC9">
        <w:rPr>
          <w:rFonts w:ascii="Nafees Web Naskh" w:eastAsia="Calibri" w:hAnsi="Nafees Web Naskh" w:cs="Nafees Web Naskh"/>
          <w:szCs w:val="24"/>
          <w:rtl/>
        </w:rPr>
        <w:t>اسکولوں م</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ں</w:t>
      </w:r>
      <w:r w:rsidRPr="00B33CC9">
        <w:rPr>
          <w:rFonts w:ascii="Nafees Web Naskh" w:eastAsia="Calibri" w:hAnsi="Nafees Web Naskh" w:cs="Nafees Web Naskh"/>
          <w:szCs w:val="24"/>
          <w:rtl/>
        </w:rPr>
        <w:t xml:space="preserve"> مہ</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ا</w:t>
      </w:r>
      <w:r w:rsidRPr="00B33CC9">
        <w:rPr>
          <w:rFonts w:ascii="Nafees Web Naskh" w:eastAsia="Calibri" w:hAnsi="Nafees Web Naskh" w:cs="Nafees Web Naskh"/>
          <w:szCs w:val="24"/>
          <w:rtl/>
        </w:rPr>
        <w:t xml:space="preserve"> </w:t>
      </w:r>
      <w:r w:rsidRPr="00B33CC9">
        <w:rPr>
          <w:rFonts w:ascii="Nafees Web Naskh" w:eastAsia="Calibri" w:hAnsi="Nafees Web Naskh" w:cs="Nafees Web Naskh" w:hint="cs"/>
          <w:szCs w:val="24"/>
          <w:rtl/>
        </w:rPr>
        <w:t>کئے</w:t>
      </w:r>
      <w:r w:rsidRPr="00B33CC9">
        <w:rPr>
          <w:rFonts w:ascii="Nafees Web Naskh" w:eastAsia="Calibri" w:hAnsi="Nafees Web Naskh" w:cs="Nafees Web Naskh"/>
          <w:szCs w:val="24"/>
          <w:rtl/>
        </w:rPr>
        <w:t xml:space="preserve"> جاتے ہ</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ں</w:t>
      </w:r>
      <w:r w:rsidRPr="00B33CC9">
        <w:rPr>
          <w:rFonts w:ascii="Nafees Web Naskh" w:eastAsia="Calibri" w:hAnsi="Nafees Web Naskh" w:cs="Nafees Web Naskh"/>
          <w:szCs w:val="24"/>
          <w:rtl/>
        </w:rPr>
        <w:t xml:space="preserve"> اورکھانےک</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szCs w:val="24"/>
          <w:rtl/>
        </w:rPr>
        <w:t xml:space="preserve"> </w:t>
      </w:r>
      <w:r w:rsidRPr="00B33CC9">
        <w:rPr>
          <w:rFonts w:ascii="Nafees Web Naskh" w:eastAsia="Calibri" w:hAnsi="Nafees Web Naskh" w:cs="Nafees Web Naskh" w:hint="cs"/>
          <w:szCs w:val="24"/>
          <w:rtl/>
        </w:rPr>
        <w:t>مہم</w:t>
      </w:r>
      <w:r w:rsidRPr="00B33CC9">
        <w:rPr>
          <w:rFonts w:ascii="Nafees Web Naskh" w:eastAsia="Calibri" w:hAnsi="Nafees Web Naskh" w:cs="Nafees Web Naskh"/>
          <w:szCs w:val="24"/>
          <w:rtl/>
        </w:rPr>
        <w:t xml:space="preserve"> م</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ں</w:t>
      </w:r>
      <w:r w:rsidRPr="00B33CC9">
        <w:rPr>
          <w:rFonts w:ascii="Nafees Web Naskh" w:eastAsia="Calibri" w:hAnsi="Nafees Web Naskh" w:cs="Nafees Web Naskh"/>
          <w:szCs w:val="24"/>
          <w:rtl/>
        </w:rPr>
        <w:t xml:space="preserve"> عط</w:t>
      </w:r>
      <w:r w:rsidRPr="00B33CC9">
        <w:rPr>
          <w:rFonts w:ascii="Nafees Web Naskh" w:eastAsia="Calibri" w:hAnsi="Nafees Web Naskh" w:cs="Nafees Web Naskh" w:hint="cs"/>
          <w:szCs w:val="24"/>
          <w:rtl/>
        </w:rPr>
        <w:t>ی</w:t>
      </w:r>
      <w:r w:rsidRPr="00B33CC9">
        <w:rPr>
          <w:rFonts w:ascii="Nafees Web Naskh" w:eastAsia="Calibri" w:hAnsi="Nafees Web Naskh" w:cs="Nafees Web Naskh" w:hint="eastAsia"/>
          <w:szCs w:val="24"/>
          <w:rtl/>
        </w:rPr>
        <w:t>ہ</w:t>
      </w:r>
      <w:r w:rsidRPr="00B33CC9">
        <w:rPr>
          <w:rFonts w:ascii="Nafees Web Naskh" w:eastAsia="Calibri" w:hAnsi="Nafees Web Naskh" w:cs="Nafees Web Naskh"/>
          <w:szCs w:val="24"/>
          <w:rtl/>
        </w:rPr>
        <w:t xml:space="preserve"> </w:t>
      </w:r>
      <w:r w:rsidR="00EB6234">
        <w:rPr>
          <w:rFonts w:ascii="Nafees Web Naskh" w:eastAsia="Calibri" w:hAnsi="Nafees Web Naskh" w:cs="Nafees Web Naskh" w:hint="cs"/>
          <w:szCs w:val="24"/>
          <w:rtl/>
        </w:rPr>
        <w:t>کئے جائیں</w:t>
      </w:r>
    </w:p>
    <w:p w14:paraId="1959F0B1" w14:textId="6BF75815" w:rsidR="00B33CC9" w:rsidRDefault="00EB6234" w:rsidP="00B33CC9">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EB6234">
        <w:rPr>
          <w:rFonts w:ascii="Nafees Web Naskh" w:eastAsia="Calibri" w:hAnsi="Nafees Web Naskh" w:cs="Nafees Web Naskh"/>
          <w:szCs w:val="24"/>
          <w:rtl/>
        </w:rPr>
        <w:t>اس موضوع پر پہچان کے دن</w:t>
      </w:r>
      <w:r w:rsidRPr="00EB6234">
        <w:rPr>
          <w:rFonts w:ascii="Nafees Web Naskh" w:eastAsia="Calibri" w:hAnsi="Nafees Web Naskh" w:cs="Nafees Web Naskh" w:hint="cs"/>
          <w:szCs w:val="24"/>
          <w:rtl/>
        </w:rPr>
        <w:t xml:space="preserve"> </w:t>
      </w:r>
      <w:r w:rsidRPr="00EB6234">
        <w:rPr>
          <w:rFonts w:ascii="Nafees Web Naskh" w:eastAsia="Calibri" w:hAnsi="Nafees Web Naskh" w:cs="Nafees Web Naskh"/>
          <w:szCs w:val="24"/>
          <w:rtl/>
        </w:rPr>
        <w:t xml:space="preserve"> -</w:t>
      </w:r>
      <w:r w:rsidRPr="00EB6234">
        <w:rPr>
          <w:rFonts w:ascii="Nafees Web Naskh" w:eastAsia="Calibri" w:hAnsi="Nafees Web Naskh" w:cs="Nafees Web Naskh" w:hint="cs"/>
          <w:szCs w:val="24"/>
          <w:rtl/>
        </w:rPr>
        <w:t xml:space="preserve"> </w:t>
      </w:r>
      <w:r w:rsidRPr="00EB6234">
        <w:rPr>
          <w:rFonts w:ascii="Nafees Web Naskh" w:eastAsia="Calibri" w:hAnsi="Nafees Web Naskh" w:cs="Nafees Web Naskh"/>
          <w:szCs w:val="24"/>
          <w:rtl/>
        </w:rPr>
        <w:t>"ب</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ل</w:t>
      </w:r>
      <w:r w:rsidRPr="00EB6234">
        <w:rPr>
          <w:rFonts w:ascii="Nafees Web Naskh" w:eastAsia="Calibri" w:hAnsi="Nafees Web Naskh" w:cs="Nafees Web Naskh"/>
          <w:szCs w:val="24"/>
          <w:rtl/>
        </w:rPr>
        <w:t xml:space="preserve"> ل</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ٹ</w:t>
      </w:r>
      <w:r w:rsidRPr="00EB6234">
        <w:rPr>
          <w:rFonts w:ascii="Nafees Web Naskh" w:eastAsia="Calibri" w:hAnsi="Nafees Web Naskh" w:cs="Nafees Web Naskh" w:hint="cs"/>
          <w:szCs w:val="24"/>
          <w:rtl/>
        </w:rPr>
        <w:t>س</w:t>
      </w:r>
      <w:r w:rsidRPr="00EB6234">
        <w:rPr>
          <w:rFonts w:ascii="Nafees Web Naskh" w:eastAsia="Calibri" w:hAnsi="Nafees Web Naskh" w:cs="Nafees Web Naskh"/>
          <w:szCs w:val="24"/>
          <w:rtl/>
        </w:rPr>
        <w:t xml:space="preserve"> ٹاک" ک</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szCs w:val="24"/>
          <w:rtl/>
        </w:rPr>
        <w:t xml:space="preserve"> طرح</w:t>
      </w:r>
    </w:p>
    <w:p w14:paraId="036F4FF4" w14:textId="1C8C8C24" w:rsidR="00B33CC9" w:rsidRDefault="00EB6234" w:rsidP="00B33CC9">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EB6234">
        <w:rPr>
          <w:rFonts w:ascii="Nafees Web Naskh" w:eastAsia="Calibri" w:hAnsi="Nafees Web Naskh" w:cs="Nafees Web Naskh"/>
          <w:szCs w:val="24"/>
          <w:rtl/>
        </w:rPr>
        <w:t>س</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استدانوں</w:t>
      </w:r>
      <w:r w:rsidRPr="00EB6234">
        <w:rPr>
          <w:rFonts w:ascii="Nafees Web Naskh" w:eastAsia="Calibri" w:hAnsi="Nafees Web Naskh" w:cs="Nafees Web Naskh"/>
          <w:szCs w:val="24"/>
          <w:rtl/>
        </w:rPr>
        <w:t xml:space="preserve"> سے مدد مانگنے</w:t>
      </w:r>
      <w:r w:rsidRPr="00EB6234">
        <w:rPr>
          <w:rFonts w:ascii="Nafees Web Naskh" w:eastAsia="Calibri" w:hAnsi="Nafees Web Naskh" w:cs="Nafees Web Naskh" w:hint="cs"/>
          <w:szCs w:val="24"/>
          <w:rtl/>
        </w:rPr>
        <w:t>کیلئے</w:t>
      </w:r>
      <w:r w:rsidRPr="00EB6234">
        <w:rPr>
          <w:rFonts w:ascii="Nafees Web Naskh" w:eastAsia="Calibri" w:hAnsi="Nafees Web Naskh" w:cs="Nafees Web Naskh"/>
          <w:szCs w:val="24"/>
          <w:rtl/>
        </w:rPr>
        <w:t xml:space="preserve"> آگاہ</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szCs w:val="24"/>
          <w:rtl/>
        </w:rPr>
        <w:t xml:space="preserve"> اور درخواستوں کو پھ</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لائ</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ں</w:t>
      </w:r>
    </w:p>
    <w:p w14:paraId="3A06D2D7" w14:textId="2D20A29F" w:rsidR="00B33CC9" w:rsidRDefault="00EB6234" w:rsidP="00B33CC9">
      <w:pPr>
        <w:numPr>
          <w:ilvl w:val="0"/>
          <w:numId w:val="21"/>
        </w:numPr>
        <w:tabs>
          <w:tab w:val="clear" w:pos="360"/>
          <w:tab w:val="num" w:pos="720"/>
        </w:tabs>
        <w:bidi/>
        <w:spacing w:before="0" w:after="0" w:line="240" w:lineRule="auto"/>
        <w:ind w:left="77"/>
        <w:textAlignment w:val="baseline"/>
        <w:rPr>
          <w:rFonts w:ascii="Nafees Web Naskh" w:eastAsia="Calibri" w:hAnsi="Nafees Web Naskh" w:cs="Nafees Web Naskh"/>
          <w:szCs w:val="24"/>
        </w:rPr>
      </w:pPr>
      <w:r w:rsidRPr="00EB6234">
        <w:rPr>
          <w:rFonts w:ascii="Nafees Web Naskh" w:eastAsia="Calibri" w:hAnsi="Nafees Web Naskh" w:cs="Nafees Web Naskh"/>
          <w:szCs w:val="24"/>
          <w:rtl/>
        </w:rPr>
        <w:t>عوام</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szCs w:val="24"/>
          <w:rtl/>
        </w:rPr>
        <w:t xml:space="preserve"> واقعات ک</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szCs w:val="24"/>
          <w:rtl/>
        </w:rPr>
        <w:t xml:space="preserve"> حوصلہ افزائ</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szCs w:val="24"/>
          <w:rtl/>
        </w:rPr>
        <w:t xml:space="preserve"> کر</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ں</w:t>
      </w:r>
      <w:r w:rsidRPr="00EB6234">
        <w:rPr>
          <w:rFonts w:ascii="Nafees Web Naskh" w:eastAsia="Calibri" w:hAnsi="Nafees Web Naskh" w:cs="Nafees Web Naskh"/>
          <w:szCs w:val="24"/>
          <w:rtl/>
        </w:rPr>
        <w:t xml:space="preserve"> جہاں لوگ کھانےک</w:t>
      </w:r>
      <w:r w:rsidRPr="00EB6234">
        <w:rPr>
          <w:rFonts w:ascii="Nafees Web Naskh" w:eastAsia="Calibri" w:hAnsi="Nafees Web Naskh" w:cs="Nafees Web Naskh" w:hint="cs"/>
          <w:szCs w:val="24"/>
          <w:rtl/>
        </w:rPr>
        <w:t>ے</w:t>
      </w:r>
      <w:r w:rsidRPr="00EB6234">
        <w:rPr>
          <w:rFonts w:ascii="Nafees Web Naskh" w:eastAsia="Calibri" w:hAnsi="Nafees Web Naskh" w:cs="Nafees Web Naskh"/>
          <w:szCs w:val="24"/>
          <w:rtl/>
        </w:rPr>
        <w:t xml:space="preserve"> عدم تحفظ کے بارے م</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ں</w:t>
      </w:r>
      <w:r w:rsidRPr="00EB6234">
        <w:rPr>
          <w:rFonts w:ascii="Nafees Web Naskh" w:eastAsia="Calibri" w:hAnsi="Nafees Web Naskh" w:cs="Nafees Web Naskh"/>
          <w:szCs w:val="24"/>
          <w:rtl/>
        </w:rPr>
        <w:t xml:space="preserve"> س</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کھ</w:t>
      </w:r>
      <w:r w:rsidRPr="00EB6234">
        <w:rPr>
          <w:rFonts w:ascii="Nafees Web Naskh" w:eastAsia="Calibri" w:hAnsi="Nafees Web Naskh" w:cs="Nafees Web Naskh"/>
          <w:szCs w:val="24"/>
          <w:rtl/>
        </w:rPr>
        <w:t xml:space="preserve"> سک</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ں</w:t>
      </w:r>
      <w:r w:rsidRPr="00EB6234">
        <w:rPr>
          <w:rFonts w:ascii="Nafees Web Naskh" w:eastAsia="Calibri" w:hAnsi="Nafees Web Naskh" w:cs="Nafees Web Naskh"/>
          <w:szCs w:val="24"/>
          <w:rtl/>
        </w:rPr>
        <w:t xml:space="preserve"> اور وسائل مہ</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ا</w:t>
      </w:r>
      <w:r w:rsidRPr="00EB6234">
        <w:rPr>
          <w:rFonts w:ascii="Nafees Web Naskh" w:eastAsia="Calibri" w:hAnsi="Nafees Web Naskh" w:cs="Nafees Web Naskh"/>
          <w:szCs w:val="24"/>
          <w:rtl/>
        </w:rPr>
        <w:t xml:space="preserve"> کرسک</w:t>
      </w:r>
      <w:r w:rsidRPr="00EB6234">
        <w:rPr>
          <w:rFonts w:ascii="Nafees Web Naskh" w:eastAsia="Calibri" w:hAnsi="Nafees Web Naskh" w:cs="Nafees Web Naskh" w:hint="cs"/>
          <w:szCs w:val="24"/>
          <w:rtl/>
        </w:rPr>
        <w:t>ی</w:t>
      </w:r>
      <w:r w:rsidRPr="00EB6234">
        <w:rPr>
          <w:rFonts w:ascii="Nafees Web Naskh" w:eastAsia="Calibri" w:hAnsi="Nafees Web Naskh" w:cs="Nafees Web Naskh" w:hint="eastAsia"/>
          <w:szCs w:val="24"/>
          <w:rtl/>
        </w:rPr>
        <w:t>ں</w:t>
      </w:r>
    </w:p>
    <w:p w14:paraId="7CD5FA4F" w14:textId="37F0B4D1" w:rsidR="00EB6234" w:rsidRDefault="00EB6234" w:rsidP="00EB6234">
      <w:pPr>
        <w:bidi/>
        <w:spacing w:before="0" w:after="0" w:line="240" w:lineRule="auto"/>
        <w:ind w:left="-283"/>
        <w:textAlignment w:val="baseline"/>
        <w:rPr>
          <w:rFonts w:ascii="Nafees Web Naskh" w:eastAsia="Calibri" w:hAnsi="Nafees Web Naskh" w:cs="Nafees Web Naskh"/>
          <w:szCs w:val="24"/>
          <w:rtl/>
        </w:rPr>
      </w:pPr>
    </w:p>
    <w:p w14:paraId="2855832E" w14:textId="5BFC1397" w:rsidR="00EB6234" w:rsidRDefault="00EB6234" w:rsidP="00EB6234">
      <w:pPr>
        <w:bidi/>
        <w:spacing w:before="0" w:after="0" w:line="240" w:lineRule="auto"/>
        <w:ind w:left="-283"/>
        <w:textAlignment w:val="baseline"/>
        <w:rPr>
          <w:rFonts w:ascii="Nafees Web Naskh" w:hAnsi="Nafees Web Naskh" w:cs="Nafees Web Naskh"/>
          <w:szCs w:val="24"/>
          <w:rtl/>
        </w:rPr>
      </w:pPr>
      <w:r w:rsidRPr="005707C2">
        <w:rPr>
          <w:rFonts w:ascii="Nafees Web Naskh" w:hAnsi="Nafees Web Naskh" w:cs="Nafees Web Naskh"/>
          <w:szCs w:val="24"/>
          <w:rtl/>
        </w:rPr>
        <w:t xml:space="preserve">اساتذہ کراس </w:t>
      </w:r>
      <w:r>
        <w:rPr>
          <w:rFonts w:ascii="Nafees Web Naskh" w:hAnsi="Nafees Web Naskh" w:cs="Nafees Web Naskh" w:hint="cs"/>
          <w:szCs w:val="24"/>
          <w:rtl/>
        </w:rPr>
        <w:t>سرکلر</w:t>
      </w:r>
      <w:r w:rsidRPr="005707C2">
        <w:rPr>
          <w:rFonts w:ascii="Nafees Web Naskh" w:hAnsi="Nafees Web Naskh" w:cs="Nafees Web Naskh"/>
          <w:szCs w:val="24"/>
          <w:rtl/>
        </w:rPr>
        <w:t xml:space="preserve"> والے دن ک</w:t>
      </w:r>
      <w:r w:rsidRPr="005707C2">
        <w:rPr>
          <w:rFonts w:ascii="Nafees Web Naskh" w:hAnsi="Nafees Web Naskh" w:cs="Nafees Web Naskh" w:hint="cs"/>
          <w:szCs w:val="24"/>
          <w:rtl/>
        </w:rPr>
        <w:t>ی</w:t>
      </w:r>
      <w:r w:rsidRPr="005707C2">
        <w:rPr>
          <w:rFonts w:ascii="Nafees Web Naskh" w:hAnsi="Nafees Web Naskh" w:cs="Nafees Web Naskh"/>
          <w:szCs w:val="24"/>
          <w:rtl/>
        </w:rPr>
        <w:t xml:space="preserve"> م</w:t>
      </w:r>
      <w:r w:rsidRPr="005707C2">
        <w:rPr>
          <w:rFonts w:ascii="Nafees Web Naskh" w:hAnsi="Nafees Web Naskh" w:cs="Nafees Web Naskh" w:hint="cs"/>
          <w:szCs w:val="24"/>
          <w:rtl/>
        </w:rPr>
        <w:t>ی</w:t>
      </w:r>
      <w:r w:rsidRPr="005707C2">
        <w:rPr>
          <w:rFonts w:ascii="Nafees Web Naskh" w:hAnsi="Nafees Web Naskh" w:cs="Nafees Web Naskh" w:hint="eastAsia"/>
          <w:szCs w:val="24"/>
          <w:rtl/>
        </w:rPr>
        <w:t>زبان</w:t>
      </w:r>
      <w:r w:rsidRPr="005707C2">
        <w:rPr>
          <w:rFonts w:ascii="Nafees Web Naskh" w:hAnsi="Nafees Web Naskh" w:cs="Nafees Web Naskh" w:hint="cs"/>
          <w:szCs w:val="24"/>
          <w:rtl/>
        </w:rPr>
        <w:t>ی</w:t>
      </w:r>
      <w:r w:rsidRPr="005707C2">
        <w:rPr>
          <w:rFonts w:ascii="Nafees Web Naskh" w:hAnsi="Nafees Web Naskh" w:cs="Nafees Web Naskh"/>
          <w:szCs w:val="24"/>
          <w:rtl/>
        </w:rPr>
        <w:t xml:space="preserve"> کرکے بہت کچھ س</w:t>
      </w:r>
      <w:r w:rsidRPr="005707C2">
        <w:rPr>
          <w:rFonts w:ascii="Nafees Web Naskh" w:hAnsi="Nafees Web Naskh" w:cs="Nafees Web Naskh" w:hint="cs"/>
          <w:szCs w:val="24"/>
          <w:rtl/>
        </w:rPr>
        <w:t>ی</w:t>
      </w:r>
      <w:r w:rsidRPr="005707C2">
        <w:rPr>
          <w:rFonts w:ascii="Nafees Web Naskh" w:hAnsi="Nafees Web Naskh" w:cs="Nafees Web Naskh" w:hint="eastAsia"/>
          <w:szCs w:val="24"/>
          <w:rtl/>
        </w:rPr>
        <w:t>کھ</w:t>
      </w:r>
      <w:r w:rsidRPr="005707C2">
        <w:rPr>
          <w:rFonts w:ascii="Nafees Web Naskh" w:hAnsi="Nafees Web Naskh" w:cs="Nafees Web Naskh"/>
          <w:szCs w:val="24"/>
          <w:rtl/>
        </w:rPr>
        <w:t xml:space="preserve"> چکے ہ</w:t>
      </w:r>
      <w:r w:rsidRPr="005707C2">
        <w:rPr>
          <w:rFonts w:ascii="Nafees Web Naskh" w:hAnsi="Nafees Web Naskh" w:cs="Nafees Web Naskh" w:hint="cs"/>
          <w:szCs w:val="24"/>
          <w:rtl/>
        </w:rPr>
        <w:t>ی</w:t>
      </w:r>
      <w:r w:rsidRPr="005707C2">
        <w:rPr>
          <w:rFonts w:ascii="Nafees Web Naskh" w:hAnsi="Nafees Web Naskh" w:cs="Nafees Web Naskh" w:hint="eastAsia"/>
          <w:szCs w:val="24"/>
          <w:rtl/>
        </w:rPr>
        <w:t>ں</w:t>
      </w:r>
      <w:r w:rsidRPr="005707C2">
        <w:rPr>
          <w:rFonts w:ascii="Nafees Web Naskh" w:hAnsi="Nafees Web Naskh" w:cs="Nafees Web Naskh"/>
          <w:szCs w:val="24"/>
          <w:rtl/>
        </w:rPr>
        <w:t xml:space="preserve"> اورکواڈ </w:t>
      </w:r>
      <w:r w:rsidRPr="005707C2">
        <w:rPr>
          <w:rFonts w:asciiTheme="minorHAnsi" w:hAnsiTheme="minorHAnsi" w:cstheme="minorHAnsi"/>
          <w:szCs w:val="24"/>
          <w:rtl/>
        </w:rPr>
        <w:t>4</w:t>
      </w:r>
      <w:r w:rsidRPr="005707C2">
        <w:rPr>
          <w:rFonts w:ascii="Nafees Web Naskh" w:hAnsi="Nafees Web Naskh" w:cs="Nafees Web Naskh"/>
          <w:szCs w:val="24"/>
          <w:rtl/>
        </w:rPr>
        <w:t xml:space="preserve"> م</w:t>
      </w:r>
      <w:r w:rsidRPr="005707C2">
        <w:rPr>
          <w:rFonts w:ascii="Nafees Web Naskh" w:hAnsi="Nafees Web Naskh" w:cs="Nafees Web Naskh" w:hint="cs"/>
          <w:szCs w:val="24"/>
          <w:rtl/>
        </w:rPr>
        <w:t>ی</w:t>
      </w:r>
      <w:r w:rsidRPr="005707C2">
        <w:rPr>
          <w:rFonts w:ascii="Nafees Web Naskh" w:hAnsi="Nafees Web Naskh" w:cs="Nafees Web Naskh" w:hint="eastAsia"/>
          <w:szCs w:val="24"/>
          <w:rtl/>
        </w:rPr>
        <w:t>ں</w:t>
      </w:r>
      <w:r w:rsidRPr="005707C2">
        <w:rPr>
          <w:rFonts w:ascii="Nafees Web Naskh" w:hAnsi="Nafees Web Naskh" w:cs="Nafees Web Naskh"/>
          <w:szCs w:val="24"/>
          <w:rtl/>
        </w:rPr>
        <w:t xml:space="preserve"> اس سے بھ</w:t>
      </w:r>
      <w:r w:rsidRPr="005707C2">
        <w:rPr>
          <w:rFonts w:ascii="Nafees Web Naskh" w:hAnsi="Nafees Web Naskh" w:cs="Nafees Web Naskh" w:hint="cs"/>
          <w:szCs w:val="24"/>
          <w:rtl/>
        </w:rPr>
        <w:t>ی</w:t>
      </w:r>
      <w:r w:rsidRPr="005707C2">
        <w:rPr>
          <w:rFonts w:ascii="Nafees Web Naskh" w:hAnsi="Nafees Web Naskh" w:cs="Nafees Web Naskh"/>
          <w:szCs w:val="24"/>
          <w:rtl/>
        </w:rPr>
        <w:t xml:space="preserve"> بہتر تجربے ک</w:t>
      </w:r>
      <w:r w:rsidRPr="005707C2">
        <w:rPr>
          <w:rFonts w:ascii="Nafees Web Naskh" w:hAnsi="Nafees Web Naskh" w:cs="Nafees Web Naskh" w:hint="cs"/>
          <w:szCs w:val="24"/>
          <w:rtl/>
        </w:rPr>
        <w:t>ی</w:t>
      </w:r>
      <w:r w:rsidRPr="005707C2">
        <w:rPr>
          <w:rFonts w:ascii="Nafees Web Naskh" w:hAnsi="Nafees Web Naskh" w:cs="Nafees Web Naskh"/>
          <w:szCs w:val="24"/>
          <w:rtl/>
        </w:rPr>
        <w:t xml:space="preserve"> سمت کام کرنے</w:t>
      </w:r>
      <w:r>
        <w:rPr>
          <w:rFonts w:ascii="Nafees Web Naskh" w:hAnsi="Nafees Web Naskh" w:cs="Nafees Web Naskh" w:hint="cs"/>
          <w:szCs w:val="24"/>
          <w:rtl/>
        </w:rPr>
        <w:t xml:space="preserve">کیلئے </w:t>
      </w:r>
      <w:r w:rsidRPr="005707C2">
        <w:rPr>
          <w:rFonts w:ascii="Nafees Web Naskh" w:hAnsi="Nafees Web Naskh" w:cs="Nafees Web Naskh"/>
          <w:szCs w:val="24"/>
          <w:rtl/>
        </w:rPr>
        <w:t>طلباء ک</w:t>
      </w:r>
      <w:r w:rsidRPr="005707C2">
        <w:rPr>
          <w:rFonts w:ascii="Nafees Web Naskh" w:hAnsi="Nafees Web Naskh" w:cs="Nafees Web Naskh" w:hint="cs"/>
          <w:szCs w:val="24"/>
          <w:rtl/>
        </w:rPr>
        <w:t>ی</w:t>
      </w:r>
      <w:r w:rsidRPr="005707C2">
        <w:rPr>
          <w:rFonts w:ascii="Nafees Web Naskh" w:hAnsi="Nafees Web Naskh" w:cs="Nafees Web Naskh"/>
          <w:szCs w:val="24"/>
          <w:rtl/>
        </w:rPr>
        <w:t xml:space="preserve"> آراء کو جم</w:t>
      </w:r>
      <w:r>
        <w:rPr>
          <w:rFonts w:ascii="Nafees Web Naskh" w:hAnsi="Nafees Web Naskh" w:cs="Nafees Web Naskh" w:hint="cs"/>
          <w:szCs w:val="24"/>
          <w:rtl/>
        </w:rPr>
        <w:t>ع کر چکے ہیں۔</w:t>
      </w:r>
    </w:p>
    <w:p w14:paraId="70887F10" w14:textId="77777777" w:rsidR="00EB6234" w:rsidRDefault="00EB6234" w:rsidP="00EB6234">
      <w:pPr>
        <w:bidi/>
        <w:spacing w:before="0" w:after="0" w:line="240" w:lineRule="auto"/>
        <w:ind w:left="-283"/>
        <w:textAlignment w:val="baseline"/>
        <w:rPr>
          <w:rFonts w:ascii="Nafees Web Naskh" w:eastAsia="Calibri" w:hAnsi="Nafees Web Naskh" w:cs="Nafees Web Naskh"/>
          <w:szCs w:val="24"/>
        </w:rPr>
      </w:pPr>
    </w:p>
    <w:p w14:paraId="5A213C3B" w14:textId="783FC5BA" w:rsidR="00B33CC9" w:rsidRDefault="00B33CC9" w:rsidP="00B33CC9">
      <w:pPr>
        <w:bidi/>
        <w:spacing w:line="240" w:lineRule="auto"/>
        <w:ind w:left="-284"/>
        <w:rPr>
          <w:rFonts w:ascii="Nafees Web Naskh" w:hAnsi="Nafees Web Naskh" w:cs="Nafees Web Naskh"/>
          <w:szCs w:val="24"/>
          <w:rtl/>
        </w:rPr>
      </w:pPr>
    </w:p>
    <w:p w14:paraId="33B50E09" w14:textId="77777777" w:rsidR="00B33CC9" w:rsidRDefault="00B33CC9" w:rsidP="00B33CC9">
      <w:pPr>
        <w:bidi/>
        <w:spacing w:line="240" w:lineRule="auto"/>
        <w:ind w:left="-284"/>
        <w:rPr>
          <w:rFonts w:ascii="Nafees Web Naskh" w:eastAsia="Calibri" w:hAnsi="Nafees Web Naskh" w:cs="Nafees Web Naskh"/>
          <w:szCs w:val="24"/>
          <w:rtl/>
        </w:rPr>
      </w:pPr>
    </w:p>
    <w:p w14:paraId="11B49250" w14:textId="77777777" w:rsidR="002C36E9" w:rsidRDefault="002C36E9" w:rsidP="002C36E9">
      <w:pPr>
        <w:bidi/>
        <w:spacing w:before="0" w:after="0" w:line="240" w:lineRule="auto"/>
        <w:ind w:left="-288"/>
        <w:rPr>
          <w:rFonts w:ascii="Nafees Web Naskh" w:eastAsia="Calibri" w:hAnsi="Nafees Web Naskh" w:cs="Nafees Web Naskh"/>
          <w:szCs w:val="24"/>
          <w:rtl/>
        </w:rPr>
      </w:pPr>
      <w:r w:rsidRPr="005A56FA">
        <w:rPr>
          <w:rFonts w:ascii="Nafees Web Naskh" w:eastAsia="Calibri" w:hAnsi="Nafees Web Naskh" w:cs="Nafees Web Naskh"/>
          <w:szCs w:val="24"/>
          <w:rtl/>
        </w:rPr>
        <w:t>چ</w:t>
      </w:r>
      <w:r w:rsidRPr="005A56FA">
        <w:rPr>
          <w:rFonts w:ascii="Nafees Web Naskh" w:eastAsia="Calibri" w:hAnsi="Nafees Web Naskh" w:cs="Nafees Web Naskh" w:hint="cs"/>
          <w:szCs w:val="24"/>
          <w:rtl/>
        </w:rPr>
        <w:t>ی</w:t>
      </w:r>
      <w:r w:rsidRPr="005A56FA">
        <w:rPr>
          <w:rFonts w:ascii="Nafees Web Naskh" w:eastAsia="Calibri" w:hAnsi="Nafees Web Naskh" w:cs="Nafees Web Naskh" w:hint="eastAsia"/>
          <w:szCs w:val="24"/>
          <w:rtl/>
        </w:rPr>
        <w:t>ک</w:t>
      </w:r>
      <w:r w:rsidRPr="005A56FA">
        <w:rPr>
          <w:rFonts w:ascii="Nafees Web Naskh" w:eastAsia="Calibri" w:hAnsi="Nafees Web Naskh" w:cs="Nafees Web Naskh"/>
          <w:szCs w:val="24"/>
          <w:rtl/>
        </w:rPr>
        <w:t xml:space="preserve"> کرنے</w:t>
      </w:r>
      <w:r w:rsidRPr="005A56FA">
        <w:rPr>
          <w:rFonts w:ascii="Nafees Web Naskh" w:eastAsia="Calibri" w:hAnsi="Nafees Web Naskh" w:cs="Nafees Web Naskh" w:hint="cs"/>
          <w:szCs w:val="24"/>
          <w:rtl/>
        </w:rPr>
        <w:t>کے</w:t>
      </w:r>
      <w:r w:rsidRPr="005A56FA">
        <w:rPr>
          <w:rFonts w:ascii="Nafees Web Naskh" w:eastAsia="Calibri" w:hAnsi="Nafees Web Naskh" w:cs="Nafees Web Naskh"/>
          <w:szCs w:val="24"/>
          <w:rtl/>
        </w:rPr>
        <w:t>کچھ وسائل:</w:t>
      </w:r>
    </w:p>
    <w:p w14:paraId="575DC481" w14:textId="77777777" w:rsidR="002C36E9" w:rsidRPr="00316A4A" w:rsidRDefault="002C36E9" w:rsidP="002C36E9">
      <w:pPr>
        <w:bidi/>
        <w:spacing w:before="0" w:after="0" w:line="240" w:lineRule="auto"/>
        <w:ind w:left="-288"/>
        <w:rPr>
          <w:rStyle w:val="Strong"/>
          <w:rFonts w:ascii="Nafees Web Naskh" w:hAnsi="Nafees Web Naskh" w:cs="Nafees Web Naskh"/>
          <w:color w:val="F79646" w:themeColor="accent6"/>
          <w:sz w:val="16"/>
          <w:szCs w:val="16"/>
          <w:rtl/>
        </w:rPr>
      </w:pPr>
    </w:p>
    <w:p w14:paraId="4348609B" w14:textId="77777777" w:rsidR="002C36E9" w:rsidRDefault="0028230B" w:rsidP="002C36E9">
      <w:pPr>
        <w:bidi/>
        <w:spacing w:before="0" w:after="0" w:line="240" w:lineRule="auto"/>
        <w:ind w:left="-288"/>
        <w:rPr>
          <w:rFonts w:ascii="Nafees Web Naskh" w:hAnsi="Nafees Web Naskh" w:cs="Nafees Web Naskh"/>
          <w:color w:val="0000FF"/>
          <w:szCs w:val="24"/>
          <w:rtl/>
          <w:lang w:bidi="ur-PK"/>
        </w:rPr>
      </w:pPr>
      <w:hyperlink r:id="rId25" w:history="1">
        <w:r w:rsidR="002C36E9" w:rsidRPr="00DC2B25">
          <w:rPr>
            <w:rStyle w:val="Hyperlink"/>
            <w:rFonts w:ascii="Nafees Web Naskh" w:hAnsi="Nafees Web Naskh" w:cs="Nafees Web Naskh"/>
            <w:szCs w:val="24"/>
            <w:rtl/>
          </w:rPr>
          <w:t>ٹور</w:t>
        </w:r>
        <w:r w:rsidR="002C36E9" w:rsidRPr="00DC2B25">
          <w:rPr>
            <w:rStyle w:val="Hyperlink"/>
            <w:rFonts w:ascii="Nafees Web Naskh" w:hAnsi="Nafees Web Naskh" w:cs="Nafees Web Naskh" w:hint="cs"/>
            <w:szCs w:val="24"/>
            <w:rtl/>
          </w:rPr>
          <w:t>ا</w:t>
        </w:r>
        <w:r w:rsidR="002C36E9" w:rsidRPr="00DC2B25">
          <w:rPr>
            <w:rStyle w:val="Hyperlink"/>
            <w:rFonts w:ascii="Nafees Web Naskh" w:hAnsi="Nafees Web Naskh" w:cs="Nafees Web Naskh"/>
            <w:szCs w:val="24"/>
            <w:rtl/>
          </w:rPr>
          <w:t xml:space="preserve">نٹو </w:t>
        </w:r>
        <w:r w:rsidR="002C36E9" w:rsidRPr="00DC2B25">
          <w:rPr>
            <w:rStyle w:val="Hyperlink"/>
            <w:rFonts w:ascii="Nafees Web Naskh" w:hAnsi="Nafees Web Naskh" w:cs="Nafees Web Naskh" w:hint="cs"/>
            <w:szCs w:val="24"/>
            <w:rtl/>
          </w:rPr>
          <w:t>یُ</w:t>
        </w:r>
        <w:r w:rsidR="002C36E9" w:rsidRPr="00DC2B25">
          <w:rPr>
            <w:rStyle w:val="Hyperlink"/>
            <w:rFonts w:ascii="Nafees Web Naskh" w:hAnsi="Nafees Web Naskh" w:cs="Nafees Web Naskh" w:hint="eastAsia"/>
            <w:szCs w:val="24"/>
            <w:rtl/>
          </w:rPr>
          <w:t>وتھ</w:t>
        </w:r>
        <w:r w:rsidR="002C36E9" w:rsidRPr="00DC2B25">
          <w:rPr>
            <w:rStyle w:val="Hyperlink"/>
            <w:rFonts w:ascii="Nafees Web Naskh" w:hAnsi="Nafees Web Naskh" w:cs="Nafees Web Naskh" w:hint="cs"/>
            <w:szCs w:val="24"/>
            <w:rtl/>
          </w:rPr>
          <w:t xml:space="preserve"> کیبنیٹ</w:t>
        </w:r>
      </w:hyperlink>
      <w:r w:rsidR="002C36E9">
        <w:rPr>
          <w:rFonts w:ascii="Nafees Web Naskh" w:hAnsi="Nafees Web Naskh" w:cs="Nafees Web Naskh"/>
          <w:szCs w:val="24"/>
          <w:rtl/>
        </w:rPr>
        <w:br/>
      </w:r>
      <w:hyperlink r:id="rId26" w:history="1">
        <w:proofErr w:type="spellStart"/>
        <w:r w:rsidR="002C36E9" w:rsidRPr="00DC2B25">
          <w:rPr>
            <w:rStyle w:val="Hyperlink"/>
            <w:rFonts w:ascii="Nafees Web Naskh" w:hAnsi="Nafees Web Naskh" w:cs="Nafees Web Naskh"/>
            <w:szCs w:val="24"/>
            <w:rtl/>
            <w:lang w:bidi="ur-PK"/>
          </w:rPr>
          <w:t>ٹور</w:t>
        </w:r>
        <w:r w:rsidR="002C36E9" w:rsidRPr="00DC2B25">
          <w:rPr>
            <w:rStyle w:val="Hyperlink"/>
            <w:rFonts w:ascii="Nafees Web Naskh" w:hAnsi="Nafees Web Naskh" w:cs="Nafees Web Naskh" w:hint="cs"/>
            <w:szCs w:val="24"/>
            <w:rtl/>
            <w:lang w:bidi="ur-PK"/>
          </w:rPr>
          <w:t>ا</w:t>
        </w:r>
        <w:r w:rsidR="002C36E9" w:rsidRPr="00DC2B25">
          <w:rPr>
            <w:rStyle w:val="Hyperlink"/>
            <w:rFonts w:ascii="Nafees Web Naskh" w:hAnsi="Nafees Web Naskh" w:cs="Nafees Web Naskh"/>
            <w:szCs w:val="24"/>
            <w:rtl/>
            <w:lang w:bidi="ur-PK"/>
          </w:rPr>
          <w:t>نٹو</w:t>
        </w:r>
        <w:proofErr w:type="spellEnd"/>
        <w:r w:rsidR="002C36E9" w:rsidRPr="00DC2B25">
          <w:rPr>
            <w:rStyle w:val="Hyperlink"/>
            <w:rFonts w:ascii="Nafees Web Naskh" w:hAnsi="Nafees Web Naskh" w:cs="Nafees Web Naskh"/>
            <w:szCs w:val="24"/>
            <w:rtl/>
            <w:lang w:bidi="ur-PK"/>
          </w:rPr>
          <w:t xml:space="preserve"> م</w:t>
        </w:r>
        <w:r w:rsidR="002C36E9" w:rsidRPr="00DC2B25">
          <w:rPr>
            <w:rStyle w:val="Hyperlink"/>
            <w:rFonts w:ascii="Nafees Web Naskh" w:hAnsi="Nafees Web Naskh" w:cs="Nafees Web Naskh" w:hint="cs"/>
            <w:szCs w:val="24"/>
            <w:rtl/>
            <w:lang w:bidi="ur-PK"/>
          </w:rPr>
          <w:t>ی</w:t>
        </w:r>
        <w:r w:rsidR="002C36E9" w:rsidRPr="00DC2B25">
          <w:rPr>
            <w:rStyle w:val="Hyperlink"/>
            <w:rFonts w:ascii="Nafees Web Naskh" w:hAnsi="Nafees Web Naskh" w:cs="Nafees Web Naskh" w:hint="eastAsia"/>
            <w:szCs w:val="24"/>
            <w:rtl/>
            <w:lang w:bidi="ur-PK"/>
          </w:rPr>
          <w:t>ں</w:t>
        </w:r>
        <w:r w:rsidR="002C36E9" w:rsidRPr="00DC2B25">
          <w:rPr>
            <w:rStyle w:val="Hyperlink"/>
            <w:rFonts w:ascii="Nafees Web Naskh" w:hAnsi="Nafees Web Naskh" w:cs="Nafees Web Naskh"/>
            <w:szCs w:val="24"/>
            <w:rtl/>
            <w:lang w:bidi="ur-PK"/>
          </w:rPr>
          <w:t xml:space="preserve"> </w:t>
        </w:r>
        <w:proofErr w:type="spellStart"/>
        <w:r w:rsidR="002C36E9" w:rsidRPr="00DC2B25">
          <w:rPr>
            <w:rStyle w:val="Hyperlink"/>
            <w:rFonts w:ascii="Nafees Web Naskh" w:hAnsi="Nafees Web Naskh" w:cs="Nafees Web Naskh" w:hint="cs"/>
            <w:szCs w:val="24"/>
            <w:rtl/>
            <w:lang w:bidi="ur-PK"/>
          </w:rPr>
          <w:t>کھانےکا</w:t>
        </w:r>
        <w:proofErr w:type="spellEnd"/>
        <w:r w:rsidR="002C36E9" w:rsidRPr="00DC2B25">
          <w:rPr>
            <w:rStyle w:val="Hyperlink"/>
            <w:rFonts w:ascii="Nafees Web Naskh" w:hAnsi="Nafees Web Naskh" w:cs="Nafees Web Naskh"/>
            <w:szCs w:val="24"/>
            <w:rtl/>
            <w:lang w:bidi="ur-PK"/>
          </w:rPr>
          <w:t xml:space="preserve"> عدم تحفظ</w:t>
        </w:r>
      </w:hyperlink>
      <w:r w:rsidR="002C36E9">
        <w:rPr>
          <w:rFonts w:ascii="Nafees Web Naskh" w:hAnsi="Nafees Web Naskh" w:cs="Nafees Web Naskh"/>
          <w:szCs w:val="24"/>
          <w:rtl/>
          <w:lang w:bidi="ur-PK"/>
        </w:rPr>
        <w:br/>
      </w:r>
      <w:hyperlink r:id="rId27" w:history="1">
        <w:r w:rsidR="002C36E9" w:rsidRPr="00DC2B25">
          <w:rPr>
            <w:rStyle w:val="Hyperlink"/>
            <w:rFonts w:ascii="Nafees Web Naskh" w:hAnsi="Nafees Web Naskh" w:cs="Nafees Web Naskh"/>
            <w:szCs w:val="24"/>
            <w:rtl/>
            <w:lang w:bidi="ur-PK"/>
          </w:rPr>
          <w:t>کم</w:t>
        </w:r>
        <w:r w:rsidR="002C36E9" w:rsidRPr="00DC2B25">
          <w:rPr>
            <w:rStyle w:val="Hyperlink"/>
            <w:rFonts w:ascii="Nafees Web Naskh" w:hAnsi="Nafees Web Naskh" w:cs="Nafees Web Naskh" w:hint="cs"/>
            <w:szCs w:val="24"/>
            <w:rtl/>
            <w:lang w:bidi="ur-PK"/>
          </w:rPr>
          <w:t>ی</w:t>
        </w:r>
        <w:r w:rsidR="002C36E9" w:rsidRPr="00DC2B25">
          <w:rPr>
            <w:rStyle w:val="Hyperlink"/>
            <w:rFonts w:ascii="Nafees Web Naskh" w:hAnsi="Nafees Web Naskh" w:cs="Nafees Web Naskh" w:hint="eastAsia"/>
            <w:szCs w:val="24"/>
            <w:rtl/>
            <w:lang w:bidi="ur-PK"/>
          </w:rPr>
          <w:t>ونٹ</w:t>
        </w:r>
        <w:r w:rsidR="002C36E9" w:rsidRPr="00DC2B25">
          <w:rPr>
            <w:rStyle w:val="Hyperlink"/>
            <w:rFonts w:ascii="Nafees Web Naskh" w:hAnsi="Nafees Web Naskh" w:cs="Nafees Web Naskh" w:hint="cs"/>
            <w:szCs w:val="24"/>
            <w:rtl/>
            <w:lang w:bidi="ur-PK"/>
          </w:rPr>
          <w:t>ی</w:t>
        </w:r>
        <w:r w:rsidR="002C36E9" w:rsidRPr="00DC2B25">
          <w:rPr>
            <w:rStyle w:val="Hyperlink"/>
            <w:rFonts w:ascii="Nafees Web Naskh" w:hAnsi="Nafees Web Naskh" w:cs="Nafees Web Naskh"/>
            <w:szCs w:val="24"/>
            <w:rtl/>
            <w:lang w:bidi="ur-PK"/>
          </w:rPr>
          <w:t xml:space="preserve"> فوڈ </w:t>
        </w:r>
        <w:proofErr w:type="spellStart"/>
        <w:r w:rsidR="002C36E9" w:rsidRPr="00DC2B25">
          <w:rPr>
            <w:rStyle w:val="Hyperlink"/>
            <w:rFonts w:ascii="Nafees Web Naskh" w:hAnsi="Nafees Web Naskh" w:cs="Nafees Web Naskh"/>
            <w:szCs w:val="24"/>
            <w:rtl/>
            <w:lang w:bidi="ur-PK"/>
          </w:rPr>
          <w:t>س</w:t>
        </w:r>
        <w:r w:rsidR="002C36E9" w:rsidRPr="00DC2B25">
          <w:rPr>
            <w:rStyle w:val="Hyperlink"/>
            <w:rFonts w:ascii="Nafees Web Naskh" w:hAnsi="Nafees Web Naskh" w:cs="Nafees Web Naskh" w:hint="cs"/>
            <w:szCs w:val="24"/>
            <w:rtl/>
            <w:lang w:bidi="ur-PK"/>
          </w:rPr>
          <w:t>ی</w:t>
        </w:r>
        <w:r w:rsidR="002C36E9" w:rsidRPr="00DC2B25">
          <w:rPr>
            <w:rStyle w:val="Hyperlink"/>
            <w:rFonts w:ascii="Nafees Web Naskh" w:hAnsi="Nafees Web Naskh" w:cs="Nafees Web Naskh" w:hint="eastAsia"/>
            <w:szCs w:val="24"/>
            <w:rtl/>
            <w:lang w:bidi="ur-PK"/>
          </w:rPr>
          <w:t>نٹرز</w:t>
        </w:r>
        <w:r w:rsidR="002C36E9" w:rsidRPr="00DC2B25">
          <w:rPr>
            <w:rStyle w:val="Hyperlink"/>
            <w:rFonts w:ascii="Nafees Web Naskh" w:hAnsi="Nafees Web Naskh" w:cs="Nafees Web Naskh"/>
            <w:szCs w:val="24"/>
            <w:rtl/>
            <w:lang w:bidi="ur-PK"/>
          </w:rPr>
          <w:t>ک</w:t>
        </w:r>
        <w:r w:rsidR="002C36E9" w:rsidRPr="00DC2B25">
          <w:rPr>
            <w:rStyle w:val="Hyperlink"/>
            <w:rFonts w:ascii="Nafees Web Naskh" w:hAnsi="Nafees Web Naskh" w:cs="Nafees Web Naskh" w:hint="cs"/>
            <w:szCs w:val="24"/>
            <w:rtl/>
            <w:lang w:bidi="ur-PK"/>
          </w:rPr>
          <w:t>ی</w:t>
        </w:r>
        <w:r w:rsidR="002C36E9" w:rsidRPr="00DC2B25">
          <w:rPr>
            <w:rStyle w:val="Hyperlink"/>
            <w:rFonts w:ascii="Nafees Web Naskh" w:hAnsi="Nafees Web Naskh" w:cs="Nafees Web Naskh" w:hint="eastAsia"/>
            <w:szCs w:val="24"/>
            <w:rtl/>
            <w:lang w:bidi="ur-PK"/>
          </w:rPr>
          <w:t>ن</w:t>
        </w:r>
        <w:r w:rsidR="002C36E9" w:rsidRPr="00DC2B25">
          <w:rPr>
            <w:rStyle w:val="Hyperlink"/>
            <w:rFonts w:ascii="Nafees Web Naskh" w:hAnsi="Nafees Web Naskh" w:cs="Nafees Web Naskh" w:hint="cs"/>
            <w:szCs w:val="24"/>
            <w:rtl/>
            <w:lang w:bidi="ur-PK"/>
          </w:rPr>
          <w:t>ی</w:t>
        </w:r>
        <w:r w:rsidR="002C36E9" w:rsidRPr="00DC2B25">
          <w:rPr>
            <w:rStyle w:val="Hyperlink"/>
            <w:rFonts w:ascii="Nafees Web Naskh" w:hAnsi="Nafees Web Naskh" w:cs="Nafees Web Naskh" w:hint="eastAsia"/>
            <w:szCs w:val="24"/>
            <w:rtl/>
            <w:lang w:bidi="ur-PK"/>
          </w:rPr>
          <w:t>ڈا</w:t>
        </w:r>
        <w:proofErr w:type="spellEnd"/>
        <w:r w:rsidR="002C36E9" w:rsidRPr="00DC2B25">
          <w:rPr>
            <w:rStyle w:val="Hyperlink"/>
            <w:rFonts w:ascii="Nafees Web Naskh" w:hAnsi="Nafees Web Naskh" w:cs="Nafees Web Naskh" w:hint="cs"/>
            <w:szCs w:val="24"/>
            <w:rtl/>
            <w:lang w:bidi="ur-PK"/>
          </w:rPr>
          <w:t xml:space="preserve"> </w:t>
        </w:r>
        <w:r w:rsidR="002C36E9" w:rsidRPr="00DC2B25">
          <w:rPr>
            <w:rStyle w:val="Hyperlink"/>
            <w:rFonts w:ascii="Nafees Web Naskh" w:hAnsi="Nafees Web Naskh" w:cs="Nafees Web Naskh"/>
            <w:szCs w:val="24"/>
            <w:rtl/>
            <w:lang w:bidi="ur-PK"/>
          </w:rPr>
          <w:t xml:space="preserve"> | </w:t>
        </w:r>
        <w:r w:rsidR="002C36E9" w:rsidRPr="00DC2B25">
          <w:rPr>
            <w:rStyle w:val="Hyperlink"/>
            <w:rFonts w:ascii="Nafees Web Naskh" w:hAnsi="Nafees Web Naskh" w:cs="Nafees Web Naskh" w:hint="cs"/>
            <w:szCs w:val="24"/>
            <w:rtl/>
            <w:lang w:bidi="ur-PK"/>
          </w:rPr>
          <w:t xml:space="preserve"> </w:t>
        </w:r>
        <w:r w:rsidR="002C36E9" w:rsidRPr="00DC2B25">
          <w:rPr>
            <w:rStyle w:val="Hyperlink"/>
            <w:rFonts w:ascii="Nafees Web Naskh" w:hAnsi="Nafees Web Naskh" w:cs="Nafees Web Naskh"/>
            <w:szCs w:val="24"/>
            <w:rtl/>
            <w:lang w:bidi="ur-PK"/>
          </w:rPr>
          <w:t xml:space="preserve">اچھا کھانا صرف </w:t>
        </w:r>
        <w:r w:rsidR="002C36E9" w:rsidRPr="00DC2B25">
          <w:rPr>
            <w:rStyle w:val="Hyperlink"/>
            <w:rFonts w:ascii="Nafees Web Naskh" w:hAnsi="Nafees Web Naskh" w:cs="Nafees Web Naskh" w:hint="cs"/>
            <w:szCs w:val="24"/>
            <w:rtl/>
            <w:lang w:bidi="ur-PK"/>
          </w:rPr>
          <w:t>ابتدا</w:t>
        </w:r>
        <w:r w:rsidR="002C36E9" w:rsidRPr="00DC2B25">
          <w:rPr>
            <w:rStyle w:val="Hyperlink"/>
            <w:rFonts w:ascii="Nafees Web Naskh" w:hAnsi="Nafees Web Naskh" w:cs="Nafees Web Naskh"/>
            <w:szCs w:val="24"/>
            <w:rtl/>
            <w:lang w:bidi="ur-PK"/>
          </w:rPr>
          <w:t xml:space="preserve"> ہے</w:t>
        </w:r>
        <w:r w:rsidR="002C36E9" w:rsidRPr="00DC2B25">
          <w:rPr>
            <w:rStyle w:val="Hyperlink"/>
            <w:rFonts w:ascii="Nafees Web Naskh" w:hAnsi="Nafees Web Naskh" w:cs="Nafees Web Naskh" w:hint="cs"/>
            <w:szCs w:val="24"/>
            <w:rtl/>
            <w:lang w:bidi="ur-PK"/>
          </w:rPr>
          <w:t xml:space="preserve"> </w:t>
        </w:r>
        <w:r w:rsidR="002C36E9" w:rsidRPr="00DC2B25">
          <w:rPr>
            <w:rStyle w:val="Hyperlink"/>
            <w:rFonts w:ascii="Nafees Web Naskh" w:hAnsi="Nafees Web Naskh" w:cs="Nafees Web Naskh"/>
            <w:szCs w:val="24"/>
            <w:rtl/>
            <w:lang w:bidi="ur-PK"/>
          </w:rPr>
          <w:t xml:space="preserve"> - </w:t>
        </w:r>
        <w:r w:rsidR="002C36E9" w:rsidRPr="00DC2B25">
          <w:rPr>
            <w:rStyle w:val="Hyperlink"/>
            <w:rFonts w:ascii="Nafees Web Naskh" w:hAnsi="Nafees Web Naskh" w:cs="Nafees Web Naskh" w:hint="cs"/>
            <w:szCs w:val="24"/>
            <w:rtl/>
            <w:lang w:bidi="ur-PK"/>
          </w:rPr>
          <w:t xml:space="preserve"> ہوم</w:t>
        </w:r>
      </w:hyperlink>
      <w:r w:rsidR="002C36E9">
        <w:rPr>
          <w:rFonts w:ascii="Nafees Web Naskh" w:hAnsi="Nafees Web Naskh" w:cs="Nafees Web Naskh"/>
          <w:szCs w:val="24"/>
          <w:rtl/>
          <w:lang w:bidi="ur-PK"/>
        </w:rPr>
        <w:br/>
      </w:r>
      <w:hyperlink r:id="rId28" w:history="1">
        <w:proofErr w:type="spellStart"/>
        <w:r w:rsidR="002C36E9" w:rsidRPr="00DC2B25">
          <w:rPr>
            <w:rStyle w:val="Hyperlink"/>
            <w:rFonts w:ascii="Nafees Web Naskh" w:hAnsi="Nafees Web Naskh" w:cs="Nafees Web Naskh" w:hint="cs"/>
            <w:szCs w:val="24"/>
            <w:rtl/>
            <w:lang w:bidi="ur-PK"/>
          </w:rPr>
          <w:t>ی</w:t>
        </w:r>
        <w:r w:rsidR="002C36E9" w:rsidRPr="00DC2B25">
          <w:rPr>
            <w:rStyle w:val="Hyperlink"/>
            <w:rFonts w:ascii="Nafees Web Naskh" w:hAnsi="Nafees Web Naskh" w:cs="Nafees Web Naskh" w:hint="eastAsia"/>
            <w:szCs w:val="24"/>
            <w:rtl/>
            <w:lang w:bidi="ur-PK"/>
          </w:rPr>
          <w:t>و</w:t>
        </w:r>
        <w:proofErr w:type="spellEnd"/>
        <w:r w:rsidR="002C36E9" w:rsidRPr="00DC2B25">
          <w:rPr>
            <w:rStyle w:val="Hyperlink"/>
            <w:rFonts w:ascii="Nafees Web Naskh" w:hAnsi="Nafees Web Naskh" w:cs="Nafees Web Naskh" w:hint="cs"/>
            <w:szCs w:val="24"/>
            <w:rtl/>
            <w:lang w:bidi="ur-PK"/>
          </w:rPr>
          <w:t xml:space="preserve"> </w:t>
        </w:r>
        <w:proofErr w:type="spellStart"/>
        <w:r w:rsidR="002C36E9" w:rsidRPr="00DC2B25">
          <w:rPr>
            <w:rStyle w:val="Hyperlink"/>
            <w:rFonts w:ascii="Nafees Web Naskh" w:hAnsi="Nafees Web Naskh" w:cs="Nafees Web Naskh" w:hint="eastAsia"/>
            <w:szCs w:val="24"/>
            <w:rtl/>
            <w:lang w:bidi="ur-PK"/>
          </w:rPr>
          <w:t>ٹور</w:t>
        </w:r>
        <w:r w:rsidR="002C36E9" w:rsidRPr="00DC2B25">
          <w:rPr>
            <w:rStyle w:val="Hyperlink"/>
            <w:rFonts w:ascii="Nafees Web Naskh" w:hAnsi="Nafees Web Naskh" w:cs="Nafees Web Naskh" w:hint="cs"/>
            <w:szCs w:val="24"/>
            <w:rtl/>
            <w:lang w:bidi="ur-PK"/>
          </w:rPr>
          <w:t>ا</w:t>
        </w:r>
        <w:r w:rsidR="002C36E9" w:rsidRPr="00DC2B25">
          <w:rPr>
            <w:rStyle w:val="Hyperlink"/>
            <w:rFonts w:ascii="Nafees Web Naskh" w:hAnsi="Nafees Web Naskh" w:cs="Nafees Web Naskh" w:hint="eastAsia"/>
            <w:szCs w:val="24"/>
            <w:rtl/>
            <w:lang w:bidi="ur-PK"/>
          </w:rPr>
          <w:t>نٹو</w:t>
        </w:r>
        <w:proofErr w:type="spellEnd"/>
        <w:r w:rsidR="002C36E9" w:rsidRPr="00DC2B25">
          <w:rPr>
            <w:rStyle w:val="Hyperlink"/>
            <w:rFonts w:ascii="Nafees Web Naskh" w:hAnsi="Nafees Web Naskh" w:cs="Nafees Web Naskh"/>
            <w:szCs w:val="24"/>
            <w:rtl/>
            <w:lang w:bidi="ur-PK"/>
          </w:rPr>
          <w:t xml:space="preserve"> </w:t>
        </w:r>
        <w:proofErr w:type="spellStart"/>
        <w:r w:rsidR="002C36E9" w:rsidRPr="00DC2B25">
          <w:rPr>
            <w:rStyle w:val="Hyperlink"/>
            <w:rFonts w:ascii="Nafees Web Naskh" w:hAnsi="Nafees Web Naskh" w:cs="Nafees Web Naskh"/>
            <w:szCs w:val="24"/>
            <w:rtl/>
            <w:lang w:bidi="ur-PK"/>
          </w:rPr>
          <w:t>فوڈ</w:t>
        </w:r>
        <w:r w:rsidR="002C36E9" w:rsidRPr="00DC2B25">
          <w:rPr>
            <w:rStyle w:val="Hyperlink"/>
            <w:rFonts w:ascii="Nafees Web Naskh" w:hAnsi="Nafees Web Naskh" w:cs="Nafees Web Naskh" w:hint="cs"/>
            <w:szCs w:val="24"/>
            <w:rtl/>
            <w:lang w:bidi="ur-PK"/>
          </w:rPr>
          <w:t>کا</w:t>
        </w:r>
        <w:proofErr w:type="spellEnd"/>
        <w:r w:rsidR="002C36E9" w:rsidRPr="00DC2B25">
          <w:rPr>
            <w:rStyle w:val="Hyperlink"/>
            <w:rFonts w:ascii="Nafees Web Naskh" w:hAnsi="Nafees Web Naskh" w:cs="Nafees Web Naskh"/>
            <w:szCs w:val="24"/>
            <w:rtl/>
            <w:lang w:bidi="ur-PK"/>
          </w:rPr>
          <w:t xml:space="preserve"> عدم تحفظ</w:t>
        </w:r>
      </w:hyperlink>
    </w:p>
    <w:p w14:paraId="4AAEE8AF" w14:textId="77777777" w:rsidR="002C36E9" w:rsidRPr="002C36E9" w:rsidRDefault="002C36E9" w:rsidP="002C36E9">
      <w:pPr>
        <w:bidi/>
        <w:spacing w:before="0" w:after="0" w:line="240" w:lineRule="auto"/>
        <w:ind w:left="-288"/>
        <w:rPr>
          <w:rStyle w:val="Strong"/>
          <w:rFonts w:ascii="Nafees Web Naskh" w:hAnsi="Nafees Web Naskh" w:cs="Nafees Web Naskh"/>
          <w:color w:val="F79646" w:themeColor="accent6"/>
          <w:sz w:val="16"/>
          <w:szCs w:val="16"/>
          <w:rtl/>
        </w:rPr>
      </w:pPr>
    </w:p>
    <w:p w14:paraId="33215B44" w14:textId="77777777" w:rsidR="002C36E9" w:rsidRPr="00763CE0" w:rsidRDefault="002C36E9" w:rsidP="002C36E9">
      <w:pPr>
        <w:bidi/>
        <w:spacing w:before="0" w:after="0" w:line="240" w:lineRule="auto"/>
        <w:ind w:left="-288"/>
        <w:rPr>
          <w:rStyle w:val="Strong"/>
          <w:rFonts w:cs="Arial"/>
          <w:color w:val="F79646" w:themeColor="accent6"/>
          <w:szCs w:val="24"/>
        </w:rPr>
      </w:pPr>
      <w:r w:rsidRPr="00763CE0">
        <w:rPr>
          <w:rStyle w:val="Strong"/>
          <w:rFonts w:ascii="Nafees Web Naskh" w:hAnsi="Nafees Web Naskh" w:cs="Nafees Web Naskh" w:hint="cs"/>
          <w:color w:val="F79646" w:themeColor="accent6"/>
          <w:szCs w:val="24"/>
          <w:rtl/>
        </w:rPr>
        <w:t>یِی</w:t>
      </w:r>
      <w:r w:rsidRPr="00763CE0">
        <w:rPr>
          <w:rStyle w:val="Strong"/>
          <w:rFonts w:ascii="Nafees Web Naskh" w:hAnsi="Nafees Web Naskh" w:cs="Nafees Web Naskh"/>
          <w:color w:val="F79646" w:themeColor="accent6"/>
          <w:szCs w:val="24"/>
          <w:rtl/>
        </w:rPr>
        <w:t xml:space="preserve"> لِن </w:t>
      </w:r>
      <w:r w:rsidRPr="00763CE0">
        <w:rPr>
          <w:rStyle w:val="Strong"/>
          <w:rFonts w:asciiTheme="minorHAnsi" w:hAnsiTheme="minorHAnsi" w:cstheme="minorHAnsi"/>
          <w:color w:val="F79646" w:themeColor="accent6"/>
          <w:szCs w:val="24"/>
          <w:rtl/>
        </w:rPr>
        <w:t>(</w:t>
      </w:r>
      <w:r w:rsidRPr="00763CE0">
        <w:rPr>
          <w:rStyle w:val="Strong"/>
          <w:rFonts w:asciiTheme="minorHAnsi" w:hAnsiTheme="minorHAnsi" w:cstheme="minorHAnsi"/>
          <w:color w:val="F79646" w:themeColor="accent6"/>
          <w:szCs w:val="24"/>
        </w:rPr>
        <w:t>Yi Lin</w:t>
      </w:r>
      <w:r w:rsidRPr="00763CE0">
        <w:rPr>
          <w:rStyle w:val="Strong"/>
          <w:rFonts w:asciiTheme="minorHAnsi" w:hAnsiTheme="minorHAnsi" w:cstheme="minorHAnsi"/>
          <w:color w:val="F79646" w:themeColor="accent6"/>
          <w:szCs w:val="24"/>
          <w:rtl/>
        </w:rPr>
        <w:t>)</w:t>
      </w:r>
      <w:r w:rsidRPr="00763CE0">
        <w:rPr>
          <w:rStyle w:val="Strong"/>
          <w:rFonts w:ascii="Nafees Web Naskh" w:hAnsi="Nafees Web Naskh" w:cs="Nafees Web Naskh"/>
          <w:color w:val="F79646" w:themeColor="accent6"/>
          <w:szCs w:val="24"/>
          <w:rtl/>
        </w:rPr>
        <w:t>کے ساتھ انٹرو</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و</w:t>
      </w:r>
      <w:r w:rsidRPr="00763CE0">
        <w:rPr>
          <w:rStyle w:val="Strong"/>
          <w:rFonts w:ascii="Nafees Web Naskh" w:hAnsi="Nafees Web Naskh" w:cs="Nafees Web Naskh"/>
          <w:color w:val="F79646" w:themeColor="accent6"/>
          <w:szCs w:val="24"/>
          <w:rtl/>
        </w:rPr>
        <w:t>:  و</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color w:val="F79646" w:themeColor="accent6"/>
          <w:szCs w:val="24"/>
          <w:rtl/>
        </w:rPr>
        <w:t xml:space="preserve"> ا</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س</w:t>
      </w:r>
      <w:r w:rsidRPr="00763CE0">
        <w:rPr>
          <w:rStyle w:val="Strong"/>
          <w:rFonts w:ascii="Nafees Web Naskh" w:hAnsi="Nafees Web Naskh" w:cs="Nafees Web Naskh"/>
          <w:color w:val="F79646" w:themeColor="accent6"/>
          <w:szCs w:val="24"/>
          <w:rtl/>
        </w:rPr>
        <w:t xml:space="preserve"> ا</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س</w:t>
      </w:r>
      <w:r w:rsidRPr="00763CE0">
        <w:rPr>
          <w:rStyle w:val="Strong"/>
          <w:rFonts w:ascii="Nafees Web Naskh" w:hAnsi="Nafees Web Naskh" w:cs="Nafees Web Naskh"/>
          <w:color w:val="F79646" w:themeColor="accent6"/>
          <w:szCs w:val="24"/>
          <w:rtl/>
        </w:rPr>
        <w:t xml:space="preserve"> طالب علم اور ٹ</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color w:val="F79646" w:themeColor="accent6"/>
          <w:szCs w:val="24"/>
          <w:rtl/>
        </w:rPr>
        <w:t xml:space="preserve"> ڈ</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color w:val="F79646" w:themeColor="accent6"/>
          <w:szCs w:val="24"/>
          <w:rtl/>
        </w:rPr>
        <w:t xml:space="preserve"> ا</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س</w:t>
      </w:r>
      <w:r w:rsidRPr="00763CE0">
        <w:rPr>
          <w:rStyle w:val="Strong"/>
          <w:rFonts w:ascii="Nafees Web Naskh" w:hAnsi="Nafees Web Naskh" w:cs="Nafees Web Naskh"/>
          <w:color w:val="F79646" w:themeColor="accent6"/>
          <w:szCs w:val="24"/>
          <w:rtl/>
        </w:rPr>
        <w:t xml:space="preserve"> ب</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color w:val="F79646" w:themeColor="accent6"/>
          <w:szCs w:val="24"/>
          <w:rtl/>
        </w:rPr>
        <w:t xml:space="preserve"> اسٹوڈنٹ س</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ن</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hint="eastAsia"/>
          <w:color w:val="F79646" w:themeColor="accent6"/>
          <w:szCs w:val="24"/>
          <w:rtl/>
        </w:rPr>
        <w:t>ٹ</w:t>
      </w:r>
      <w:r w:rsidRPr="00763CE0">
        <w:rPr>
          <w:rStyle w:val="Strong"/>
          <w:rFonts w:ascii="Nafees Web Naskh" w:hAnsi="Nafees Web Naskh" w:cs="Nafees Web Naskh"/>
          <w:color w:val="F79646" w:themeColor="accent6"/>
          <w:szCs w:val="24"/>
          <w:rtl/>
        </w:rPr>
        <w:t xml:space="preserve"> ک</w:t>
      </w:r>
      <w:r w:rsidRPr="00763CE0">
        <w:rPr>
          <w:rStyle w:val="Strong"/>
          <w:rFonts w:ascii="Nafees Web Naskh" w:hAnsi="Nafees Web Naskh" w:cs="Nafees Web Naskh" w:hint="cs"/>
          <w:color w:val="F79646" w:themeColor="accent6"/>
          <w:szCs w:val="24"/>
          <w:rtl/>
        </w:rPr>
        <w:t>ی</w:t>
      </w:r>
      <w:r w:rsidRPr="00763CE0">
        <w:rPr>
          <w:rStyle w:val="Strong"/>
          <w:rFonts w:ascii="Nafees Web Naskh" w:hAnsi="Nafees Web Naskh" w:cs="Nafees Web Naskh"/>
          <w:color w:val="F79646" w:themeColor="accent6"/>
          <w:szCs w:val="24"/>
          <w:rtl/>
        </w:rPr>
        <w:t xml:space="preserve"> نائب صدر</w:t>
      </w:r>
    </w:p>
    <w:p w14:paraId="21B70371" w14:textId="77777777" w:rsidR="002C36E9" w:rsidRDefault="002C36E9" w:rsidP="002C36E9">
      <w:pPr>
        <w:bidi/>
        <w:spacing w:line="240" w:lineRule="auto"/>
        <w:ind w:left="-284"/>
        <w:rPr>
          <w:rFonts w:ascii="Nafees Web Naskh" w:eastAsia="Calibri" w:hAnsi="Nafees Web Naskh" w:cs="Nafees Web Naskh"/>
          <w:szCs w:val="24"/>
          <w:rtl/>
        </w:rPr>
      </w:pPr>
      <w:r w:rsidRPr="002C36E9">
        <w:rPr>
          <w:rFonts w:ascii="Nafees Web Naskh" w:eastAsia="Calibri" w:hAnsi="Nafees Web Naskh" w:cs="Nafees Web Naskh" w:hint="cs"/>
          <w:szCs w:val="24"/>
          <w:rtl/>
        </w:rPr>
        <w:t>یِی لِن</w:t>
      </w:r>
      <w:r w:rsidRPr="002C36E9">
        <w:rPr>
          <w:rFonts w:ascii="Nafees Web Naskh" w:eastAsia="Calibri" w:hAnsi="Nafees Web Naskh" w:cs="Nafees Web Naskh"/>
          <w:szCs w:val="24"/>
          <w:rtl/>
        </w:rPr>
        <w:t xml:space="preserve"> ڈاکٹر نارمن ب</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تھون</w:t>
      </w:r>
      <w:r w:rsidRPr="002C36E9">
        <w:rPr>
          <w:rFonts w:ascii="Nafees Web Naskh" w:eastAsia="Calibri" w:hAnsi="Nafees Web Naskh" w:cs="Nafees Web Naskh"/>
          <w:szCs w:val="24"/>
          <w:rtl/>
        </w:rPr>
        <w:t xml:space="preserve"> </w:t>
      </w:r>
      <w:r w:rsidRPr="002C36E9">
        <w:rPr>
          <w:rFonts w:ascii="Nafees Web Naskh" w:eastAsia="Calibri" w:hAnsi="Nafees Web Naskh" w:cs="Nafees Web Naskh" w:hint="cs"/>
          <w:szCs w:val="24"/>
          <w:rtl/>
        </w:rPr>
        <w:t>سی آئی</w:t>
      </w:r>
      <w:r w:rsidRPr="002C36E9">
        <w:rPr>
          <w:rFonts w:ascii="Nafees Web Naskh" w:eastAsia="Calibri" w:hAnsi="Nafees Web Naskh" w:cs="Nafees Web Naskh"/>
          <w:szCs w:val="24"/>
          <w:rtl/>
        </w:rPr>
        <w:t xml:space="preserve"> م</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ں</w:t>
      </w:r>
      <w:r w:rsidRPr="002C36E9">
        <w:rPr>
          <w:rFonts w:ascii="Nafees Web Naskh" w:eastAsia="Calibri" w:hAnsi="Nafees Web Naskh" w:cs="Nafees Web Naskh"/>
          <w:szCs w:val="24"/>
          <w:rtl/>
        </w:rPr>
        <w:t xml:space="preserve"> گر</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ڈ</w:t>
      </w:r>
      <w:r w:rsidRPr="002C36E9">
        <w:rPr>
          <w:rFonts w:ascii="Nafees Web Naskh" w:eastAsia="Calibri" w:hAnsi="Nafees Web Naskh" w:cs="Nafees Web Naskh"/>
          <w:szCs w:val="24"/>
          <w:rtl/>
        </w:rPr>
        <w:t xml:space="preserve"> </w:t>
      </w:r>
      <w:r w:rsidRPr="002C36E9">
        <w:rPr>
          <w:rFonts w:ascii="Calibri" w:eastAsia="Calibri" w:hAnsi="Calibri" w:cs="Calibri"/>
          <w:szCs w:val="24"/>
          <w:rtl/>
        </w:rPr>
        <w:t>11</w:t>
      </w:r>
      <w:r w:rsidRPr="002C36E9">
        <w:rPr>
          <w:rFonts w:ascii="Nafees Web Naskh" w:eastAsia="Calibri" w:hAnsi="Nafees Web Naskh" w:cs="Nafees Web Naskh"/>
          <w:szCs w:val="24"/>
          <w:rtl/>
        </w:rPr>
        <w:t xml:space="preserve"> ک</w:t>
      </w:r>
      <w:r>
        <w:rPr>
          <w:rFonts w:ascii="Nafees Web Naskh" w:eastAsia="Calibri" w:hAnsi="Nafees Web Naskh" w:cs="Nafees Web Naskh" w:hint="cs"/>
          <w:szCs w:val="24"/>
          <w:rtl/>
          <w:lang w:bidi="ur-PK"/>
        </w:rPr>
        <w:t>ی</w:t>
      </w:r>
      <w:r w:rsidRPr="002C36E9">
        <w:rPr>
          <w:rFonts w:ascii="Nafees Web Naskh" w:eastAsia="Calibri" w:hAnsi="Nafees Web Naskh" w:cs="Nafees Web Naskh"/>
          <w:szCs w:val="24"/>
          <w:rtl/>
        </w:rPr>
        <w:t xml:space="preserve"> </w:t>
      </w:r>
      <w:r>
        <w:rPr>
          <w:rFonts w:ascii="Nafees Web Naskh" w:eastAsia="Calibri" w:hAnsi="Nafees Web Naskh" w:cs="Nafees Web Naskh" w:hint="cs"/>
          <w:szCs w:val="24"/>
          <w:rtl/>
        </w:rPr>
        <w:t>طالبہ</w:t>
      </w:r>
      <w:r w:rsidRPr="002C36E9">
        <w:rPr>
          <w:rFonts w:ascii="Nafees Web Naskh" w:eastAsia="Calibri" w:hAnsi="Nafees Web Naskh" w:cs="Nafees Web Naskh"/>
          <w:szCs w:val="24"/>
          <w:rtl/>
        </w:rPr>
        <w:t xml:space="preserve"> ہ</w:t>
      </w:r>
      <w:r w:rsidRPr="002C36E9">
        <w:rPr>
          <w:rFonts w:ascii="Nafees Web Naskh" w:eastAsia="Calibri" w:hAnsi="Nafees Web Naskh" w:cs="Nafees Web Naskh" w:hint="cs"/>
          <w:szCs w:val="24"/>
          <w:rtl/>
        </w:rPr>
        <w:t>یں</w:t>
      </w:r>
      <w:r w:rsidRPr="002C36E9">
        <w:rPr>
          <w:rFonts w:ascii="Nafees Web Naskh" w:eastAsia="Calibri" w:hAnsi="Nafees Web Naskh" w:cs="Nafees Web Naskh"/>
          <w:szCs w:val="24"/>
          <w:rtl/>
        </w:rPr>
        <w:t xml:space="preserve"> جو اس سال </w:t>
      </w:r>
      <w:r w:rsidRPr="002C36E9">
        <w:rPr>
          <w:rFonts w:ascii="Nafees Web Naskh" w:eastAsia="Calibri" w:hAnsi="Nafees Web Naskh" w:cs="Nafees Web Naskh" w:hint="cs"/>
          <w:szCs w:val="24"/>
          <w:rtl/>
        </w:rPr>
        <w:t>وی ایس ایس</w:t>
      </w:r>
      <w:r w:rsidRPr="002C36E9">
        <w:rPr>
          <w:rFonts w:ascii="Nafees Web Naskh" w:eastAsia="Calibri" w:hAnsi="Nafees Web Naskh" w:cs="Nafees Web Naskh"/>
          <w:szCs w:val="24"/>
          <w:rtl/>
        </w:rPr>
        <w:t xml:space="preserve"> م</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ں</w:t>
      </w:r>
      <w:r w:rsidRPr="002C36E9">
        <w:rPr>
          <w:rFonts w:ascii="Nafees Web Naskh" w:eastAsia="Calibri" w:hAnsi="Nafees Web Naskh" w:cs="Nafees Web Naskh"/>
          <w:szCs w:val="24"/>
          <w:rtl/>
        </w:rPr>
        <w:t xml:space="preserve"> حصہ ل</w:t>
      </w:r>
      <w:r>
        <w:rPr>
          <w:rFonts w:ascii="Nafees Web Naskh" w:eastAsia="Calibri" w:hAnsi="Nafees Web Naskh" w:cs="Nafees Web Naskh" w:hint="cs"/>
          <w:szCs w:val="24"/>
          <w:rtl/>
        </w:rPr>
        <w:t>ے</w:t>
      </w:r>
      <w:r w:rsidRPr="002C36E9">
        <w:rPr>
          <w:rFonts w:ascii="Nafees Web Naskh" w:eastAsia="Calibri" w:hAnsi="Nafees Web Naskh" w:cs="Nafees Web Naskh"/>
          <w:szCs w:val="24"/>
          <w:rtl/>
        </w:rPr>
        <w:t xml:space="preserve"> رہ</w:t>
      </w:r>
      <w:r>
        <w:rPr>
          <w:rFonts w:ascii="Nafees Web Naskh" w:eastAsia="Calibri" w:hAnsi="Nafees Web Naskh" w:cs="Nafees Web Naskh" w:hint="cs"/>
          <w:szCs w:val="24"/>
          <w:rtl/>
        </w:rPr>
        <w:t>ی</w:t>
      </w:r>
      <w:r w:rsidRPr="002C36E9">
        <w:rPr>
          <w:rFonts w:ascii="Nafees Web Naskh" w:eastAsia="Calibri" w:hAnsi="Nafees Web Naskh" w:cs="Nafees Web Naskh" w:hint="cs"/>
          <w:szCs w:val="24"/>
          <w:rtl/>
        </w:rPr>
        <w:t xml:space="preserve"> ہیں </w:t>
      </w:r>
      <w:r w:rsidRPr="002C36E9">
        <w:rPr>
          <w:rFonts w:ascii="Nafees Web Naskh" w:eastAsia="Calibri" w:hAnsi="Nafees Web Naskh" w:cs="Nafees Web Naskh"/>
          <w:szCs w:val="24"/>
          <w:rtl/>
        </w:rPr>
        <w:t>اور حال ہ</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szCs w:val="24"/>
          <w:rtl/>
        </w:rPr>
        <w:t xml:space="preserve"> م</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ں</w:t>
      </w:r>
      <w:r w:rsidRPr="002C36E9">
        <w:rPr>
          <w:rFonts w:ascii="Nafees Web Naskh" w:eastAsia="Calibri" w:hAnsi="Nafees Web Naskh" w:cs="Nafees Web Naskh"/>
          <w:szCs w:val="24"/>
          <w:rtl/>
        </w:rPr>
        <w:t xml:space="preserve"> ٹ</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szCs w:val="24"/>
          <w:rtl/>
        </w:rPr>
        <w:t xml:space="preserve"> ڈ</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szCs w:val="24"/>
          <w:rtl/>
        </w:rPr>
        <w:t xml:space="preserve"> ا</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hint="eastAsia"/>
          <w:szCs w:val="24"/>
          <w:rtl/>
        </w:rPr>
        <w:t>س</w:t>
      </w:r>
      <w:r w:rsidRPr="002C36E9">
        <w:rPr>
          <w:rFonts w:ascii="Nafees Web Naskh" w:eastAsia="Calibri" w:hAnsi="Nafees Web Naskh" w:cs="Nafees Web Naskh"/>
          <w:szCs w:val="24"/>
          <w:rtl/>
        </w:rPr>
        <w:t xml:space="preserve"> ب</w:t>
      </w:r>
      <w:r w:rsidRPr="002C36E9">
        <w:rPr>
          <w:rFonts w:ascii="Nafees Web Naskh" w:eastAsia="Calibri" w:hAnsi="Nafees Web Naskh" w:cs="Nafees Web Naskh" w:hint="cs"/>
          <w:szCs w:val="24"/>
          <w:rtl/>
        </w:rPr>
        <w:t>ی</w:t>
      </w:r>
      <w:r w:rsidRPr="002C36E9">
        <w:rPr>
          <w:rFonts w:ascii="Nafees Web Naskh" w:eastAsia="Calibri" w:hAnsi="Nafees Web Naskh" w:cs="Nafees Web Naskh"/>
          <w:szCs w:val="24"/>
          <w:rtl/>
        </w:rPr>
        <w:t xml:space="preserve"> </w:t>
      </w:r>
      <w:r w:rsidRPr="002C36E9">
        <w:rPr>
          <w:rFonts w:ascii="Nafees Web Naskh" w:eastAsia="Calibri" w:hAnsi="Nafees Web Naskh" w:cs="Nafees Web Naskh" w:hint="cs"/>
          <w:szCs w:val="24"/>
          <w:rtl/>
        </w:rPr>
        <w:t>اسٹوڈنٹ سینیٹ میں وائس پریذیڈینٹ منتخب ہوئ</w:t>
      </w:r>
      <w:r>
        <w:rPr>
          <w:rFonts w:ascii="Nafees Web Naskh" w:eastAsia="Calibri" w:hAnsi="Nafees Web Naskh" w:cs="Nafees Web Naskh" w:hint="cs"/>
          <w:szCs w:val="24"/>
          <w:rtl/>
        </w:rPr>
        <w:t xml:space="preserve">ی </w:t>
      </w:r>
      <w:r w:rsidRPr="002C36E9">
        <w:rPr>
          <w:rFonts w:ascii="Nafees Web Naskh" w:eastAsia="Calibri" w:hAnsi="Nafees Web Naskh" w:cs="Nafees Web Naskh" w:hint="cs"/>
          <w:szCs w:val="24"/>
          <w:rtl/>
        </w:rPr>
        <w:t>ہیں۔</w:t>
      </w:r>
    </w:p>
    <w:p w14:paraId="1FE0E4C1" w14:textId="050BC153" w:rsidR="002C36E9" w:rsidRDefault="002C36E9" w:rsidP="002C36E9">
      <w:pPr>
        <w:bidi/>
        <w:spacing w:before="0" w:after="0" w:line="240" w:lineRule="auto"/>
        <w:ind w:left="-288"/>
        <w:rPr>
          <w:rFonts w:ascii="Nafees Web Naskh" w:eastAsia="Calibri" w:hAnsi="Nafees Web Naskh" w:cs="Nafees Web Naskh"/>
          <w:b/>
          <w:bCs/>
          <w:i/>
          <w:iCs/>
          <w:szCs w:val="24"/>
          <w:rtl/>
        </w:rPr>
      </w:pPr>
      <w:r w:rsidRPr="002C36E9">
        <w:rPr>
          <w:rFonts w:ascii="Nafees Web Naskh" w:eastAsia="Calibri" w:hAnsi="Nafees Web Naskh" w:cs="Nafees Web Naskh"/>
          <w:b/>
          <w:bCs/>
          <w:i/>
          <w:iCs/>
          <w:szCs w:val="24"/>
          <w:rtl/>
        </w:rPr>
        <w:t>ٹ</w:t>
      </w:r>
      <w:r w:rsidRPr="002C36E9">
        <w:rPr>
          <w:rFonts w:ascii="Nafees Web Naskh" w:eastAsia="Calibri" w:hAnsi="Nafees Web Naskh" w:cs="Nafees Web Naskh" w:hint="cs"/>
          <w:b/>
          <w:bCs/>
          <w:i/>
          <w:iCs/>
          <w:szCs w:val="24"/>
          <w:rtl/>
        </w:rPr>
        <w:t>ی</w:t>
      </w:r>
      <w:r w:rsidRPr="002C36E9">
        <w:rPr>
          <w:rFonts w:ascii="Nafees Web Naskh" w:eastAsia="Calibri" w:hAnsi="Nafees Web Naskh" w:cs="Nafees Web Naskh"/>
          <w:b/>
          <w:bCs/>
          <w:i/>
          <w:iCs/>
          <w:szCs w:val="24"/>
          <w:rtl/>
        </w:rPr>
        <w:t xml:space="preserve"> ڈ</w:t>
      </w:r>
      <w:r w:rsidRPr="002C36E9">
        <w:rPr>
          <w:rFonts w:ascii="Nafees Web Naskh" w:eastAsia="Calibri" w:hAnsi="Nafees Web Naskh" w:cs="Nafees Web Naskh" w:hint="cs"/>
          <w:b/>
          <w:bCs/>
          <w:i/>
          <w:iCs/>
          <w:szCs w:val="24"/>
          <w:rtl/>
        </w:rPr>
        <w:t>ی</w:t>
      </w:r>
      <w:r w:rsidRPr="002C36E9">
        <w:rPr>
          <w:rFonts w:ascii="Nafees Web Naskh" w:eastAsia="Calibri" w:hAnsi="Nafees Web Naskh" w:cs="Nafees Web Naskh"/>
          <w:b/>
          <w:bCs/>
          <w:i/>
          <w:iCs/>
          <w:szCs w:val="24"/>
          <w:rtl/>
        </w:rPr>
        <w:t xml:space="preserve"> ا</w:t>
      </w:r>
      <w:r w:rsidRPr="002C36E9">
        <w:rPr>
          <w:rFonts w:ascii="Nafees Web Naskh" w:eastAsia="Calibri" w:hAnsi="Nafees Web Naskh" w:cs="Nafees Web Naskh" w:hint="cs"/>
          <w:b/>
          <w:bCs/>
          <w:i/>
          <w:iCs/>
          <w:szCs w:val="24"/>
          <w:rtl/>
        </w:rPr>
        <w:t>ی</w:t>
      </w:r>
      <w:r w:rsidRPr="002C36E9">
        <w:rPr>
          <w:rFonts w:ascii="Nafees Web Naskh" w:eastAsia="Calibri" w:hAnsi="Nafees Web Naskh" w:cs="Nafees Web Naskh" w:hint="eastAsia"/>
          <w:b/>
          <w:bCs/>
          <w:i/>
          <w:iCs/>
          <w:szCs w:val="24"/>
          <w:rtl/>
        </w:rPr>
        <w:t>س</w:t>
      </w:r>
      <w:r w:rsidRPr="002C36E9">
        <w:rPr>
          <w:rFonts w:ascii="Nafees Web Naskh" w:eastAsia="Calibri" w:hAnsi="Nafees Web Naskh" w:cs="Nafees Web Naskh"/>
          <w:b/>
          <w:bCs/>
          <w:i/>
          <w:iCs/>
          <w:szCs w:val="24"/>
          <w:rtl/>
        </w:rPr>
        <w:t xml:space="preserve"> ب</w:t>
      </w:r>
      <w:r w:rsidRPr="002C36E9">
        <w:rPr>
          <w:rFonts w:ascii="Nafees Web Naskh" w:eastAsia="Calibri" w:hAnsi="Nafees Web Naskh" w:cs="Nafees Web Naskh" w:hint="cs"/>
          <w:b/>
          <w:bCs/>
          <w:i/>
          <w:iCs/>
          <w:szCs w:val="24"/>
          <w:rtl/>
        </w:rPr>
        <w:t>ی</w:t>
      </w:r>
      <w:r w:rsidRPr="002C36E9">
        <w:rPr>
          <w:rFonts w:ascii="Nafees Web Naskh" w:eastAsia="Calibri" w:hAnsi="Nafees Web Naskh" w:cs="Nafees Web Naskh"/>
          <w:b/>
          <w:bCs/>
          <w:i/>
          <w:iCs/>
          <w:szCs w:val="24"/>
          <w:rtl/>
        </w:rPr>
        <w:t xml:space="preserve"> اسٹوڈنٹ س</w:t>
      </w:r>
      <w:r w:rsidRPr="002C36E9">
        <w:rPr>
          <w:rFonts w:ascii="Nafees Web Naskh" w:eastAsia="Calibri" w:hAnsi="Nafees Web Naskh" w:cs="Nafees Web Naskh" w:hint="cs"/>
          <w:b/>
          <w:bCs/>
          <w:i/>
          <w:iCs/>
          <w:szCs w:val="24"/>
          <w:rtl/>
        </w:rPr>
        <w:t>ی</w:t>
      </w:r>
      <w:r w:rsidRPr="002C36E9">
        <w:rPr>
          <w:rFonts w:ascii="Nafees Web Naskh" w:eastAsia="Calibri" w:hAnsi="Nafees Web Naskh" w:cs="Nafees Web Naskh" w:hint="eastAsia"/>
          <w:b/>
          <w:bCs/>
          <w:i/>
          <w:iCs/>
          <w:szCs w:val="24"/>
          <w:rtl/>
        </w:rPr>
        <w:t>ن</w:t>
      </w:r>
      <w:r w:rsidRPr="002C36E9">
        <w:rPr>
          <w:rFonts w:ascii="Nafees Web Naskh" w:eastAsia="Calibri" w:hAnsi="Nafees Web Naskh" w:cs="Nafees Web Naskh" w:hint="cs"/>
          <w:b/>
          <w:bCs/>
          <w:i/>
          <w:iCs/>
          <w:szCs w:val="24"/>
          <w:rtl/>
        </w:rPr>
        <w:t>ی</w:t>
      </w:r>
      <w:r w:rsidRPr="002C36E9">
        <w:rPr>
          <w:rFonts w:ascii="Nafees Web Naskh" w:eastAsia="Calibri" w:hAnsi="Nafees Web Naskh" w:cs="Nafees Web Naskh" w:hint="eastAsia"/>
          <w:b/>
          <w:bCs/>
          <w:i/>
          <w:iCs/>
          <w:szCs w:val="24"/>
          <w:rtl/>
        </w:rPr>
        <w:t>ٹ</w:t>
      </w:r>
      <w:r w:rsidRPr="002C36E9">
        <w:rPr>
          <w:rFonts w:ascii="Nafees Web Naskh" w:eastAsia="Calibri" w:hAnsi="Nafees Web Naskh" w:cs="Nafees Web Naskh"/>
          <w:b/>
          <w:bCs/>
          <w:i/>
          <w:iCs/>
          <w:szCs w:val="24"/>
          <w:rtl/>
        </w:rPr>
        <w:t xml:space="preserve"> ک</w:t>
      </w:r>
      <w:r w:rsidRPr="002C36E9">
        <w:rPr>
          <w:rFonts w:ascii="Nafees Web Naskh" w:eastAsia="Calibri" w:hAnsi="Nafees Web Naskh" w:cs="Nafees Web Naskh" w:hint="cs"/>
          <w:b/>
          <w:bCs/>
          <w:i/>
          <w:iCs/>
          <w:szCs w:val="24"/>
          <w:rtl/>
        </w:rPr>
        <w:t>ی</w:t>
      </w:r>
      <w:r w:rsidRPr="002C36E9">
        <w:rPr>
          <w:rFonts w:ascii="Nafees Web Naskh" w:eastAsia="Calibri" w:hAnsi="Nafees Web Naskh" w:cs="Nafees Web Naskh" w:hint="eastAsia"/>
          <w:b/>
          <w:bCs/>
          <w:i/>
          <w:iCs/>
          <w:szCs w:val="24"/>
          <w:rtl/>
        </w:rPr>
        <w:t>ا</w:t>
      </w:r>
      <w:r w:rsidRPr="002C36E9">
        <w:rPr>
          <w:rFonts w:ascii="Nafees Web Naskh" w:eastAsia="Calibri" w:hAnsi="Nafees Web Naskh" w:cs="Nafees Web Naskh"/>
          <w:b/>
          <w:bCs/>
          <w:i/>
          <w:iCs/>
          <w:szCs w:val="24"/>
          <w:rtl/>
        </w:rPr>
        <w:t xml:space="preserve"> کرتا ہے؟</w:t>
      </w:r>
    </w:p>
    <w:p w14:paraId="564F6E36" w14:textId="77777777" w:rsidR="002C36E9" w:rsidRPr="002C36E9" w:rsidRDefault="002C36E9" w:rsidP="002C36E9">
      <w:pPr>
        <w:bidi/>
        <w:spacing w:before="0" w:after="0" w:line="240" w:lineRule="auto"/>
        <w:ind w:left="-288"/>
        <w:rPr>
          <w:rStyle w:val="Strong"/>
          <w:rFonts w:cs="Arial"/>
          <w:b w:val="0"/>
          <w:bCs w:val="0"/>
          <w:i/>
          <w:iCs/>
          <w:color w:val="F79646" w:themeColor="accent6"/>
          <w:szCs w:val="24"/>
        </w:rPr>
      </w:pPr>
    </w:p>
    <w:p w14:paraId="59F58366" w14:textId="6D68FF7C" w:rsidR="004F241B" w:rsidRDefault="004F241B" w:rsidP="005A56FA">
      <w:pPr>
        <w:bidi/>
        <w:spacing w:before="0" w:after="0" w:line="240" w:lineRule="auto"/>
        <w:ind w:left="-288"/>
        <w:rPr>
          <w:rFonts w:ascii="Nafees Web Naskh" w:eastAsia="Calibri" w:hAnsi="Nafees Web Naskh" w:cs="Nafees Web Naskh"/>
          <w:szCs w:val="24"/>
          <w:rtl/>
        </w:rPr>
      </w:pPr>
      <w:r w:rsidRPr="004F241B">
        <w:rPr>
          <w:rFonts w:ascii="Nafees Web Naskh" w:eastAsia="Calibri" w:hAnsi="Nafees Web Naskh" w:cs="Nafees Web Naskh"/>
          <w:szCs w:val="24"/>
          <w:rtl/>
        </w:rPr>
        <w:t>اسٹوڈنٹ س</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ن</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ٹ</w:t>
      </w:r>
      <w:r w:rsidRPr="004F241B">
        <w:rPr>
          <w:rFonts w:ascii="Nafees Web Naskh" w:eastAsia="Calibri" w:hAnsi="Nafees Web Naskh" w:cs="Nafees Web Naskh"/>
          <w:szCs w:val="24"/>
          <w:rtl/>
        </w:rPr>
        <w:t xml:space="preserve"> طلباء ک</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گورننگ باڈ</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ہ</w:t>
      </w:r>
      <w:r w:rsidRPr="004F241B">
        <w:rPr>
          <w:rFonts w:ascii="Nafees Web Naskh" w:eastAsia="Calibri" w:hAnsi="Nafees Web Naskh" w:cs="Nafees Web Naskh" w:hint="cs"/>
          <w:szCs w:val="24"/>
          <w:rtl/>
        </w:rPr>
        <w:t>ے۔ یہ</w:t>
      </w:r>
      <w:r w:rsidRPr="004F241B">
        <w:rPr>
          <w:rFonts w:ascii="Nafees Web Naskh" w:eastAsia="Calibri" w:hAnsi="Nafees Web Naskh" w:cs="Nafees Web Naskh"/>
          <w:szCs w:val="24"/>
          <w:rtl/>
        </w:rPr>
        <w:t xml:space="preserve"> </w:t>
      </w:r>
      <w:r w:rsidRPr="004F241B">
        <w:rPr>
          <w:rFonts w:ascii="Calibri" w:eastAsia="Calibri" w:hAnsi="Calibri" w:cs="Calibri"/>
          <w:szCs w:val="24"/>
          <w:rtl/>
        </w:rPr>
        <w:t>1999</w:t>
      </w:r>
      <w:r w:rsidRPr="004F241B">
        <w:rPr>
          <w:rFonts w:ascii="Nafees Web Naskh" w:eastAsia="Calibri" w:hAnsi="Nafees Web Naskh" w:cs="Nafees Web Naskh" w:hint="cs"/>
          <w:szCs w:val="24"/>
          <w:rtl/>
        </w:rPr>
        <w:t>ء</w:t>
      </w:r>
      <w:r w:rsidRPr="004F241B">
        <w:rPr>
          <w:rFonts w:ascii="Nafees Web Naskh" w:eastAsia="Calibri" w:hAnsi="Nafees Web Naskh" w:cs="Nafees Web Naskh"/>
          <w:szCs w:val="24"/>
          <w:rtl/>
        </w:rPr>
        <w:t xml:space="preserve"> م</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ں</w:t>
      </w:r>
      <w:r>
        <w:rPr>
          <w:rFonts w:ascii="Nafees Web Naskh" w:eastAsia="Calibri" w:hAnsi="Nafees Web Naskh" w:cs="Nafees Web Naskh" w:hint="cs"/>
          <w:szCs w:val="24"/>
          <w:rtl/>
        </w:rPr>
        <w:t xml:space="preserve"> </w:t>
      </w:r>
      <w:r w:rsidRPr="004F241B">
        <w:rPr>
          <w:rFonts w:ascii="Nafees Web Naskh" w:eastAsia="Calibri" w:hAnsi="Nafees Web Naskh" w:cs="Nafees Web Naskh"/>
          <w:szCs w:val="24"/>
          <w:rtl/>
        </w:rPr>
        <w:t>"سپر</w:t>
      </w:r>
      <w:r>
        <w:rPr>
          <w:rFonts w:ascii="Nafees Web Naskh" w:eastAsia="Calibri" w:hAnsi="Nafees Web Naskh" w:cs="Nafees Web Naskh" w:hint="cs"/>
          <w:szCs w:val="24"/>
          <w:rtl/>
        </w:rPr>
        <w:t xml:space="preserve"> </w:t>
      </w:r>
      <w:r w:rsidRPr="004F241B">
        <w:rPr>
          <w:rFonts w:ascii="Nafees Web Naskh" w:eastAsia="Calibri" w:hAnsi="Nafees Web Naskh" w:cs="Nafees Web Naskh"/>
          <w:szCs w:val="24"/>
          <w:rtl/>
        </w:rPr>
        <w:t xml:space="preserve">کونسل" کے نام </w:t>
      </w:r>
      <w:r w:rsidRPr="004F241B">
        <w:rPr>
          <w:rFonts w:ascii="Nafees Web Naskh" w:eastAsia="Calibri" w:hAnsi="Nafees Web Naskh" w:cs="Nafees Web Naskh" w:hint="cs"/>
          <w:szCs w:val="24"/>
          <w:rtl/>
        </w:rPr>
        <w:t>کے تحت</w:t>
      </w:r>
      <w:r w:rsidRPr="004F241B">
        <w:rPr>
          <w:rFonts w:ascii="Nafees Web Naskh" w:eastAsia="Calibri" w:hAnsi="Nafees Web Naskh" w:cs="Nafees Web Naskh"/>
          <w:szCs w:val="24"/>
          <w:rtl/>
        </w:rPr>
        <w:t xml:space="preserve"> </w:t>
      </w:r>
      <w:r w:rsidRPr="004F241B">
        <w:rPr>
          <w:rFonts w:ascii="Nafees Web Naskh" w:eastAsia="Calibri" w:hAnsi="Nafees Web Naskh" w:cs="Nafees Web Naskh" w:hint="cs"/>
          <w:szCs w:val="24"/>
          <w:rtl/>
        </w:rPr>
        <w:t xml:space="preserve">شروع </w:t>
      </w:r>
      <w:r w:rsidRPr="004F241B">
        <w:rPr>
          <w:rFonts w:ascii="Nafees Web Naskh" w:eastAsia="Calibri" w:hAnsi="Nafees Web Naskh" w:cs="Nafees Web Naskh"/>
          <w:szCs w:val="24"/>
          <w:rtl/>
        </w:rPr>
        <w:t>ہوئ</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w:t>
      </w:r>
      <w:r w:rsidRPr="004F241B">
        <w:rPr>
          <w:rFonts w:ascii="Nafees Web Naskh" w:eastAsia="Calibri" w:hAnsi="Nafees Web Naskh" w:cs="Nafees Web Naskh" w:hint="cs"/>
          <w:szCs w:val="24"/>
          <w:rtl/>
        </w:rPr>
        <w:t xml:space="preserve"> ی</w:t>
      </w:r>
      <w:r w:rsidRPr="004F241B">
        <w:rPr>
          <w:rFonts w:ascii="Nafees Web Naskh" w:eastAsia="Calibri" w:hAnsi="Nafees Web Naskh" w:cs="Nafees Web Naskh" w:hint="eastAsia"/>
          <w:szCs w:val="24"/>
          <w:rtl/>
        </w:rPr>
        <w:t>ہ</w:t>
      </w:r>
      <w:r w:rsidRPr="004F241B">
        <w:rPr>
          <w:rFonts w:ascii="Nafees Web Naskh" w:eastAsia="Calibri" w:hAnsi="Nafees Web Naskh" w:cs="Nafees Web Naskh"/>
          <w:szCs w:val="24"/>
          <w:rtl/>
        </w:rPr>
        <w:t xml:space="preserve"> نام </w:t>
      </w:r>
      <w:r w:rsidRPr="004F241B">
        <w:rPr>
          <w:rFonts w:ascii="Calibri" w:eastAsia="Calibri" w:hAnsi="Calibri" w:cs="Calibri"/>
          <w:szCs w:val="24"/>
          <w:rtl/>
        </w:rPr>
        <w:t>2016</w:t>
      </w:r>
      <w:r w:rsidRPr="004F241B">
        <w:rPr>
          <w:rFonts w:ascii="Nafees Web Naskh" w:eastAsia="Calibri" w:hAnsi="Nafees Web Naskh" w:cs="Nafees Web Naskh" w:hint="cs"/>
          <w:szCs w:val="24"/>
          <w:rtl/>
        </w:rPr>
        <w:t>ء</w:t>
      </w:r>
      <w:r w:rsidRPr="004F241B">
        <w:rPr>
          <w:rFonts w:ascii="Nafees Web Naskh" w:eastAsia="Calibri" w:hAnsi="Nafees Web Naskh" w:cs="Nafees Web Naskh"/>
          <w:szCs w:val="24"/>
          <w:rtl/>
        </w:rPr>
        <w:t xml:space="preserve"> م</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ں</w:t>
      </w:r>
      <w:r w:rsidRPr="004F241B">
        <w:rPr>
          <w:rFonts w:ascii="Nafees Web Naskh" w:eastAsia="Calibri" w:hAnsi="Nafees Web Naskh" w:cs="Nafees Web Naskh"/>
          <w:szCs w:val="24"/>
          <w:rtl/>
        </w:rPr>
        <w:t xml:space="preserve"> اسٹوڈنٹ س</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ن</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ٹ</w:t>
      </w:r>
      <w:r w:rsidRPr="004F241B">
        <w:rPr>
          <w:rFonts w:ascii="Nafees Web Naskh" w:eastAsia="Calibri" w:hAnsi="Nafees Web Naskh" w:cs="Nafees Web Naskh"/>
          <w:szCs w:val="24"/>
          <w:rtl/>
        </w:rPr>
        <w:t xml:space="preserve"> م</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ں</w:t>
      </w:r>
      <w:r w:rsidRPr="004F241B">
        <w:rPr>
          <w:rFonts w:ascii="Nafees Web Naskh" w:eastAsia="Calibri" w:hAnsi="Nafees Web Naskh" w:cs="Nafees Web Naskh"/>
          <w:szCs w:val="24"/>
          <w:rtl/>
        </w:rPr>
        <w:t xml:space="preserve"> تبد</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ل</w:t>
      </w:r>
      <w:r w:rsidRPr="004F241B">
        <w:rPr>
          <w:rFonts w:ascii="Nafees Web Naskh" w:eastAsia="Calibri" w:hAnsi="Nafees Web Naskh" w:cs="Nafees Web Naskh"/>
          <w:szCs w:val="24"/>
          <w:rtl/>
        </w:rPr>
        <w:t xml:space="preserve"> ہوگ</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ا</w:t>
      </w:r>
      <w:r w:rsidRPr="004F241B">
        <w:rPr>
          <w:rFonts w:ascii="Nafees Web Naskh" w:eastAsia="Calibri" w:hAnsi="Nafees Web Naskh" w:cs="Nafees Web Naskh"/>
          <w:szCs w:val="24"/>
          <w:rtl/>
        </w:rPr>
        <w:t>۔</w:t>
      </w:r>
      <w:r w:rsidRPr="004F241B">
        <w:rPr>
          <w:rFonts w:ascii="Nafees Web Naskh" w:eastAsia="Calibri" w:hAnsi="Nafees Web Naskh" w:cs="Nafees Web Naskh" w:hint="cs"/>
          <w:szCs w:val="24"/>
          <w:rtl/>
        </w:rPr>
        <w:t xml:space="preserve"> </w:t>
      </w:r>
      <w:r w:rsidRPr="004F241B">
        <w:rPr>
          <w:rFonts w:ascii="Nafees Web Naskh" w:eastAsia="Calibri" w:hAnsi="Nafees Web Naskh" w:cs="Nafees Web Naskh"/>
          <w:szCs w:val="24"/>
          <w:rtl/>
        </w:rPr>
        <w:t>ہم طلب</w:t>
      </w:r>
      <w:r w:rsidRPr="004F241B">
        <w:rPr>
          <w:rFonts w:ascii="Nafees Web Naskh" w:eastAsia="Calibri" w:hAnsi="Nafees Web Naskh" w:cs="Nafees Web Naskh" w:hint="cs"/>
          <w:szCs w:val="24"/>
          <w:rtl/>
        </w:rPr>
        <w:t>اء</w:t>
      </w:r>
      <w:r w:rsidRPr="004F241B">
        <w:rPr>
          <w:rFonts w:ascii="Nafees Web Naskh" w:eastAsia="Calibri" w:hAnsi="Nafees Web Naskh" w:cs="Nafees Web Naskh"/>
          <w:szCs w:val="24"/>
          <w:rtl/>
        </w:rPr>
        <w:t>کے گروپ ک</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ح</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ث</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ت</w:t>
      </w:r>
      <w:r w:rsidRPr="004F241B">
        <w:rPr>
          <w:rFonts w:ascii="Nafees Web Naskh" w:eastAsia="Calibri" w:hAnsi="Nafees Web Naskh" w:cs="Nafees Web Naskh"/>
          <w:szCs w:val="24"/>
          <w:rtl/>
        </w:rPr>
        <w:t xml:space="preserve"> سے باقاعدگ</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سے ملتے ہ</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ں</w:t>
      </w:r>
      <w:r w:rsidRPr="004F241B">
        <w:rPr>
          <w:rFonts w:ascii="Nafees Web Naskh" w:eastAsia="Calibri" w:hAnsi="Nafees Web Naskh" w:cs="Nafees Web Naskh"/>
          <w:szCs w:val="24"/>
          <w:rtl/>
        </w:rPr>
        <w:t xml:space="preserve"> اور ہر ماہ اپنے اسٹاف ا</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ڈوائزر</w:t>
      </w:r>
      <w:r w:rsidRPr="004F241B">
        <w:rPr>
          <w:rFonts w:ascii="Nafees Web Naskh" w:eastAsia="Calibri" w:hAnsi="Nafees Web Naskh" w:cs="Nafees Web Naskh"/>
          <w:szCs w:val="24"/>
          <w:rtl/>
        </w:rPr>
        <w:t xml:space="preserve"> سے ملتے ہ</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ں</w:t>
      </w:r>
      <w:r w:rsidRPr="004F241B">
        <w:rPr>
          <w:rFonts w:ascii="Nafees Web Naskh" w:eastAsia="Calibri" w:hAnsi="Nafees Web Naskh" w:cs="Nafees Web Naskh"/>
          <w:szCs w:val="24"/>
          <w:rtl/>
        </w:rPr>
        <w:t>۔</w:t>
      </w:r>
      <w:r w:rsidRPr="004F241B">
        <w:rPr>
          <w:rFonts w:ascii="Nafees Web Naskh" w:eastAsia="Calibri" w:hAnsi="Nafees Web Naskh" w:cs="Nafees Web Naskh" w:hint="cs"/>
          <w:szCs w:val="24"/>
          <w:rtl/>
        </w:rPr>
        <w:t xml:space="preserve"> </w:t>
      </w:r>
      <w:r w:rsidRPr="004F241B">
        <w:rPr>
          <w:rFonts w:ascii="Nafees Web Naskh" w:eastAsia="Calibri" w:hAnsi="Nafees Web Naskh" w:cs="Nafees Web Naskh"/>
          <w:szCs w:val="24"/>
          <w:rtl/>
        </w:rPr>
        <w:t>ہم ٹ</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ڈ</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ا</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س</w:t>
      </w:r>
      <w:r w:rsidRPr="004F241B">
        <w:rPr>
          <w:rFonts w:ascii="Nafees Web Naskh" w:eastAsia="Calibri" w:hAnsi="Nafees Web Naskh" w:cs="Nafees Web Naskh"/>
          <w:szCs w:val="24"/>
          <w:rtl/>
        </w:rPr>
        <w:t xml:space="preserve"> ب</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م</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ں</w:t>
      </w:r>
      <w:r w:rsidRPr="004F241B">
        <w:rPr>
          <w:rFonts w:ascii="Nafees Web Naskh" w:eastAsia="Calibri" w:hAnsi="Nafees Web Naskh" w:cs="Nafees Web Naskh"/>
          <w:szCs w:val="24"/>
          <w:rtl/>
        </w:rPr>
        <w:t xml:space="preserve"> ہر س</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کنڈر</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اور مڈل اسکول کے طلبا</w:t>
      </w:r>
      <w:r w:rsidRPr="004F241B">
        <w:rPr>
          <w:rFonts w:ascii="Nafees Web Naskh" w:eastAsia="Calibri" w:hAnsi="Nafees Web Naskh" w:cs="Nafees Web Naskh" w:hint="cs"/>
          <w:szCs w:val="24"/>
          <w:rtl/>
        </w:rPr>
        <w:t>ء</w:t>
      </w:r>
      <w:r w:rsidRPr="004F241B">
        <w:rPr>
          <w:rFonts w:ascii="Nafees Web Naskh" w:eastAsia="Calibri" w:hAnsi="Nafees Web Naskh" w:cs="Nafees Web Naskh"/>
          <w:szCs w:val="24"/>
          <w:rtl/>
        </w:rPr>
        <w:t>ک</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نمائندگ</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szCs w:val="24"/>
          <w:rtl/>
        </w:rPr>
        <w:t xml:space="preserve"> کرتے ہ</w:t>
      </w:r>
      <w:r w:rsidRPr="004F241B">
        <w:rPr>
          <w:rFonts w:ascii="Nafees Web Naskh" w:eastAsia="Calibri" w:hAnsi="Nafees Web Naskh" w:cs="Nafees Web Naskh" w:hint="cs"/>
          <w:szCs w:val="24"/>
          <w:rtl/>
        </w:rPr>
        <w:t>ی</w:t>
      </w:r>
      <w:r w:rsidRPr="004F241B">
        <w:rPr>
          <w:rFonts w:ascii="Nafees Web Naskh" w:eastAsia="Calibri" w:hAnsi="Nafees Web Naskh" w:cs="Nafees Web Naskh" w:hint="eastAsia"/>
          <w:szCs w:val="24"/>
          <w:rtl/>
        </w:rPr>
        <w:t>ں</w:t>
      </w:r>
      <w:r w:rsidRPr="004F241B">
        <w:rPr>
          <w:rFonts w:ascii="Nafees Web Naskh" w:eastAsia="Calibri" w:hAnsi="Nafees Web Naskh" w:cs="Nafees Web Naskh"/>
          <w:szCs w:val="24"/>
          <w:rtl/>
        </w:rPr>
        <w:t>۔</w:t>
      </w:r>
    </w:p>
    <w:p w14:paraId="43AEC3B0" w14:textId="762EEE9D" w:rsidR="004F241B" w:rsidRDefault="004F241B" w:rsidP="004F241B">
      <w:pPr>
        <w:bidi/>
        <w:spacing w:before="0" w:after="0" w:line="240" w:lineRule="auto"/>
        <w:ind w:left="-288"/>
        <w:rPr>
          <w:rFonts w:ascii="Nafees Web Naskh" w:eastAsia="Calibri" w:hAnsi="Nafees Web Naskh" w:cs="Nafees Web Naskh"/>
          <w:szCs w:val="24"/>
          <w:rtl/>
        </w:rPr>
      </w:pPr>
    </w:p>
    <w:p w14:paraId="0184E231" w14:textId="68925353" w:rsidR="004F241B" w:rsidRDefault="004F241B" w:rsidP="004F241B">
      <w:pPr>
        <w:bidi/>
        <w:spacing w:before="0" w:after="0" w:line="240" w:lineRule="auto"/>
        <w:ind w:left="-288"/>
        <w:rPr>
          <w:rFonts w:ascii="Nafees Web Naskh" w:hAnsi="Nafees Web Naskh" w:cs="Nafees Web Naskh"/>
          <w:szCs w:val="24"/>
          <w:rtl/>
        </w:rPr>
      </w:pPr>
      <w:r w:rsidRPr="00B77EC7">
        <w:rPr>
          <w:rFonts w:ascii="Nafees Web Naskh" w:hAnsi="Nafees Web Naskh" w:cs="Nafees Web Naskh"/>
          <w:szCs w:val="24"/>
          <w:rtl/>
        </w:rPr>
        <w:t>ٹور</w:t>
      </w:r>
      <w:r>
        <w:rPr>
          <w:rFonts w:ascii="Nafees Web Naskh" w:hAnsi="Nafees Web Naskh" w:cs="Nafees Web Naskh" w:hint="cs"/>
          <w:szCs w:val="24"/>
          <w:rtl/>
        </w:rPr>
        <w:t>ا</w:t>
      </w:r>
      <w:r w:rsidRPr="00B77EC7">
        <w:rPr>
          <w:rFonts w:ascii="Nafees Web Naskh" w:hAnsi="Nafees Web Naskh" w:cs="Nafees Web Naskh"/>
          <w:szCs w:val="24"/>
          <w:rtl/>
        </w:rPr>
        <w:t xml:space="preserve">نٹو </w:t>
      </w:r>
      <w:r>
        <w:rPr>
          <w:rFonts w:ascii="Nafees Web Naskh" w:hAnsi="Nafees Web Naskh" w:cs="Nafees Web Naskh" w:hint="cs"/>
          <w:szCs w:val="24"/>
          <w:rtl/>
        </w:rPr>
        <w:t>بھر</w:t>
      </w:r>
      <w:r w:rsidRPr="00B77EC7">
        <w:rPr>
          <w:rFonts w:ascii="Nafees Web Naskh" w:hAnsi="Nafees Web Naskh" w:cs="Nafees Web Naskh"/>
          <w:szCs w:val="24"/>
          <w:rtl/>
        </w:rPr>
        <w:t xml:space="preserve">کے مختلف اسکولوں کے </w:t>
      </w:r>
      <w:r>
        <w:rPr>
          <w:rFonts w:ascii="Nafees Web Naskh" w:hAnsi="Nafees Web Naskh" w:cs="Nafees Web Naskh" w:hint="cs"/>
          <w:szCs w:val="24"/>
          <w:rtl/>
        </w:rPr>
        <w:t>طلباء</w:t>
      </w:r>
      <w:r w:rsidRPr="00B77EC7">
        <w:rPr>
          <w:rFonts w:ascii="Nafees Web Naskh" w:hAnsi="Nafees Web Naskh" w:cs="Nafees Web Naskh"/>
          <w:szCs w:val="24"/>
          <w:rtl/>
        </w:rPr>
        <w:t xml:space="preserve"> </w:t>
      </w:r>
      <w:r>
        <w:rPr>
          <w:rFonts w:ascii="Nafees Web Naskh" w:hAnsi="Nafees Web Naskh" w:cs="Nafees Web Naskh" w:hint="cs"/>
          <w:szCs w:val="24"/>
          <w:rtl/>
        </w:rPr>
        <w:t xml:space="preserve">اس طلباء </w:t>
      </w:r>
      <w:r w:rsidRPr="00B77EC7">
        <w:rPr>
          <w:rFonts w:ascii="Nafees Web Naskh" w:hAnsi="Nafees Web Naskh" w:cs="Nafees Web Naskh"/>
          <w:szCs w:val="24"/>
          <w:rtl/>
        </w:rPr>
        <w:t>س</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ن</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ٹ</w:t>
      </w:r>
      <w:r w:rsidRPr="00B77EC7">
        <w:rPr>
          <w:rFonts w:ascii="Nafees Web Naskh" w:hAnsi="Nafees Web Naskh" w:cs="Nafees Web Naskh"/>
          <w:szCs w:val="24"/>
          <w:rtl/>
        </w:rPr>
        <w:t xml:space="preserve"> اور طلباء کے </w:t>
      </w:r>
      <w:r>
        <w:rPr>
          <w:rFonts w:ascii="Nafees Web Naskh" w:hAnsi="Nafees Web Naskh" w:cs="Nafees Web Naskh" w:hint="cs"/>
          <w:szCs w:val="24"/>
          <w:rtl/>
        </w:rPr>
        <w:t>درمیان</w:t>
      </w:r>
      <w:r w:rsidRPr="00B77EC7">
        <w:rPr>
          <w:rFonts w:ascii="Nafees Web Naskh" w:hAnsi="Nafees Web Naskh" w:cs="Nafees Web Naskh"/>
          <w:szCs w:val="24"/>
          <w:rtl/>
        </w:rPr>
        <w:t xml:space="preserve"> </w:t>
      </w:r>
      <w:r>
        <w:rPr>
          <w:rFonts w:ascii="Nafees Web Naskh" w:hAnsi="Nafees Web Naskh" w:cs="Nafees Web Naskh" w:hint="cs"/>
          <w:szCs w:val="24"/>
          <w:rtl/>
        </w:rPr>
        <w:t xml:space="preserve">خیالات </w:t>
      </w:r>
      <w:r w:rsidRPr="00B77EC7">
        <w:rPr>
          <w:rFonts w:ascii="Nafees Web Naskh" w:hAnsi="Nafees Web Naskh" w:cs="Nafees Web Naskh"/>
          <w:szCs w:val="24"/>
          <w:rtl/>
        </w:rPr>
        <w:t xml:space="preserve">کے بہاؤ کو </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ق</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ن</w:t>
      </w:r>
      <w:r w:rsidRPr="00B77EC7">
        <w:rPr>
          <w:rFonts w:ascii="Nafees Web Naskh" w:hAnsi="Nafees Web Naskh" w:cs="Nafees Web Naskh" w:hint="cs"/>
          <w:szCs w:val="24"/>
          <w:rtl/>
        </w:rPr>
        <w:t>ی</w:t>
      </w:r>
      <w:r w:rsidRPr="00B77EC7">
        <w:rPr>
          <w:rFonts w:ascii="Nafees Web Naskh" w:hAnsi="Nafees Web Naskh" w:cs="Nafees Web Naskh"/>
          <w:szCs w:val="24"/>
          <w:rtl/>
        </w:rPr>
        <w:t xml:space="preserve"> بنانے</w:t>
      </w:r>
      <w:r>
        <w:rPr>
          <w:rFonts w:ascii="Nafees Web Naskh" w:hAnsi="Nafees Web Naskh" w:cs="Nafees Web Naskh" w:hint="cs"/>
          <w:szCs w:val="24"/>
          <w:rtl/>
        </w:rPr>
        <w:t xml:space="preserve">کیلئے </w:t>
      </w:r>
      <w:r w:rsidRPr="00B77EC7">
        <w:rPr>
          <w:rFonts w:ascii="Nafees Web Naskh" w:hAnsi="Nafees Web Naskh" w:cs="Nafees Web Naskh"/>
          <w:szCs w:val="24"/>
          <w:rtl/>
        </w:rPr>
        <w:t>ہمار</w:t>
      </w:r>
      <w:r>
        <w:rPr>
          <w:rFonts w:ascii="Nafees Web Naskh" w:hAnsi="Nafees Web Naskh" w:cs="Nafees Web Naskh" w:hint="cs"/>
          <w:szCs w:val="24"/>
          <w:rtl/>
        </w:rPr>
        <w:t>ی</w:t>
      </w:r>
      <w:r w:rsidRPr="00B77EC7">
        <w:rPr>
          <w:rFonts w:ascii="Nafees Web Naskh" w:hAnsi="Nafees Web Naskh" w:cs="Nafees Web Naskh"/>
          <w:szCs w:val="24"/>
          <w:rtl/>
        </w:rPr>
        <w:t xml:space="preserve"> ماہانہ لرننگ س</w:t>
      </w:r>
      <w:r>
        <w:rPr>
          <w:rFonts w:ascii="Nafees Web Naskh" w:hAnsi="Nafees Web Naskh" w:cs="Nafees Web Naskh" w:hint="cs"/>
          <w:szCs w:val="24"/>
          <w:rtl/>
        </w:rPr>
        <w:t>ی</w:t>
      </w:r>
      <w:r w:rsidRPr="00B77EC7">
        <w:rPr>
          <w:rFonts w:ascii="Nafees Web Naskh" w:hAnsi="Nafees Web Naskh" w:cs="Nafees Web Naskh"/>
          <w:szCs w:val="24"/>
          <w:rtl/>
        </w:rPr>
        <w:t>نٹر م</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ٹنگ</w:t>
      </w:r>
      <w:r w:rsidRPr="00B77EC7">
        <w:rPr>
          <w:rFonts w:ascii="Nafees Web Naskh" w:hAnsi="Nafees Web Naskh" w:cs="Nafees Web Naskh"/>
          <w:szCs w:val="24"/>
          <w:rtl/>
        </w:rPr>
        <w:t xml:space="preserve"> م</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ں</w:t>
      </w:r>
      <w:r w:rsidRPr="00B77EC7">
        <w:rPr>
          <w:rFonts w:ascii="Nafees Web Naskh" w:hAnsi="Nafees Web Naskh" w:cs="Nafees Web Naskh"/>
          <w:szCs w:val="24"/>
          <w:rtl/>
        </w:rPr>
        <w:t xml:space="preserve"> شرکت کرتے ہ</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ں</w:t>
      </w:r>
      <w:r w:rsidRPr="00B77EC7">
        <w:rPr>
          <w:rFonts w:ascii="Nafees Web Naskh" w:hAnsi="Nafees Web Naskh" w:cs="Nafees Web Naskh"/>
          <w:szCs w:val="24"/>
          <w:rtl/>
        </w:rPr>
        <w:t>۔</w:t>
      </w:r>
      <w:r>
        <w:rPr>
          <w:rFonts w:ascii="Nafees Web Naskh" w:hAnsi="Nafees Web Naskh" w:cs="Nafees Web Naskh" w:hint="cs"/>
          <w:szCs w:val="24"/>
          <w:rtl/>
        </w:rPr>
        <w:t xml:space="preserve"> </w:t>
      </w:r>
      <w:r w:rsidRPr="00B77EC7">
        <w:rPr>
          <w:rFonts w:ascii="Nafees Web Naskh" w:hAnsi="Nafees Web Naskh" w:cs="Nafees Web Naskh"/>
          <w:szCs w:val="24"/>
          <w:rtl/>
        </w:rPr>
        <w:t xml:space="preserve">ہم طلباء سے </w:t>
      </w:r>
      <w:r>
        <w:rPr>
          <w:rFonts w:ascii="Nafees Web Naskh" w:hAnsi="Nafees Web Naskh" w:cs="Nafees Web Naskh" w:hint="cs"/>
          <w:szCs w:val="24"/>
          <w:rtl/>
        </w:rPr>
        <w:t xml:space="preserve">خیالات </w:t>
      </w:r>
      <w:r w:rsidRPr="00B77EC7">
        <w:rPr>
          <w:rFonts w:ascii="Nafees Web Naskh" w:hAnsi="Nafees Web Naskh" w:cs="Nafees Web Naskh"/>
          <w:szCs w:val="24"/>
          <w:rtl/>
        </w:rPr>
        <w:t xml:space="preserve">اور خدشات </w:t>
      </w:r>
      <w:r w:rsidR="00763CE0">
        <w:rPr>
          <w:rFonts w:ascii="Nafees Web Naskh" w:hAnsi="Nafees Web Naskh" w:cs="Nafees Web Naskh" w:hint="cs"/>
          <w:szCs w:val="24"/>
          <w:rtl/>
        </w:rPr>
        <w:t>حاصل کرتے</w:t>
      </w:r>
      <w:r w:rsidRPr="00B77EC7">
        <w:rPr>
          <w:rFonts w:ascii="Nafees Web Naskh" w:hAnsi="Nafees Web Naskh" w:cs="Nafees Web Naskh"/>
          <w:szCs w:val="24"/>
          <w:rtl/>
        </w:rPr>
        <w:t xml:space="preserve"> ہ</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ں</w:t>
      </w:r>
      <w:r w:rsidRPr="00B77EC7">
        <w:rPr>
          <w:rFonts w:ascii="Nafees Web Naskh" w:hAnsi="Nafees Web Naskh" w:cs="Nafees Web Naskh"/>
          <w:szCs w:val="24"/>
          <w:rtl/>
        </w:rPr>
        <w:t xml:space="preserve"> اور پھر اسٹوڈنٹ ٹرسٹ</w:t>
      </w:r>
      <w:r w:rsidRPr="00B77EC7">
        <w:rPr>
          <w:rFonts w:ascii="Nafees Web Naskh" w:hAnsi="Nafees Web Naskh" w:cs="Nafees Web Naskh" w:hint="cs"/>
          <w:szCs w:val="24"/>
          <w:rtl/>
        </w:rPr>
        <w:t>ی</w:t>
      </w:r>
      <w:r>
        <w:rPr>
          <w:rFonts w:ascii="Nafees Web Naskh" w:hAnsi="Nafees Web Naskh" w:cs="Nafees Web Naskh" w:hint="cs"/>
          <w:szCs w:val="24"/>
          <w:rtl/>
        </w:rPr>
        <w:t>ز</w:t>
      </w:r>
      <w:r w:rsidRPr="00B77EC7">
        <w:rPr>
          <w:rFonts w:ascii="Nafees Web Naskh" w:hAnsi="Nafees Web Naskh" w:cs="Nafees Web Naskh"/>
          <w:szCs w:val="24"/>
          <w:rtl/>
        </w:rPr>
        <w:t xml:space="preserve"> ان نظر</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ات</w:t>
      </w:r>
      <w:r w:rsidRPr="00B77EC7">
        <w:rPr>
          <w:rFonts w:ascii="Nafees Web Naskh" w:hAnsi="Nafees Web Naskh" w:cs="Nafees Web Naskh"/>
          <w:szCs w:val="24"/>
          <w:rtl/>
        </w:rPr>
        <w:t xml:space="preserve"> کو بورڈ آف ا</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جوک</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شن</w:t>
      </w:r>
      <w:r w:rsidRPr="00B77EC7">
        <w:rPr>
          <w:rFonts w:ascii="Nafees Web Naskh" w:hAnsi="Nafees Web Naskh" w:cs="Nafees Web Naskh"/>
          <w:szCs w:val="24"/>
          <w:rtl/>
        </w:rPr>
        <w:t xml:space="preserve"> کے پاس لے جات</w:t>
      </w:r>
      <w:r>
        <w:rPr>
          <w:rFonts w:ascii="Nafees Web Naskh" w:hAnsi="Nafees Web Naskh" w:cs="Nafees Web Naskh" w:hint="cs"/>
          <w:szCs w:val="24"/>
          <w:rtl/>
        </w:rPr>
        <w:t>ے</w:t>
      </w:r>
      <w:r w:rsidRPr="00B77EC7">
        <w:rPr>
          <w:rFonts w:ascii="Nafees Web Naskh" w:hAnsi="Nafees Web Naskh" w:cs="Nafees Web Naskh"/>
          <w:szCs w:val="24"/>
          <w:rtl/>
        </w:rPr>
        <w:t xml:space="preserve"> ہ</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ں</w:t>
      </w:r>
      <w:r w:rsidRPr="00B77EC7">
        <w:rPr>
          <w:rFonts w:ascii="Nafees Web Naskh" w:hAnsi="Nafees Web Naskh" w:cs="Nafees Web Naskh"/>
          <w:szCs w:val="24"/>
          <w:rtl/>
        </w:rPr>
        <w:t>۔</w:t>
      </w:r>
      <w:r>
        <w:rPr>
          <w:rFonts w:ascii="Nafees Web Naskh" w:hAnsi="Nafees Web Naskh" w:cs="Nafees Web Naskh" w:hint="cs"/>
          <w:szCs w:val="24"/>
          <w:rtl/>
        </w:rPr>
        <w:t xml:space="preserve"> ایجوکیشن</w:t>
      </w:r>
      <w:r w:rsidRPr="00B77EC7">
        <w:rPr>
          <w:rFonts w:ascii="Nafees Web Naskh" w:hAnsi="Nafees Web Naskh" w:cs="Nafees Web Naskh"/>
          <w:szCs w:val="24"/>
          <w:rtl/>
        </w:rPr>
        <w:t xml:space="preserve"> بورڈ م</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ں</w:t>
      </w:r>
      <w:r w:rsidRPr="00B77EC7">
        <w:rPr>
          <w:rFonts w:ascii="Nafees Web Naskh" w:hAnsi="Nafees Web Naskh" w:cs="Nafees Web Naskh"/>
          <w:szCs w:val="24"/>
          <w:rtl/>
        </w:rPr>
        <w:t xml:space="preserve"> ب</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ٹھنے</w:t>
      </w:r>
      <w:r w:rsidRPr="00B77EC7">
        <w:rPr>
          <w:rFonts w:ascii="Nafees Web Naskh" w:hAnsi="Nafees Web Naskh" w:cs="Nafees Web Naskh"/>
          <w:szCs w:val="24"/>
          <w:rtl/>
        </w:rPr>
        <w:t xml:space="preserve"> والے ت</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ن</w:t>
      </w:r>
      <w:r w:rsidRPr="00B77EC7">
        <w:rPr>
          <w:rFonts w:ascii="Nafees Web Naskh" w:hAnsi="Nafees Web Naskh" w:cs="Nafees Web Naskh"/>
          <w:szCs w:val="24"/>
          <w:rtl/>
        </w:rPr>
        <w:t xml:space="preserve"> اسٹوڈنٹ ٹرسٹ</w:t>
      </w:r>
      <w:r w:rsidRPr="00B77EC7">
        <w:rPr>
          <w:rFonts w:ascii="Nafees Web Naskh" w:hAnsi="Nafees Web Naskh" w:cs="Nafees Web Naskh" w:hint="cs"/>
          <w:szCs w:val="24"/>
          <w:rtl/>
        </w:rPr>
        <w:t>ی</w:t>
      </w:r>
      <w:r w:rsidRPr="00B77EC7">
        <w:rPr>
          <w:rFonts w:ascii="Nafees Web Naskh" w:hAnsi="Nafees Web Naskh" w:cs="Nafees Web Naskh"/>
          <w:szCs w:val="24"/>
          <w:rtl/>
        </w:rPr>
        <w:t xml:space="preserve"> ہ</w:t>
      </w:r>
      <w:r w:rsidRPr="00B77EC7">
        <w:rPr>
          <w:rFonts w:ascii="Nafees Web Naskh" w:hAnsi="Nafees Web Naskh" w:cs="Nafees Web Naskh" w:hint="cs"/>
          <w:szCs w:val="24"/>
          <w:rtl/>
        </w:rPr>
        <w:t>ی</w:t>
      </w:r>
      <w:r w:rsidRPr="00B77EC7">
        <w:rPr>
          <w:rFonts w:ascii="Nafees Web Naskh" w:hAnsi="Nafees Web Naskh" w:cs="Nafees Web Naskh" w:hint="eastAsia"/>
          <w:szCs w:val="24"/>
          <w:rtl/>
        </w:rPr>
        <w:t>ں</w:t>
      </w:r>
      <w:r w:rsidRPr="00B77EC7">
        <w:rPr>
          <w:rFonts w:ascii="Nafees Web Naskh" w:hAnsi="Nafees Web Naskh" w:cs="Nafees Web Naskh"/>
          <w:szCs w:val="24"/>
          <w:rtl/>
        </w:rPr>
        <w:t>۔</w:t>
      </w:r>
    </w:p>
    <w:p w14:paraId="5329CB66" w14:textId="056CF2D5" w:rsidR="004F241B" w:rsidRDefault="004F241B" w:rsidP="004F241B">
      <w:pPr>
        <w:bidi/>
        <w:spacing w:before="0" w:after="0" w:line="240" w:lineRule="auto"/>
        <w:ind w:left="-288"/>
        <w:rPr>
          <w:rFonts w:ascii="Nafees Web Naskh" w:hAnsi="Nafees Web Naskh" w:cs="Nafees Web Naskh"/>
          <w:szCs w:val="24"/>
          <w:rtl/>
        </w:rPr>
      </w:pPr>
    </w:p>
    <w:p w14:paraId="3FAC82A3" w14:textId="096B4CAA" w:rsidR="004F241B" w:rsidRDefault="004F241B" w:rsidP="004F241B">
      <w:pPr>
        <w:bidi/>
        <w:spacing w:before="0" w:after="0" w:line="240" w:lineRule="auto"/>
        <w:ind w:left="-288"/>
        <w:rPr>
          <w:rFonts w:ascii="Nafees Web Naskh" w:hAnsi="Nafees Web Naskh" w:cs="Nafees Web Naskh"/>
          <w:szCs w:val="24"/>
          <w:rtl/>
        </w:rPr>
      </w:pPr>
      <w:r w:rsidRPr="00F478D8">
        <w:rPr>
          <w:rFonts w:ascii="Nafees Web Naskh" w:hAnsi="Nafees Web Naskh" w:cs="Nafees Web Naskh"/>
          <w:szCs w:val="24"/>
          <w:rtl/>
        </w:rPr>
        <w:t xml:space="preserve">ہم نوجوانوں </w:t>
      </w:r>
      <w:r>
        <w:rPr>
          <w:rFonts w:ascii="Nafees Web Naskh" w:hAnsi="Nafees Web Naskh" w:cs="Nafees Web Naskh" w:hint="cs"/>
          <w:szCs w:val="24"/>
          <w:rtl/>
        </w:rPr>
        <w:t>کیلئے</w:t>
      </w:r>
      <w:r w:rsidRPr="00F478D8">
        <w:rPr>
          <w:rFonts w:ascii="Nafees Web Naskh" w:hAnsi="Nafees Web Naskh" w:cs="Nafees Web Naskh"/>
          <w:szCs w:val="24"/>
          <w:rtl/>
        </w:rPr>
        <w:t xml:space="preserve"> تقار</w:t>
      </w:r>
      <w:r w:rsidRPr="00F478D8">
        <w:rPr>
          <w:rFonts w:ascii="Nafees Web Naskh" w:hAnsi="Nafees Web Naskh" w:cs="Nafees Web Naskh" w:hint="cs"/>
          <w:szCs w:val="24"/>
          <w:rtl/>
        </w:rPr>
        <w:t>ی</w:t>
      </w:r>
      <w:r w:rsidRPr="00F478D8">
        <w:rPr>
          <w:rFonts w:ascii="Nafees Web Naskh" w:hAnsi="Nafees Web Naskh" w:cs="Nafees Web Naskh" w:hint="eastAsia"/>
          <w:szCs w:val="24"/>
          <w:rtl/>
        </w:rPr>
        <w:t>ب</w:t>
      </w:r>
      <w:r w:rsidRPr="00F478D8">
        <w:rPr>
          <w:rFonts w:ascii="Nafees Web Naskh" w:hAnsi="Nafees Web Naskh" w:cs="Nafees Web Naskh"/>
          <w:szCs w:val="24"/>
          <w:rtl/>
        </w:rPr>
        <w:t xml:space="preserve"> اور کانفرنسوں ک</w:t>
      </w:r>
      <w:r>
        <w:rPr>
          <w:rFonts w:ascii="Nafees Web Naskh" w:hAnsi="Nafees Web Naskh" w:cs="Nafees Web Naskh" w:hint="cs"/>
          <w:szCs w:val="24"/>
          <w:rtl/>
        </w:rPr>
        <w:t>ے</w:t>
      </w:r>
      <w:r w:rsidRPr="00F478D8">
        <w:rPr>
          <w:rFonts w:ascii="Nafees Web Naskh" w:hAnsi="Nafees Web Naskh" w:cs="Nafees Web Naskh"/>
          <w:szCs w:val="24"/>
          <w:rtl/>
        </w:rPr>
        <w:t xml:space="preserve"> منصوب</w:t>
      </w:r>
      <w:r>
        <w:rPr>
          <w:rFonts w:ascii="Nafees Web Naskh" w:hAnsi="Nafees Web Naskh" w:cs="Nafees Web Naskh" w:hint="cs"/>
          <w:szCs w:val="24"/>
          <w:rtl/>
        </w:rPr>
        <w:t>ے</w:t>
      </w:r>
      <w:r w:rsidRPr="00F478D8">
        <w:rPr>
          <w:rFonts w:ascii="Nafees Web Naskh" w:hAnsi="Nafees Web Naskh" w:cs="Nafees Web Naskh"/>
          <w:szCs w:val="24"/>
          <w:rtl/>
        </w:rPr>
        <w:t xml:space="preserve"> بناتے ہ</w:t>
      </w:r>
      <w:r w:rsidRPr="00F478D8">
        <w:rPr>
          <w:rFonts w:ascii="Nafees Web Naskh" w:hAnsi="Nafees Web Naskh" w:cs="Nafees Web Naskh" w:hint="cs"/>
          <w:szCs w:val="24"/>
          <w:rtl/>
        </w:rPr>
        <w:t>ی</w:t>
      </w:r>
      <w:r w:rsidRPr="00F478D8">
        <w:rPr>
          <w:rFonts w:ascii="Nafees Web Naskh" w:hAnsi="Nafees Web Naskh" w:cs="Nafees Web Naskh" w:hint="eastAsia"/>
          <w:szCs w:val="24"/>
          <w:rtl/>
        </w:rPr>
        <w:t>ں</w:t>
      </w:r>
      <w:r w:rsidRPr="00F478D8">
        <w:rPr>
          <w:rFonts w:ascii="Nafees Web Naskh" w:hAnsi="Nafees Web Naskh" w:cs="Nafees Web Naskh"/>
          <w:szCs w:val="24"/>
          <w:rtl/>
        </w:rPr>
        <w:t xml:space="preserve">، </w:t>
      </w:r>
      <w:r>
        <w:rPr>
          <w:rFonts w:ascii="Nafees Web Naskh" w:hAnsi="Nafees Web Naskh" w:cs="Nafees Web Naskh" w:hint="cs"/>
          <w:szCs w:val="24"/>
          <w:rtl/>
        </w:rPr>
        <w:t>جو</w:t>
      </w:r>
      <w:r w:rsidRPr="00F478D8">
        <w:rPr>
          <w:rFonts w:ascii="Nafees Web Naskh" w:hAnsi="Nafees Web Naskh" w:cs="Nafees Web Naskh"/>
          <w:szCs w:val="24"/>
          <w:rtl/>
        </w:rPr>
        <w:t xml:space="preserve"> ٹور</w:t>
      </w:r>
      <w:r>
        <w:rPr>
          <w:rFonts w:ascii="Nafees Web Naskh" w:hAnsi="Nafees Web Naskh" w:cs="Nafees Web Naskh" w:hint="cs"/>
          <w:szCs w:val="24"/>
          <w:rtl/>
        </w:rPr>
        <w:t>ا</w:t>
      </w:r>
      <w:r w:rsidRPr="00F478D8">
        <w:rPr>
          <w:rFonts w:ascii="Nafees Web Naskh" w:hAnsi="Nafees Web Naskh" w:cs="Nafees Web Naskh"/>
          <w:szCs w:val="24"/>
          <w:rtl/>
        </w:rPr>
        <w:t>نٹو بھرکے طلب</w:t>
      </w:r>
      <w:r>
        <w:rPr>
          <w:rFonts w:ascii="Nafees Web Naskh" w:hAnsi="Nafees Web Naskh" w:cs="Nafees Web Naskh" w:hint="cs"/>
          <w:szCs w:val="24"/>
          <w:rtl/>
        </w:rPr>
        <w:t>اء</w:t>
      </w:r>
      <w:r w:rsidRPr="00F478D8">
        <w:rPr>
          <w:rFonts w:ascii="Nafees Web Naskh" w:hAnsi="Nafees Web Naskh" w:cs="Nafees Web Naskh"/>
          <w:szCs w:val="24"/>
          <w:rtl/>
        </w:rPr>
        <w:t xml:space="preserve"> </w:t>
      </w:r>
      <w:r>
        <w:rPr>
          <w:rFonts w:ascii="Nafees Web Naskh" w:hAnsi="Nafees Web Naskh" w:cs="Nafees Web Naskh" w:hint="cs"/>
          <w:szCs w:val="24"/>
          <w:rtl/>
        </w:rPr>
        <w:t xml:space="preserve">کو </w:t>
      </w:r>
      <w:r w:rsidRPr="00F478D8">
        <w:rPr>
          <w:rFonts w:ascii="Nafees Web Naskh" w:hAnsi="Nafees Web Naskh" w:cs="Nafees Web Naskh"/>
          <w:szCs w:val="24"/>
          <w:rtl/>
        </w:rPr>
        <w:t>اکٹھ</w:t>
      </w:r>
      <w:r>
        <w:rPr>
          <w:rFonts w:ascii="Nafees Web Naskh" w:hAnsi="Nafees Web Naskh" w:cs="Nafees Web Naskh" w:hint="cs"/>
          <w:szCs w:val="24"/>
          <w:rtl/>
        </w:rPr>
        <w:t xml:space="preserve">اکرتے ہیں۔ </w:t>
      </w:r>
      <w:r w:rsidRPr="00F478D8">
        <w:rPr>
          <w:rFonts w:ascii="Nafees Web Naskh" w:hAnsi="Nafees Web Naskh" w:cs="Nafees Web Naskh"/>
          <w:szCs w:val="24"/>
          <w:rtl/>
        </w:rPr>
        <w:t>ٹ</w:t>
      </w:r>
      <w:r w:rsidRPr="00F478D8">
        <w:rPr>
          <w:rFonts w:ascii="Nafees Web Naskh" w:hAnsi="Nafees Web Naskh" w:cs="Nafees Web Naskh" w:hint="cs"/>
          <w:szCs w:val="24"/>
          <w:rtl/>
        </w:rPr>
        <w:t>ی</w:t>
      </w:r>
      <w:r w:rsidRPr="00F478D8">
        <w:rPr>
          <w:rFonts w:ascii="Nafees Web Naskh" w:hAnsi="Nafees Web Naskh" w:cs="Nafees Web Naskh"/>
          <w:szCs w:val="24"/>
          <w:rtl/>
        </w:rPr>
        <w:t xml:space="preserve"> ڈ</w:t>
      </w:r>
      <w:r w:rsidRPr="00F478D8">
        <w:rPr>
          <w:rFonts w:ascii="Nafees Web Naskh" w:hAnsi="Nafees Web Naskh" w:cs="Nafees Web Naskh" w:hint="cs"/>
          <w:szCs w:val="24"/>
          <w:rtl/>
        </w:rPr>
        <w:t>ی</w:t>
      </w:r>
      <w:r w:rsidRPr="00F478D8">
        <w:rPr>
          <w:rFonts w:ascii="Nafees Web Naskh" w:hAnsi="Nafees Web Naskh" w:cs="Nafees Web Naskh"/>
          <w:szCs w:val="24"/>
          <w:rtl/>
        </w:rPr>
        <w:t xml:space="preserve"> ا</w:t>
      </w:r>
      <w:r w:rsidRPr="00F478D8">
        <w:rPr>
          <w:rFonts w:ascii="Nafees Web Naskh" w:hAnsi="Nafees Web Naskh" w:cs="Nafees Web Naskh" w:hint="cs"/>
          <w:szCs w:val="24"/>
          <w:rtl/>
        </w:rPr>
        <w:t>ی</w:t>
      </w:r>
      <w:r w:rsidRPr="00F478D8">
        <w:rPr>
          <w:rFonts w:ascii="Nafees Web Naskh" w:hAnsi="Nafees Web Naskh" w:cs="Nafees Web Naskh" w:hint="eastAsia"/>
          <w:szCs w:val="24"/>
          <w:rtl/>
        </w:rPr>
        <w:t>س</w:t>
      </w:r>
      <w:r w:rsidRPr="00F478D8">
        <w:rPr>
          <w:rFonts w:ascii="Nafees Web Naskh" w:hAnsi="Nafees Web Naskh" w:cs="Nafees Web Naskh"/>
          <w:szCs w:val="24"/>
          <w:rtl/>
        </w:rPr>
        <w:t xml:space="preserve"> ب</w:t>
      </w:r>
      <w:r w:rsidRPr="00F478D8">
        <w:rPr>
          <w:rFonts w:ascii="Nafees Web Naskh" w:hAnsi="Nafees Web Naskh" w:cs="Nafees Web Naskh" w:hint="cs"/>
          <w:szCs w:val="24"/>
          <w:rtl/>
        </w:rPr>
        <w:t>ی</w:t>
      </w:r>
      <w:r w:rsidRPr="00F478D8">
        <w:rPr>
          <w:rFonts w:ascii="Nafees Web Naskh" w:hAnsi="Nafees Web Naskh" w:cs="Nafees Web Naskh"/>
          <w:szCs w:val="24"/>
          <w:rtl/>
        </w:rPr>
        <w:t xml:space="preserve"> ک</w:t>
      </w:r>
      <w:r w:rsidRPr="00F478D8">
        <w:rPr>
          <w:rFonts w:ascii="Nafees Web Naskh" w:hAnsi="Nafees Web Naskh" w:cs="Nafees Web Naskh" w:hint="cs"/>
          <w:szCs w:val="24"/>
          <w:rtl/>
        </w:rPr>
        <w:t>ی</w:t>
      </w:r>
      <w:r w:rsidRPr="00F478D8">
        <w:rPr>
          <w:rFonts w:ascii="Nafees Web Naskh" w:hAnsi="Nafees Web Naskh" w:cs="Nafees Web Naskh"/>
          <w:szCs w:val="24"/>
          <w:rtl/>
        </w:rPr>
        <w:t xml:space="preserve"> و</w:t>
      </w:r>
      <w:r w:rsidRPr="00F478D8">
        <w:rPr>
          <w:rFonts w:ascii="Nafees Web Naskh" w:hAnsi="Nafees Web Naskh" w:cs="Nafees Web Naskh" w:hint="cs"/>
          <w:szCs w:val="24"/>
          <w:rtl/>
        </w:rPr>
        <w:t>ی</w:t>
      </w:r>
      <w:r w:rsidRPr="00F478D8">
        <w:rPr>
          <w:rFonts w:ascii="Nafees Web Naskh" w:hAnsi="Nafees Web Naskh" w:cs="Nafees Web Naskh" w:hint="eastAsia"/>
          <w:szCs w:val="24"/>
          <w:rtl/>
        </w:rPr>
        <w:t>ب</w:t>
      </w:r>
      <w:r w:rsidRPr="00F478D8">
        <w:rPr>
          <w:rFonts w:ascii="Nafees Web Naskh" w:hAnsi="Nafees Web Naskh" w:cs="Nafees Web Naskh"/>
          <w:szCs w:val="24"/>
          <w:rtl/>
        </w:rPr>
        <w:t xml:space="preserve"> سائٹ </w:t>
      </w:r>
      <w:r>
        <w:rPr>
          <w:rFonts w:ascii="Nafees Web Naskh" w:hAnsi="Nafees Web Naskh" w:cs="Nafees Web Naskh" w:hint="cs"/>
          <w:szCs w:val="24"/>
          <w:rtl/>
        </w:rPr>
        <w:t>پر</w:t>
      </w:r>
      <w:r w:rsidRPr="00F478D8">
        <w:rPr>
          <w:rFonts w:ascii="Nafees Web Naskh" w:hAnsi="Nafees Web Naskh" w:cs="Nafees Web Naskh"/>
          <w:szCs w:val="24"/>
          <w:rtl/>
        </w:rPr>
        <w:t xml:space="preserve"> </w:t>
      </w:r>
      <w:hyperlink r:id="rId29" w:history="1">
        <w:r w:rsidRPr="00F478D8">
          <w:rPr>
            <w:rStyle w:val="Hyperlink"/>
            <w:rFonts w:ascii="Nafees Web Naskh" w:hAnsi="Nafees Web Naskh" w:cs="Nafees Web Naskh"/>
            <w:color w:val="000000"/>
            <w:szCs w:val="24"/>
            <w:rtl/>
          </w:rPr>
          <w:t>ٹ</w:t>
        </w:r>
        <w:r w:rsidRPr="00F478D8">
          <w:rPr>
            <w:rStyle w:val="Hyperlink"/>
            <w:rFonts w:ascii="Nafees Web Naskh" w:hAnsi="Nafees Web Naskh" w:cs="Nafees Web Naskh" w:hint="cs"/>
            <w:color w:val="000000"/>
            <w:szCs w:val="24"/>
            <w:rtl/>
          </w:rPr>
          <w:t>ی</w:t>
        </w:r>
        <w:r w:rsidRPr="00F478D8">
          <w:rPr>
            <w:rStyle w:val="Hyperlink"/>
            <w:rFonts w:ascii="Nafees Web Naskh" w:hAnsi="Nafees Web Naskh" w:cs="Nafees Web Naskh"/>
            <w:color w:val="000000"/>
            <w:szCs w:val="24"/>
            <w:rtl/>
          </w:rPr>
          <w:t xml:space="preserve"> ڈ</w:t>
        </w:r>
        <w:r w:rsidRPr="00F478D8">
          <w:rPr>
            <w:rStyle w:val="Hyperlink"/>
            <w:rFonts w:ascii="Nafees Web Naskh" w:hAnsi="Nafees Web Naskh" w:cs="Nafees Web Naskh" w:hint="cs"/>
            <w:color w:val="000000"/>
            <w:szCs w:val="24"/>
            <w:rtl/>
          </w:rPr>
          <w:t>ی</w:t>
        </w:r>
        <w:r w:rsidRPr="00F478D8">
          <w:rPr>
            <w:rStyle w:val="Hyperlink"/>
            <w:rFonts w:ascii="Nafees Web Naskh" w:hAnsi="Nafees Web Naskh" w:cs="Nafees Web Naskh"/>
            <w:color w:val="000000"/>
            <w:szCs w:val="24"/>
            <w:rtl/>
          </w:rPr>
          <w:t xml:space="preserve"> ا</w:t>
        </w:r>
        <w:r w:rsidRPr="00F478D8">
          <w:rPr>
            <w:rStyle w:val="Hyperlink"/>
            <w:rFonts w:ascii="Nafees Web Naskh" w:hAnsi="Nafees Web Naskh" w:cs="Nafees Web Naskh" w:hint="cs"/>
            <w:color w:val="000000"/>
            <w:szCs w:val="24"/>
            <w:rtl/>
          </w:rPr>
          <w:t>ی</w:t>
        </w:r>
        <w:r w:rsidRPr="00F478D8">
          <w:rPr>
            <w:rStyle w:val="Hyperlink"/>
            <w:rFonts w:ascii="Nafees Web Naskh" w:hAnsi="Nafees Web Naskh" w:cs="Nafees Web Naskh" w:hint="eastAsia"/>
            <w:color w:val="000000"/>
            <w:szCs w:val="24"/>
            <w:rtl/>
          </w:rPr>
          <w:t>س</w:t>
        </w:r>
        <w:r w:rsidRPr="00F478D8">
          <w:rPr>
            <w:rStyle w:val="Hyperlink"/>
            <w:rFonts w:ascii="Nafees Web Naskh" w:hAnsi="Nafees Web Naskh" w:cs="Nafees Web Naskh"/>
            <w:color w:val="000000"/>
            <w:szCs w:val="24"/>
            <w:rtl/>
          </w:rPr>
          <w:t xml:space="preserve"> ب</w:t>
        </w:r>
        <w:r w:rsidRPr="00F478D8">
          <w:rPr>
            <w:rStyle w:val="Hyperlink"/>
            <w:rFonts w:ascii="Nafees Web Naskh" w:hAnsi="Nafees Web Naskh" w:cs="Nafees Web Naskh" w:hint="cs"/>
            <w:color w:val="000000"/>
            <w:szCs w:val="24"/>
            <w:rtl/>
          </w:rPr>
          <w:t>ی</w:t>
        </w:r>
        <w:r w:rsidRPr="00F478D8">
          <w:rPr>
            <w:rStyle w:val="Hyperlink"/>
            <w:rFonts w:ascii="Nafees Web Naskh" w:hAnsi="Nafees Web Naskh" w:cs="Nafees Web Naskh"/>
            <w:color w:val="000000"/>
            <w:szCs w:val="24"/>
            <w:rtl/>
          </w:rPr>
          <w:t xml:space="preserve"> اسٹوڈنٹ س</w:t>
        </w:r>
        <w:r w:rsidRPr="00F478D8">
          <w:rPr>
            <w:rStyle w:val="Hyperlink"/>
            <w:rFonts w:ascii="Nafees Web Naskh" w:hAnsi="Nafees Web Naskh" w:cs="Nafees Web Naskh" w:hint="cs"/>
            <w:color w:val="000000"/>
            <w:szCs w:val="24"/>
            <w:rtl/>
          </w:rPr>
          <w:t>ی</w:t>
        </w:r>
        <w:r w:rsidRPr="00F478D8">
          <w:rPr>
            <w:rStyle w:val="Hyperlink"/>
            <w:rFonts w:ascii="Nafees Web Naskh" w:hAnsi="Nafees Web Naskh" w:cs="Nafees Web Naskh" w:hint="eastAsia"/>
            <w:color w:val="000000"/>
            <w:szCs w:val="24"/>
            <w:rtl/>
          </w:rPr>
          <w:t>ن</w:t>
        </w:r>
        <w:r w:rsidRPr="00F478D8">
          <w:rPr>
            <w:rStyle w:val="Hyperlink"/>
            <w:rFonts w:ascii="Nafees Web Naskh" w:hAnsi="Nafees Web Naskh" w:cs="Nafees Web Naskh" w:hint="cs"/>
            <w:color w:val="000000"/>
            <w:szCs w:val="24"/>
            <w:rtl/>
          </w:rPr>
          <w:t>ی</w:t>
        </w:r>
        <w:r w:rsidRPr="00F478D8">
          <w:rPr>
            <w:rStyle w:val="Hyperlink"/>
            <w:rFonts w:ascii="Nafees Web Naskh" w:hAnsi="Nafees Web Naskh" w:cs="Nafees Web Naskh" w:hint="eastAsia"/>
            <w:color w:val="000000"/>
            <w:szCs w:val="24"/>
            <w:rtl/>
          </w:rPr>
          <w:t>ٹ</w:t>
        </w:r>
      </w:hyperlink>
      <w:r w:rsidRPr="00F478D8">
        <w:rPr>
          <w:rFonts w:ascii="Nafees Web Naskh" w:hAnsi="Nafees Web Naskh" w:cs="Nafees Web Naskh"/>
          <w:szCs w:val="24"/>
          <w:rtl/>
        </w:rPr>
        <w:t xml:space="preserve"> </w:t>
      </w:r>
      <w:r w:rsidR="00B01944">
        <w:rPr>
          <w:rFonts w:ascii="Nafees Web Naskh" w:hAnsi="Nafees Web Naskh" w:cs="Nafees Web Naskh" w:hint="cs"/>
          <w:szCs w:val="24"/>
          <w:rtl/>
        </w:rPr>
        <w:t xml:space="preserve"> </w:t>
      </w:r>
      <w:r w:rsidRPr="00F478D8">
        <w:rPr>
          <w:rFonts w:ascii="Nafees Web Naskh" w:hAnsi="Nafees Web Naskh" w:cs="Nafees Web Naskh"/>
          <w:szCs w:val="24"/>
          <w:rtl/>
        </w:rPr>
        <w:t>پ</w:t>
      </w:r>
      <w:r w:rsidRPr="00F478D8">
        <w:rPr>
          <w:rFonts w:ascii="Nafees Web Naskh" w:hAnsi="Nafees Web Naskh" w:cs="Nafees Web Naskh" w:hint="cs"/>
          <w:szCs w:val="24"/>
          <w:rtl/>
        </w:rPr>
        <w:t>ی</w:t>
      </w:r>
      <w:r w:rsidRPr="00F478D8">
        <w:rPr>
          <w:rFonts w:ascii="Nafees Web Naskh" w:hAnsi="Nafees Web Naskh" w:cs="Nafees Web Naskh" w:hint="eastAsia"/>
          <w:szCs w:val="24"/>
          <w:rtl/>
        </w:rPr>
        <w:t>ج</w:t>
      </w:r>
      <w:r w:rsidRPr="00F478D8">
        <w:rPr>
          <w:rFonts w:ascii="Nafees Web Naskh" w:hAnsi="Nafees Web Naskh" w:cs="Nafees Web Naskh"/>
          <w:szCs w:val="24"/>
          <w:rtl/>
        </w:rPr>
        <w:t xml:space="preserve"> پر </w:t>
      </w:r>
      <w:r>
        <w:rPr>
          <w:rFonts w:ascii="Nafees Web Naskh" w:hAnsi="Nafees Web Naskh" w:cs="Nafees Web Naskh" w:hint="cs"/>
          <w:szCs w:val="24"/>
          <w:rtl/>
        </w:rPr>
        <w:t xml:space="preserve">ہمارے کام پر </w:t>
      </w:r>
      <w:r w:rsidRPr="00F478D8">
        <w:rPr>
          <w:rFonts w:ascii="Nafees Web Naskh" w:hAnsi="Nafees Web Naskh" w:cs="Nafees Web Naskh"/>
          <w:szCs w:val="24"/>
          <w:rtl/>
        </w:rPr>
        <w:t>روشن</w:t>
      </w:r>
      <w:r w:rsidRPr="00F478D8">
        <w:rPr>
          <w:rFonts w:ascii="Nafees Web Naskh" w:hAnsi="Nafees Web Naskh" w:cs="Nafees Web Naskh" w:hint="cs"/>
          <w:szCs w:val="24"/>
          <w:rtl/>
        </w:rPr>
        <w:t>ی</w:t>
      </w:r>
      <w:r w:rsidRPr="00F478D8">
        <w:rPr>
          <w:rFonts w:ascii="Nafees Web Naskh" w:hAnsi="Nafees Web Naskh" w:cs="Nafees Web Naskh"/>
          <w:szCs w:val="24"/>
          <w:rtl/>
        </w:rPr>
        <w:t xml:space="preserve"> ڈال</w:t>
      </w:r>
      <w:r w:rsidRPr="00F478D8">
        <w:rPr>
          <w:rFonts w:ascii="Nafees Web Naskh" w:hAnsi="Nafees Web Naskh" w:cs="Nafees Web Naskh" w:hint="cs"/>
          <w:szCs w:val="24"/>
          <w:rtl/>
        </w:rPr>
        <w:t>ی</w:t>
      </w:r>
      <w:r w:rsidRPr="00F478D8">
        <w:rPr>
          <w:rFonts w:ascii="Nafees Web Naskh" w:hAnsi="Nafees Web Naskh" w:cs="Nafees Web Naskh"/>
          <w:szCs w:val="24"/>
          <w:rtl/>
        </w:rPr>
        <w:t xml:space="preserve"> </w:t>
      </w:r>
      <w:r>
        <w:rPr>
          <w:rFonts w:ascii="Nafees Web Naskh" w:hAnsi="Nafees Web Naskh" w:cs="Nafees Web Naskh" w:hint="cs"/>
          <w:szCs w:val="24"/>
          <w:rtl/>
        </w:rPr>
        <w:t>جاتی</w:t>
      </w:r>
      <w:r w:rsidRPr="00F478D8">
        <w:rPr>
          <w:rFonts w:ascii="Nafees Web Naskh" w:hAnsi="Nafees Web Naskh" w:cs="Nafees Web Naskh"/>
          <w:szCs w:val="24"/>
          <w:rtl/>
        </w:rPr>
        <w:t xml:space="preserve"> ہے۔</w:t>
      </w:r>
    </w:p>
    <w:p w14:paraId="2B49CA85" w14:textId="48EB08E3" w:rsidR="004F241B" w:rsidRDefault="004F241B" w:rsidP="004F241B">
      <w:pPr>
        <w:bidi/>
        <w:spacing w:before="0" w:after="0" w:line="240" w:lineRule="auto"/>
        <w:ind w:left="-288"/>
        <w:rPr>
          <w:rFonts w:ascii="Nafees Web Naskh" w:hAnsi="Nafees Web Naskh" w:cs="Nafees Web Naskh"/>
          <w:szCs w:val="24"/>
          <w:rtl/>
        </w:rPr>
      </w:pPr>
    </w:p>
    <w:p w14:paraId="7BC0CB9F" w14:textId="2E5086D4" w:rsidR="004F241B" w:rsidRDefault="004F241B" w:rsidP="004F241B">
      <w:pPr>
        <w:bidi/>
        <w:spacing w:before="0" w:after="0" w:line="240" w:lineRule="auto"/>
        <w:ind w:left="-288"/>
        <w:rPr>
          <w:rFonts w:ascii="Nafees Web Naskh" w:hAnsi="Nafees Web Naskh" w:cs="Nafees Web Naskh"/>
          <w:szCs w:val="24"/>
          <w:rtl/>
        </w:rPr>
      </w:pPr>
    </w:p>
    <w:p w14:paraId="6251346D" w14:textId="60552964" w:rsidR="004F241B" w:rsidRDefault="004F241B" w:rsidP="004F241B">
      <w:pPr>
        <w:bidi/>
        <w:spacing w:before="0" w:after="0" w:line="240" w:lineRule="auto"/>
        <w:ind w:left="-288"/>
        <w:rPr>
          <w:rFonts w:ascii="Nafees Web Naskh" w:hAnsi="Nafees Web Naskh" w:cs="Nafees Web Naskh"/>
          <w:szCs w:val="24"/>
          <w:rtl/>
        </w:rPr>
      </w:pPr>
    </w:p>
    <w:p w14:paraId="3E21BB78" w14:textId="2F21B1C7" w:rsidR="004F241B" w:rsidRDefault="004F241B" w:rsidP="004F241B">
      <w:pPr>
        <w:bidi/>
        <w:spacing w:before="0" w:after="0" w:line="240" w:lineRule="auto"/>
        <w:ind w:left="-288"/>
        <w:rPr>
          <w:rFonts w:ascii="Nafees Web Naskh" w:hAnsi="Nafees Web Naskh" w:cs="Nafees Web Naskh"/>
          <w:szCs w:val="24"/>
          <w:rtl/>
        </w:rPr>
      </w:pPr>
    </w:p>
    <w:p w14:paraId="3AADE833" w14:textId="3CB1BC40" w:rsidR="004F241B" w:rsidRDefault="004F241B" w:rsidP="004F241B">
      <w:pPr>
        <w:bidi/>
        <w:spacing w:before="0" w:after="0" w:line="240" w:lineRule="auto"/>
        <w:ind w:left="-288"/>
        <w:rPr>
          <w:rFonts w:ascii="Nafees Web Naskh" w:hAnsi="Nafees Web Naskh" w:cs="Nafees Web Naskh"/>
          <w:szCs w:val="24"/>
          <w:rtl/>
        </w:rPr>
      </w:pPr>
    </w:p>
    <w:p w14:paraId="098FC748" w14:textId="77777777" w:rsidR="004F241B" w:rsidRDefault="004F241B" w:rsidP="004F241B">
      <w:pPr>
        <w:bidi/>
        <w:spacing w:before="0" w:after="0" w:line="240" w:lineRule="auto"/>
        <w:ind w:left="-288"/>
        <w:rPr>
          <w:rFonts w:ascii="Nafees Web Naskh" w:eastAsia="Calibri" w:hAnsi="Nafees Web Naskh" w:cs="Nafees Web Naskh"/>
          <w:szCs w:val="24"/>
          <w:rtl/>
        </w:rPr>
      </w:pPr>
    </w:p>
    <w:p w14:paraId="7361A4B4" w14:textId="77777777" w:rsidR="004F241B" w:rsidRDefault="004F241B" w:rsidP="004F241B">
      <w:pPr>
        <w:bidi/>
        <w:spacing w:before="0" w:after="0" w:line="240" w:lineRule="auto"/>
        <w:ind w:left="-288"/>
        <w:rPr>
          <w:rFonts w:ascii="Nafees Web Naskh" w:eastAsia="Calibri" w:hAnsi="Nafees Web Naskh" w:cs="Nafees Web Naskh"/>
          <w:szCs w:val="24"/>
          <w:rtl/>
        </w:rPr>
      </w:pPr>
    </w:p>
    <w:p w14:paraId="0D3C2BAD" w14:textId="02C4CD16" w:rsidR="005A56FA" w:rsidRDefault="004F241B" w:rsidP="004F241B">
      <w:pPr>
        <w:bidi/>
        <w:spacing w:before="0" w:after="0" w:line="240" w:lineRule="auto"/>
        <w:ind w:left="-288"/>
        <w:rPr>
          <w:rFonts w:ascii="Nafees Web Naskh" w:eastAsia="Calibri" w:hAnsi="Nafees Web Naskh" w:cs="Nafees Web Naskh"/>
          <w:szCs w:val="24"/>
          <w:rtl/>
        </w:rPr>
      </w:pPr>
      <w:r w:rsidRPr="004F241B">
        <w:rPr>
          <w:rFonts w:ascii="Nafees Web Naskh" w:eastAsia="Calibri" w:hAnsi="Nafees Web Naskh" w:cs="Nafees Web Naskh"/>
          <w:b/>
          <w:bCs/>
          <w:i/>
          <w:iCs/>
          <w:szCs w:val="24"/>
          <w:rtl/>
        </w:rPr>
        <w:lastRenderedPageBreak/>
        <w:t>آپ اسٹوڈنٹ س</w:t>
      </w:r>
      <w:r w:rsidRPr="004F241B">
        <w:rPr>
          <w:rFonts w:ascii="Nafees Web Naskh" w:eastAsia="Calibri" w:hAnsi="Nafees Web Naskh" w:cs="Nafees Web Naskh" w:hint="cs"/>
          <w:b/>
          <w:bCs/>
          <w:i/>
          <w:iCs/>
          <w:szCs w:val="24"/>
          <w:rtl/>
        </w:rPr>
        <w:t>ی</w:t>
      </w:r>
      <w:r w:rsidRPr="004F241B">
        <w:rPr>
          <w:rFonts w:ascii="Nafees Web Naskh" w:eastAsia="Calibri" w:hAnsi="Nafees Web Naskh" w:cs="Nafees Web Naskh" w:hint="eastAsia"/>
          <w:b/>
          <w:bCs/>
          <w:i/>
          <w:iCs/>
          <w:szCs w:val="24"/>
          <w:rtl/>
        </w:rPr>
        <w:t>ن</w:t>
      </w:r>
      <w:r w:rsidRPr="004F241B">
        <w:rPr>
          <w:rFonts w:ascii="Nafees Web Naskh" w:eastAsia="Calibri" w:hAnsi="Nafees Web Naskh" w:cs="Nafees Web Naskh" w:hint="cs"/>
          <w:b/>
          <w:bCs/>
          <w:i/>
          <w:iCs/>
          <w:szCs w:val="24"/>
          <w:rtl/>
        </w:rPr>
        <w:t>ی</w:t>
      </w:r>
      <w:r w:rsidRPr="004F241B">
        <w:rPr>
          <w:rFonts w:ascii="Nafees Web Naskh" w:eastAsia="Calibri" w:hAnsi="Nafees Web Naskh" w:cs="Nafees Web Naskh" w:hint="eastAsia"/>
          <w:b/>
          <w:bCs/>
          <w:i/>
          <w:iCs/>
          <w:szCs w:val="24"/>
          <w:rtl/>
        </w:rPr>
        <w:t>ٹ</w:t>
      </w:r>
      <w:r w:rsidRPr="004F241B">
        <w:rPr>
          <w:rFonts w:ascii="Nafees Web Naskh" w:eastAsia="Calibri" w:hAnsi="Nafees Web Naskh" w:cs="Nafees Web Naskh"/>
          <w:b/>
          <w:bCs/>
          <w:i/>
          <w:iCs/>
          <w:szCs w:val="24"/>
          <w:rtl/>
        </w:rPr>
        <w:t xml:space="preserve"> م</w:t>
      </w:r>
      <w:r w:rsidRPr="004F241B">
        <w:rPr>
          <w:rFonts w:ascii="Nafees Web Naskh" w:eastAsia="Calibri" w:hAnsi="Nafees Web Naskh" w:cs="Nafees Web Naskh" w:hint="cs"/>
          <w:b/>
          <w:bCs/>
          <w:i/>
          <w:iCs/>
          <w:szCs w:val="24"/>
          <w:rtl/>
        </w:rPr>
        <w:t>ی</w:t>
      </w:r>
      <w:r w:rsidRPr="004F241B">
        <w:rPr>
          <w:rFonts w:ascii="Nafees Web Naskh" w:eastAsia="Calibri" w:hAnsi="Nafees Web Naskh" w:cs="Nafees Web Naskh" w:hint="eastAsia"/>
          <w:b/>
          <w:bCs/>
          <w:i/>
          <w:iCs/>
          <w:szCs w:val="24"/>
          <w:rtl/>
        </w:rPr>
        <w:t>ں</w:t>
      </w:r>
      <w:r w:rsidRPr="004F241B">
        <w:rPr>
          <w:rFonts w:ascii="Nafees Web Naskh" w:eastAsia="Calibri" w:hAnsi="Nafees Web Naskh" w:cs="Nafees Web Naskh"/>
          <w:b/>
          <w:bCs/>
          <w:i/>
          <w:iCs/>
          <w:szCs w:val="24"/>
          <w:rtl/>
        </w:rPr>
        <w:t xml:space="preserve"> شمول</w:t>
      </w:r>
      <w:r w:rsidRPr="004F241B">
        <w:rPr>
          <w:rFonts w:ascii="Nafees Web Naskh" w:eastAsia="Calibri" w:hAnsi="Nafees Web Naskh" w:cs="Nafees Web Naskh" w:hint="cs"/>
          <w:b/>
          <w:bCs/>
          <w:i/>
          <w:iCs/>
          <w:szCs w:val="24"/>
          <w:rtl/>
        </w:rPr>
        <w:t>ی</w:t>
      </w:r>
      <w:r w:rsidRPr="004F241B">
        <w:rPr>
          <w:rFonts w:ascii="Nafees Web Naskh" w:eastAsia="Calibri" w:hAnsi="Nafees Web Naskh" w:cs="Nafees Web Naskh" w:hint="eastAsia"/>
          <w:b/>
          <w:bCs/>
          <w:i/>
          <w:iCs/>
          <w:szCs w:val="24"/>
          <w:rtl/>
        </w:rPr>
        <w:t>ت</w:t>
      </w:r>
      <w:r w:rsidRPr="004F241B">
        <w:rPr>
          <w:rFonts w:ascii="Nafees Web Naskh" w:eastAsia="Calibri" w:hAnsi="Nafees Web Naskh" w:cs="Nafees Web Naskh"/>
          <w:b/>
          <w:bCs/>
          <w:i/>
          <w:iCs/>
          <w:szCs w:val="24"/>
          <w:rtl/>
        </w:rPr>
        <w:t xml:space="preserve"> م</w:t>
      </w:r>
      <w:r w:rsidRPr="004F241B">
        <w:rPr>
          <w:rFonts w:ascii="Nafees Web Naskh" w:eastAsia="Calibri" w:hAnsi="Nafees Web Naskh" w:cs="Nafees Web Naskh" w:hint="cs"/>
          <w:b/>
          <w:bCs/>
          <w:i/>
          <w:iCs/>
          <w:szCs w:val="24"/>
          <w:rtl/>
        </w:rPr>
        <w:t>ی</w:t>
      </w:r>
      <w:r w:rsidRPr="004F241B">
        <w:rPr>
          <w:rFonts w:ascii="Nafees Web Naskh" w:eastAsia="Calibri" w:hAnsi="Nafees Web Naskh" w:cs="Nafees Web Naskh" w:hint="eastAsia"/>
          <w:b/>
          <w:bCs/>
          <w:i/>
          <w:iCs/>
          <w:szCs w:val="24"/>
          <w:rtl/>
        </w:rPr>
        <w:t>ں</w:t>
      </w:r>
      <w:r w:rsidRPr="004F241B">
        <w:rPr>
          <w:rFonts w:ascii="Nafees Web Naskh" w:eastAsia="Calibri" w:hAnsi="Nafees Web Naskh" w:cs="Nafees Web Naskh"/>
          <w:b/>
          <w:bCs/>
          <w:i/>
          <w:iCs/>
          <w:szCs w:val="24"/>
          <w:rtl/>
        </w:rPr>
        <w:t xml:space="preserve"> دلچسپ</w:t>
      </w:r>
      <w:r w:rsidRPr="004F241B">
        <w:rPr>
          <w:rFonts w:ascii="Nafees Web Naskh" w:eastAsia="Calibri" w:hAnsi="Nafees Web Naskh" w:cs="Nafees Web Naskh" w:hint="cs"/>
          <w:b/>
          <w:bCs/>
          <w:i/>
          <w:iCs/>
          <w:szCs w:val="24"/>
          <w:rtl/>
        </w:rPr>
        <w:t>ی</w:t>
      </w:r>
      <w:r w:rsidRPr="004F241B">
        <w:rPr>
          <w:rFonts w:ascii="Nafees Web Naskh" w:eastAsia="Calibri" w:hAnsi="Nafees Web Naskh" w:cs="Nafees Web Naskh"/>
          <w:b/>
          <w:bCs/>
          <w:i/>
          <w:iCs/>
          <w:szCs w:val="24"/>
          <w:rtl/>
        </w:rPr>
        <w:t xml:space="preserve"> ک</w:t>
      </w:r>
      <w:r w:rsidRPr="004F241B">
        <w:rPr>
          <w:rFonts w:ascii="Nafees Web Naskh" w:eastAsia="Calibri" w:hAnsi="Nafees Web Naskh" w:cs="Nafees Web Naskh" w:hint="cs"/>
          <w:b/>
          <w:bCs/>
          <w:i/>
          <w:iCs/>
          <w:szCs w:val="24"/>
          <w:rtl/>
        </w:rPr>
        <w:t>ی</w:t>
      </w:r>
      <w:r w:rsidRPr="004F241B">
        <w:rPr>
          <w:rFonts w:ascii="Nafees Web Naskh" w:eastAsia="Calibri" w:hAnsi="Nafees Web Naskh" w:cs="Nafees Web Naskh" w:hint="eastAsia"/>
          <w:b/>
          <w:bCs/>
          <w:i/>
          <w:iCs/>
          <w:szCs w:val="24"/>
          <w:rtl/>
        </w:rPr>
        <w:t>وں</w:t>
      </w:r>
      <w:r w:rsidRPr="004F241B">
        <w:rPr>
          <w:rFonts w:ascii="Nafees Web Naskh" w:eastAsia="Calibri" w:hAnsi="Nafees Web Naskh" w:cs="Nafees Web Naskh"/>
          <w:b/>
          <w:bCs/>
          <w:i/>
          <w:iCs/>
          <w:szCs w:val="24"/>
          <w:rtl/>
        </w:rPr>
        <w:t xml:space="preserve"> رکھتے تھے؟</w:t>
      </w:r>
    </w:p>
    <w:p w14:paraId="52FC7CE3" w14:textId="3B4FFDA3" w:rsidR="004F241B" w:rsidRDefault="004F241B" w:rsidP="004F241B">
      <w:pPr>
        <w:bidi/>
        <w:spacing w:before="0" w:after="0" w:line="240" w:lineRule="auto"/>
        <w:ind w:left="-288"/>
        <w:rPr>
          <w:rFonts w:ascii="Nafees Web Naskh" w:eastAsia="Calibri" w:hAnsi="Nafees Web Naskh" w:cs="Nafees Web Naskh"/>
          <w:szCs w:val="24"/>
          <w:rtl/>
        </w:rPr>
      </w:pPr>
    </w:p>
    <w:p w14:paraId="06C239A6" w14:textId="70793BA5" w:rsidR="004F241B" w:rsidRDefault="008D5C1F" w:rsidP="004F241B">
      <w:pPr>
        <w:bidi/>
        <w:spacing w:before="0" w:after="0" w:line="240" w:lineRule="auto"/>
        <w:ind w:left="-288"/>
        <w:rPr>
          <w:rFonts w:ascii="Nafees Web Naskh" w:eastAsia="Calibri" w:hAnsi="Nafees Web Naskh" w:cs="Nafees Web Naskh"/>
          <w:szCs w:val="24"/>
          <w:rtl/>
        </w:rPr>
      </w:pPr>
      <w:r w:rsidRPr="008D5C1F">
        <w:rPr>
          <w:rFonts w:ascii="Nafees Web Naskh" w:eastAsia="Calibri" w:hAnsi="Nafees Web Naskh" w:cs="Nafees Web Naskh" w:hint="cs"/>
          <w:szCs w:val="24"/>
          <w:rtl/>
        </w:rPr>
        <w:t xml:space="preserve">میں </w:t>
      </w:r>
      <w:r w:rsidRPr="008D5C1F">
        <w:rPr>
          <w:rFonts w:ascii="Nafees Web Naskh" w:eastAsia="Calibri" w:hAnsi="Nafees Web Naskh" w:cs="Nafees Web Naskh"/>
          <w:szCs w:val="24"/>
          <w:rtl/>
        </w:rPr>
        <w:t>تعل</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م</w:t>
      </w:r>
      <w:r w:rsidRPr="008D5C1F">
        <w:rPr>
          <w:rFonts w:ascii="Nafees Web Naskh" w:eastAsia="Calibri" w:hAnsi="Nafees Web Naskh" w:cs="Nafees Web Naskh" w:hint="cs"/>
          <w:szCs w:val="24"/>
          <w:rtl/>
        </w:rPr>
        <w:t xml:space="preserve"> کے بارے میں</w:t>
      </w:r>
      <w:r w:rsidRPr="008D5C1F">
        <w:rPr>
          <w:rFonts w:ascii="Nafees Web Naskh" w:eastAsia="Calibri" w:hAnsi="Nafees Web Naskh" w:cs="Nafees Web Naskh"/>
          <w:szCs w:val="24"/>
          <w:rtl/>
        </w:rPr>
        <w:t xml:space="preserve"> اور فرق پ</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دا</w:t>
      </w:r>
      <w:r w:rsidRPr="008D5C1F">
        <w:rPr>
          <w:rFonts w:ascii="Nafees Web Naskh" w:eastAsia="Calibri" w:hAnsi="Nafees Web Naskh" w:cs="Nafees Web Naskh"/>
          <w:szCs w:val="24"/>
          <w:rtl/>
        </w:rPr>
        <w:t xml:space="preserve"> کرن</w:t>
      </w:r>
      <w:r w:rsidRPr="008D5C1F">
        <w:rPr>
          <w:rFonts w:ascii="Nafees Web Naskh" w:eastAsia="Calibri" w:hAnsi="Nafees Web Naskh" w:cs="Nafees Web Naskh" w:hint="cs"/>
          <w:szCs w:val="24"/>
          <w:rtl/>
        </w:rPr>
        <w:t>ے میں جذبہ رکھت</w:t>
      </w:r>
      <w:r w:rsidR="00B01944">
        <w:rPr>
          <w:rFonts w:ascii="Nafees Web Naskh" w:eastAsia="Calibri" w:hAnsi="Nafees Web Naskh" w:cs="Nafees Web Naskh" w:hint="cs"/>
          <w:szCs w:val="24"/>
          <w:rtl/>
        </w:rPr>
        <w:t>ی</w:t>
      </w:r>
      <w:r w:rsidRPr="008D5C1F">
        <w:rPr>
          <w:rFonts w:ascii="Nafees Web Naskh" w:eastAsia="Calibri" w:hAnsi="Nafees Web Naskh" w:cs="Nafees Web Naskh" w:hint="cs"/>
          <w:szCs w:val="24"/>
          <w:rtl/>
        </w:rPr>
        <w:t xml:space="preserve"> ہوں۔ </w:t>
      </w:r>
      <w:r w:rsidRPr="008D5C1F">
        <w:rPr>
          <w:rFonts w:ascii="Nafees Web Naskh" w:eastAsia="Calibri" w:hAnsi="Nafees Web Naskh" w:cs="Nafees Web Naskh"/>
          <w:szCs w:val="24"/>
          <w:rtl/>
        </w:rPr>
        <w:t>م</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ں</w:t>
      </w:r>
      <w:r w:rsidRPr="008D5C1F">
        <w:rPr>
          <w:rFonts w:ascii="Nafees Web Naskh" w:eastAsia="Calibri" w:hAnsi="Nafees Web Naskh" w:cs="Nafees Web Naskh"/>
          <w:szCs w:val="24"/>
          <w:rtl/>
        </w:rPr>
        <w:t xml:space="preserve"> جانت</w:t>
      </w:r>
      <w:r w:rsidR="00B01944">
        <w:rPr>
          <w:rFonts w:ascii="Nafees Web Naskh" w:eastAsia="Calibri" w:hAnsi="Nafees Web Naskh" w:cs="Nafees Web Naskh" w:hint="cs"/>
          <w:szCs w:val="24"/>
          <w:rtl/>
        </w:rPr>
        <w:t>ی</w:t>
      </w:r>
      <w:r w:rsidRPr="008D5C1F">
        <w:rPr>
          <w:rFonts w:ascii="Nafees Web Naskh" w:eastAsia="Calibri" w:hAnsi="Nafees Web Naskh" w:cs="Nafees Web Naskh"/>
          <w:szCs w:val="24"/>
          <w:rtl/>
        </w:rPr>
        <w:t xml:space="preserve"> ہوں کہ طلباء کے پاس بہت </w:t>
      </w:r>
      <w:r w:rsidRPr="008D5C1F">
        <w:rPr>
          <w:rFonts w:ascii="Nafees Web Naskh" w:eastAsia="Calibri" w:hAnsi="Nafees Web Naskh" w:cs="Nafees Web Naskh" w:hint="cs"/>
          <w:szCs w:val="24"/>
          <w:rtl/>
        </w:rPr>
        <w:t>سے</w:t>
      </w:r>
      <w:r w:rsidRPr="008D5C1F">
        <w:rPr>
          <w:rFonts w:ascii="Nafees Web Naskh" w:eastAsia="Calibri" w:hAnsi="Nafees Web Naskh" w:cs="Nafees Web Naskh"/>
          <w:szCs w:val="24"/>
          <w:rtl/>
        </w:rPr>
        <w:t xml:space="preserve"> آئ</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ڈ</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از</w:t>
      </w:r>
      <w:r w:rsidRPr="008D5C1F">
        <w:rPr>
          <w:rFonts w:ascii="Nafees Web Naskh" w:eastAsia="Calibri" w:hAnsi="Nafees Web Naskh" w:cs="Nafees Web Naskh"/>
          <w:szCs w:val="24"/>
          <w:rtl/>
        </w:rPr>
        <w:t xml:space="preserve"> ہ</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ں</w:t>
      </w:r>
      <w:r w:rsidRPr="008D5C1F">
        <w:rPr>
          <w:rFonts w:ascii="Nafees Web Naskh" w:eastAsia="Calibri" w:hAnsi="Nafees Web Naskh" w:cs="Nafees Web Naskh"/>
          <w:szCs w:val="24"/>
          <w:rtl/>
        </w:rPr>
        <w:t xml:space="preserve"> جو </w:t>
      </w:r>
      <w:r w:rsidRPr="008D5C1F">
        <w:rPr>
          <w:rFonts w:ascii="Nafees Web Naskh" w:eastAsia="Calibri" w:hAnsi="Nafees Web Naskh" w:cs="Nafees Web Naskh" w:hint="cs"/>
          <w:szCs w:val="24"/>
          <w:rtl/>
        </w:rPr>
        <w:t xml:space="preserve">سُنے ہی نہیں جاتے۔ </w:t>
      </w:r>
      <w:r w:rsidRPr="008D5C1F">
        <w:rPr>
          <w:rFonts w:ascii="Nafees Web Naskh" w:eastAsia="Calibri" w:hAnsi="Nafees Web Naskh" w:cs="Nafees Web Naskh"/>
          <w:szCs w:val="24"/>
          <w:rtl/>
        </w:rPr>
        <w:t>م</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ں</w:t>
      </w:r>
      <w:r w:rsidRPr="008D5C1F">
        <w:rPr>
          <w:rFonts w:ascii="Nafees Web Naskh" w:eastAsia="Calibri" w:hAnsi="Nafees Web Naskh" w:cs="Nafees Web Naskh"/>
          <w:szCs w:val="24"/>
          <w:rtl/>
        </w:rPr>
        <w:t xml:space="preserve"> طلبا</w:t>
      </w:r>
      <w:r w:rsidRPr="008D5C1F">
        <w:rPr>
          <w:rFonts w:ascii="Nafees Web Naskh" w:eastAsia="Calibri" w:hAnsi="Nafees Web Naskh" w:cs="Nafees Web Naskh" w:hint="cs"/>
          <w:szCs w:val="24"/>
          <w:rtl/>
        </w:rPr>
        <w:t>ء</w:t>
      </w:r>
      <w:r w:rsidRPr="008D5C1F">
        <w:rPr>
          <w:rFonts w:ascii="Nafees Web Naskh" w:eastAsia="Calibri" w:hAnsi="Nafees Web Naskh" w:cs="Nafees Web Naskh"/>
          <w:szCs w:val="24"/>
          <w:rtl/>
        </w:rPr>
        <w:t xml:space="preserve"> کے آئ</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ڈ</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از</w:t>
      </w:r>
      <w:r w:rsidRPr="008D5C1F">
        <w:rPr>
          <w:rFonts w:ascii="Nafees Web Naskh" w:eastAsia="Calibri" w:hAnsi="Nafees Web Naskh" w:cs="Nafees Web Naskh"/>
          <w:szCs w:val="24"/>
          <w:rtl/>
        </w:rPr>
        <w:t>کو آگے لانے اور آخر کار اسکول بورڈ کو بہتر بنانے</w:t>
      </w:r>
      <w:r w:rsidRPr="008D5C1F">
        <w:rPr>
          <w:rFonts w:ascii="Nafees Web Naskh" w:eastAsia="Calibri" w:hAnsi="Nafees Web Naskh" w:cs="Nafees Web Naskh" w:hint="cs"/>
          <w:szCs w:val="24"/>
          <w:rtl/>
        </w:rPr>
        <w:t>کیلئے</w:t>
      </w:r>
      <w:r w:rsidRPr="008D5C1F">
        <w:rPr>
          <w:rFonts w:ascii="Nafees Web Naskh" w:eastAsia="Calibri" w:hAnsi="Nafees Web Naskh" w:cs="Nafees Web Naskh"/>
          <w:szCs w:val="24"/>
          <w:rtl/>
        </w:rPr>
        <w:t xml:space="preserve"> دوسروں کے ساتھ مل کرکام کرنا چاہت</w:t>
      </w:r>
      <w:r w:rsidR="00B01944">
        <w:rPr>
          <w:rFonts w:ascii="Nafees Web Naskh" w:eastAsia="Calibri" w:hAnsi="Nafees Web Naskh" w:cs="Nafees Web Naskh" w:hint="cs"/>
          <w:szCs w:val="24"/>
          <w:rtl/>
        </w:rPr>
        <w:t>ی</w:t>
      </w:r>
      <w:r w:rsidRPr="008D5C1F">
        <w:rPr>
          <w:rFonts w:ascii="Nafees Web Naskh" w:eastAsia="Calibri" w:hAnsi="Nafees Web Naskh" w:cs="Nafees Web Naskh"/>
          <w:szCs w:val="24"/>
          <w:rtl/>
        </w:rPr>
        <w:t xml:space="preserve"> ہوں۔</w:t>
      </w:r>
    </w:p>
    <w:p w14:paraId="46FA39A2" w14:textId="77777777" w:rsidR="008D5C1F" w:rsidRPr="004F241B" w:rsidRDefault="008D5C1F" w:rsidP="008D5C1F">
      <w:pPr>
        <w:bidi/>
        <w:spacing w:before="0" w:after="0" w:line="240" w:lineRule="auto"/>
        <w:ind w:left="-288"/>
        <w:rPr>
          <w:rStyle w:val="Strong"/>
          <w:rFonts w:cs="Arial"/>
          <w:b w:val="0"/>
          <w:bCs w:val="0"/>
          <w:color w:val="F79646" w:themeColor="accent6"/>
          <w:szCs w:val="24"/>
        </w:rPr>
      </w:pPr>
    </w:p>
    <w:p w14:paraId="18CE3262" w14:textId="77DDCCDA" w:rsidR="005A56FA" w:rsidRDefault="008D5C1F" w:rsidP="005A56FA">
      <w:pPr>
        <w:bidi/>
        <w:spacing w:before="0" w:after="0" w:line="240" w:lineRule="auto"/>
        <w:ind w:left="-288"/>
        <w:rPr>
          <w:rFonts w:ascii="Nafees Web Naskh" w:eastAsia="Calibri" w:hAnsi="Nafees Web Naskh" w:cs="Nafees Web Naskh"/>
          <w:szCs w:val="24"/>
          <w:rtl/>
        </w:rPr>
      </w:pPr>
      <w:r w:rsidRPr="008D5C1F">
        <w:rPr>
          <w:rFonts w:ascii="Nafees Web Naskh" w:eastAsia="Calibri" w:hAnsi="Nafees Web Naskh" w:cs="Nafees Web Naskh"/>
          <w:szCs w:val="24"/>
          <w:rtl/>
        </w:rPr>
        <w:t>اسٹوڈنٹ س</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ن</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ٹ</w:t>
      </w:r>
      <w:r w:rsidRPr="008D5C1F">
        <w:rPr>
          <w:rFonts w:ascii="Nafees Web Naskh" w:eastAsia="Calibri" w:hAnsi="Nafees Web Naskh" w:cs="Nafees Web Naskh"/>
          <w:szCs w:val="24"/>
          <w:rtl/>
        </w:rPr>
        <w:t xml:space="preserve"> کے ساتھ مل کر، م</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ں</w:t>
      </w:r>
      <w:r w:rsidRPr="008D5C1F">
        <w:rPr>
          <w:rFonts w:ascii="Nafees Web Naskh" w:eastAsia="Calibri" w:hAnsi="Nafees Web Naskh" w:cs="Nafees Web Naskh"/>
          <w:szCs w:val="24"/>
          <w:rtl/>
        </w:rPr>
        <w:t xml:space="preserve"> گر</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ڈ</w:t>
      </w:r>
      <w:r w:rsidRPr="008D5C1F">
        <w:rPr>
          <w:rFonts w:ascii="Nafees Web Naskh" w:eastAsia="Calibri" w:hAnsi="Nafees Web Naskh" w:cs="Nafees Web Naskh"/>
          <w:szCs w:val="24"/>
          <w:rtl/>
        </w:rPr>
        <w:t xml:space="preserve"> </w:t>
      </w:r>
      <w:r w:rsidRPr="008D5C1F">
        <w:rPr>
          <w:rFonts w:ascii="Calibri" w:eastAsia="Calibri" w:hAnsi="Calibri" w:cs="Calibri"/>
          <w:szCs w:val="24"/>
          <w:rtl/>
        </w:rPr>
        <w:t>7</w:t>
      </w:r>
      <w:r w:rsidRPr="008D5C1F">
        <w:rPr>
          <w:rFonts w:ascii="Nafees Web Naskh" w:eastAsia="Calibri" w:hAnsi="Nafees Web Naskh" w:cs="Nafees Web Naskh"/>
          <w:szCs w:val="24"/>
          <w:rtl/>
        </w:rPr>
        <w:t xml:space="preserve"> اور </w:t>
      </w:r>
      <w:r w:rsidRPr="008D5C1F">
        <w:rPr>
          <w:rFonts w:ascii="Calibri" w:eastAsia="Calibri" w:hAnsi="Calibri" w:cs="Calibri"/>
          <w:szCs w:val="24"/>
          <w:rtl/>
        </w:rPr>
        <w:t>8</w:t>
      </w:r>
      <w:r w:rsidRPr="008D5C1F">
        <w:rPr>
          <w:rFonts w:ascii="Nafees Web Naskh" w:eastAsia="Calibri" w:hAnsi="Nafees Web Naskh" w:cs="Nafees Web Naskh"/>
          <w:szCs w:val="24"/>
          <w:rtl/>
        </w:rPr>
        <w:t xml:space="preserve"> کے طلباء </w:t>
      </w:r>
      <w:r w:rsidRPr="008D5C1F">
        <w:rPr>
          <w:rFonts w:ascii="Nafees Web Naskh" w:eastAsia="Calibri" w:hAnsi="Nafees Web Naskh" w:cs="Nafees Web Naskh" w:hint="cs"/>
          <w:szCs w:val="24"/>
          <w:rtl/>
        </w:rPr>
        <w:t>کیلئے ایک مثالی کردار</w:t>
      </w:r>
      <w:r w:rsidRPr="008D5C1F">
        <w:rPr>
          <w:rFonts w:ascii="Nafees Web Naskh" w:eastAsia="Calibri" w:hAnsi="Nafees Web Naskh" w:cs="Nafees Web Naskh"/>
          <w:szCs w:val="24"/>
          <w:rtl/>
        </w:rPr>
        <w:t xml:space="preserve"> بن سکت</w:t>
      </w:r>
      <w:r w:rsidR="00B01944">
        <w:rPr>
          <w:rFonts w:ascii="Nafees Web Naskh" w:eastAsia="Calibri" w:hAnsi="Nafees Web Naskh" w:cs="Nafees Web Naskh" w:hint="cs"/>
          <w:szCs w:val="24"/>
          <w:rtl/>
        </w:rPr>
        <w:t>ی</w:t>
      </w:r>
      <w:r w:rsidRPr="008D5C1F">
        <w:rPr>
          <w:rFonts w:ascii="Nafees Web Naskh" w:eastAsia="Calibri" w:hAnsi="Nafees Web Naskh" w:cs="Nafees Web Naskh"/>
          <w:szCs w:val="24"/>
          <w:rtl/>
        </w:rPr>
        <w:t xml:space="preserve"> ہوں اور ان ک</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szCs w:val="24"/>
          <w:rtl/>
        </w:rPr>
        <w:t xml:space="preserve"> آواز کو </w:t>
      </w:r>
      <w:r w:rsidRPr="008D5C1F">
        <w:rPr>
          <w:rFonts w:ascii="Nafees Web Naskh" w:eastAsia="Calibri" w:hAnsi="Nafees Web Naskh" w:cs="Nafees Web Naskh" w:hint="cs"/>
          <w:szCs w:val="24"/>
          <w:rtl/>
        </w:rPr>
        <w:t xml:space="preserve">آگے </w:t>
      </w:r>
      <w:r w:rsidRPr="008D5C1F">
        <w:rPr>
          <w:rFonts w:ascii="Nafees Web Naskh" w:eastAsia="Calibri" w:hAnsi="Nafees Web Naskh" w:cs="Nafees Web Naskh"/>
          <w:szCs w:val="24"/>
          <w:rtl/>
        </w:rPr>
        <w:t>سنانے کے بارے م</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ں</w:t>
      </w:r>
      <w:r w:rsidRPr="008D5C1F">
        <w:rPr>
          <w:rFonts w:ascii="Nafees Web Naskh" w:eastAsia="Calibri" w:hAnsi="Nafees Web Naskh" w:cs="Nafees Web Naskh"/>
          <w:szCs w:val="24"/>
          <w:rtl/>
        </w:rPr>
        <w:t xml:space="preserve"> سوچنے م</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ں</w:t>
      </w:r>
      <w:r w:rsidRPr="008D5C1F">
        <w:rPr>
          <w:rFonts w:ascii="Nafees Web Naskh" w:eastAsia="Calibri" w:hAnsi="Nafees Web Naskh" w:cs="Nafees Web Naskh"/>
          <w:szCs w:val="24"/>
          <w:rtl/>
        </w:rPr>
        <w:t xml:space="preserve"> ان ک</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szCs w:val="24"/>
          <w:rtl/>
        </w:rPr>
        <w:t xml:space="preserve"> مدد کرسکت</w:t>
      </w:r>
      <w:r w:rsidR="00B01944">
        <w:rPr>
          <w:rFonts w:ascii="Nafees Web Naskh" w:eastAsia="Calibri" w:hAnsi="Nafees Web Naskh" w:cs="Nafees Web Naskh" w:hint="cs"/>
          <w:szCs w:val="24"/>
          <w:rtl/>
        </w:rPr>
        <w:t>ی</w:t>
      </w:r>
      <w:r w:rsidRPr="008D5C1F">
        <w:rPr>
          <w:rFonts w:ascii="Nafees Web Naskh" w:eastAsia="Calibri" w:hAnsi="Nafees Web Naskh" w:cs="Nafees Web Naskh"/>
          <w:szCs w:val="24"/>
          <w:rtl/>
        </w:rPr>
        <w:t xml:space="preserve"> ہوں۔</w:t>
      </w:r>
      <w:r w:rsidRPr="008D5C1F">
        <w:rPr>
          <w:rFonts w:ascii="Nafees Web Naskh" w:eastAsia="Calibri" w:hAnsi="Nafees Web Naskh" w:cs="Nafees Web Naskh" w:hint="cs"/>
          <w:szCs w:val="24"/>
          <w:rtl/>
        </w:rPr>
        <w:t xml:space="preserve"> </w:t>
      </w:r>
      <w:r w:rsidRPr="008D5C1F">
        <w:rPr>
          <w:rFonts w:ascii="Nafees Web Naskh" w:eastAsia="Calibri" w:hAnsi="Nafees Web Naskh" w:cs="Nafees Web Naskh"/>
          <w:szCs w:val="24"/>
          <w:rtl/>
        </w:rPr>
        <w:t>طلباء س</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ن</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ٹ</w:t>
      </w:r>
      <w:r w:rsidRPr="008D5C1F">
        <w:rPr>
          <w:rFonts w:ascii="Nafees Web Naskh" w:eastAsia="Calibri" w:hAnsi="Nafees Web Naskh" w:cs="Nafees Web Naskh"/>
          <w:szCs w:val="24"/>
          <w:rtl/>
        </w:rPr>
        <w:t xml:space="preserve"> ٹور</w:t>
      </w:r>
      <w:r w:rsidRPr="008D5C1F">
        <w:rPr>
          <w:rFonts w:ascii="Nafees Web Naskh" w:eastAsia="Calibri" w:hAnsi="Nafees Web Naskh" w:cs="Nafees Web Naskh" w:hint="cs"/>
          <w:szCs w:val="24"/>
          <w:rtl/>
        </w:rPr>
        <w:t>ا</w:t>
      </w:r>
      <w:r w:rsidRPr="008D5C1F">
        <w:rPr>
          <w:rFonts w:ascii="Nafees Web Naskh" w:eastAsia="Calibri" w:hAnsi="Nafees Web Naskh" w:cs="Nafees Web Naskh"/>
          <w:szCs w:val="24"/>
          <w:rtl/>
        </w:rPr>
        <w:t>نٹو بھر سے لوگوں سے ملنے اور تعل</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م</w:t>
      </w:r>
      <w:r w:rsidRPr="008D5C1F">
        <w:rPr>
          <w:rFonts w:ascii="Nafees Web Naskh" w:eastAsia="Calibri" w:hAnsi="Nafees Web Naskh" w:cs="Nafees Web Naskh"/>
          <w:szCs w:val="24"/>
          <w:rtl/>
        </w:rPr>
        <w:t xml:space="preserve"> کو بہتر بنانے اور طلب</w:t>
      </w:r>
      <w:r w:rsidRPr="008D5C1F">
        <w:rPr>
          <w:rFonts w:ascii="Nafees Web Naskh" w:eastAsia="Calibri" w:hAnsi="Nafees Web Naskh" w:cs="Nafees Web Naskh" w:hint="cs"/>
          <w:szCs w:val="24"/>
          <w:rtl/>
        </w:rPr>
        <w:t>اء</w:t>
      </w:r>
      <w:r w:rsidRPr="008D5C1F">
        <w:rPr>
          <w:rFonts w:ascii="Nafees Web Naskh" w:eastAsia="Calibri" w:hAnsi="Nafees Web Naskh" w:cs="Nafees Web Naskh"/>
          <w:szCs w:val="24"/>
          <w:rtl/>
        </w:rPr>
        <w:t xml:space="preserve"> ک</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szCs w:val="24"/>
          <w:rtl/>
        </w:rPr>
        <w:t xml:space="preserve"> آواز کو </w:t>
      </w:r>
      <w:r w:rsidRPr="008D5C1F">
        <w:rPr>
          <w:rFonts w:ascii="Nafees Web Naskh" w:eastAsia="Calibri" w:hAnsi="Nafees Web Naskh" w:cs="Nafees Web Naskh" w:hint="cs"/>
          <w:szCs w:val="24"/>
          <w:rtl/>
        </w:rPr>
        <w:t xml:space="preserve">اونچا </w:t>
      </w:r>
      <w:r w:rsidRPr="008D5C1F">
        <w:rPr>
          <w:rFonts w:ascii="Nafees Web Naskh" w:eastAsia="Calibri" w:hAnsi="Nafees Web Naskh" w:cs="Nafees Web Naskh"/>
          <w:szCs w:val="24"/>
          <w:rtl/>
        </w:rPr>
        <w:t>کرنے م</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ں</w:t>
      </w:r>
      <w:r w:rsidRPr="008D5C1F">
        <w:rPr>
          <w:rFonts w:ascii="Nafees Web Naskh" w:eastAsia="Calibri" w:hAnsi="Nafees Web Naskh" w:cs="Nafees Web Naskh"/>
          <w:szCs w:val="24"/>
          <w:rtl/>
        </w:rPr>
        <w:t xml:space="preserve"> تعاون کرنےکا ا</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ک</w:t>
      </w:r>
      <w:r w:rsidRPr="008D5C1F">
        <w:rPr>
          <w:rFonts w:ascii="Nafees Web Naskh" w:eastAsia="Calibri" w:hAnsi="Nafees Web Naskh" w:cs="Nafees Web Naskh"/>
          <w:szCs w:val="24"/>
          <w:rtl/>
        </w:rPr>
        <w:t xml:space="preserve"> بہت اچھا طر</w:t>
      </w:r>
      <w:r w:rsidRPr="008D5C1F">
        <w:rPr>
          <w:rFonts w:ascii="Nafees Web Naskh" w:eastAsia="Calibri" w:hAnsi="Nafees Web Naskh" w:cs="Nafees Web Naskh" w:hint="cs"/>
          <w:szCs w:val="24"/>
          <w:rtl/>
        </w:rPr>
        <w:t>ی</w:t>
      </w:r>
      <w:r w:rsidRPr="008D5C1F">
        <w:rPr>
          <w:rFonts w:ascii="Nafees Web Naskh" w:eastAsia="Calibri" w:hAnsi="Nafees Web Naskh" w:cs="Nafees Web Naskh" w:hint="eastAsia"/>
          <w:szCs w:val="24"/>
          <w:rtl/>
        </w:rPr>
        <w:t>قہ</w:t>
      </w:r>
      <w:r w:rsidRPr="008D5C1F">
        <w:rPr>
          <w:rFonts w:ascii="Nafees Web Naskh" w:eastAsia="Calibri" w:hAnsi="Nafees Web Naskh" w:cs="Nafees Web Naskh"/>
          <w:szCs w:val="24"/>
          <w:rtl/>
        </w:rPr>
        <w:t xml:space="preserve"> ہے۔</w:t>
      </w:r>
    </w:p>
    <w:p w14:paraId="21091DBE" w14:textId="77777777" w:rsidR="008D5C1F" w:rsidRPr="00AE20D4" w:rsidRDefault="008D5C1F" w:rsidP="008D5C1F">
      <w:pPr>
        <w:bidi/>
        <w:spacing w:before="0" w:after="0" w:line="240" w:lineRule="auto"/>
        <w:ind w:left="-288"/>
        <w:rPr>
          <w:rStyle w:val="Strong"/>
          <w:rFonts w:cs="Arial"/>
          <w:color w:val="F79646" w:themeColor="accent6"/>
          <w:szCs w:val="24"/>
        </w:rPr>
      </w:pPr>
    </w:p>
    <w:p w14:paraId="7B25A82C" w14:textId="1F9580DB" w:rsidR="005A56FA" w:rsidRDefault="008D5C1F" w:rsidP="005A56FA">
      <w:pPr>
        <w:bidi/>
        <w:spacing w:before="0" w:after="0" w:line="240" w:lineRule="auto"/>
        <w:ind w:left="-288"/>
        <w:rPr>
          <w:rFonts w:ascii="Nafees Web Naskh" w:eastAsia="Calibri" w:hAnsi="Nafees Web Naskh" w:cs="Nafees Web Naskh"/>
          <w:b/>
          <w:bCs/>
          <w:i/>
          <w:iCs/>
          <w:szCs w:val="24"/>
          <w:rtl/>
        </w:rPr>
      </w:pPr>
      <w:r w:rsidRPr="008D5C1F">
        <w:rPr>
          <w:rFonts w:ascii="Nafees Web Naskh" w:eastAsia="Calibri" w:hAnsi="Nafees Web Naskh" w:cs="Nafees Web Naskh"/>
          <w:b/>
          <w:bCs/>
          <w:i/>
          <w:iCs/>
          <w:szCs w:val="24"/>
          <w:rtl/>
        </w:rPr>
        <w:t>آپ نے طالب علم</w:t>
      </w:r>
      <w:r w:rsidRPr="008D5C1F">
        <w:rPr>
          <w:rFonts w:ascii="Nafees Web Naskh" w:eastAsia="Calibri" w:hAnsi="Nafees Web Naskh" w:cs="Nafees Web Naskh" w:hint="cs"/>
          <w:b/>
          <w:bCs/>
          <w:i/>
          <w:iCs/>
          <w:szCs w:val="24"/>
          <w:rtl/>
        </w:rPr>
        <w:t>ی</w:t>
      </w:r>
      <w:r w:rsidRPr="008D5C1F">
        <w:rPr>
          <w:rFonts w:ascii="Nafees Web Naskh" w:eastAsia="Calibri" w:hAnsi="Nafees Web Naskh" w:cs="Nafees Web Naskh"/>
          <w:b/>
          <w:bCs/>
          <w:i/>
          <w:iCs/>
          <w:szCs w:val="24"/>
          <w:rtl/>
        </w:rPr>
        <w:t xml:space="preserve"> ک</w:t>
      </w:r>
      <w:r w:rsidRPr="008D5C1F">
        <w:rPr>
          <w:rFonts w:ascii="Nafees Web Naskh" w:eastAsia="Calibri" w:hAnsi="Nafees Web Naskh" w:cs="Nafees Web Naskh" w:hint="cs"/>
          <w:b/>
          <w:bCs/>
          <w:i/>
          <w:iCs/>
          <w:szCs w:val="24"/>
          <w:rtl/>
        </w:rPr>
        <w:t>ی</w:t>
      </w:r>
      <w:r w:rsidRPr="008D5C1F">
        <w:rPr>
          <w:rFonts w:ascii="Nafees Web Naskh" w:eastAsia="Calibri" w:hAnsi="Nafees Web Naskh" w:cs="Nafees Web Naskh"/>
          <w:b/>
          <w:bCs/>
          <w:i/>
          <w:iCs/>
          <w:szCs w:val="24"/>
          <w:rtl/>
        </w:rPr>
        <w:t xml:space="preserve"> س</w:t>
      </w:r>
      <w:r w:rsidRPr="008D5C1F">
        <w:rPr>
          <w:rFonts w:ascii="Nafees Web Naskh" w:eastAsia="Calibri" w:hAnsi="Nafees Web Naskh" w:cs="Nafees Web Naskh" w:hint="cs"/>
          <w:b/>
          <w:bCs/>
          <w:i/>
          <w:iCs/>
          <w:szCs w:val="24"/>
          <w:rtl/>
        </w:rPr>
        <w:t>ی</w:t>
      </w:r>
      <w:r w:rsidRPr="008D5C1F">
        <w:rPr>
          <w:rFonts w:ascii="Nafees Web Naskh" w:eastAsia="Calibri" w:hAnsi="Nafees Web Naskh" w:cs="Nafees Web Naskh" w:hint="eastAsia"/>
          <w:b/>
          <w:bCs/>
          <w:i/>
          <w:iCs/>
          <w:szCs w:val="24"/>
          <w:rtl/>
        </w:rPr>
        <w:t>است</w:t>
      </w:r>
      <w:r w:rsidRPr="008D5C1F">
        <w:rPr>
          <w:rFonts w:ascii="Nafees Web Naskh" w:eastAsia="Calibri" w:hAnsi="Nafees Web Naskh" w:cs="Nafees Web Naskh"/>
          <w:b/>
          <w:bCs/>
          <w:i/>
          <w:iCs/>
          <w:szCs w:val="24"/>
          <w:rtl/>
        </w:rPr>
        <w:t xml:space="preserve"> ک</w:t>
      </w:r>
      <w:r w:rsidRPr="008D5C1F">
        <w:rPr>
          <w:rFonts w:ascii="Nafees Web Naskh" w:eastAsia="Calibri" w:hAnsi="Nafees Web Naskh" w:cs="Nafees Web Naskh" w:hint="cs"/>
          <w:b/>
          <w:bCs/>
          <w:i/>
          <w:iCs/>
          <w:szCs w:val="24"/>
          <w:rtl/>
        </w:rPr>
        <w:t>ی</w:t>
      </w:r>
      <w:r w:rsidRPr="008D5C1F">
        <w:rPr>
          <w:rFonts w:ascii="Nafees Web Naskh" w:eastAsia="Calibri" w:hAnsi="Nafees Web Naskh" w:cs="Nafees Web Naskh" w:hint="eastAsia"/>
          <w:b/>
          <w:bCs/>
          <w:i/>
          <w:iCs/>
          <w:szCs w:val="24"/>
          <w:rtl/>
        </w:rPr>
        <w:t>سے</w:t>
      </w:r>
      <w:r w:rsidRPr="008D5C1F">
        <w:rPr>
          <w:rFonts w:ascii="Nafees Web Naskh" w:eastAsia="Calibri" w:hAnsi="Nafees Web Naskh" w:cs="Nafees Web Naskh"/>
          <w:b/>
          <w:bCs/>
          <w:i/>
          <w:iCs/>
          <w:szCs w:val="24"/>
          <w:rtl/>
        </w:rPr>
        <w:t xml:space="preserve"> </w:t>
      </w:r>
      <w:r w:rsidRPr="008D5C1F">
        <w:rPr>
          <w:rFonts w:ascii="Nafees Web Naskh" w:eastAsia="Calibri" w:hAnsi="Nafees Web Naskh" w:cs="Nafees Web Naskh" w:hint="cs"/>
          <w:b/>
          <w:bCs/>
          <w:i/>
          <w:iCs/>
          <w:szCs w:val="24"/>
          <w:rtl/>
        </w:rPr>
        <w:t>شروع</w:t>
      </w:r>
      <w:r w:rsidRPr="008D5C1F">
        <w:rPr>
          <w:rFonts w:ascii="Nafees Web Naskh" w:eastAsia="Calibri" w:hAnsi="Nafees Web Naskh" w:cs="Nafees Web Naskh"/>
          <w:b/>
          <w:bCs/>
          <w:i/>
          <w:iCs/>
          <w:szCs w:val="24"/>
          <w:rtl/>
        </w:rPr>
        <w:t xml:space="preserve"> ک</w:t>
      </w:r>
      <w:r w:rsidRPr="008D5C1F">
        <w:rPr>
          <w:rFonts w:ascii="Nafees Web Naskh" w:eastAsia="Calibri" w:hAnsi="Nafees Web Naskh" w:cs="Nafees Web Naskh" w:hint="cs"/>
          <w:b/>
          <w:bCs/>
          <w:i/>
          <w:iCs/>
          <w:szCs w:val="24"/>
          <w:rtl/>
        </w:rPr>
        <w:t>ی</w:t>
      </w:r>
      <w:r w:rsidRPr="008D5C1F">
        <w:rPr>
          <w:rFonts w:ascii="Nafees Web Naskh" w:eastAsia="Calibri" w:hAnsi="Nafees Web Naskh" w:cs="Nafees Web Naskh" w:hint="eastAsia"/>
          <w:b/>
          <w:bCs/>
          <w:i/>
          <w:iCs/>
          <w:szCs w:val="24"/>
          <w:rtl/>
        </w:rPr>
        <w:t>؟</w:t>
      </w:r>
    </w:p>
    <w:p w14:paraId="457D2122" w14:textId="77777777" w:rsidR="008D5C1F" w:rsidRPr="00AE20D4" w:rsidRDefault="008D5C1F" w:rsidP="008D5C1F">
      <w:pPr>
        <w:bidi/>
        <w:spacing w:before="0" w:after="0" w:line="240" w:lineRule="auto"/>
        <w:ind w:left="-288"/>
        <w:rPr>
          <w:rStyle w:val="Strong"/>
          <w:rFonts w:cs="Arial"/>
          <w:color w:val="F79646" w:themeColor="accent6"/>
          <w:szCs w:val="24"/>
        </w:rPr>
      </w:pPr>
    </w:p>
    <w:p w14:paraId="5C7F4F68" w14:textId="77777777" w:rsidR="00CC4027" w:rsidRDefault="00CC4027" w:rsidP="005A56FA">
      <w:pPr>
        <w:bidi/>
        <w:spacing w:before="0" w:after="0" w:line="240" w:lineRule="auto"/>
        <w:ind w:left="-288"/>
        <w:rPr>
          <w:rFonts w:ascii="Nafees Web Naskh" w:hAnsi="Nafees Web Naskh" w:cs="Nafees Web Naskh"/>
          <w:szCs w:val="24"/>
          <w:rtl/>
        </w:rPr>
      </w:pPr>
      <w:r w:rsidRPr="00EB3396">
        <w:rPr>
          <w:rFonts w:ascii="Nafees Web Naskh" w:hAnsi="Nafees Web Naskh" w:cs="Nafees Web Naskh"/>
          <w:szCs w:val="24"/>
          <w:rtl/>
        </w:rPr>
        <w:t>م</w:t>
      </w:r>
      <w:r w:rsidRPr="00EB3396">
        <w:rPr>
          <w:rFonts w:ascii="Nafees Web Naskh" w:hAnsi="Nafees Web Naskh" w:cs="Nafees Web Naskh" w:hint="cs"/>
          <w:szCs w:val="24"/>
          <w:rtl/>
        </w:rPr>
        <w:t>ی</w:t>
      </w:r>
      <w:r w:rsidRPr="00EB3396">
        <w:rPr>
          <w:rFonts w:ascii="Nafees Web Naskh" w:hAnsi="Nafees Web Naskh" w:cs="Nafees Web Naskh" w:hint="eastAsia"/>
          <w:szCs w:val="24"/>
          <w:rtl/>
        </w:rPr>
        <w:t>ں</w:t>
      </w:r>
      <w:r w:rsidRPr="00EB3396">
        <w:rPr>
          <w:rFonts w:ascii="Nafees Web Naskh" w:hAnsi="Nafees Web Naskh" w:cs="Nafees Web Naskh"/>
          <w:szCs w:val="24"/>
          <w:rtl/>
        </w:rPr>
        <w:t xml:space="preserve"> نے اپنے اسکول ک</w:t>
      </w:r>
      <w:r w:rsidRPr="00EB3396">
        <w:rPr>
          <w:rFonts w:ascii="Nafees Web Naskh" w:hAnsi="Nafees Web Naskh" w:cs="Nafees Web Naskh" w:hint="cs"/>
          <w:szCs w:val="24"/>
          <w:rtl/>
        </w:rPr>
        <w:t>ی</w:t>
      </w:r>
      <w:r w:rsidRPr="00EB3396">
        <w:rPr>
          <w:rFonts w:ascii="Nafees Web Naskh" w:hAnsi="Nafees Web Naskh" w:cs="Nafees Web Naskh"/>
          <w:szCs w:val="24"/>
          <w:rtl/>
        </w:rPr>
        <w:t xml:space="preserve"> طلباء ک</w:t>
      </w:r>
      <w:r w:rsidRPr="00EB3396">
        <w:rPr>
          <w:rFonts w:ascii="Nafees Web Naskh" w:hAnsi="Nafees Web Naskh" w:cs="Nafees Web Naskh" w:hint="cs"/>
          <w:szCs w:val="24"/>
          <w:rtl/>
        </w:rPr>
        <w:t>ی</w:t>
      </w:r>
      <w:r w:rsidRPr="00EB3396">
        <w:rPr>
          <w:rFonts w:ascii="Nafees Web Naskh" w:hAnsi="Nafees Web Naskh" w:cs="Nafees Web Naskh"/>
          <w:szCs w:val="24"/>
          <w:rtl/>
        </w:rPr>
        <w:t xml:space="preserve"> سرگرم</w:t>
      </w:r>
      <w:r w:rsidRPr="00EB3396">
        <w:rPr>
          <w:rFonts w:ascii="Nafees Web Naskh" w:hAnsi="Nafees Web Naskh" w:cs="Nafees Web Naskh" w:hint="cs"/>
          <w:szCs w:val="24"/>
          <w:rtl/>
        </w:rPr>
        <w:t>ی</w:t>
      </w:r>
      <w:r w:rsidRPr="00EB3396">
        <w:rPr>
          <w:rFonts w:ascii="Nafees Web Naskh" w:hAnsi="Nafees Web Naskh" w:cs="Nafees Web Naskh"/>
          <w:szCs w:val="24"/>
          <w:rtl/>
        </w:rPr>
        <w:t xml:space="preserve"> کونسل م</w:t>
      </w:r>
      <w:r w:rsidRPr="00EB3396">
        <w:rPr>
          <w:rFonts w:ascii="Nafees Web Naskh" w:hAnsi="Nafees Web Naskh" w:cs="Nafees Web Naskh" w:hint="cs"/>
          <w:szCs w:val="24"/>
          <w:rtl/>
        </w:rPr>
        <w:t>ی</w:t>
      </w:r>
      <w:r w:rsidRPr="00EB3396">
        <w:rPr>
          <w:rFonts w:ascii="Nafees Web Naskh" w:hAnsi="Nafees Web Naskh" w:cs="Nafees Web Naskh" w:hint="eastAsia"/>
          <w:szCs w:val="24"/>
          <w:rtl/>
        </w:rPr>
        <w:t>ں</w:t>
      </w:r>
      <w:r w:rsidRPr="00EB3396">
        <w:rPr>
          <w:rFonts w:ascii="Nafees Web Naskh" w:hAnsi="Nafees Web Naskh" w:cs="Nafees Web Naskh"/>
          <w:szCs w:val="24"/>
          <w:rtl/>
        </w:rPr>
        <w:t xml:space="preserve"> گر</w:t>
      </w:r>
      <w:r w:rsidRPr="00EB3396">
        <w:rPr>
          <w:rFonts w:ascii="Nafees Web Naskh" w:hAnsi="Nafees Web Naskh" w:cs="Nafees Web Naskh" w:hint="cs"/>
          <w:szCs w:val="24"/>
          <w:rtl/>
        </w:rPr>
        <w:t>ی</w:t>
      </w:r>
      <w:r w:rsidRPr="00EB3396">
        <w:rPr>
          <w:rFonts w:ascii="Nafees Web Naskh" w:hAnsi="Nafees Web Naskh" w:cs="Nafees Web Naskh" w:hint="eastAsia"/>
          <w:szCs w:val="24"/>
          <w:rtl/>
        </w:rPr>
        <w:t>ڈ</w:t>
      </w:r>
      <w:r w:rsidRPr="00EB3396">
        <w:rPr>
          <w:rFonts w:ascii="Nafees Web Naskh" w:hAnsi="Nafees Web Naskh" w:cs="Nafees Web Naskh"/>
          <w:szCs w:val="24"/>
          <w:rtl/>
        </w:rPr>
        <w:t xml:space="preserve"> </w:t>
      </w:r>
      <w:r w:rsidRPr="00EB3396">
        <w:rPr>
          <w:rFonts w:asciiTheme="minorHAnsi" w:hAnsiTheme="minorHAnsi" w:cstheme="minorHAnsi"/>
          <w:szCs w:val="24"/>
          <w:rtl/>
        </w:rPr>
        <w:t>10</w:t>
      </w:r>
      <w:r w:rsidRPr="00EB3396">
        <w:rPr>
          <w:rFonts w:ascii="Nafees Web Naskh" w:hAnsi="Nafees Web Naskh" w:cs="Nafees Web Naskh"/>
          <w:szCs w:val="24"/>
          <w:rtl/>
        </w:rPr>
        <w:t xml:space="preserve"> کے نمائندے ک</w:t>
      </w:r>
      <w:r w:rsidRPr="00EB3396">
        <w:rPr>
          <w:rFonts w:ascii="Nafees Web Naskh" w:hAnsi="Nafees Web Naskh" w:cs="Nafees Web Naskh" w:hint="cs"/>
          <w:szCs w:val="24"/>
          <w:rtl/>
        </w:rPr>
        <w:t>ی</w:t>
      </w:r>
      <w:r w:rsidRPr="00EB3396">
        <w:rPr>
          <w:rFonts w:ascii="Nafees Web Naskh" w:hAnsi="Nafees Web Naskh" w:cs="Nafees Web Naskh"/>
          <w:szCs w:val="24"/>
          <w:rtl/>
        </w:rPr>
        <w:t xml:space="preserve"> ح</w:t>
      </w:r>
      <w:r w:rsidRPr="00EB3396">
        <w:rPr>
          <w:rFonts w:ascii="Nafees Web Naskh" w:hAnsi="Nafees Web Naskh" w:cs="Nafees Web Naskh" w:hint="cs"/>
          <w:szCs w:val="24"/>
          <w:rtl/>
        </w:rPr>
        <w:t>ی</w:t>
      </w:r>
      <w:r w:rsidRPr="00EB3396">
        <w:rPr>
          <w:rFonts w:ascii="Nafees Web Naskh" w:hAnsi="Nafees Web Naskh" w:cs="Nafees Web Naskh" w:hint="eastAsia"/>
          <w:szCs w:val="24"/>
          <w:rtl/>
        </w:rPr>
        <w:t>ث</w:t>
      </w:r>
      <w:r w:rsidRPr="00EB3396">
        <w:rPr>
          <w:rFonts w:ascii="Nafees Web Naskh" w:hAnsi="Nafees Web Naskh" w:cs="Nafees Web Naskh" w:hint="cs"/>
          <w:szCs w:val="24"/>
          <w:rtl/>
        </w:rPr>
        <w:t>ی</w:t>
      </w:r>
      <w:r w:rsidRPr="00EB3396">
        <w:rPr>
          <w:rFonts w:ascii="Nafees Web Naskh" w:hAnsi="Nafees Web Naskh" w:cs="Nafees Web Naskh" w:hint="eastAsia"/>
          <w:szCs w:val="24"/>
          <w:rtl/>
        </w:rPr>
        <w:t>ت</w:t>
      </w:r>
      <w:r w:rsidRPr="00EB3396">
        <w:rPr>
          <w:rFonts w:ascii="Nafees Web Naskh" w:hAnsi="Nafees Web Naskh" w:cs="Nafees Web Naskh"/>
          <w:szCs w:val="24"/>
          <w:rtl/>
        </w:rPr>
        <w:t xml:space="preserve"> سے ہائ</w:t>
      </w:r>
      <w:r w:rsidRPr="00EB3396">
        <w:rPr>
          <w:rFonts w:ascii="Nafees Web Naskh" w:hAnsi="Nafees Web Naskh" w:cs="Nafees Web Naskh" w:hint="cs"/>
          <w:szCs w:val="24"/>
          <w:rtl/>
        </w:rPr>
        <w:t>ی</w:t>
      </w:r>
      <w:r w:rsidRPr="00EB3396">
        <w:rPr>
          <w:rFonts w:ascii="Nafees Web Naskh" w:hAnsi="Nafees Web Naskh" w:cs="Nafees Web Naskh"/>
          <w:szCs w:val="24"/>
          <w:rtl/>
        </w:rPr>
        <w:t xml:space="preserve"> اسکول م</w:t>
      </w:r>
      <w:r w:rsidRPr="00EB3396">
        <w:rPr>
          <w:rFonts w:ascii="Nafees Web Naskh" w:hAnsi="Nafees Web Naskh" w:cs="Nafees Web Naskh" w:hint="cs"/>
          <w:szCs w:val="24"/>
          <w:rtl/>
        </w:rPr>
        <w:t>ی</w:t>
      </w:r>
      <w:r w:rsidRPr="00EB3396">
        <w:rPr>
          <w:rFonts w:ascii="Nafees Web Naskh" w:hAnsi="Nafees Web Naskh" w:cs="Nafees Web Naskh" w:hint="eastAsia"/>
          <w:szCs w:val="24"/>
          <w:rtl/>
        </w:rPr>
        <w:t>ں</w:t>
      </w:r>
      <w:r w:rsidRPr="00EB3396">
        <w:rPr>
          <w:rFonts w:ascii="Nafees Web Naskh" w:hAnsi="Nafees Web Naskh" w:cs="Nafees Web Naskh"/>
          <w:szCs w:val="24"/>
          <w:rtl/>
        </w:rPr>
        <w:t xml:space="preserve"> </w:t>
      </w:r>
      <w:r>
        <w:rPr>
          <w:rFonts w:ascii="Nafees Web Naskh" w:hAnsi="Nafees Web Naskh" w:cs="Nafees Web Naskh" w:hint="cs"/>
          <w:szCs w:val="24"/>
          <w:rtl/>
        </w:rPr>
        <w:t xml:space="preserve">ابتدا کی۔ </w:t>
      </w:r>
      <w:r w:rsidRPr="00EE509A">
        <w:rPr>
          <w:rFonts w:ascii="Nafees Web Naskh" w:hAnsi="Nafees Web Naskh" w:cs="Nafees Web Naskh"/>
          <w:szCs w:val="24"/>
          <w:rtl/>
        </w:rPr>
        <w:t>گر</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ڈ</w:t>
      </w:r>
      <w:r w:rsidRPr="00EE509A">
        <w:rPr>
          <w:rFonts w:ascii="Nafees Web Naskh" w:hAnsi="Nafees Web Naskh" w:cs="Nafees Web Naskh"/>
          <w:szCs w:val="24"/>
          <w:rtl/>
        </w:rPr>
        <w:t xml:space="preserve"> </w:t>
      </w:r>
      <w:r w:rsidRPr="00EE509A">
        <w:rPr>
          <w:rFonts w:asciiTheme="minorHAnsi" w:hAnsiTheme="minorHAnsi" w:cstheme="minorHAnsi"/>
          <w:szCs w:val="24"/>
          <w:rtl/>
        </w:rPr>
        <w:t>10</w:t>
      </w:r>
      <w:r w:rsidRPr="00EE509A">
        <w:rPr>
          <w:rFonts w:ascii="Nafees Web Naskh" w:hAnsi="Nafees Web Naskh" w:cs="Nafees Web Naskh"/>
          <w:szCs w:val="24"/>
          <w:rtl/>
        </w:rPr>
        <w:t xml:space="preserve"> کے نمائندے ک</w:t>
      </w:r>
      <w:r w:rsidRPr="00EE509A">
        <w:rPr>
          <w:rFonts w:ascii="Nafees Web Naskh" w:hAnsi="Nafees Web Naskh" w:cs="Nafees Web Naskh" w:hint="cs"/>
          <w:szCs w:val="24"/>
          <w:rtl/>
        </w:rPr>
        <w:t>ی</w:t>
      </w:r>
      <w:r w:rsidRPr="00EE509A">
        <w:rPr>
          <w:rFonts w:ascii="Nafees Web Naskh" w:hAnsi="Nafees Web Naskh" w:cs="Nafees Web Naskh"/>
          <w:szCs w:val="24"/>
          <w:rtl/>
        </w:rPr>
        <w:t xml:space="preserve"> ح</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ث</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ت</w:t>
      </w:r>
      <w:r w:rsidRPr="00EE509A">
        <w:rPr>
          <w:rFonts w:ascii="Nafees Web Naskh" w:hAnsi="Nafees Web Naskh" w:cs="Nafees Web Naskh"/>
          <w:szCs w:val="24"/>
          <w:rtl/>
        </w:rPr>
        <w:t xml:space="preserve"> سے، م</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 xml:space="preserve"> نے اپنے اسکول م</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 xml:space="preserve"> طلب</w:t>
      </w:r>
      <w:r>
        <w:rPr>
          <w:rFonts w:ascii="Nafees Web Naskh" w:hAnsi="Nafees Web Naskh" w:cs="Nafees Web Naskh" w:hint="cs"/>
          <w:szCs w:val="24"/>
          <w:rtl/>
        </w:rPr>
        <w:t>اء</w:t>
      </w:r>
      <w:r w:rsidRPr="00EE509A">
        <w:rPr>
          <w:rFonts w:ascii="Nafees Web Naskh" w:hAnsi="Nafees Web Naskh" w:cs="Nafees Web Naskh"/>
          <w:szCs w:val="24"/>
          <w:rtl/>
        </w:rPr>
        <w:t xml:space="preserve"> کے د</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گر</w:t>
      </w:r>
      <w:r w:rsidRPr="00EE509A">
        <w:rPr>
          <w:rFonts w:ascii="Nafees Web Naskh" w:hAnsi="Nafees Web Naskh" w:cs="Nafees Web Naskh"/>
          <w:szCs w:val="24"/>
          <w:rtl/>
        </w:rPr>
        <w:t xml:space="preserve"> رہنماؤں کے ساتھ </w:t>
      </w:r>
      <w:r>
        <w:rPr>
          <w:rFonts w:ascii="Nafees Web Naskh" w:hAnsi="Nafees Web Naskh" w:cs="Nafees Web Naskh" w:hint="cs"/>
          <w:szCs w:val="24"/>
          <w:rtl/>
        </w:rPr>
        <w:t xml:space="preserve">کام کرکے </w:t>
      </w:r>
      <w:r w:rsidRPr="00EE509A">
        <w:rPr>
          <w:rFonts w:ascii="Nafees Web Naskh" w:hAnsi="Nafees Web Naskh" w:cs="Nafees Web Naskh"/>
          <w:szCs w:val="24"/>
          <w:rtl/>
        </w:rPr>
        <w:t>اپن</w:t>
      </w:r>
      <w:r w:rsidRPr="00EE509A">
        <w:rPr>
          <w:rFonts w:ascii="Nafees Web Naskh" w:hAnsi="Nafees Web Naskh" w:cs="Nafees Web Naskh" w:hint="cs"/>
          <w:szCs w:val="24"/>
          <w:rtl/>
        </w:rPr>
        <w:t>ی</w:t>
      </w:r>
      <w:r w:rsidRPr="00EE509A">
        <w:rPr>
          <w:rFonts w:ascii="Nafees Web Naskh" w:hAnsi="Nafees Web Naskh" w:cs="Nafees Web Naskh"/>
          <w:szCs w:val="24"/>
          <w:rtl/>
        </w:rPr>
        <w:t xml:space="preserve"> قائدانہ صلاح</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ت</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 xml:space="preserve"> استوار ک</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w:t>
      </w:r>
    </w:p>
    <w:p w14:paraId="3E431C84" w14:textId="77777777" w:rsidR="00CC4027" w:rsidRPr="00135973" w:rsidRDefault="00CC4027" w:rsidP="00CC4027">
      <w:pPr>
        <w:bidi/>
        <w:spacing w:before="0" w:after="0" w:line="240" w:lineRule="auto"/>
        <w:ind w:left="-288"/>
        <w:rPr>
          <w:rFonts w:ascii="Nafees Web Naskh" w:hAnsi="Nafees Web Naskh" w:cs="Nafees Web Naskh"/>
          <w:sz w:val="16"/>
          <w:szCs w:val="16"/>
          <w:rtl/>
        </w:rPr>
      </w:pPr>
    </w:p>
    <w:p w14:paraId="2031B774" w14:textId="64A2BA87" w:rsidR="00CC4027" w:rsidRDefault="00CC4027" w:rsidP="00CC4027">
      <w:pPr>
        <w:bidi/>
        <w:spacing w:before="0" w:after="0" w:line="240" w:lineRule="auto"/>
        <w:ind w:left="-288"/>
        <w:rPr>
          <w:rFonts w:ascii="Nafees Web Naskh" w:hAnsi="Nafees Web Naskh" w:cs="Nafees Web Naskh"/>
          <w:szCs w:val="24"/>
          <w:rtl/>
        </w:rPr>
      </w:pPr>
      <w:r w:rsidRPr="00EE509A">
        <w:rPr>
          <w:rFonts w:ascii="Nafees Web Naskh" w:hAnsi="Nafees Web Naskh" w:cs="Nafees Web Naskh"/>
          <w:szCs w:val="24"/>
          <w:rtl/>
        </w:rPr>
        <w:t>اس ابتدائ</w:t>
      </w:r>
      <w:r w:rsidRPr="00EE509A">
        <w:rPr>
          <w:rFonts w:ascii="Nafees Web Naskh" w:hAnsi="Nafees Web Naskh" w:cs="Nafees Web Naskh" w:hint="cs"/>
          <w:szCs w:val="24"/>
          <w:rtl/>
        </w:rPr>
        <w:t>ی</w:t>
      </w:r>
      <w:r w:rsidRPr="00EE509A">
        <w:rPr>
          <w:rFonts w:ascii="Nafees Web Naskh" w:hAnsi="Nafees Web Naskh" w:cs="Nafees Web Naskh"/>
          <w:szCs w:val="24"/>
          <w:rtl/>
        </w:rPr>
        <w:t xml:space="preserve"> تجربے کے ذر</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ع</w:t>
      </w:r>
      <w:r>
        <w:rPr>
          <w:rFonts w:ascii="Nafees Web Naskh" w:hAnsi="Nafees Web Naskh" w:cs="Nafees Web Naskh" w:hint="cs"/>
          <w:szCs w:val="24"/>
          <w:rtl/>
        </w:rPr>
        <w:t>ے</w:t>
      </w:r>
      <w:r w:rsidRPr="00EE509A">
        <w:rPr>
          <w:rFonts w:ascii="Nafees Web Naskh" w:hAnsi="Nafees Web Naskh" w:cs="Nafees Web Naskh"/>
          <w:szCs w:val="24"/>
          <w:rtl/>
        </w:rPr>
        <w:t>، م</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 xml:space="preserve"> نے اس بارے م</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 xml:space="preserve"> بص</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رت</w:t>
      </w:r>
      <w:r w:rsidRPr="00EE509A">
        <w:rPr>
          <w:rFonts w:ascii="Nafees Web Naskh" w:hAnsi="Nafees Web Naskh" w:cs="Nafees Web Naskh"/>
          <w:szCs w:val="24"/>
          <w:rtl/>
        </w:rPr>
        <w:t xml:space="preserve"> حاصل ک</w:t>
      </w:r>
      <w:r w:rsidRPr="00EE509A">
        <w:rPr>
          <w:rFonts w:ascii="Nafees Web Naskh" w:hAnsi="Nafees Web Naskh" w:cs="Nafees Web Naskh" w:hint="cs"/>
          <w:szCs w:val="24"/>
          <w:rtl/>
        </w:rPr>
        <w:t>ی</w:t>
      </w:r>
      <w:r w:rsidRPr="00EE509A">
        <w:rPr>
          <w:rFonts w:ascii="Nafees Web Naskh" w:hAnsi="Nafees Web Naskh" w:cs="Nafees Web Naskh"/>
          <w:szCs w:val="24"/>
          <w:rtl/>
        </w:rPr>
        <w:t xml:space="preserve"> کہ طلبا</w:t>
      </w:r>
      <w:r>
        <w:rPr>
          <w:rFonts w:ascii="Nafees Web Naskh" w:hAnsi="Nafees Web Naskh" w:cs="Nafees Web Naskh" w:hint="cs"/>
          <w:szCs w:val="24"/>
          <w:rtl/>
        </w:rPr>
        <w:t>ء</w:t>
      </w:r>
      <w:r w:rsidRPr="00EE509A">
        <w:rPr>
          <w:rFonts w:ascii="Nafees Web Naskh" w:hAnsi="Nafees Web Naskh" w:cs="Nafees Web Naskh"/>
          <w:szCs w:val="24"/>
          <w:rtl/>
        </w:rPr>
        <w:t xml:space="preserve"> ک</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سے</w:t>
      </w:r>
      <w:r w:rsidRPr="00EE509A">
        <w:rPr>
          <w:rFonts w:ascii="Nafees Web Naskh" w:hAnsi="Nafees Web Naskh" w:cs="Nafees Web Naskh"/>
          <w:szCs w:val="24"/>
          <w:rtl/>
        </w:rPr>
        <w:t xml:space="preserve"> فرق </w:t>
      </w:r>
      <w:r>
        <w:rPr>
          <w:rFonts w:ascii="Nafees Web Naskh" w:hAnsi="Nafees Web Naskh" w:cs="Nafees Web Naskh" w:hint="cs"/>
          <w:szCs w:val="24"/>
          <w:rtl/>
        </w:rPr>
        <w:t xml:space="preserve">پیدا </w:t>
      </w:r>
      <w:r w:rsidRPr="00EE509A">
        <w:rPr>
          <w:rFonts w:ascii="Nafees Web Naskh" w:hAnsi="Nafees Web Naskh" w:cs="Nafees Web Naskh"/>
          <w:szCs w:val="24"/>
          <w:rtl/>
        </w:rPr>
        <w:t>کر سکتے ہ</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w:t>
      </w:r>
      <w:r>
        <w:rPr>
          <w:rFonts w:ascii="Nafees Web Naskh" w:hAnsi="Nafees Web Naskh" w:cs="Nafees Web Naskh" w:hint="cs"/>
          <w:szCs w:val="24"/>
          <w:rtl/>
        </w:rPr>
        <w:t xml:space="preserve"> </w:t>
      </w:r>
      <w:r w:rsidRPr="00EE509A">
        <w:rPr>
          <w:rFonts w:ascii="Nafees Web Naskh" w:hAnsi="Nafees Web Naskh" w:cs="Nafees Web Naskh"/>
          <w:szCs w:val="24"/>
          <w:rtl/>
        </w:rPr>
        <w:t>طلب</w:t>
      </w:r>
      <w:r>
        <w:rPr>
          <w:rFonts w:ascii="Nafees Web Naskh" w:hAnsi="Nafees Web Naskh" w:cs="Nafees Web Naskh" w:hint="cs"/>
          <w:szCs w:val="24"/>
          <w:rtl/>
        </w:rPr>
        <w:t>اء</w:t>
      </w:r>
      <w:r w:rsidRPr="00EE509A">
        <w:rPr>
          <w:rFonts w:ascii="Nafees Web Naskh" w:hAnsi="Nafees Web Naskh" w:cs="Nafees Web Naskh"/>
          <w:szCs w:val="24"/>
          <w:rtl/>
        </w:rPr>
        <w:t xml:space="preserve"> کو سب سے پہلے ضرورت اس بات ک</w:t>
      </w:r>
      <w:r w:rsidRPr="00EE509A">
        <w:rPr>
          <w:rFonts w:ascii="Nafees Web Naskh" w:hAnsi="Nafees Web Naskh" w:cs="Nafees Web Naskh" w:hint="cs"/>
          <w:szCs w:val="24"/>
          <w:rtl/>
        </w:rPr>
        <w:t>ی</w:t>
      </w:r>
      <w:r>
        <w:rPr>
          <w:rFonts w:ascii="Nafees Web Naskh" w:hAnsi="Nafees Web Naskh" w:cs="Nafees Web Naskh" w:hint="cs"/>
          <w:szCs w:val="24"/>
          <w:rtl/>
        </w:rPr>
        <w:t xml:space="preserve"> ہوتی ہے</w:t>
      </w:r>
      <w:r w:rsidRPr="00EE509A">
        <w:rPr>
          <w:rFonts w:ascii="Nafees Web Naskh" w:hAnsi="Nafees Web Naskh" w:cs="Nafees Web Naskh"/>
          <w:szCs w:val="24"/>
          <w:rtl/>
        </w:rPr>
        <w:t>کہ وہ اپن</w:t>
      </w:r>
      <w:r w:rsidRPr="00EE509A">
        <w:rPr>
          <w:rFonts w:ascii="Nafees Web Naskh" w:hAnsi="Nafees Web Naskh" w:cs="Nafees Web Naskh" w:hint="cs"/>
          <w:szCs w:val="24"/>
          <w:rtl/>
        </w:rPr>
        <w:t>ی</w:t>
      </w:r>
      <w:r w:rsidRPr="00EE509A">
        <w:rPr>
          <w:rFonts w:ascii="Nafees Web Naskh" w:hAnsi="Nafees Web Naskh" w:cs="Nafees Web Naskh"/>
          <w:szCs w:val="24"/>
          <w:rtl/>
        </w:rPr>
        <w:t xml:space="preserve"> آواز کو اہم بنائ</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 xml:space="preserve"> اورکبھ</w:t>
      </w:r>
      <w:r w:rsidRPr="00EE509A">
        <w:rPr>
          <w:rFonts w:ascii="Nafees Web Naskh" w:hAnsi="Nafees Web Naskh" w:cs="Nafees Web Naskh" w:hint="cs"/>
          <w:szCs w:val="24"/>
          <w:rtl/>
        </w:rPr>
        <w:t>ی</w:t>
      </w:r>
      <w:r w:rsidRPr="00EE509A">
        <w:rPr>
          <w:rFonts w:ascii="Nafees Web Naskh" w:hAnsi="Nafees Web Naskh" w:cs="Nafees Web Naskh"/>
          <w:szCs w:val="24"/>
          <w:rtl/>
        </w:rPr>
        <w:t xml:space="preserve"> بھ</w:t>
      </w:r>
      <w:r w:rsidRPr="00EE509A">
        <w:rPr>
          <w:rFonts w:ascii="Nafees Web Naskh" w:hAnsi="Nafees Web Naskh" w:cs="Nafees Web Naskh" w:hint="cs"/>
          <w:szCs w:val="24"/>
          <w:rtl/>
        </w:rPr>
        <w:t>ی</w:t>
      </w:r>
      <w:r w:rsidRPr="00EE509A">
        <w:rPr>
          <w:rFonts w:ascii="Nafees Web Naskh" w:hAnsi="Nafees Web Naskh" w:cs="Nafees Web Naskh"/>
          <w:szCs w:val="24"/>
          <w:rtl/>
        </w:rPr>
        <w:t xml:space="preserve"> تبد</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ل</w:t>
      </w:r>
      <w:r w:rsidRPr="00EE509A">
        <w:rPr>
          <w:rFonts w:ascii="Nafees Web Naskh" w:hAnsi="Nafees Web Naskh" w:cs="Nafees Web Naskh" w:hint="cs"/>
          <w:szCs w:val="24"/>
          <w:rtl/>
        </w:rPr>
        <w:t>ی</w:t>
      </w:r>
      <w:r w:rsidRPr="00EE509A">
        <w:rPr>
          <w:rFonts w:ascii="Nafees Web Naskh" w:hAnsi="Nafees Web Naskh" w:cs="Nafees Web Naskh"/>
          <w:szCs w:val="24"/>
          <w:rtl/>
        </w:rPr>
        <w:t xml:space="preserve"> لانے م</w:t>
      </w:r>
      <w:r w:rsidRPr="00EE509A">
        <w:rPr>
          <w:rFonts w:ascii="Nafees Web Naskh" w:hAnsi="Nafees Web Naskh" w:cs="Nafees Web Naskh" w:hint="cs"/>
          <w:szCs w:val="24"/>
          <w:rtl/>
        </w:rPr>
        <w:t>ی</w:t>
      </w:r>
      <w:r w:rsidRPr="00EE509A">
        <w:rPr>
          <w:rFonts w:ascii="Nafees Web Naskh" w:hAnsi="Nafees Web Naskh" w:cs="Nafees Web Naskh" w:hint="eastAsia"/>
          <w:szCs w:val="24"/>
          <w:rtl/>
        </w:rPr>
        <w:t>ں</w:t>
      </w:r>
      <w:r w:rsidRPr="00EE509A">
        <w:rPr>
          <w:rFonts w:ascii="Nafees Web Naskh" w:hAnsi="Nafees Web Naskh" w:cs="Nafees Web Naskh"/>
          <w:szCs w:val="24"/>
          <w:rtl/>
        </w:rPr>
        <w:t xml:space="preserve"> اپن</w:t>
      </w:r>
      <w:r>
        <w:rPr>
          <w:rFonts w:ascii="Nafees Web Naskh" w:hAnsi="Nafees Web Naskh" w:cs="Nafees Web Naskh" w:hint="cs"/>
          <w:szCs w:val="24"/>
          <w:rtl/>
        </w:rPr>
        <w:t>ے سکون کے دائرے سے نکلنے سے نہ گھبرائیں۔</w:t>
      </w:r>
    </w:p>
    <w:p w14:paraId="51DAC2AE" w14:textId="506B6DCB" w:rsidR="00CC4027" w:rsidRPr="00135973" w:rsidRDefault="00CC4027" w:rsidP="00CC4027">
      <w:pPr>
        <w:bidi/>
        <w:spacing w:before="0" w:after="0" w:line="240" w:lineRule="auto"/>
        <w:ind w:left="-288"/>
        <w:rPr>
          <w:rFonts w:ascii="Nafees Web Naskh" w:hAnsi="Nafees Web Naskh" w:cs="Nafees Web Naskh"/>
          <w:sz w:val="16"/>
          <w:szCs w:val="16"/>
          <w:rtl/>
        </w:rPr>
      </w:pPr>
    </w:p>
    <w:p w14:paraId="445FE3C1" w14:textId="3DAE4006" w:rsidR="00CC4027" w:rsidRDefault="00135973" w:rsidP="00CC4027">
      <w:pPr>
        <w:bidi/>
        <w:spacing w:before="0" w:after="0" w:line="240" w:lineRule="auto"/>
        <w:ind w:left="-288"/>
        <w:rPr>
          <w:rFonts w:ascii="Nafees Web Naskh" w:hAnsi="Nafees Web Naskh" w:cs="Nafees Web Naskh"/>
          <w:szCs w:val="24"/>
          <w:rtl/>
        </w:rPr>
      </w:pPr>
      <w:r>
        <w:rPr>
          <w:rFonts w:ascii="Nafees Web Naskh" w:hAnsi="Nafees Web Naskh" w:cs="Nafees Web Naskh" w:hint="cs"/>
          <w:szCs w:val="24"/>
          <w:rtl/>
        </w:rPr>
        <w:t xml:space="preserve">گریڈ </w:t>
      </w:r>
      <w:r w:rsidRPr="008B68F1">
        <w:rPr>
          <w:rFonts w:asciiTheme="minorHAnsi" w:hAnsiTheme="minorHAnsi" w:cstheme="minorHAnsi"/>
          <w:szCs w:val="24"/>
          <w:rtl/>
        </w:rPr>
        <w:t>10</w:t>
      </w:r>
      <w:r>
        <w:rPr>
          <w:rFonts w:ascii="Nafees Web Naskh" w:hAnsi="Nafees Web Naskh" w:cs="Nafees Web Naskh" w:hint="cs"/>
          <w:szCs w:val="24"/>
          <w:rtl/>
        </w:rPr>
        <w:t xml:space="preserve"> میں اپنے تجربےکی بنیاد پر، میں نے اس سال وائس پریذیڈنٹ کا الیکشن لڑا۔ میری مہم کا نعرہ یہ تھا، "</w:t>
      </w:r>
      <w:r w:rsidRPr="008B68F1">
        <w:rPr>
          <w:rtl/>
        </w:rPr>
        <w:t xml:space="preserve"> </w:t>
      </w:r>
      <w:r>
        <w:rPr>
          <w:rFonts w:ascii="Nafees Web Naskh" w:hAnsi="Nafees Web Naskh" w:cs="Nafees Web Naskh" w:hint="cs"/>
          <w:szCs w:val="24"/>
          <w:rtl/>
        </w:rPr>
        <w:t>ہماری اہمیت ہے</w:t>
      </w:r>
      <w:r w:rsidRPr="008B68F1">
        <w:rPr>
          <w:rFonts w:ascii="Nafees Web Naskh" w:hAnsi="Nafees Web Naskh" w:cs="Nafees Web Naskh"/>
          <w:szCs w:val="24"/>
          <w:rtl/>
        </w:rPr>
        <w:t>۔ ہمار</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آواز</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ں</w:t>
      </w:r>
      <w:r w:rsidRPr="008B68F1">
        <w:rPr>
          <w:rFonts w:ascii="Nafees Web Naskh" w:hAnsi="Nafees Web Naskh" w:cs="Nafees Web Naskh"/>
          <w:szCs w:val="24"/>
          <w:rtl/>
        </w:rPr>
        <w:t xml:space="preserve"> </w:t>
      </w:r>
      <w:r>
        <w:rPr>
          <w:rFonts w:ascii="Nafees Web Naskh" w:hAnsi="Nafees Web Naskh" w:cs="Nafees Web Naskh" w:hint="cs"/>
          <w:szCs w:val="24"/>
          <w:rtl/>
        </w:rPr>
        <w:t>ہی</w:t>
      </w:r>
      <w:r w:rsidRPr="008B68F1">
        <w:rPr>
          <w:rFonts w:ascii="Nafees Web Naskh" w:hAnsi="Nafees Web Naskh" w:cs="Nafees Web Naskh"/>
          <w:szCs w:val="24"/>
          <w:rtl/>
        </w:rPr>
        <w:t xml:space="preserve"> ہ</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ں</w:t>
      </w:r>
      <w:r w:rsidRPr="008B68F1">
        <w:rPr>
          <w:rFonts w:ascii="Nafees Web Naskh" w:hAnsi="Nafees Web Naskh" w:cs="Nafees Web Naskh"/>
          <w:szCs w:val="24"/>
          <w:rtl/>
        </w:rPr>
        <w:t xml:space="preserve"> جو </w:t>
      </w:r>
      <w:r>
        <w:rPr>
          <w:rFonts w:ascii="Nafees Web Naskh" w:hAnsi="Nafees Web Naskh" w:cs="Nafees Web Naskh" w:hint="cs"/>
          <w:szCs w:val="24"/>
          <w:rtl/>
        </w:rPr>
        <w:t xml:space="preserve">اس بات کو یقینی بناتی ہیں کہ </w:t>
      </w:r>
      <w:r w:rsidRPr="008B68F1">
        <w:rPr>
          <w:rFonts w:ascii="Nafees Web Naskh" w:hAnsi="Nafees Web Naskh" w:cs="Nafees Web Naskh"/>
          <w:szCs w:val="24"/>
          <w:rtl/>
        </w:rPr>
        <w:t>ٹ</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ڈ</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ا</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س</w:t>
      </w:r>
      <w:r w:rsidRPr="008B68F1">
        <w:rPr>
          <w:rFonts w:ascii="Nafees Web Naskh" w:hAnsi="Nafees Web Naskh" w:cs="Nafees Web Naskh"/>
          <w:szCs w:val="24"/>
          <w:rtl/>
        </w:rPr>
        <w:t xml:space="preserve"> ب</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م</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ں</w:t>
      </w:r>
      <w:r w:rsidRPr="008B68F1">
        <w:rPr>
          <w:rFonts w:ascii="Nafees Web Naskh" w:hAnsi="Nafees Web Naskh" w:cs="Nafees Web Naskh"/>
          <w:szCs w:val="24"/>
          <w:rtl/>
        </w:rPr>
        <w:t xml:space="preserve"> طلباء ک</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م</w:t>
      </w:r>
      <w:r>
        <w:rPr>
          <w:rFonts w:ascii="Nafees Web Naskh" w:hAnsi="Nafees Web Naskh" w:cs="Nafees Web Naskh" w:hint="cs"/>
          <w:szCs w:val="24"/>
          <w:rtl/>
        </w:rPr>
        <w:t xml:space="preserve">ددکیلئے </w:t>
      </w:r>
      <w:r w:rsidRPr="008B68F1">
        <w:rPr>
          <w:rFonts w:ascii="Nafees Web Naskh" w:hAnsi="Nafees Web Naskh" w:cs="Nafees Web Naskh"/>
          <w:szCs w:val="24"/>
          <w:rtl/>
        </w:rPr>
        <w:t>تبد</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ل</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اں</w:t>
      </w:r>
      <w:r>
        <w:rPr>
          <w:rFonts w:ascii="Nafees Web Naskh" w:hAnsi="Nafees Web Naskh" w:cs="Nafees Web Naskh" w:hint="cs"/>
          <w:szCs w:val="24"/>
          <w:rtl/>
        </w:rPr>
        <w:t xml:space="preserve"> اور بہتریاں</w:t>
      </w:r>
      <w:r w:rsidRPr="008B68F1">
        <w:rPr>
          <w:rFonts w:ascii="Nafees Web Naskh" w:hAnsi="Nafees Web Naskh" w:cs="Nafees Web Naskh"/>
          <w:szCs w:val="24"/>
          <w:rtl/>
        </w:rPr>
        <w:t xml:space="preserve"> لائ</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جاسکت</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ہ</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ں</w:t>
      </w:r>
      <w:r w:rsidRPr="008B68F1">
        <w:rPr>
          <w:rFonts w:ascii="Nafees Web Naskh" w:hAnsi="Nafees Web Naskh" w:cs="Nafees Web Naskh"/>
          <w:szCs w:val="24"/>
          <w:rtl/>
        </w:rPr>
        <w:t>۔</w:t>
      </w:r>
      <w:r>
        <w:rPr>
          <w:rFonts w:ascii="Nafees Web Naskh" w:hAnsi="Nafees Web Naskh" w:cs="Nafees Web Naskh" w:hint="cs"/>
          <w:szCs w:val="24"/>
          <w:rtl/>
        </w:rPr>
        <w:t>"</w:t>
      </w:r>
    </w:p>
    <w:p w14:paraId="60DB0AA9" w14:textId="4E34CD82" w:rsidR="00135973" w:rsidRPr="00135973" w:rsidRDefault="00135973" w:rsidP="00135973">
      <w:pPr>
        <w:bidi/>
        <w:spacing w:before="0" w:after="0" w:line="240" w:lineRule="auto"/>
        <w:ind w:left="-288"/>
        <w:rPr>
          <w:rFonts w:ascii="Nafees Web Naskh" w:hAnsi="Nafees Web Naskh" w:cs="Nafees Web Naskh"/>
          <w:sz w:val="16"/>
          <w:szCs w:val="16"/>
          <w:rtl/>
        </w:rPr>
      </w:pPr>
    </w:p>
    <w:p w14:paraId="5ABCE571" w14:textId="53D24817" w:rsidR="00135973" w:rsidRDefault="00135973" w:rsidP="00135973">
      <w:pPr>
        <w:bidi/>
        <w:spacing w:before="0" w:after="0" w:line="240" w:lineRule="auto"/>
        <w:ind w:left="-288"/>
        <w:rPr>
          <w:rFonts w:ascii="Nafees Web Naskh" w:hAnsi="Nafees Web Naskh" w:cs="Nafees Web Naskh"/>
          <w:b/>
          <w:bCs/>
          <w:i/>
          <w:iCs/>
          <w:szCs w:val="24"/>
          <w:rtl/>
        </w:rPr>
      </w:pPr>
      <w:r w:rsidRPr="008B68F1">
        <w:rPr>
          <w:rFonts w:ascii="Nafees Web Naskh" w:hAnsi="Nafees Web Naskh" w:cs="Nafees Web Naskh"/>
          <w:b/>
          <w:bCs/>
          <w:i/>
          <w:iCs/>
          <w:szCs w:val="24"/>
          <w:rtl/>
        </w:rPr>
        <w:t xml:space="preserve">اس سال </w:t>
      </w:r>
      <w:r w:rsidRPr="008B68F1">
        <w:rPr>
          <w:rFonts w:ascii="Nafees Web Naskh" w:hAnsi="Nafees Web Naskh" w:cs="Nafees Web Naskh" w:hint="cs"/>
          <w:b/>
          <w:bCs/>
          <w:i/>
          <w:iCs/>
          <w:szCs w:val="24"/>
          <w:rtl/>
        </w:rPr>
        <w:t>کیلئےکن</w:t>
      </w:r>
      <w:r w:rsidRPr="008B68F1">
        <w:rPr>
          <w:rFonts w:ascii="Nafees Web Naskh" w:hAnsi="Nafees Web Naskh" w:cs="Nafees Web Naskh"/>
          <w:b/>
          <w:bCs/>
          <w:i/>
          <w:iCs/>
          <w:szCs w:val="24"/>
          <w:rtl/>
        </w:rPr>
        <w:t xml:space="preserve"> سرگرم</w:t>
      </w:r>
      <w:r w:rsidRPr="008B68F1">
        <w:rPr>
          <w:rFonts w:ascii="Nafees Web Naskh" w:hAnsi="Nafees Web Naskh" w:cs="Nafees Web Naskh" w:hint="cs"/>
          <w:b/>
          <w:bCs/>
          <w:i/>
          <w:iCs/>
          <w:szCs w:val="24"/>
          <w:rtl/>
        </w:rPr>
        <w:t>ی</w:t>
      </w:r>
      <w:r w:rsidRPr="008B68F1">
        <w:rPr>
          <w:rFonts w:ascii="Nafees Web Naskh" w:hAnsi="Nafees Web Naskh" w:cs="Nafees Web Naskh" w:hint="eastAsia"/>
          <w:b/>
          <w:bCs/>
          <w:i/>
          <w:iCs/>
          <w:szCs w:val="24"/>
          <w:rtl/>
        </w:rPr>
        <w:t>وں</w:t>
      </w:r>
      <w:r w:rsidRPr="008B68F1">
        <w:rPr>
          <w:rFonts w:ascii="Nafees Web Naskh" w:hAnsi="Nafees Web Naskh" w:cs="Nafees Web Naskh"/>
          <w:b/>
          <w:bCs/>
          <w:i/>
          <w:iCs/>
          <w:szCs w:val="24"/>
          <w:rtl/>
        </w:rPr>
        <w:t xml:space="preserve"> کا منصوبہ بنا</w:t>
      </w:r>
      <w:r w:rsidRPr="008B68F1">
        <w:rPr>
          <w:rFonts w:ascii="Nafees Web Naskh" w:hAnsi="Nafees Web Naskh" w:cs="Nafees Web Naskh" w:hint="cs"/>
          <w:b/>
          <w:bCs/>
          <w:i/>
          <w:iCs/>
          <w:szCs w:val="24"/>
          <w:rtl/>
        </w:rPr>
        <w:t>ی</w:t>
      </w:r>
      <w:r w:rsidRPr="008B68F1">
        <w:rPr>
          <w:rFonts w:ascii="Nafees Web Naskh" w:hAnsi="Nafees Web Naskh" w:cs="Nafees Web Naskh" w:hint="eastAsia"/>
          <w:b/>
          <w:bCs/>
          <w:i/>
          <w:iCs/>
          <w:szCs w:val="24"/>
          <w:rtl/>
        </w:rPr>
        <w:t>ا</w:t>
      </w:r>
      <w:r w:rsidRPr="008B68F1">
        <w:rPr>
          <w:rFonts w:ascii="Nafees Web Naskh" w:hAnsi="Nafees Web Naskh" w:cs="Nafees Web Naskh"/>
          <w:b/>
          <w:bCs/>
          <w:i/>
          <w:iCs/>
          <w:szCs w:val="24"/>
          <w:rtl/>
        </w:rPr>
        <w:t xml:space="preserve"> </w:t>
      </w:r>
      <w:r w:rsidRPr="008B68F1">
        <w:rPr>
          <w:rFonts w:ascii="Nafees Web Naskh" w:hAnsi="Nafees Web Naskh" w:cs="Nafees Web Naskh" w:hint="cs"/>
          <w:b/>
          <w:bCs/>
          <w:i/>
          <w:iCs/>
          <w:szCs w:val="24"/>
          <w:rtl/>
        </w:rPr>
        <w:t>جا رہا ہے</w:t>
      </w:r>
      <w:r w:rsidRPr="008B68F1">
        <w:rPr>
          <w:rFonts w:ascii="Nafees Web Naskh" w:hAnsi="Nafees Web Naskh" w:cs="Nafees Web Naskh"/>
          <w:b/>
          <w:bCs/>
          <w:i/>
          <w:iCs/>
          <w:szCs w:val="24"/>
          <w:rtl/>
        </w:rPr>
        <w:t>؟</w:t>
      </w:r>
    </w:p>
    <w:p w14:paraId="45247F49" w14:textId="2433E0B3" w:rsidR="00135973" w:rsidRPr="00135973" w:rsidRDefault="00135973" w:rsidP="00135973">
      <w:pPr>
        <w:bidi/>
        <w:spacing w:before="0" w:after="0" w:line="240" w:lineRule="auto"/>
        <w:ind w:left="-288"/>
        <w:rPr>
          <w:rFonts w:ascii="Nafees Web Naskh" w:hAnsi="Nafees Web Naskh" w:cs="Nafees Web Naskh"/>
          <w:b/>
          <w:bCs/>
          <w:i/>
          <w:iCs/>
          <w:sz w:val="16"/>
          <w:szCs w:val="16"/>
          <w:rtl/>
        </w:rPr>
      </w:pPr>
    </w:p>
    <w:p w14:paraId="753FE9F2" w14:textId="76393740" w:rsidR="00135973" w:rsidRDefault="00135973" w:rsidP="00135973">
      <w:pPr>
        <w:bidi/>
        <w:spacing w:before="0" w:after="0" w:line="240" w:lineRule="auto"/>
        <w:ind w:left="-288"/>
        <w:rPr>
          <w:rFonts w:ascii="Nafees Web Naskh" w:hAnsi="Nafees Web Naskh" w:cs="Nafees Web Naskh"/>
          <w:szCs w:val="24"/>
          <w:rtl/>
        </w:rPr>
      </w:pPr>
      <w:r w:rsidRPr="008B68F1">
        <w:rPr>
          <w:rFonts w:ascii="Nafees Web Naskh" w:hAnsi="Nafees Web Naskh" w:cs="Nafees Web Naskh"/>
          <w:szCs w:val="24"/>
          <w:rtl/>
        </w:rPr>
        <w:t>س</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ن</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ٹ</w:t>
      </w:r>
      <w:r w:rsidRPr="008B68F1">
        <w:rPr>
          <w:rFonts w:ascii="Nafees Web Naskh" w:hAnsi="Nafees Web Naskh" w:cs="Nafees Web Naskh"/>
          <w:szCs w:val="24"/>
          <w:rtl/>
        </w:rPr>
        <w:t xml:space="preserve"> ک</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ح</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ث</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ت</w:t>
      </w:r>
      <w:r w:rsidRPr="008B68F1">
        <w:rPr>
          <w:rFonts w:ascii="Nafees Web Naskh" w:hAnsi="Nafees Web Naskh" w:cs="Nafees Web Naskh"/>
          <w:szCs w:val="24"/>
          <w:rtl/>
        </w:rPr>
        <w:t xml:space="preserve"> سے، ہم نے ا</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ک</w:t>
      </w:r>
      <w:r w:rsidRPr="008B68F1">
        <w:rPr>
          <w:rFonts w:ascii="Nafees Web Naskh" w:hAnsi="Nafees Web Naskh" w:cs="Nafees Web Naskh"/>
          <w:szCs w:val="24"/>
          <w:rtl/>
        </w:rPr>
        <w:t xml:space="preserve"> ذہن</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صحت کانفرنس ک</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م</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زبان</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ک</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جو بدھ، </w:t>
      </w:r>
      <w:r w:rsidRPr="008B68F1">
        <w:rPr>
          <w:rFonts w:asciiTheme="minorHAnsi" w:hAnsiTheme="minorHAnsi" w:cstheme="minorHAnsi"/>
          <w:szCs w:val="24"/>
          <w:rtl/>
        </w:rPr>
        <w:t>21</w:t>
      </w:r>
      <w:r w:rsidRPr="008B68F1">
        <w:rPr>
          <w:rFonts w:ascii="Nafees Web Naskh" w:hAnsi="Nafees Web Naskh" w:cs="Nafees Web Naskh"/>
          <w:szCs w:val="24"/>
          <w:rtl/>
        </w:rPr>
        <w:t xml:space="preserve"> اپر</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ل</w:t>
      </w:r>
      <w:r w:rsidRPr="008B68F1">
        <w:rPr>
          <w:rFonts w:ascii="Nafees Web Naskh" w:hAnsi="Nafees Web Naskh" w:cs="Nafees Web Naskh"/>
          <w:szCs w:val="24"/>
          <w:rtl/>
        </w:rPr>
        <w:t xml:space="preserve"> اور جمعرات، </w:t>
      </w:r>
      <w:r w:rsidRPr="008B68F1">
        <w:rPr>
          <w:rFonts w:asciiTheme="minorHAnsi" w:hAnsiTheme="minorHAnsi" w:cstheme="minorHAnsi"/>
          <w:szCs w:val="24"/>
          <w:rtl/>
        </w:rPr>
        <w:t>22</w:t>
      </w:r>
      <w:r w:rsidRPr="008B68F1">
        <w:rPr>
          <w:rFonts w:ascii="Nafees Web Naskh" w:hAnsi="Nafees Web Naskh" w:cs="Nafees Web Naskh"/>
          <w:szCs w:val="24"/>
          <w:rtl/>
        </w:rPr>
        <w:t xml:space="preserve"> اپر</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ل</w:t>
      </w:r>
      <w:r w:rsidRPr="008B68F1">
        <w:rPr>
          <w:rFonts w:ascii="Nafees Web Naskh" w:hAnsi="Nafees Web Naskh" w:cs="Nafees Web Naskh"/>
          <w:szCs w:val="24"/>
          <w:rtl/>
        </w:rPr>
        <w:t xml:space="preserve"> کو </w:t>
      </w:r>
      <w:r>
        <w:rPr>
          <w:rFonts w:ascii="Nafees Web Naskh" w:hAnsi="Nafees Web Naskh" w:cs="Nafees Web Naskh" w:hint="cs"/>
          <w:szCs w:val="24"/>
          <w:rtl/>
        </w:rPr>
        <w:t xml:space="preserve">منعقد </w:t>
      </w:r>
      <w:r w:rsidRPr="008B68F1">
        <w:rPr>
          <w:rFonts w:ascii="Nafees Web Naskh" w:hAnsi="Nafees Web Naskh" w:cs="Nafees Web Naskh"/>
          <w:szCs w:val="24"/>
          <w:rtl/>
        </w:rPr>
        <w:t>ہوئ</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تھ</w:t>
      </w:r>
      <w:r w:rsidRPr="008B68F1">
        <w:rPr>
          <w:rFonts w:ascii="Nafees Web Naskh" w:hAnsi="Nafees Web Naskh" w:cs="Nafees Web Naskh" w:hint="cs"/>
          <w:szCs w:val="24"/>
          <w:rtl/>
        </w:rPr>
        <w:t>ی</w:t>
      </w:r>
      <w:r w:rsidRPr="008B68F1">
        <w:rPr>
          <w:rFonts w:ascii="Nafees Web Naskh" w:hAnsi="Nafees Web Naskh" w:cs="Nafees Web Naskh"/>
          <w:szCs w:val="24"/>
          <w:rtl/>
        </w:rPr>
        <w:t>۔</w:t>
      </w:r>
      <w:r>
        <w:rPr>
          <w:rFonts w:ascii="Nafees Web Naskh" w:hAnsi="Nafees Web Naskh" w:cs="Nafees Web Naskh" w:hint="cs"/>
          <w:szCs w:val="24"/>
          <w:rtl/>
        </w:rPr>
        <w:t xml:space="preserve"> </w:t>
      </w:r>
      <w:r w:rsidRPr="008B68F1">
        <w:rPr>
          <w:rFonts w:ascii="Nafees Web Naskh" w:hAnsi="Nafees Web Naskh" w:cs="Nafees Web Naskh"/>
          <w:szCs w:val="24"/>
          <w:rtl/>
        </w:rPr>
        <w:t>ہم نے متعدد مہمان مقرر</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ن</w:t>
      </w:r>
      <w:r w:rsidRPr="008B68F1">
        <w:rPr>
          <w:rFonts w:ascii="Nafees Web Naskh" w:hAnsi="Nafees Web Naskh" w:cs="Nafees Web Naskh"/>
          <w:szCs w:val="24"/>
          <w:rtl/>
        </w:rPr>
        <w:t xml:space="preserve"> کو ورکشاپس ک</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م</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زبان</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w:t>
      </w:r>
      <w:r>
        <w:rPr>
          <w:rFonts w:ascii="Nafees Web Naskh" w:hAnsi="Nafees Web Naskh" w:cs="Nafees Web Naskh" w:hint="cs"/>
          <w:szCs w:val="24"/>
          <w:rtl/>
        </w:rPr>
        <w:t>کرکے</w:t>
      </w:r>
      <w:r w:rsidRPr="008B68F1">
        <w:rPr>
          <w:rFonts w:ascii="Nafees Web Naskh" w:hAnsi="Nafees Web Naskh" w:cs="Nafees Web Naskh"/>
          <w:szCs w:val="24"/>
          <w:rtl/>
        </w:rPr>
        <w:t xml:space="preserve"> مدعو ک</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ا</w:t>
      </w:r>
      <w:r w:rsidRPr="008B68F1">
        <w:rPr>
          <w:rFonts w:ascii="Nafees Web Naskh" w:hAnsi="Nafees Web Naskh" w:cs="Nafees Web Naskh"/>
          <w:szCs w:val="24"/>
          <w:rtl/>
        </w:rPr>
        <w:t xml:space="preserve"> جہاں انہوں نے گر</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ڈ</w:t>
      </w:r>
      <w:r w:rsidRPr="008B68F1">
        <w:rPr>
          <w:rFonts w:ascii="Nafees Web Naskh" w:hAnsi="Nafees Web Naskh" w:cs="Nafees Web Naskh"/>
          <w:szCs w:val="24"/>
          <w:rtl/>
        </w:rPr>
        <w:t xml:space="preserve"> </w:t>
      </w:r>
      <w:r w:rsidRPr="008B68F1">
        <w:rPr>
          <w:rFonts w:asciiTheme="minorHAnsi" w:hAnsiTheme="minorHAnsi" w:cstheme="minorHAnsi"/>
          <w:szCs w:val="24"/>
          <w:rtl/>
        </w:rPr>
        <w:t>6</w:t>
      </w:r>
      <w:r w:rsidRPr="008B68F1">
        <w:rPr>
          <w:rFonts w:ascii="Nafees Web Naskh" w:hAnsi="Nafees Web Naskh" w:cs="Nafees Web Naskh"/>
          <w:szCs w:val="24"/>
          <w:rtl/>
        </w:rPr>
        <w:t xml:space="preserve"> سے </w:t>
      </w:r>
      <w:r w:rsidRPr="008B68F1">
        <w:rPr>
          <w:rFonts w:asciiTheme="minorHAnsi" w:hAnsiTheme="minorHAnsi" w:cstheme="minorHAnsi"/>
          <w:szCs w:val="24"/>
          <w:rtl/>
        </w:rPr>
        <w:t>12</w:t>
      </w:r>
      <w:r w:rsidRPr="008B68F1">
        <w:rPr>
          <w:rFonts w:ascii="Nafees Web Naskh" w:hAnsi="Nafees Web Naskh" w:cs="Nafees Web Naskh"/>
          <w:szCs w:val="24"/>
          <w:rtl/>
        </w:rPr>
        <w:t xml:space="preserve"> تک کے طلباء سے ذہن</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صحت اور تندرست</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ک</w:t>
      </w:r>
      <w:r w:rsidRPr="008B68F1">
        <w:rPr>
          <w:rFonts w:ascii="Nafees Web Naskh" w:hAnsi="Nafees Web Naskh" w:cs="Nafees Web Naskh" w:hint="cs"/>
          <w:szCs w:val="24"/>
          <w:rtl/>
        </w:rPr>
        <w:t>ی</w:t>
      </w:r>
      <w:r w:rsidRPr="008B68F1">
        <w:rPr>
          <w:rFonts w:ascii="Nafees Web Naskh" w:hAnsi="Nafees Web Naskh" w:cs="Nafees Web Naskh"/>
          <w:szCs w:val="24"/>
          <w:rtl/>
        </w:rPr>
        <w:t xml:space="preserve"> اہم</w:t>
      </w:r>
      <w:r w:rsidRPr="008B68F1">
        <w:rPr>
          <w:rFonts w:ascii="Nafees Web Naskh" w:hAnsi="Nafees Web Naskh" w:cs="Nafees Web Naskh" w:hint="cs"/>
          <w:szCs w:val="24"/>
          <w:rtl/>
        </w:rPr>
        <w:t>ی</w:t>
      </w:r>
      <w:r w:rsidRPr="008B68F1">
        <w:rPr>
          <w:rFonts w:ascii="Nafees Web Naskh" w:hAnsi="Nafees Web Naskh" w:cs="Nafees Web Naskh" w:hint="eastAsia"/>
          <w:szCs w:val="24"/>
          <w:rtl/>
        </w:rPr>
        <w:t>ت</w:t>
      </w:r>
      <w:r w:rsidRPr="008B68F1">
        <w:rPr>
          <w:rFonts w:ascii="Nafees Web Naskh" w:hAnsi="Nafees Web Naskh" w:cs="Nafees Web Naskh"/>
          <w:szCs w:val="24"/>
          <w:rtl/>
        </w:rPr>
        <w:t xml:space="preserve"> کے بارے م</w:t>
      </w:r>
      <w:r w:rsidRPr="008B68F1">
        <w:rPr>
          <w:rFonts w:ascii="Nafees Web Naskh" w:hAnsi="Nafees Web Naskh" w:cs="Nafees Web Naskh" w:hint="cs"/>
          <w:szCs w:val="24"/>
          <w:rtl/>
        </w:rPr>
        <w:t>ی</w:t>
      </w:r>
      <w:r>
        <w:rPr>
          <w:rFonts w:ascii="Nafees Web Naskh" w:hAnsi="Nafees Web Naskh" w:cs="Nafees Web Naskh" w:hint="cs"/>
          <w:szCs w:val="24"/>
          <w:rtl/>
        </w:rPr>
        <w:t>ں خطاب</w:t>
      </w:r>
      <w:r w:rsidR="00B01944">
        <w:rPr>
          <w:rFonts w:ascii="Nafees Web Naskh" w:hAnsi="Nafees Web Naskh" w:cs="Nafees Web Naskh" w:hint="cs"/>
          <w:szCs w:val="24"/>
          <w:rtl/>
        </w:rPr>
        <w:t>ات</w:t>
      </w:r>
      <w:r>
        <w:rPr>
          <w:rFonts w:ascii="Nafees Web Naskh" w:hAnsi="Nafees Web Naskh" w:cs="Nafees Web Naskh" w:hint="cs"/>
          <w:szCs w:val="24"/>
          <w:rtl/>
        </w:rPr>
        <w:t xml:space="preserve"> کئے۔</w:t>
      </w:r>
    </w:p>
    <w:p w14:paraId="16A0F774" w14:textId="77777777" w:rsidR="00135973" w:rsidRDefault="00135973" w:rsidP="00CC4027">
      <w:pPr>
        <w:bidi/>
        <w:spacing w:before="0" w:after="0" w:line="240" w:lineRule="auto"/>
        <w:ind w:left="-288"/>
        <w:rPr>
          <w:rFonts w:ascii="Nafees Web Naskh" w:eastAsia="Calibri" w:hAnsi="Nafees Web Naskh" w:cs="Nafees Web Naskh"/>
          <w:szCs w:val="24"/>
          <w:rtl/>
        </w:rPr>
      </w:pPr>
    </w:p>
    <w:p w14:paraId="3F347A4A" w14:textId="18D4BB95" w:rsidR="005A56FA" w:rsidRDefault="005A56FA" w:rsidP="00135973">
      <w:pPr>
        <w:bidi/>
        <w:spacing w:before="0" w:after="0" w:line="240" w:lineRule="auto"/>
        <w:ind w:left="-288"/>
        <w:rPr>
          <w:rFonts w:ascii="Nafees Web Naskh" w:eastAsia="Calibri" w:hAnsi="Nafees Web Naskh" w:cs="Nafees Web Naskh"/>
          <w:szCs w:val="24"/>
          <w:rtl/>
        </w:rPr>
      </w:pPr>
      <w:r>
        <w:rPr>
          <w:rFonts w:ascii="Nafees Web Naskh" w:eastAsia="Calibri" w:hAnsi="Nafees Web Naskh" w:cs="Nafees Web Naskh" w:hint="cs"/>
          <w:szCs w:val="24"/>
          <w:rtl/>
        </w:rPr>
        <w:t xml:space="preserve"> </w:t>
      </w:r>
      <w:r w:rsidR="00E426D2" w:rsidRPr="00E426D2">
        <w:rPr>
          <w:rFonts w:ascii="Nafees Web Naskh" w:eastAsia="Calibri" w:hAnsi="Nafees Web Naskh" w:cs="Nafees Web Naskh" w:hint="cs"/>
          <w:szCs w:val="24"/>
          <w:rtl/>
        </w:rPr>
        <w:t xml:space="preserve">ہم نےکامیابی سے اس بات کی وکالت بھی کی کہ ٹی ڈی ایس بی اسکولوں میں نسانی حفظان صحت کی مصنوعات مُفت فراہم کی جائیں۔ ہم </w:t>
      </w:r>
      <w:r w:rsidR="00B01944">
        <w:rPr>
          <w:rFonts w:ascii="Nafees Web Naskh" w:eastAsia="Calibri" w:hAnsi="Nafees Web Naskh" w:cs="Nafees Web Naskh" w:hint="cs"/>
          <w:szCs w:val="24"/>
          <w:rtl/>
        </w:rPr>
        <w:t>اسے</w:t>
      </w:r>
      <w:r w:rsidR="00E426D2" w:rsidRPr="00E426D2">
        <w:rPr>
          <w:rFonts w:ascii="Nafees Web Naskh" w:eastAsia="Calibri" w:hAnsi="Nafees Web Naskh" w:cs="Nafees Web Naskh" w:hint="cs"/>
          <w:szCs w:val="24"/>
          <w:rtl/>
        </w:rPr>
        <w:t xml:space="preserve"> صوبے بھرکے تمام اسکول بورڈز میں پھیلتے ہوئے دیکھنےکی امید رکھتے ہیں۔</w:t>
      </w:r>
    </w:p>
    <w:p w14:paraId="797B2AB3" w14:textId="7F5E3616" w:rsidR="00E426D2" w:rsidRPr="00AE20D4" w:rsidRDefault="00E426D2" w:rsidP="00E426D2">
      <w:pPr>
        <w:bidi/>
        <w:spacing w:before="0" w:after="0" w:line="240" w:lineRule="auto"/>
        <w:ind w:left="-288"/>
        <w:rPr>
          <w:rStyle w:val="Strong"/>
          <w:rFonts w:cs="Arial"/>
          <w:color w:val="F79646" w:themeColor="accent6"/>
          <w:szCs w:val="24"/>
        </w:rPr>
      </w:pPr>
    </w:p>
    <w:p w14:paraId="02915104" w14:textId="55AC1F2F" w:rsidR="00234F57" w:rsidRDefault="00627372" w:rsidP="005A56FA">
      <w:pPr>
        <w:bidi/>
        <w:spacing w:line="240" w:lineRule="auto"/>
        <w:ind w:left="-284"/>
        <w:rPr>
          <w:rFonts w:ascii="Nafees Web Naskh" w:eastAsia="Calibri" w:hAnsi="Nafees Web Naskh" w:cs="Nafees Web Naskh"/>
          <w:szCs w:val="24"/>
          <w:rtl/>
        </w:rPr>
      </w:pPr>
      <w:r w:rsidRPr="00627372">
        <w:rPr>
          <w:rFonts w:ascii="Nafees Web Naskh" w:eastAsia="Calibri" w:hAnsi="Nafees Web Naskh" w:cs="Nafees Web Naskh"/>
          <w:szCs w:val="24"/>
          <w:rtl/>
        </w:rPr>
        <w:t>آخر م</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ں</w:t>
      </w:r>
      <w:r w:rsidRPr="00627372">
        <w:rPr>
          <w:rFonts w:ascii="Nafees Web Naskh" w:eastAsia="Calibri" w:hAnsi="Nafees Web Naskh" w:cs="Nafees Web Naskh"/>
          <w:szCs w:val="24"/>
          <w:rtl/>
        </w:rPr>
        <w:t xml:space="preserve">، </w:t>
      </w:r>
      <w:r w:rsidRPr="00627372">
        <w:rPr>
          <w:rFonts w:ascii="Nafees Web Naskh" w:eastAsia="Calibri" w:hAnsi="Nafees Web Naskh" w:cs="Nafees Web Naskh" w:hint="cs"/>
          <w:szCs w:val="24"/>
          <w:rtl/>
        </w:rPr>
        <w:t>ورچوئل سیکنڈری اسکول میں طلباء کی کمیونیکیشن کی دیکھ بھال کیلئے،</w:t>
      </w:r>
      <w:r w:rsidRPr="00627372">
        <w:rPr>
          <w:rFonts w:ascii="Nafees Web Naskh" w:eastAsia="Calibri" w:hAnsi="Nafees Web Naskh" w:cs="Nafees Web Naskh"/>
          <w:szCs w:val="24"/>
          <w:rtl/>
        </w:rPr>
        <w:t xml:space="preserve"> م</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ں</w:t>
      </w:r>
      <w:r w:rsidRPr="00627372">
        <w:rPr>
          <w:rFonts w:ascii="Nafees Web Naskh" w:eastAsia="Calibri" w:hAnsi="Nafees Web Naskh" w:cs="Nafees Web Naskh"/>
          <w:szCs w:val="24"/>
          <w:rtl/>
        </w:rPr>
        <w:t xml:space="preserve"> ا</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ک</w:t>
      </w:r>
      <w:r w:rsidRPr="00627372">
        <w:rPr>
          <w:rFonts w:ascii="Nafees Web Naskh" w:eastAsia="Calibri" w:hAnsi="Nafees Web Naskh" w:cs="Nafees Web Naskh"/>
          <w:szCs w:val="24"/>
          <w:rtl/>
        </w:rPr>
        <w:t xml:space="preserve"> </w:t>
      </w:r>
      <w:r w:rsidRPr="00627372">
        <w:rPr>
          <w:rFonts w:ascii="Nafees Web Naskh" w:eastAsia="Calibri" w:hAnsi="Nafees Web Naskh" w:cs="Nafees Web Naskh" w:hint="cs"/>
          <w:szCs w:val="24"/>
          <w:rtl/>
        </w:rPr>
        <w:t>وی ایس ایس</w:t>
      </w:r>
      <w:r w:rsidRPr="00627372">
        <w:rPr>
          <w:rFonts w:ascii="Nafees Web Naskh" w:eastAsia="Calibri" w:hAnsi="Nafees Web Naskh" w:cs="Nafees Web Naskh"/>
          <w:szCs w:val="24"/>
          <w:rtl/>
        </w:rPr>
        <w:t xml:space="preserve"> عملے کے </w:t>
      </w:r>
      <w:r w:rsidRPr="00627372">
        <w:rPr>
          <w:rFonts w:ascii="Nafees Web Naskh" w:eastAsia="Calibri" w:hAnsi="Nafees Web Naskh" w:cs="Nafees Web Naskh" w:hint="cs"/>
          <w:szCs w:val="24"/>
          <w:rtl/>
        </w:rPr>
        <w:t xml:space="preserve">ایڈوائزر </w:t>
      </w:r>
      <w:r w:rsidRPr="00627372">
        <w:rPr>
          <w:rFonts w:ascii="Nafees Web Naskh" w:eastAsia="Calibri" w:hAnsi="Nafees Web Naskh" w:cs="Nafees Web Naskh"/>
          <w:szCs w:val="24"/>
          <w:rtl/>
        </w:rPr>
        <w:t>کے ساتھ مل کر اسٹوڈنٹ س</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ن</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ٹ</w:t>
      </w:r>
      <w:r w:rsidRPr="00627372">
        <w:rPr>
          <w:rFonts w:ascii="Nafees Web Naskh" w:eastAsia="Calibri" w:hAnsi="Nafees Web Naskh" w:cs="Nafees Web Naskh"/>
          <w:szCs w:val="24"/>
          <w:rtl/>
        </w:rPr>
        <w:t xml:space="preserve"> کونسل ک</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szCs w:val="24"/>
          <w:rtl/>
        </w:rPr>
        <w:t xml:space="preserve"> تشک</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ل</w:t>
      </w:r>
      <w:r w:rsidRPr="00627372">
        <w:rPr>
          <w:rFonts w:ascii="Nafees Web Naskh" w:eastAsia="Calibri" w:hAnsi="Nafees Web Naskh" w:cs="Nafees Web Naskh"/>
          <w:szCs w:val="24"/>
          <w:rtl/>
        </w:rPr>
        <w:t xml:space="preserve"> </w:t>
      </w:r>
      <w:r w:rsidRPr="00627372">
        <w:rPr>
          <w:rFonts w:ascii="Nafees Web Naskh" w:eastAsia="Calibri" w:hAnsi="Nafees Web Naskh" w:cs="Nafees Web Naskh" w:hint="cs"/>
          <w:szCs w:val="24"/>
          <w:rtl/>
        </w:rPr>
        <w:t>کیلئے</w:t>
      </w:r>
      <w:r w:rsidRPr="00627372">
        <w:rPr>
          <w:rFonts w:ascii="Nafees Web Naskh" w:eastAsia="Calibri" w:hAnsi="Nafees Web Naskh" w:cs="Nafees Web Naskh"/>
          <w:szCs w:val="24"/>
          <w:rtl/>
        </w:rPr>
        <w:t xml:space="preserve">کام کر </w:t>
      </w:r>
      <w:r w:rsidR="00B01944">
        <w:rPr>
          <w:rFonts w:ascii="Nafees Web Naskh" w:eastAsia="Calibri" w:hAnsi="Nafees Web Naskh" w:cs="Nafees Web Naskh" w:hint="cs"/>
          <w:szCs w:val="24"/>
          <w:rtl/>
        </w:rPr>
        <w:t>رہی</w:t>
      </w:r>
      <w:r w:rsidRPr="00627372">
        <w:rPr>
          <w:rFonts w:ascii="Nafees Web Naskh" w:eastAsia="Calibri" w:hAnsi="Nafees Web Naskh" w:cs="Nafees Web Naskh"/>
          <w:szCs w:val="24"/>
          <w:rtl/>
        </w:rPr>
        <w:t xml:space="preserve"> ہوں </w:t>
      </w:r>
      <w:r w:rsidRPr="00627372">
        <w:rPr>
          <w:rFonts w:ascii="Nafees Web Naskh" w:eastAsia="Calibri" w:hAnsi="Nafees Web Naskh" w:cs="Nafees Web Naskh" w:hint="cs"/>
          <w:szCs w:val="24"/>
          <w:rtl/>
        </w:rPr>
        <w:t xml:space="preserve">جسے ٹی ڈی ایس بی وی ایس ایس سینیٹ کہا جاتا ہے۔ </w:t>
      </w:r>
      <w:r w:rsidRPr="00627372">
        <w:rPr>
          <w:rFonts w:ascii="Nafees Web Naskh" w:eastAsia="Calibri" w:hAnsi="Nafees Web Naskh" w:cs="Nafees Web Naskh"/>
          <w:szCs w:val="24"/>
          <w:rtl/>
        </w:rPr>
        <w:t>کلب وہ جگہ ہے جہاں طلبا</w:t>
      </w:r>
      <w:r w:rsidRPr="00627372">
        <w:rPr>
          <w:rFonts w:ascii="Nafees Web Naskh" w:eastAsia="Calibri" w:hAnsi="Nafees Web Naskh" w:cs="Nafees Web Naskh" w:hint="cs"/>
          <w:szCs w:val="24"/>
          <w:rtl/>
        </w:rPr>
        <w:t>ء</w:t>
      </w:r>
      <w:r w:rsidRPr="00627372">
        <w:rPr>
          <w:rFonts w:ascii="Nafees Web Naskh" w:eastAsia="Calibri" w:hAnsi="Nafees Web Naskh" w:cs="Nafees Web Naskh"/>
          <w:szCs w:val="24"/>
          <w:rtl/>
        </w:rPr>
        <w:t xml:space="preserve"> ہمارے اسکول کے آس پاس کے مختلف موضوعات پر اپنے تحفظات اور </w:t>
      </w:r>
      <w:r w:rsidRPr="00627372">
        <w:rPr>
          <w:rFonts w:ascii="Nafees Web Naskh" w:eastAsia="Calibri" w:hAnsi="Nafees Web Naskh" w:cs="Nafees Web Naskh" w:hint="cs"/>
          <w:szCs w:val="24"/>
          <w:rtl/>
        </w:rPr>
        <w:t>خیالات</w:t>
      </w:r>
      <w:r w:rsidRPr="00627372">
        <w:rPr>
          <w:rFonts w:ascii="Nafees Web Naskh" w:eastAsia="Calibri" w:hAnsi="Nafees Web Naskh" w:cs="Nafees Web Naskh"/>
          <w:szCs w:val="24"/>
          <w:rtl/>
        </w:rPr>
        <w:t xml:space="preserve"> ب</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ان</w:t>
      </w:r>
      <w:r w:rsidRPr="00627372">
        <w:rPr>
          <w:rFonts w:ascii="Nafees Web Naskh" w:eastAsia="Calibri" w:hAnsi="Nafees Web Naskh" w:cs="Nafees Web Naskh"/>
          <w:szCs w:val="24"/>
          <w:rtl/>
        </w:rPr>
        <w:t xml:space="preserve"> کرسکتے ہ</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ں</w:t>
      </w:r>
      <w:r w:rsidRPr="00627372">
        <w:rPr>
          <w:rFonts w:ascii="Nafees Web Naskh" w:eastAsia="Calibri" w:hAnsi="Nafees Web Naskh" w:cs="Nafees Web Naskh"/>
          <w:szCs w:val="24"/>
          <w:rtl/>
        </w:rPr>
        <w:t>۔</w:t>
      </w:r>
      <w:r w:rsidRPr="00627372">
        <w:rPr>
          <w:rFonts w:ascii="Nafees Web Naskh" w:eastAsia="Calibri" w:hAnsi="Nafees Web Naskh" w:cs="Nafees Web Naskh" w:hint="cs"/>
          <w:szCs w:val="24"/>
          <w:rtl/>
        </w:rPr>
        <w:t xml:space="preserve"> </w:t>
      </w:r>
      <w:r w:rsidRPr="00627372">
        <w:rPr>
          <w:rFonts w:ascii="Nafees Web Naskh" w:eastAsia="Calibri" w:hAnsi="Nafees Web Naskh" w:cs="Nafees Web Naskh"/>
          <w:szCs w:val="24"/>
          <w:rtl/>
        </w:rPr>
        <w:t>ورچوئل اسکول م</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ں</w:t>
      </w:r>
      <w:r w:rsidRPr="00627372">
        <w:rPr>
          <w:rFonts w:ascii="Nafees Web Naskh" w:eastAsia="Calibri" w:hAnsi="Nafees Web Naskh" w:cs="Nafees Web Naskh"/>
          <w:szCs w:val="24"/>
          <w:rtl/>
        </w:rPr>
        <w:t xml:space="preserve"> طلبا</w:t>
      </w:r>
      <w:r w:rsidRPr="00627372">
        <w:rPr>
          <w:rFonts w:ascii="Nafees Web Naskh" w:eastAsia="Calibri" w:hAnsi="Nafees Web Naskh" w:cs="Nafees Web Naskh" w:hint="cs"/>
          <w:szCs w:val="24"/>
          <w:rtl/>
        </w:rPr>
        <w:t>ء</w:t>
      </w:r>
      <w:r w:rsidRPr="00627372">
        <w:rPr>
          <w:rFonts w:ascii="Nafees Web Naskh" w:eastAsia="Calibri" w:hAnsi="Nafees Web Naskh" w:cs="Nafees Web Naskh"/>
          <w:szCs w:val="24"/>
          <w:rtl/>
        </w:rPr>
        <w:t xml:space="preserve"> کے </w:t>
      </w:r>
      <w:r w:rsidRPr="00627372">
        <w:rPr>
          <w:rFonts w:ascii="Nafees Web Naskh" w:eastAsia="Calibri" w:hAnsi="Nafees Web Naskh" w:cs="Nafees Web Naskh" w:hint="cs"/>
          <w:szCs w:val="24"/>
          <w:rtl/>
        </w:rPr>
        <w:t>شیئر</w:t>
      </w:r>
      <w:r w:rsidRPr="00627372">
        <w:rPr>
          <w:rFonts w:ascii="Nafees Web Naskh" w:eastAsia="Calibri" w:hAnsi="Nafees Web Naskh" w:cs="Nafees Web Naskh"/>
          <w:szCs w:val="24"/>
          <w:rtl/>
        </w:rPr>
        <w:t xml:space="preserve">کردہ تمام </w:t>
      </w:r>
      <w:r w:rsidRPr="00627372">
        <w:rPr>
          <w:rFonts w:ascii="Nafees Web Naskh" w:eastAsia="Calibri" w:hAnsi="Nafees Web Naskh" w:cs="Nafees Web Naskh" w:hint="cs"/>
          <w:szCs w:val="24"/>
          <w:rtl/>
        </w:rPr>
        <w:t>خیالات</w:t>
      </w:r>
      <w:r w:rsidRPr="00627372">
        <w:rPr>
          <w:rFonts w:ascii="Nafees Web Naskh" w:eastAsia="Calibri" w:hAnsi="Nafees Web Naskh" w:cs="Nafees Web Naskh"/>
          <w:szCs w:val="24"/>
          <w:rtl/>
        </w:rPr>
        <w:t xml:space="preserve"> پرنسپل</w:t>
      </w:r>
      <w:r w:rsidRPr="00627372">
        <w:rPr>
          <w:rFonts w:ascii="Nafees Web Naskh" w:eastAsia="Calibri" w:hAnsi="Nafees Web Naskh" w:cs="Nafees Web Naskh" w:hint="cs"/>
          <w:szCs w:val="24"/>
          <w:rtl/>
        </w:rPr>
        <w:t>ز</w:t>
      </w:r>
      <w:r w:rsidRPr="00627372">
        <w:rPr>
          <w:rFonts w:ascii="Nafees Web Naskh" w:eastAsia="Calibri" w:hAnsi="Nafees Web Naskh" w:cs="Nafees Web Naskh"/>
          <w:szCs w:val="24"/>
          <w:rtl/>
        </w:rPr>
        <w:t xml:space="preserve">، نائب پرنسپلز، </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ا</w:t>
      </w:r>
      <w:r w:rsidRPr="00627372">
        <w:rPr>
          <w:rFonts w:ascii="Nafees Web Naskh" w:eastAsia="Calibri" w:hAnsi="Nafees Web Naskh" w:cs="Nafees Web Naskh"/>
          <w:szCs w:val="24"/>
          <w:rtl/>
        </w:rPr>
        <w:t xml:space="preserve"> سپرنٹنڈنٹ کے ساتھ ش</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ئ</w:t>
      </w:r>
      <w:r w:rsidRPr="00627372">
        <w:rPr>
          <w:rFonts w:ascii="Nafees Web Naskh" w:eastAsia="Calibri" w:hAnsi="Nafees Web Naskh" w:cs="Nafees Web Naskh" w:hint="cs"/>
          <w:szCs w:val="24"/>
          <w:rtl/>
        </w:rPr>
        <w:t xml:space="preserve">رکئے </w:t>
      </w:r>
      <w:r w:rsidRPr="00627372">
        <w:rPr>
          <w:rFonts w:ascii="Nafees Web Naskh" w:eastAsia="Calibri" w:hAnsi="Nafees Web Naskh" w:cs="Nafees Web Naskh"/>
          <w:szCs w:val="24"/>
          <w:rtl/>
        </w:rPr>
        <w:t>جائ</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ں</w:t>
      </w:r>
      <w:r w:rsidRPr="00627372">
        <w:rPr>
          <w:rFonts w:ascii="Nafees Web Naskh" w:eastAsia="Calibri" w:hAnsi="Nafees Web Naskh" w:cs="Nafees Web Naskh"/>
          <w:szCs w:val="24"/>
          <w:rtl/>
        </w:rPr>
        <w:t xml:space="preserve"> گے جہاں وہ اس بات کا </w:t>
      </w:r>
      <w:r w:rsidRPr="00627372">
        <w:rPr>
          <w:rFonts w:ascii="Nafees Web Naskh" w:eastAsia="Calibri" w:hAnsi="Nafees Web Naskh" w:cs="Nafees Web Naskh" w:hint="cs"/>
          <w:szCs w:val="24"/>
          <w:rtl/>
        </w:rPr>
        <w:t>ادراک</w:t>
      </w:r>
      <w:r w:rsidRPr="00627372">
        <w:rPr>
          <w:rFonts w:ascii="Nafees Web Naskh" w:eastAsia="Calibri" w:hAnsi="Nafees Web Naskh" w:cs="Nafees Web Naskh"/>
          <w:szCs w:val="24"/>
          <w:rtl/>
        </w:rPr>
        <w:t xml:space="preserve"> کرسکتے ہ</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ں</w:t>
      </w:r>
      <w:r w:rsidRPr="00627372">
        <w:rPr>
          <w:rFonts w:ascii="Nafees Web Naskh" w:eastAsia="Calibri" w:hAnsi="Nafees Web Naskh" w:cs="Nafees Web Naskh"/>
          <w:szCs w:val="24"/>
          <w:rtl/>
        </w:rPr>
        <w:t xml:space="preserve"> کہ طلبا</w:t>
      </w:r>
      <w:r w:rsidRPr="00627372">
        <w:rPr>
          <w:rFonts w:ascii="Nafees Web Naskh" w:eastAsia="Calibri" w:hAnsi="Nafees Web Naskh" w:cs="Nafees Web Naskh" w:hint="cs"/>
          <w:szCs w:val="24"/>
          <w:rtl/>
        </w:rPr>
        <w:t>ء</w:t>
      </w:r>
      <w:r w:rsidRPr="00627372">
        <w:rPr>
          <w:rFonts w:ascii="Nafees Web Naskh" w:eastAsia="Calibri" w:hAnsi="Nafees Web Naskh" w:cs="Nafees Web Naskh"/>
          <w:szCs w:val="24"/>
          <w:rtl/>
        </w:rPr>
        <w:t xml:space="preserve"> کو کام</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اب</w:t>
      </w:r>
      <w:r w:rsidRPr="00627372">
        <w:rPr>
          <w:rFonts w:ascii="Nafees Web Naskh" w:eastAsia="Calibri" w:hAnsi="Nafees Web Naskh" w:cs="Nafees Web Naskh"/>
          <w:szCs w:val="24"/>
          <w:rtl/>
        </w:rPr>
        <w:t xml:space="preserve"> </w:t>
      </w:r>
      <w:r w:rsidRPr="00627372">
        <w:rPr>
          <w:rFonts w:ascii="Nafees Web Naskh" w:eastAsia="Calibri" w:hAnsi="Nafees Web Naskh" w:cs="Nafees Web Naskh" w:hint="cs"/>
          <w:szCs w:val="24"/>
          <w:rtl/>
        </w:rPr>
        <w:t>ہونے</w:t>
      </w:r>
      <w:r w:rsidR="00B01944">
        <w:rPr>
          <w:rFonts w:ascii="Nafees Web Naskh" w:eastAsia="Calibri" w:hAnsi="Nafees Web Naskh" w:cs="Nafees Web Naskh" w:hint="cs"/>
          <w:szCs w:val="24"/>
          <w:rtl/>
        </w:rPr>
        <w:t xml:space="preserve"> </w:t>
      </w:r>
      <w:r w:rsidRPr="00627372">
        <w:rPr>
          <w:rFonts w:ascii="Nafees Web Naskh" w:eastAsia="Calibri" w:hAnsi="Nafees Web Naskh" w:cs="Nafees Web Naskh" w:hint="cs"/>
          <w:szCs w:val="24"/>
          <w:rtl/>
        </w:rPr>
        <w:t>کیلئےکس چیزکی ضرورت</w:t>
      </w:r>
      <w:r w:rsidRPr="00627372">
        <w:rPr>
          <w:rFonts w:ascii="Nafees Web Naskh" w:eastAsia="Calibri" w:hAnsi="Nafees Web Naskh" w:cs="Nafees Web Naskh"/>
          <w:szCs w:val="24"/>
          <w:rtl/>
        </w:rPr>
        <w:t xml:space="preserve"> ہے اور </w:t>
      </w:r>
      <w:r w:rsidRPr="00627372">
        <w:rPr>
          <w:rFonts w:ascii="Nafees Web Naskh" w:eastAsia="Calibri" w:hAnsi="Nafees Web Naskh" w:cs="Nafees Web Naskh" w:hint="cs"/>
          <w:szCs w:val="24"/>
          <w:rtl/>
        </w:rPr>
        <w:t xml:space="preserve">وہ </w:t>
      </w:r>
      <w:r w:rsidRPr="00627372">
        <w:rPr>
          <w:rFonts w:ascii="Nafees Web Naskh" w:eastAsia="Calibri" w:hAnsi="Nafees Web Naskh" w:cs="Nafees Web Naskh"/>
          <w:szCs w:val="24"/>
          <w:rtl/>
        </w:rPr>
        <w:t>طلباء ک</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szCs w:val="24"/>
          <w:rtl/>
        </w:rPr>
        <w:t xml:space="preserve"> تعل</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م</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szCs w:val="24"/>
          <w:rtl/>
        </w:rPr>
        <w:t xml:space="preserve"> ضرور</w:t>
      </w:r>
      <w:r w:rsidRPr="00627372">
        <w:rPr>
          <w:rFonts w:ascii="Nafees Web Naskh" w:eastAsia="Calibri" w:hAnsi="Nafees Web Naskh" w:cs="Nafees Web Naskh" w:hint="cs"/>
          <w:szCs w:val="24"/>
          <w:rtl/>
        </w:rPr>
        <w:t>ی</w:t>
      </w:r>
      <w:r w:rsidRPr="00627372">
        <w:rPr>
          <w:rFonts w:ascii="Nafees Web Naskh" w:eastAsia="Calibri" w:hAnsi="Nafees Web Naskh" w:cs="Nafees Web Naskh" w:hint="eastAsia"/>
          <w:szCs w:val="24"/>
          <w:rtl/>
        </w:rPr>
        <w:t>ات</w:t>
      </w:r>
      <w:r w:rsidRPr="00627372">
        <w:rPr>
          <w:rFonts w:ascii="Nafees Web Naskh" w:eastAsia="Calibri" w:hAnsi="Nafees Web Naskh" w:cs="Nafees Web Naskh"/>
          <w:szCs w:val="24"/>
          <w:rtl/>
        </w:rPr>
        <w:t xml:space="preserve"> </w:t>
      </w:r>
      <w:r w:rsidRPr="00627372">
        <w:rPr>
          <w:rFonts w:ascii="Nafees Web Naskh" w:eastAsia="Calibri" w:hAnsi="Nafees Web Naskh" w:cs="Nafees Web Naskh" w:hint="cs"/>
          <w:szCs w:val="24"/>
          <w:rtl/>
        </w:rPr>
        <w:t>میں بہتر مددکر سکتے ہیں۔</w:t>
      </w:r>
    </w:p>
    <w:p w14:paraId="02D5BC55" w14:textId="1FB3D3C7" w:rsidR="00A81A6D" w:rsidRPr="00270D3D" w:rsidRDefault="00627372" w:rsidP="00AE20D4">
      <w:pPr>
        <w:bidi/>
        <w:spacing w:line="240" w:lineRule="auto"/>
        <w:ind w:left="-284"/>
        <w:rPr>
          <w:rFonts w:cs="Arial"/>
          <w:szCs w:val="24"/>
        </w:rPr>
      </w:pPr>
      <w:r>
        <w:rPr>
          <w:noProof/>
        </w:rPr>
        <w:drawing>
          <wp:anchor distT="0" distB="0" distL="114300" distR="114300" simplePos="0" relativeHeight="251664384" behindDoc="0" locked="0" layoutInCell="1" allowOverlap="1" wp14:anchorId="7CFCA3BB" wp14:editId="660D7863">
            <wp:simplePos x="0" y="0"/>
            <wp:positionH relativeFrom="column">
              <wp:posOffset>162707</wp:posOffset>
            </wp:positionH>
            <wp:positionV relativeFrom="paragraph">
              <wp:posOffset>97155</wp:posOffset>
            </wp:positionV>
            <wp:extent cx="3200400" cy="320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B VSS Senate Poster.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00807E75" w14:textId="58281191" w:rsidR="00A81A6D" w:rsidRDefault="00A81A6D" w:rsidP="0029791D">
      <w:pPr>
        <w:bidi/>
        <w:spacing w:line="240" w:lineRule="auto"/>
        <w:ind w:left="-284"/>
        <w:rPr>
          <w:rFonts w:ascii="Nafees Web Naskh" w:eastAsia="Calibri" w:hAnsi="Nafees Web Naskh" w:cs="Nafees Web Naskh"/>
          <w:szCs w:val="24"/>
          <w:rtl/>
        </w:rPr>
      </w:pPr>
      <w:r w:rsidRPr="00AF07F4">
        <w:rPr>
          <w:rFonts w:eastAsia="Calibri" w:cs="Arial"/>
          <w:color w:val="2452D7"/>
          <w:szCs w:val="24"/>
        </w:rPr>
        <w:br/>
      </w:r>
    </w:p>
    <w:p w14:paraId="6004248A" w14:textId="0E915B77" w:rsidR="00270D3D" w:rsidRPr="00A81A6D" w:rsidRDefault="00270D3D" w:rsidP="00A81A6D">
      <w:pPr>
        <w:spacing w:before="0" w:after="200"/>
        <w:rPr>
          <w:rFonts w:ascii="Nafees Web Naskh" w:eastAsia="Calibri" w:hAnsi="Nafees Web Naskh" w:cs="Nafees Web Naskh"/>
          <w:szCs w:val="24"/>
        </w:rPr>
      </w:pPr>
      <w:r w:rsidRPr="00270D3D">
        <w:rPr>
          <w:rFonts w:cs="Arial"/>
          <w:b/>
          <w:bCs/>
          <w:color w:val="F79646" w:themeColor="accent6"/>
          <w:bdr w:val="none" w:sz="0" w:space="0" w:color="auto" w:frame="1"/>
          <w:shd w:val="clear" w:color="auto" w:fill="FFFFFF"/>
        </w:rPr>
        <w:br/>
      </w:r>
    </w:p>
    <w:p w14:paraId="7D24E7E0" w14:textId="614B2501" w:rsidR="001F373D" w:rsidRPr="00270D3D" w:rsidRDefault="007B34F0" w:rsidP="00270D3D">
      <w:pPr>
        <w:spacing w:line="240" w:lineRule="auto"/>
        <w:ind w:left="-284"/>
        <w:rPr>
          <w:rFonts w:cs="Arial"/>
          <w:szCs w:val="24"/>
        </w:rPr>
      </w:pPr>
      <w:r w:rsidRPr="00270D3D">
        <w:rPr>
          <w:rFonts w:cs="Arial"/>
          <w:b/>
          <w:bCs/>
          <w:color w:val="F79646" w:themeColor="accent6"/>
          <w:szCs w:val="24"/>
        </w:rPr>
        <w:br/>
      </w:r>
    </w:p>
    <w:p w14:paraId="595D6430" w14:textId="3D7198FE" w:rsidR="00270D3D" w:rsidRPr="00A00DCF" w:rsidRDefault="00270D3D" w:rsidP="00234F57">
      <w:pPr>
        <w:bidi/>
        <w:spacing w:line="240" w:lineRule="auto"/>
        <w:ind w:left="-284"/>
        <w:rPr>
          <w:rFonts w:cs="Arial"/>
          <w:szCs w:val="24"/>
          <w:shd w:val="clear" w:color="auto" w:fill="FFFFFF"/>
        </w:rPr>
      </w:pPr>
    </w:p>
    <w:sectPr w:rsidR="00270D3D" w:rsidRPr="00A00DCF" w:rsidSect="00C100AA">
      <w:type w:val="continuous"/>
      <w:pgSz w:w="12240" w:h="15840"/>
      <w:pgMar w:top="1045" w:right="720" w:bottom="720" w:left="720" w:header="708" w:footer="708" w:gutter="0"/>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4D11E" w14:textId="77777777" w:rsidR="0028230B" w:rsidRDefault="0028230B" w:rsidP="000541E6">
      <w:pPr>
        <w:spacing w:before="0" w:after="0" w:line="240" w:lineRule="auto"/>
      </w:pPr>
      <w:r>
        <w:separator/>
      </w:r>
    </w:p>
  </w:endnote>
  <w:endnote w:type="continuationSeparator" w:id="0">
    <w:p w14:paraId="17650805" w14:textId="77777777" w:rsidR="0028230B" w:rsidRDefault="0028230B"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93D995-6AFF-4900-AC27-5BB91C6D7A74}"/>
    <w:embedBold r:id="rId2" w:fontKey="{2A39B1AF-80A3-4EB2-BB04-761E5F763F43}"/>
    <w:embedItalic r:id="rId3" w:fontKey="{9ACEE074-2D7F-496D-A019-5938AA14AE6A}"/>
    <w:embedBoldItalic r:id="rId4" w:fontKey="{BD71A0BF-7ECB-459A-B51E-E7EF5ACC908D}"/>
  </w:font>
  <w:font w:name="Arial">
    <w:panose1 w:val="020B0604020202020204"/>
    <w:charset w:val="00"/>
    <w:family w:val="swiss"/>
    <w:pitch w:val="variable"/>
    <w:sig w:usb0="E0002EFF" w:usb1="C000785B" w:usb2="00000009" w:usb3="00000000" w:csb0="000001FF" w:csb1="00000000"/>
  </w:font>
  <w:font w:name="Nafees Web Naskh">
    <w:panose1 w:val="02000506000000020003"/>
    <w:charset w:val="00"/>
    <w:family w:val="auto"/>
    <w:pitch w:val="variable"/>
    <w:sig w:usb0="00002007" w:usb1="00000000" w:usb2="00000000" w:usb3="00000000" w:csb0="00000043" w:csb1="00000000"/>
    <w:embedRegular r:id="rId5" w:fontKey="{0EEA492F-1EE6-4747-B077-0F8FEFFCB343}"/>
    <w:embedBold r:id="rId6" w:fontKey="{1078421A-4456-489F-A370-2E7CEF775841}"/>
    <w:embedItalic r:id="rId7" w:fontKey="{CCD74B4B-0663-4F37-8536-5313A73EB3D4}"/>
    <w:embedBoldItalic r:id="rId8" w:fontKey="{C51C0F21-2E17-4250-8D69-DFFBADA5B83E}"/>
  </w:font>
  <w:font w:name="Tahoma">
    <w:panose1 w:val="020B0604030504040204"/>
    <w:charset w:val="00"/>
    <w:family w:val="swiss"/>
    <w:pitch w:val="variable"/>
    <w:sig w:usb0="E1002EFF" w:usb1="C000605B" w:usb2="00000029" w:usb3="00000000" w:csb0="000101FF" w:csb1="00000000"/>
    <w:embedRegular r:id="rId9" w:fontKey="{E7CABAD8-2D6D-4B19-98B9-207845C9F21A}"/>
  </w:font>
  <w:font w:name="Impact">
    <w:panose1 w:val="020B0806030902050204"/>
    <w:charset w:val="00"/>
    <w:family w:val="swiss"/>
    <w:pitch w:val="variable"/>
    <w:sig w:usb0="00000287" w:usb1="00000000" w:usb2="00000000" w:usb3="00000000" w:csb0="0000009F" w:csb1="00000000"/>
    <w:embedRegular r:id="rId10" w:fontKey="{7E515236-E3B2-452B-A492-B4CE640D6EA3}"/>
  </w:font>
  <w:font w:name="Times">
    <w:altName w:val="Times New Roman"/>
    <w:panose1 w:val="02020603050405020304"/>
    <w:charset w:val="00"/>
    <w:family w:val="roman"/>
    <w:pitch w:val="variable"/>
    <w:sig w:usb0="E0002EFF" w:usb1="C000785B" w:usb2="00000009" w:usb3="00000000" w:csb0="000001FF" w:csb1="00000000"/>
    <w:embedRegular r:id="rId11" w:fontKey="{C84389A9-0173-42B0-8A75-2D49360B05DB}"/>
    <w:embedBold r:id="rId12" w:fontKey="{F4E444D7-32D7-4F94-B6B3-B53127E9C858}"/>
  </w:font>
  <w:font w:name="Cambria">
    <w:panose1 w:val="02040503050406030204"/>
    <w:charset w:val="00"/>
    <w:family w:val="roman"/>
    <w:pitch w:val="variable"/>
    <w:sig w:usb0="E00006FF" w:usb1="420024FF" w:usb2="02000000" w:usb3="00000000" w:csb0="0000019F" w:csb1="00000000"/>
    <w:embedRegular r:id="rId13" w:fontKey="{2140519F-C12C-4D4F-804F-FFED3D995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D9E" w14:textId="77777777" w:rsidR="003071DE" w:rsidRDefault="0028230B">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071DE">
              <w:rPr>
                <w:noProof/>
                <w:lang w:eastAsia="en-CA"/>
              </w:rPr>
              <w:drawing>
                <wp:inline distT="0" distB="0" distL="0" distR="0" wp14:anchorId="1D5DBA13" wp14:editId="2FB81C22">
                  <wp:extent cx="6858000" cy="259080"/>
                  <wp:effectExtent l="0" t="0" r="0" b="7620"/>
                  <wp:docPr id="4" name="Picture 4"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AE5CF" w14:textId="77777777" w:rsidR="0028230B" w:rsidRDefault="0028230B" w:rsidP="000541E6">
      <w:pPr>
        <w:spacing w:before="0" w:after="0" w:line="240" w:lineRule="auto"/>
      </w:pPr>
      <w:r>
        <w:separator/>
      </w:r>
    </w:p>
  </w:footnote>
  <w:footnote w:type="continuationSeparator" w:id="0">
    <w:p w14:paraId="444C0F8C" w14:textId="77777777" w:rsidR="0028230B" w:rsidRDefault="0028230B"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0896" w14:textId="532440B8" w:rsidR="00675E9F" w:rsidRPr="008E35A5" w:rsidRDefault="00C311A2" w:rsidP="00675E9F">
    <w:pPr>
      <w:jc w:val="right"/>
      <w:rPr>
        <w:rFonts w:ascii="Nafees Web Naskh" w:hAnsi="Nafees Web Naskh" w:cs="Nafees Web Naskh"/>
        <w:bCs/>
        <w:sz w:val="28"/>
        <w:szCs w:val="28"/>
      </w:rPr>
    </w:pPr>
    <w:r w:rsidRPr="00EA6E6E">
      <w:rPr>
        <w:noProof/>
        <w:sz w:val="28"/>
        <w:szCs w:val="28"/>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sidR="00675E9F" w:rsidRPr="00675E9F">
      <w:rPr>
        <w:rFonts w:ascii="Nafees Web Naskh" w:hAnsi="Nafees Web Naskh" w:cs="Nafees Web Naskh" w:hint="cs"/>
        <w:bCs/>
        <w:sz w:val="28"/>
        <w:szCs w:val="28"/>
        <w:rtl/>
      </w:rPr>
      <w:t xml:space="preserve"> </w:t>
    </w:r>
    <w:r w:rsidR="00F23AB3">
      <w:rPr>
        <w:rFonts w:ascii="Nafees Web Naskh" w:hAnsi="Nafees Web Naskh" w:cs="Nafees Web Naskh" w:hint="cs"/>
        <w:bCs/>
        <w:sz w:val="28"/>
        <w:szCs w:val="28"/>
        <w:rtl/>
      </w:rPr>
      <w:t>اپریل</w:t>
    </w:r>
    <w:r w:rsidR="00675E9F">
      <w:rPr>
        <w:rFonts w:ascii="Nafees Web Naskh" w:hAnsi="Nafees Web Naskh" w:cs="Nafees Web Naskh" w:hint="cs"/>
        <w:bCs/>
        <w:sz w:val="28"/>
        <w:szCs w:val="28"/>
        <w:rtl/>
      </w:rPr>
      <w:t xml:space="preserve"> </w:t>
    </w:r>
    <w:r w:rsidR="00675E9F" w:rsidRPr="008E35A5">
      <w:rPr>
        <w:rFonts w:asciiTheme="minorHAnsi" w:hAnsiTheme="minorHAnsi" w:cstheme="minorHAnsi"/>
        <w:bCs/>
        <w:sz w:val="28"/>
        <w:szCs w:val="28"/>
        <w:rtl/>
      </w:rPr>
      <w:t>2021</w:t>
    </w:r>
    <w:r w:rsidR="00675E9F">
      <w:rPr>
        <w:rFonts w:ascii="Nafees Web Naskh" w:hAnsi="Nafees Web Naskh" w:cs="Nafees Web Naskh" w:hint="cs"/>
        <w:bCs/>
        <w:sz w:val="28"/>
        <w:szCs w:val="28"/>
        <w:rtl/>
      </w:rPr>
      <w:t>ء</w:t>
    </w:r>
  </w:p>
  <w:p w14:paraId="37AC06D3" w14:textId="09012AE0" w:rsidR="00441F0B" w:rsidRPr="00EA6E6E" w:rsidRDefault="00441F0B" w:rsidP="00675E9F">
    <w:pPr>
      <w:rPr>
        <w:b/>
        <w:sz w:val="28"/>
        <w:szCs w:val="28"/>
      </w:rPr>
    </w:pPr>
  </w:p>
  <w:p w14:paraId="5D8E90B0" w14:textId="77777777" w:rsidR="00441F0B" w:rsidRPr="00675E9F" w:rsidRDefault="00441F0B" w:rsidP="00F30472">
    <w:pP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6773C7"/>
    <w:multiLevelType w:val="multilevel"/>
    <w:tmpl w:val="F5EC081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45D13"/>
    <w:multiLevelType w:val="hybridMultilevel"/>
    <w:tmpl w:val="F52A1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CF65723"/>
    <w:multiLevelType w:val="hybridMultilevel"/>
    <w:tmpl w:val="73E6B83E"/>
    <w:lvl w:ilvl="0" w:tplc="D27EB156">
      <w:start w:val="1"/>
      <w:numFmt w:val="bullet"/>
      <w:pStyle w:val="ListParagraph"/>
      <w:lvlText w:val=""/>
      <w:lvlJc w:val="left"/>
      <w:pPr>
        <w:ind w:left="77" w:hanging="360"/>
      </w:pPr>
      <w:rPr>
        <w:rFonts w:ascii="Symbol" w:hAnsi="Symbol" w:hint="default"/>
        <w:sz w:val="24"/>
        <w:szCs w:val="24"/>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1"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1C4204F"/>
    <w:multiLevelType w:val="hybridMultilevel"/>
    <w:tmpl w:val="347242AA"/>
    <w:lvl w:ilvl="0" w:tplc="EF16D2FA">
      <w:start w:val="1"/>
      <w:numFmt w:val="bullet"/>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5"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8"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0"/>
  </w:num>
  <w:num w:numId="5">
    <w:abstractNumId w:val="2"/>
  </w:num>
  <w:num w:numId="6">
    <w:abstractNumId w:val="5"/>
  </w:num>
  <w:num w:numId="7">
    <w:abstractNumId w:val="17"/>
  </w:num>
  <w:num w:numId="8">
    <w:abstractNumId w:val="16"/>
  </w:num>
  <w:num w:numId="9">
    <w:abstractNumId w:val="4"/>
  </w:num>
  <w:num w:numId="10">
    <w:abstractNumId w:val="19"/>
  </w:num>
  <w:num w:numId="11">
    <w:abstractNumId w:val="6"/>
  </w:num>
  <w:num w:numId="12">
    <w:abstractNumId w:val="18"/>
  </w:num>
  <w:num w:numId="13">
    <w:abstractNumId w:val="9"/>
  </w:num>
  <w:num w:numId="14">
    <w:abstractNumId w:val="13"/>
  </w:num>
  <w:num w:numId="15">
    <w:abstractNumId w:val="15"/>
  </w:num>
  <w:num w:numId="16">
    <w:abstractNumId w:val="8"/>
  </w:num>
  <w:num w:numId="17">
    <w:abstractNumId w:val="12"/>
  </w:num>
  <w:num w:numId="18">
    <w:abstractNumId w:val="14"/>
  </w:num>
  <w:num w:numId="19">
    <w:abstractNumId w:val="3"/>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29"/>
    <w:rsid w:val="00006CF6"/>
    <w:rsid w:val="00014114"/>
    <w:rsid w:val="0001630D"/>
    <w:rsid w:val="00022850"/>
    <w:rsid w:val="00023AB3"/>
    <w:rsid w:val="00031F26"/>
    <w:rsid w:val="0003263A"/>
    <w:rsid w:val="00032E73"/>
    <w:rsid w:val="00045DA2"/>
    <w:rsid w:val="0004639C"/>
    <w:rsid w:val="000539CC"/>
    <w:rsid w:val="000541E6"/>
    <w:rsid w:val="00054B4E"/>
    <w:rsid w:val="0005664F"/>
    <w:rsid w:val="00065783"/>
    <w:rsid w:val="00065CEF"/>
    <w:rsid w:val="00066C35"/>
    <w:rsid w:val="00074914"/>
    <w:rsid w:val="00081175"/>
    <w:rsid w:val="0009272F"/>
    <w:rsid w:val="00094CA0"/>
    <w:rsid w:val="000B0A47"/>
    <w:rsid w:val="000C06C5"/>
    <w:rsid w:val="000C3A83"/>
    <w:rsid w:val="000C4079"/>
    <w:rsid w:val="000E3F50"/>
    <w:rsid w:val="000F20FF"/>
    <w:rsid w:val="000F29BF"/>
    <w:rsid w:val="000F7487"/>
    <w:rsid w:val="00124D3C"/>
    <w:rsid w:val="00135973"/>
    <w:rsid w:val="00136AF0"/>
    <w:rsid w:val="00140FC0"/>
    <w:rsid w:val="0014248C"/>
    <w:rsid w:val="00160491"/>
    <w:rsid w:val="00165BDD"/>
    <w:rsid w:val="00170778"/>
    <w:rsid w:val="00183A5C"/>
    <w:rsid w:val="00187446"/>
    <w:rsid w:val="00191FAA"/>
    <w:rsid w:val="001B51AD"/>
    <w:rsid w:val="001B5D14"/>
    <w:rsid w:val="001B7FC0"/>
    <w:rsid w:val="001D5017"/>
    <w:rsid w:val="001E0229"/>
    <w:rsid w:val="001E0B3E"/>
    <w:rsid w:val="001E493A"/>
    <w:rsid w:val="001E7D74"/>
    <w:rsid w:val="001F373D"/>
    <w:rsid w:val="001F4BA2"/>
    <w:rsid w:val="00204CBE"/>
    <w:rsid w:val="00224B43"/>
    <w:rsid w:val="00225567"/>
    <w:rsid w:val="00226B2F"/>
    <w:rsid w:val="00234F57"/>
    <w:rsid w:val="0025622A"/>
    <w:rsid w:val="00263BCB"/>
    <w:rsid w:val="0026716D"/>
    <w:rsid w:val="00270D3D"/>
    <w:rsid w:val="00271FF3"/>
    <w:rsid w:val="002759F9"/>
    <w:rsid w:val="00276E11"/>
    <w:rsid w:val="002770B3"/>
    <w:rsid w:val="002813D4"/>
    <w:rsid w:val="002816FF"/>
    <w:rsid w:val="0028230B"/>
    <w:rsid w:val="00286F64"/>
    <w:rsid w:val="0029791D"/>
    <w:rsid w:val="002B51D8"/>
    <w:rsid w:val="002B5B6D"/>
    <w:rsid w:val="002C36E9"/>
    <w:rsid w:val="002C67E5"/>
    <w:rsid w:val="002D4849"/>
    <w:rsid w:val="002F32B5"/>
    <w:rsid w:val="002F3649"/>
    <w:rsid w:val="002F6596"/>
    <w:rsid w:val="002F6B99"/>
    <w:rsid w:val="00300E6E"/>
    <w:rsid w:val="00305E66"/>
    <w:rsid w:val="003071DE"/>
    <w:rsid w:val="003106BC"/>
    <w:rsid w:val="0031626C"/>
    <w:rsid w:val="00316A4A"/>
    <w:rsid w:val="00347270"/>
    <w:rsid w:val="003514FC"/>
    <w:rsid w:val="00353F0B"/>
    <w:rsid w:val="003567C4"/>
    <w:rsid w:val="0037174C"/>
    <w:rsid w:val="00377C90"/>
    <w:rsid w:val="0039053F"/>
    <w:rsid w:val="003913A5"/>
    <w:rsid w:val="003947B1"/>
    <w:rsid w:val="00394FBC"/>
    <w:rsid w:val="003B30B2"/>
    <w:rsid w:val="003B4825"/>
    <w:rsid w:val="003C5986"/>
    <w:rsid w:val="003C709D"/>
    <w:rsid w:val="003D2EFF"/>
    <w:rsid w:val="003E2B8F"/>
    <w:rsid w:val="003E3D7B"/>
    <w:rsid w:val="003E78B1"/>
    <w:rsid w:val="003F4D0B"/>
    <w:rsid w:val="003F637F"/>
    <w:rsid w:val="00403C08"/>
    <w:rsid w:val="00404630"/>
    <w:rsid w:val="00411BF0"/>
    <w:rsid w:val="0041579C"/>
    <w:rsid w:val="004202E9"/>
    <w:rsid w:val="00424BE4"/>
    <w:rsid w:val="00425620"/>
    <w:rsid w:val="004306F9"/>
    <w:rsid w:val="00430DA6"/>
    <w:rsid w:val="00433CD3"/>
    <w:rsid w:val="004357D1"/>
    <w:rsid w:val="004371EC"/>
    <w:rsid w:val="00441F0B"/>
    <w:rsid w:val="00446739"/>
    <w:rsid w:val="00451059"/>
    <w:rsid w:val="00452727"/>
    <w:rsid w:val="00456DD8"/>
    <w:rsid w:val="00466444"/>
    <w:rsid w:val="004718EE"/>
    <w:rsid w:val="004767D1"/>
    <w:rsid w:val="00484A8C"/>
    <w:rsid w:val="0049464B"/>
    <w:rsid w:val="004948D4"/>
    <w:rsid w:val="0049517A"/>
    <w:rsid w:val="00495C60"/>
    <w:rsid w:val="00496A04"/>
    <w:rsid w:val="004A4A80"/>
    <w:rsid w:val="004A68D9"/>
    <w:rsid w:val="004B31A9"/>
    <w:rsid w:val="004B48F4"/>
    <w:rsid w:val="004C7CB2"/>
    <w:rsid w:val="004D3462"/>
    <w:rsid w:val="004D3DEA"/>
    <w:rsid w:val="004E19DD"/>
    <w:rsid w:val="004F0EF5"/>
    <w:rsid w:val="004F241B"/>
    <w:rsid w:val="004F757F"/>
    <w:rsid w:val="00506CA7"/>
    <w:rsid w:val="0050774F"/>
    <w:rsid w:val="00510EC4"/>
    <w:rsid w:val="00520812"/>
    <w:rsid w:val="005208E6"/>
    <w:rsid w:val="00520BF3"/>
    <w:rsid w:val="0052168C"/>
    <w:rsid w:val="00535827"/>
    <w:rsid w:val="005440A0"/>
    <w:rsid w:val="00561C6C"/>
    <w:rsid w:val="005669B0"/>
    <w:rsid w:val="005738E8"/>
    <w:rsid w:val="00575092"/>
    <w:rsid w:val="0058569A"/>
    <w:rsid w:val="00585BD3"/>
    <w:rsid w:val="005959B6"/>
    <w:rsid w:val="005A1DB8"/>
    <w:rsid w:val="005A56FA"/>
    <w:rsid w:val="005A5FD8"/>
    <w:rsid w:val="005B58F7"/>
    <w:rsid w:val="005C35B5"/>
    <w:rsid w:val="005D0AA2"/>
    <w:rsid w:val="005D5FDE"/>
    <w:rsid w:val="005D7CF6"/>
    <w:rsid w:val="005E3347"/>
    <w:rsid w:val="005E5BEA"/>
    <w:rsid w:val="005F25B4"/>
    <w:rsid w:val="005F37C5"/>
    <w:rsid w:val="005F50DB"/>
    <w:rsid w:val="00606943"/>
    <w:rsid w:val="0061010E"/>
    <w:rsid w:val="0062388A"/>
    <w:rsid w:val="00627372"/>
    <w:rsid w:val="00631BAC"/>
    <w:rsid w:val="00641067"/>
    <w:rsid w:val="006446C0"/>
    <w:rsid w:val="00652C11"/>
    <w:rsid w:val="0066385F"/>
    <w:rsid w:val="00675E9F"/>
    <w:rsid w:val="00676E19"/>
    <w:rsid w:val="00677055"/>
    <w:rsid w:val="00683225"/>
    <w:rsid w:val="00692FAB"/>
    <w:rsid w:val="006B07FE"/>
    <w:rsid w:val="006B1C07"/>
    <w:rsid w:val="006C023B"/>
    <w:rsid w:val="006C3D39"/>
    <w:rsid w:val="006D44DF"/>
    <w:rsid w:val="006D68C2"/>
    <w:rsid w:val="006F2475"/>
    <w:rsid w:val="006F497D"/>
    <w:rsid w:val="0070539F"/>
    <w:rsid w:val="00705EF2"/>
    <w:rsid w:val="0071081A"/>
    <w:rsid w:val="00716821"/>
    <w:rsid w:val="007173AB"/>
    <w:rsid w:val="00725BAF"/>
    <w:rsid w:val="00726623"/>
    <w:rsid w:val="00730B97"/>
    <w:rsid w:val="00730DE2"/>
    <w:rsid w:val="00736720"/>
    <w:rsid w:val="00743CE1"/>
    <w:rsid w:val="0074734C"/>
    <w:rsid w:val="00751226"/>
    <w:rsid w:val="00761228"/>
    <w:rsid w:val="00763CE0"/>
    <w:rsid w:val="00772D7C"/>
    <w:rsid w:val="0077541B"/>
    <w:rsid w:val="00776202"/>
    <w:rsid w:val="00776930"/>
    <w:rsid w:val="00784ABC"/>
    <w:rsid w:val="0078664D"/>
    <w:rsid w:val="00790BD1"/>
    <w:rsid w:val="00795B96"/>
    <w:rsid w:val="007A13E8"/>
    <w:rsid w:val="007A1CD5"/>
    <w:rsid w:val="007B34F0"/>
    <w:rsid w:val="007B5BE3"/>
    <w:rsid w:val="007C6529"/>
    <w:rsid w:val="007D2D70"/>
    <w:rsid w:val="007D45CA"/>
    <w:rsid w:val="007E713E"/>
    <w:rsid w:val="008067C9"/>
    <w:rsid w:val="008114FA"/>
    <w:rsid w:val="00825FA7"/>
    <w:rsid w:val="00830337"/>
    <w:rsid w:val="00835D3E"/>
    <w:rsid w:val="00845E73"/>
    <w:rsid w:val="008506F2"/>
    <w:rsid w:val="00873FF0"/>
    <w:rsid w:val="00880310"/>
    <w:rsid w:val="00881738"/>
    <w:rsid w:val="00883AEF"/>
    <w:rsid w:val="008B0874"/>
    <w:rsid w:val="008B581A"/>
    <w:rsid w:val="008D16A6"/>
    <w:rsid w:val="008D5C1F"/>
    <w:rsid w:val="008E462D"/>
    <w:rsid w:val="008E7733"/>
    <w:rsid w:val="008F4ACE"/>
    <w:rsid w:val="00906C8E"/>
    <w:rsid w:val="0091188B"/>
    <w:rsid w:val="00924518"/>
    <w:rsid w:val="00926403"/>
    <w:rsid w:val="009272CF"/>
    <w:rsid w:val="009328EB"/>
    <w:rsid w:val="00940D5D"/>
    <w:rsid w:val="009413A4"/>
    <w:rsid w:val="009419DF"/>
    <w:rsid w:val="00953CB9"/>
    <w:rsid w:val="009549AF"/>
    <w:rsid w:val="0095526A"/>
    <w:rsid w:val="00975888"/>
    <w:rsid w:val="0098130F"/>
    <w:rsid w:val="00987200"/>
    <w:rsid w:val="009A2EAB"/>
    <w:rsid w:val="009B1EAD"/>
    <w:rsid w:val="009B2BCD"/>
    <w:rsid w:val="009C1202"/>
    <w:rsid w:val="009C29CB"/>
    <w:rsid w:val="009C740E"/>
    <w:rsid w:val="009D24C5"/>
    <w:rsid w:val="009E188A"/>
    <w:rsid w:val="009E1C53"/>
    <w:rsid w:val="009F187B"/>
    <w:rsid w:val="009F3737"/>
    <w:rsid w:val="00A00DCF"/>
    <w:rsid w:val="00A046F0"/>
    <w:rsid w:val="00A07B6A"/>
    <w:rsid w:val="00A12D22"/>
    <w:rsid w:val="00A14E04"/>
    <w:rsid w:val="00A175E3"/>
    <w:rsid w:val="00A2318B"/>
    <w:rsid w:val="00A27665"/>
    <w:rsid w:val="00A2793D"/>
    <w:rsid w:val="00A43A17"/>
    <w:rsid w:val="00A4478C"/>
    <w:rsid w:val="00A613D5"/>
    <w:rsid w:val="00A65256"/>
    <w:rsid w:val="00A725CD"/>
    <w:rsid w:val="00A763CF"/>
    <w:rsid w:val="00A77224"/>
    <w:rsid w:val="00A81A6D"/>
    <w:rsid w:val="00A835EA"/>
    <w:rsid w:val="00A86E5C"/>
    <w:rsid w:val="00A95EB3"/>
    <w:rsid w:val="00A965FF"/>
    <w:rsid w:val="00AB1B8D"/>
    <w:rsid w:val="00AB502F"/>
    <w:rsid w:val="00AB65AB"/>
    <w:rsid w:val="00AC5B70"/>
    <w:rsid w:val="00AD34CE"/>
    <w:rsid w:val="00AD59B9"/>
    <w:rsid w:val="00AE20D4"/>
    <w:rsid w:val="00AE2EC5"/>
    <w:rsid w:val="00AF0682"/>
    <w:rsid w:val="00AF07F4"/>
    <w:rsid w:val="00AF610D"/>
    <w:rsid w:val="00AF72E8"/>
    <w:rsid w:val="00B01944"/>
    <w:rsid w:val="00B20017"/>
    <w:rsid w:val="00B202AB"/>
    <w:rsid w:val="00B2159E"/>
    <w:rsid w:val="00B23C5D"/>
    <w:rsid w:val="00B258B4"/>
    <w:rsid w:val="00B30273"/>
    <w:rsid w:val="00B33CC9"/>
    <w:rsid w:val="00B35F2C"/>
    <w:rsid w:val="00B422FB"/>
    <w:rsid w:val="00B43403"/>
    <w:rsid w:val="00B4529A"/>
    <w:rsid w:val="00B52DF8"/>
    <w:rsid w:val="00B54A70"/>
    <w:rsid w:val="00B70F78"/>
    <w:rsid w:val="00B7517F"/>
    <w:rsid w:val="00B91156"/>
    <w:rsid w:val="00B9231E"/>
    <w:rsid w:val="00B92F43"/>
    <w:rsid w:val="00B94CAA"/>
    <w:rsid w:val="00BA0B79"/>
    <w:rsid w:val="00BB4860"/>
    <w:rsid w:val="00BC0208"/>
    <w:rsid w:val="00BC0E16"/>
    <w:rsid w:val="00BC35D2"/>
    <w:rsid w:val="00BC43CE"/>
    <w:rsid w:val="00BC6627"/>
    <w:rsid w:val="00BD4E87"/>
    <w:rsid w:val="00BE1B48"/>
    <w:rsid w:val="00BE6A25"/>
    <w:rsid w:val="00BF32F7"/>
    <w:rsid w:val="00C100AA"/>
    <w:rsid w:val="00C117E9"/>
    <w:rsid w:val="00C1733C"/>
    <w:rsid w:val="00C21667"/>
    <w:rsid w:val="00C311A2"/>
    <w:rsid w:val="00C31A7C"/>
    <w:rsid w:val="00C502EC"/>
    <w:rsid w:val="00C673A2"/>
    <w:rsid w:val="00C76EA3"/>
    <w:rsid w:val="00C85485"/>
    <w:rsid w:val="00C90819"/>
    <w:rsid w:val="00CA44B4"/>
    <w:rsid w:val="00CA4AA9"/>
    <w:rsid w:val="00CA7F79"/>
    <w:rsid w:val="00CB220E"/>
    <w:rsid w:val="00CB56F1"/>
    <w:rsid w:val="00CC4027"/>
    <w:rsid w:val="00CC4AC0"/>
    <w:rsid w:val="00CC6271"/>
    <w:rsid w:val="00CC739E"/>
    <w:rsid w:val="00CD47AB"/>
    <w:rsid w:val="00CD6FD8"/>
    <w:rsid w:val="00CF7EF8"/>
    <w:rsid w:val="00D1124F"/>
    <w:rsid w:val="00D1498A"/>
    <w:rsid w:val="00D174DE"/>
    <w:rsid w:val="00D20027"/>
    <w:rsid w:val="00D32D83"/>
    <w:rsid w:val="00D40607"/>
    <w:rsid w:val="00D4516F"/>
    <w:rsid w:val="00D4681C"/>
    <w:rsid w:val="00D50E15"/>
    <w:rsid w:val="00D550E1"/>
    <w:rsid w:val="00D67DBC"/>
    <w:rsid w:val="00D80CD2"/>
    <w:rsid w:val="00D85775"/>
    <w:rsid w:val="00D86F19"/>
    <w:rsid w:val="00D92A3F"/>
    <w:rsid w:val="00D952C9"/>
    <w:rsid w:val="00DA5096"/>
    <w:rsid w:val="00DB3A21"/>
    <w:rsid w:val="00DB7F1E"/>
    <w:rsid w:val="00DD67BE"/>
    <w:rsid w:val="00DD79E3"/>
    <w:rsid w:val="00DE34B9"/>
    <w:rsid w:val="00DE4F9E"/>
    <w:rsid w:val="00DE5E41"/>
    <w:rsid w:val="00DF7231"/>
    <w:rsid w:val="00E05991"/>
    <w:rsid w:val="00E12BB8"/>
    <w:rsid w:val="00E1308F"/>
    <w:rsid w:val="00E136BD"/>
    <w:rsid w:val="00E2627F"/>
    <w:rsid w:val="00E27139"/>
    <w:rsid w:val="00E27A05"/>
    <w:rsid w:val="00E412E1"/>
    <w:rsid w:val="00E41C7E"/>
    <w:rsid w:val="00E4244D"/>
    <w:rsid w:val="00E42557"/>
    <w:rsid w:val="00E426D2"/>
    <w:rsid w:val="00E5347D"/>
    <w:rsid w:val="00E551A5"/>
    <w:rsid w:val="00E61325"/>
    <w:rsid w:val="00E61D52"/>
    <w:rsid w:val="00E76878"/>
    <w:rsid w:val="00E84269"/>
    <w:rsid w:val="00E84522"/>
    <w:rsid w:val="00EA275A"/>
    <w:rsid w:val="00EA4AFB"/>
    <w:rsid w:val="00EA6CD2"/>
    <w:rsid w:val="00EA6E6E"/>
    <w:rsid w:val="00EB0AB0"/>
    <w:rsid w:val="00EB6234"/>
    <w:rsid w:val="00EC1497"/>
    <w:rsid w:val="00ED0E66"/>
    <w:rsid w:val="00EE548C"/>
    <w:rsid w:val="00EE6169"/>
    <w:rsid w:val="00EE7804"/>
    <w:rsid w:val="00EF09E0"/>
    <w:rsid w:val="00F10459"/>
    <w:rsid w:val="00F17D79"/>
    <w:rsid w:val="00F23AB3"/>
    <w:rsid w:val="00F24E8B"/>
    <w:rsid w:val="00F253C1"/>
    <w:rsid w:val="00F30472"/>
    <w:rsid w:val="00F33D55"/>
    <w:rsid w:val="00F364B1"/>
    <w:rsid w:val="00F37AF7"/>
    <w:rsid w:val="00F42ABE"/>
    <w:rsid w:val="00F42BF4"/>
    <w:rsid w:val="00F50796"/>
    <w:rsid w:val="00F61AC9"/>
    <w:rsid w:val="00F660B6"/>
    <w:rsid w:val="00F67835"/>
    <w:rsid w:val="00F703E3"/>
    <w:rsid w:val="00F83863"/>
    <w:rsid w:val="00F9205A"/>
    <w:rsid w:val="00FA09AF"/>
    <w:rsid w:val="00FB4007"/>
    <w:rsid w:val="00FB5FA5"/>
    <w:rsid w:val="00FC4C75"/>
    <w:rsid w:val="00FD2150"/>
    <w:rsid w:val="00FD21E0"/>
    <w:rsid w:val="00FD567F"/>
    <w:rsid w:val="00FE7AA7"/>
    <w:rsid w:val="00FF2FDB"/>
    <w:rsid w:val="00FF540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C673A2"/>
    <w:pPr>
      <w:numPr>
        <w:numId w:val="20"/>
      </w:numPr>
      <w:bidi/>
      <w:spacing w:before="0" w:after="200" w:line="240" w:lineRule="auto"/>
      <w:contextualSpacing/>
      <w:textAlignment w:val="baseline"/>
    </w:pPr>
    <w:rPr>
      <w:rFonts w:ascii="Nafees Web Naskh" w:hAnsi="Nafees Web Naskh" w:cs="Nafees Web Naskh"/>
      <w:szCs w:val="24"/>
      <w:lang w:eastAsia="en-CA" w:bidi="ur-PK"/>
    </w:r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styleId="UnresolvedMention">
    <w:name w:val="Unresolved Mention"/>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s://www.toronto.ca/legdocs/mmis/2019/hl/bgrd/backgroundfile-138987.pdf"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tdsb.on.ca/News/Article-Details/ArtMID/474/ArticleID/1619/Sikh-Heritage-Month" TargetMode="External"/><Relationship Id="rId17" Type="http://schemas.openxmlformats.org/officeDocument/2006/relationships/image" Target="media/image5.png"/><Relationship Id="rId25" Type="http://schemas.openxmlformats.org/officeDocument/2006/relationships/hyperlink" Target="https://www.thetyc.c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tdsb.on.ca/High-School/TDSB-Student-Sen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dsb.on.ca/News/Article-Details/ArtMID/474/ArticleID/1618/Latin-America-History-Month" TargetMode="External"/><Relationship Id="rId24" Type="http://schemas.openxmlformats.org/officeDocument/2006/relationships/hyperlink" Target="https://sites.google.com/tdsb.on.ca/vssclubsactivities/hom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document/d/1t3FVOlaaEmWFUNtArZQu1yua66l3gY4w8K1rLxm6Bhc/edit" TargetMode="External"/><Relationship Id="rId23" Type="http://schemas.openxmlformats.org/officeDocument/2006/relationships/hyperlink" Target="https://sites.google.com/tdsb.on.ca/vss-black-student-alliance/home" TargetMode="External"/><Relationship Id="rId28" Type="http://schemas.openxmlformats.org/officeDocument/2006/relationships/hyperlink" Target="https://proof.utoronto.ca/food-insecurity/" TargetMode="External"/><Relationship Id="rId10" Type="http://schemas.openxmlformats.org/officeDocument/2006/relationships/hyperlink" Target="https://www.tdsb.on.ca/News/Article-Details/ArtMID/474/ArticleID/1617/Hispanic-Heritage-Month"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oronto.ca/home/covid-19/covid-19-protect-yourself-others/covid-19-vaccines/covid-19-vaccine-resources/" TargetMode="External"/><Relationship Id="rId14" Type="http://schemas.openxmlformats.org/officeDocument/2006/relationships/footer" Target="footer1.xml"/><Relationship Id="rId22" Type="http://schemas.openxmlformats.org/officeDocument/2006/relationships/hyperlink" Target="https://drive.google.com/file/d/1ZYeeDE0pQsHBihgQZEW42Z9cNNx2ok9r/view?usp=drive_web" TargetMode="External"/><Relationship Id="rId27" Type="http://schemas.openxmlformats.org/officeDocument/2006/relationships/hyperlink" Target="https://cfccanada.ca/en/Home" TargetMode="External"/><Relationship Id="rId30"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BD5C-7EEA-49E7-BE94-D3023797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671</TotalTime>
  <Pages>6</Pages>
  <Words>2454</Words>
  <Characters>13991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Shahid Suleman</cp:lastModifiedBy>
  <cp:revision>38</cp:revision>
  <cp:lastPrinted>2020-12-15T20:11:00Z</cp:lastPrinted>
  <dcterms:created xsi:type="dcterms:W3CDTF">2021-03-30T10:25:00Z</dcterms:created>
  <dcterms:modified xsi:type="dcterms:W3CDTF">2021-05-10T10:16:00Z</dcterms:modified>
</cp:coreProperties>
</file>