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3378"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rsidRPr="00BF5732" w14:paraId="46A7CF0E" w14:textId="77777777" w:rsidTr="002955CD">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5A7AF096" w14:textId="77777777" w:rsidR="00D40607" w:rsidRPr="00BF5732" w:rsidRDefault="00C311A2" w:rsidP="00D40607">
            <w:pPr>
              <w:jc w:val="center"/>
              <w:rPr>
                <w:rFonts w:cs="Arial"/>
                <w:b/>
                <w:bCs/>
                <w:color w:val="FFFFFF" w:themeColor="background1"/>
                <w:sz w:val="19"/>
                <w:szCs w:val="19"/>
              </w:rPr>
            </w:pPr>
            <w:r w:rsidRPr="00BF5732">
              <w:rPr>
                <w:rFonts w:cs="Arial"/>
                <w:b/>
                <w:noProof/>
                <w:color w:val="FFFFFF" w:themeColor="background1"/>
                <w:sz w:val="19"/>
                <w:szCs w:val="19"/>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007173AB" w:rsidRPr="00BF5732">
              <w:rPr>
                <w:rFonts w:cs="Arial"/>
                <w:b/>
                <w:color w:val="FFFFFF" w:themeColor="background1"/>
                <w:sz w:val="19"/>
                <w:szCs w:val="19"/>
              </w:rPr>
              <w:br/>
            </w:r>
          </w:p>
          <w:p w14:paraId="1A43701A" w14:textId="4B1C01D2" w:rsidR="0014248C" w:rsidRPr="00BF5732" w:rsidRDefault="00882C14" w:rsidP="00D40607">
            <w:pPr>
              <w:rPr>
                <w:rFonts w:cs="Arial"/>
                <w:b/>
                <w:bCs/>
                <w:color w:val="FFFFFF" w:themeColor="background1"/>
                <w:sz w:val="19"/>
                <w:szCs w:val="19"/>
              </w:rPr>
            </w:pPr>
            <w:r>
              <w:rPr>
                <w:rFonts w:cs="Raavi" w:hint="cs"/>
                <w:b/>
                <w:bCs/>
                <w:color w:val="FFFFFF" w:themeColor="background1"/>
                <w:sz w:val="19"/>
                <w:szCs w:val="19"/>
                <w:cs/>
                <w:lang w:bidi="pa-IN"/>
              </w:rPr>
              <w:t xml:space="preserve">ਟੀਡੀਐਸਬੀ ਐਲੀਮੈਂਟਰੀ ਵਰਚੂਅਲ ਸਕੂਲ ਫੈਮਲੀ </w:t>
            </w:r>
            <w:r w:rsidRPr="00882C14">
              <w:rPr>
                <w:rFonts w:cs="Raavi"/>
                <w:b/>
                <w:bCs/>
                <w:color w:val="FFFFFF" w:themeColor="background1"/>
                <w:sz w:val="19"/>
                <w:szCs w:val="19"/>
                <w:cs/>
                <w:lang w:bidi="pa-IN"/>
              </w:rPr>
              <w:t>ਨਿਊਜ਼ਲੈਟਰ</w:t>
            </w:r>
          </w:p>
          <w:p w14:paraId="39900524" w14:textId="026CDA36" w:rsidR="001B5D14" w:rsidRPr="00BF5732" w:rsidRDefault="00BA731D" w:rsidP="00D40607">
            <w:pPr>
              <w:rPr>
                <w:rFonts w:cs="Arial"/>
                <w:color w:val="FFFFFF" w:themeColor="background1"/>
                <w:sz w:val="19"/>
                <w:szCs w:val="19"/>
              </w:rPr>
            </w:pPr>
            <w:r w:rsidRPr="00BA731D">
              <w:rPr>
                <w:rFonts w:cs="Raavi" w:hint="cs"/>
                <w:color w:val="FFFFFF" w:themeColor="background1"/>
                <w:sz w:val="19"/>
                <w:szCs w:val="19"/>
                <w:cs/>
                <w:lang w:bidi="pa-IN"/>
              </w:rPr>
              <w:t>ਐਲੀਮੈਂਟਰੀ ਵਰਚੂਅਲ ਸਕੂਲ</w:t>
            </w:r>
            <w:r w:rsidRPr="00BA731D">
              <w:rPr>
                <w:rFonts w:cs="Arial"/>
                <w:color w:val="FFFFFF" w:themeColor="background1"/>
                <w:sz w:val="19"/>
                <w:szCs w:val="19"/>
              </w:rPr>
              <w:t xml:space="preserve"> </w:t>
            </w:r>
            <w:r w:rsidRPr="00BA731D">
              <w:rPr>
                <w:rFonts w:cs="Raavi" w:hint="cs"/>
                <w:color w:val="FFFFFF" w:themeColor="background1"/>
                <w:sz w:val="19"/>
                <w:szCs w:val="19"/>
                <w:cs/>
                <w:lang w:bidi="pa-IN"/>
              </w:rPr>
              <w:t xml:space="preserve">ਦੇ ਸਾਰੇ </w:t>
            </w:r>
            <w:r>
              <w:rPr>
                <w:rFonts w:cs="Raavi" w:hint="cs"/>
                <w:color w:val="FFFFFF" w:themeColor="background1"/>
                <w:sz w:val="19"/>
                <w:szCs w:val="19"/>
                <w:cs/>
                <w:lang w:bidi="pa-IN"/>
              </w:rPr>
              <w:t>ਪਰਿਵਾਰਾਂ ਨੂੰ ਨਵਾਂ ਸਾਲ ਮੁਬਾਰਕ</w:t>
            </w:r>
            <w:r w:rsidR="004F0EF5" w:rsidRPr="00BA731D">
              <w:rPr>
                <w:rFonts w:ascii="Raavi" w:hAnsi="Raavi" w:cs="Raavi"/>
                <w:color w:val="FFFFFF" w:themeColor="background1"/>
                <w:sz w:val="19"/>
                <w:szCs w:val="19"/>
              </w:rPr>
              <w:t>!</w:t>
            </w:r>
            <w:r w:rsidR="001B5D14" w:rsidRPr="00BA731D">
              <w:rPr>
                <w:rFonts w:ascii="Raavi" w:hAnsi="Raavi" w:cs="Raavi"/>
                <w:color w:val="FFFFFF" w:themeColor="background1"/>
                <w:sz w:val="19"/>
                <w:szCs w:val="19"/>
              </w:rPr>
              <w:t xml:space="preserve"> </w:t>
            </w:r>
            <w:r w:rsidR="004F0EF5" w:rsidRPr="00BF5732">
              <w:rPr>
                <w:rFonts w:cs="Arial"/>
                <w:color w:val="FFFFFF" w:themeColor="background1"/>
                <w:sz w:val="19"/>
                <w:szCs w:val="19"/>
              </w:rPr>
              <w:br/>
            </w:r>
            <w:r w:rsidR="004F0EF5" w:rsidRPr="00BF5732">
              <w:rPr>
                <w:rFonts w:cs="Arial"/>
                <w:color w:val="FFFFFF" w:themeColor="background1"/>
                <w:sz w:val="19"/>
                <w:szCs w:val="19"/>
              </w:rPr>
              <w:br/>
            </w:r>
            <w:r w:rsidR="00DE3C38" w:rsidRPr="00DE3C38">
              <w:rPr>
                <w:rFonts w:cs="Raavi"/>
                <w:color w:val="FFFFFF" w:themeColor="background1"/>
                <w:sz w:val="19"/>
                <w:szCs w:val="19"/>
                <w:cs/>
                <w:lang w:bidi="pa-IN"/>
              </w:rPr>
              <w:t xml:space="preserve">ਭਾਵੇਂ </w:t>
            </w:r>
            <w:r w:rsidR="00DE3C38">
              <w:rPr>
                <w:rFonts w:cs="Raavi" w:hint="cs"/>
                <w:color w:val="FFFFFF" w:themeColor="background1"/>
                <w:sz w:val="19"/>
                <w:szCs w:val="19"/>
                <w:cs/>
                <w:lang w:bidi="pa-IN"/>
              </w:rPr>
              <w:t xml:space="preserve">ਇਸ ਸਾਲ ਦੀ ਸ਼ੁਰੂਆਤ </w:t>
            </w:r>
            <w:r w:rsidR="00DE3C38" w:rsidRPr="00DE3C38">
              <w:rPr>
                <w:rFonts w:cs="Raavi"/>
                <w:color w:val="FFFFFF" w:themeColor="background1"/>
                <w:sz w:val="19"/>
                <w:szCs w:val="19"/>
                <w:cs/>
                <w:lang w:bidi="pa-IN"/>
              </w:rPr>
              <w:t xml:space="preserve">ਚੁਨੌਤੀਜਨਕ </w:t>
            </w:r>
            <w:r w:rsidR="00DE3C38">
              <w:rPr>
                <w:rFonts w:cs="Raavi" w:hint="cs"/>
                <w:color w:val="FFFFFF" w:themeColor="background1"/>
                <w:sz w:val="19"/>
                <w:szCs w:val="19"/>
                <w:cs/>
                <w:lang w:bidi="pa-IN"/>
              </w:rPr>
              <w:t>ਰਹੀ ਹੈ, ਅਸੀਂ ਉਮੀਦ ਕਰਦੇ ਹਾਂ ਕਿ ਸਾਰੇ ਵਿਦਿਆਰਥੀ ਅਤੇ ਪਰਿਵਾਰ ਮੌਜੂਦਾ ਹਾਲਾਤਾਂ ਵਿੱਚ ਵਧੀਆ ਪ੍ਰਬੰਧ ਕਰ ਰਹੇ ਹਨ।</w:t>
            </w:r>
            <w:r w:rsidR="004F0EF5" w:rsidRPr="00BF5732">
              <w:rPr>
                <w:rFonts w:cs="Arial"/>
                <w:color w:val="FFFFFF" w:themeColor="background1"/>
                <w:sz w:val="19"/>
                <w:szCs w:val="19"/>
              </w:rPr>
              <w:t xml:space="preserve"> </w:t>
            </w:r>
          </w:p>
          <w:p w14:paraId="058D50DF" w14:textId="523AF060" w:rsidR="0014248C" w:rsidRPr="00223285" w:rsidRDefault="00DE3C38" w:rsidP="0014248C">
            <w:pPr>
              <w:rPr>
                <w:rFonts w:cs="Raavi"/>
                <w:color w:val="FFFFFF" w:themeColor="background1"/>
                <w:sz w:val="19"/>
                <w:szCs w:val="19"/>
                <w:lang w:bidi="pa-IN"/>
              </w:rPr>
            </w:pPr>
            <w:r>
              <w:rPr>
                <w:rFonts w:cs="Raavi" w:hint="cs"/>
                <w:color w:val="FFFFFF" w:themeColor="background1"/>
                <w:sz w:val="19"/>
                <w:szCs w:val="19"/>
                <w:cs/>
                <w:lang w:bidi="pa-IN"/>
              </w:rPr>
              <w:t>ਸਾਡਾ ਕਲਾਸਰੂਮਾਂ ਵਿੱਚ ਹੋਣ ਵਾਲੀਆਂ ਵਧੀਆ</w:t>
            </w:r>
            <w:r w:rsidRPr="00DE3C38">
              <w:rPr>
                <w:rFonts w:cs="Raavi" w:hint="cs"/>
                <w:color w:val="FFFFFF" w:themeColor="background1"/>
                <w:sz w:val="19"/>
                <w:szCs w:val="19"/>
                <w:cs/>
                <w:lang w:bidi="pa-IN"/>
              </w:rPr>
              <w:t xml:space="preserve"> </w:t>
            </w:r>
            <w:r w:rsidRPr="00DE3C38">
              <w:rPr>
                <w:rFonts w:eastAsia="Times New Roman" w:cs="Raavi"/>
                <w:color w:val="FFFFFF" w:themeColor="background1"/>
                <w:sz w:val="19"/>
                <w:szCs w:val="19"/>
                <w:cs/>
                <w:lang w:bidi="pa-IN"/>
              </w:rPr>
              <w:t>ਚੀਜ਼ਾਂ</w:t>
            </w:r>
            <w:r>
              <w:rPr>
                <w:rFonts w:eastAsia="Times New Roman" w:cs="Raavi" w:hint="cs"/>
                <w:color w:val="FFFFFF" w:themeColor="background1"/>
                <w:sz w:val="19"/>
                <w:szCs w:val="19"/>
                <w:cs/>
                <w:lang w:bidi="pa-IN"/>
              </w:rPr>
              <w:t xml:space="preserve"> ਬਾਰੇ ਸੁਣਨਾ ਜਾਰੀ ਹੈ ਅਤੇ ਅਸੀਂ </w:t>
            </w:r>
            <w:r w:rsidRPr="00DE3C38">
              <w:rPr>
                <w:rFonts w:eastAsia="Times New Roman" w:cs="Raavi"/>
                <w:color w:val="FFFFFF" w:themeColor="background1"/>
                <w:sz w:val="19"/>
                <w:szCs w:val="19"/>
                <w:cs/>
                <w:lang w:bidi="pa-IN"/>
              </w:rPr>
              <w:t>ਪ੍ਰਭਾਵਿਤ</w:t>
            </w:r>
            <w:r>
              <w:rPr>
                <w:rFonts w:eastAsia="Times New Roman" w:cs="Raavi" w:hint="cs"/>
                <w:color w:val="FFFFFF" w:themeColor="background1"/>
                <w:sz w:val="19"/>
                <w:szCs w:val="19"/>
                <w:cs/>
                <w:lang w:bidi="pa-IN"/>
              </w:rPr>
              <w:t xml:space="preserve"> ਹਾਂ ਕਿ ਵਿਦਿਆਰਥੀ ਕਿੰਨੇ </w:t>
            </w:r>
            <w:r w:rsidRPr="00DE3C38">
              <w:rPr>
                <w:rFonts w:eastAsia="Times New Roman" w:cs="Raavi"/>
                <w:color w:val="FFFFFF" w:themeColor="background1"/>
                <w:sz w:val="19"/>
                <w:szCs w:val="19"/>
                <w:cs/>
                <w:lang w:bidi="pa-IN"/>
              </w:rPr>
              <w:t>ਦ੍ਰਿੜ੍ਹ</w:t>
            </w:r>
            <w:r>
              <w:rPr>
                <w:rFonts w:eastAsia="Times New Roman" w:cs="Raavi" w:hint="cs"/>
                <w:color w:val="FFFFFF" w:themeColor="background1"/>
                <w:sz w:val="19"/>
                <w:szCs w:val="19"/>
                <w:cs/>
                <w:lang w:bidi="pa-IN"/>
              </w:rPr>
              <w:t xml:space="preserve"> ਰਹੇ ਹਨ। </w:t>
            </w:r>
            <w:r w:rsidRPr="00BA731D">
              <w:rPr>
                <w:rFonts w:cs="Raavi" w:hint="cs"/>
                <w:color w:val="FFFFFF" w:themeColor="background1"/>
                <w:sz w:val="19"/>
                <w:szCs w:val="19"/>
                <w:cs/>
                <w:lang w:bidi="pa-IN"/>
              </w:rPr>
              <w:t>ਐਲੀਮੈਂਟਰੀ ਵਰਚੂਅਲ ਸਕੂਲ</w:t>
            </w:r>
            <w:r w:rsidRPr="00BA731D">
              <w:rPr>
                <w:rFonts w:cs="Arial"/>
                <w:color w:val="FFFFFF" w:themeColor="background1"/>
                <w:sz w:val="19"/>
                <w:szCs w:val="19"/>
              </w:rPr>
              <w:t xml:space="preserve"> </w:t>
            </w:r>
            <w:r w:rsidRPr="00BA731D">
              <w:rPr>
                <w:rFonts w:cs="Raavi" w:hint="cs"/>
                <w:color w:val="FFFFFF" w:themeColor="background1"/>
                <w:sz w:val="19"/>
                <w:szCs w:val="19"/>
                <w:cs/>
                <w:lang w:bidi="pa-IN"/>
              </w:rPr>
              <w:t>ਦੇ</w:t>
            </w:r>
            <w:r>
              <w:rPr>
                <w:rFonts w:cs="Raavi" w:hint="cs"/>
                <w:color w:val="FFFFFF" w:themeColor="background1"/>
                <w:sz w:val="19"/>
                <w:szCs w:val="19"/>
                <w:cs/>
                <w:lang w:bidi="pa-IN"/>
              </w:rPr>
              <w:t xml:space="preserve"> ਸਾਰੇ ਸਟਾਫ ਵਲੋਂ ਅਸੀਂ ਮਾਤਾ-ਪਿਤਾ</w:t>
            </w:r>
            <w:r w:rsidRPr="00BF5732">
              <w:rPr>
                <w:rFonts w:cs="Arial"/>
                <w:color w:val="FFFFFF" w:themeColor="background1"/>
                <w:sz w:val="19"/>
                <w:szCs w:val="19"/>
              </w:rPr>
              <w:t>/</w:t>
            </w:r>
            <w:r>
              <w:rPr>
                <w:rFonts w:cs="Raavi" w:hint="cs"/>
                <w:color w:val="FFFFFF" w:themeColor="background1"/>
                <w:sz w:val="19"/>
                <w:szCs w:val="19"/>
                <w:cs/>
                <w:lang w:bidi="pa-IN"/>
              </w:rPr>
              <w:t xml:space="preserve">ਸਰਪ੍ਰਸਤਾਂ ਨੂੰ ਉਨ੍ਹਾਂ ਦੀ ਨਿਰੰਤਰ ਜਾਰੀ </w:t>
            </w:r>
            <w:r w:rsidRPr="00DE3C38">
              <w:rPr>
                <w:rFonts w:cs="Raavi"/>
                <w:color w:val="FFFFFF" w:themeColor="background1"/>
                <w:sz w:val="19"/>
                <w:szCs w:val="19"/>
                <w:cs/>
                <w:lang w:bidi="pa-IN"/>
              </w:rPr>
              <w:t>ਸਾਂਝੀਦਾਰੀ</w:t>
            </w:r>
            <w:r>
              <w:rPr>
                <w:rFonts w:cs="Raavi" w:hint="cs"/>
                <w:color w:val="FFFFFF" w:themeColor="background1"/>
                <w:sz w:val="19"/>
                <w:szCs w:val="19"/>
                <w:cs/>
                <w:lang w:bidi="pa-IN"/>
              </w:rPr>
              <w:t xml:space="preserve"> ਲਈ ਧੰਨਵਾਦ ਵੀ ਦੇਣਾ ਚਾਹਵਾਂਗੇ ਜਿਵੇਂ ਅਸੀਂ ਇਕੱਠੇ ਮਿਲ ਕੇ ਔਨਲਾਈਨ ਲਰਨਿੰਗ ਵਾਤਾਵਰਨ ਵਿੱਚੋਂ ਲੰਘਦੇ ਹਾਂ।</w:t>
            </w:r>
            <w:r w:rsidR="004F0EF5" w:rsidRPr="00BF5732">
              <w:rPr>
                <w:rFonts w:cs="Arial"/>
                <w:color w:val="FFFFFF" w:themeColor="background1"/>
                <w:sz w:val="19"/>
                <w:szCs w:val="19"/>
              </w:rPr>
              <w:t xml:space="preserve"> </w:t>
            </w:r>
            <w:r w:rsidR="004F0EF5" w:rsidRPr="00BF5732">
              <w:rPr>
                <w:rFonts w:cs="Arial"/>
                <w:color w:val="FFFFFF" w:themeColor="background1"/>
                <w:sz w:val="19"/>
                <w:szCs w:val="19"/>
              </w:rPr>
              <w:br/>
            </w:r>
            <w:r w:rsidR="00054B4E" w:rsidRPr="00BF5732">
              <w:rPr>
                <w:rFonts w:cs="Arial"/>
                <w:color w:val="FFFFFF" w:themeColor="background1"/>
                <w:sz w:val="19"/>
                <w:szCs w:val="19"/>
              </w:rPr>
              <w:br/>
            </w:r>
            <w:r w:rsidR="00223285">
              <w:rPr>
                <w:rFonts w:cs="Raavi" w:hint="cs"/>
                <w:color w:val="FFFFFF" w:themeColor="background1"/>
                <w:sz w:val="19"/>
                <w:szCs w:val="19"/>
                <w:cs/>
                <w:lang w:bidi="pa-IN"/>
              </w:rPr>
              <w:t xml:space="preserve">ਹੋਰ ਜਾਣਕਾਰੀ ਅਤੇ ਅੱਪਡੇਟਾਂ ਲਈ, ਕਿਰਪਾ ਕਰਕੇ </w:t>
            </w:r>
            <w:hyperlink r:id="rId9" w:history="1">
              <w:r w:rsidR="0014248C" w:rsidRPr="00BF5732">
                <w:rPr>
                  <w:rStyle w:val="Hyperlink"/>
                  <w:rFonts w:cs="Arial"/>
                  <w:color w:val="FFFFFF" w:themeColor="background1"/>
                  <w:sz w:val="19"/>
                  <w:szCs w:val="19"/>
                </w:rPr>
                <w:t>www.tdsb.on.ca/virtualschool</w:t>
              </w:r>
            </w:hyperlink>
            <w:r w:rsidR="00223285" w:rsidRPr="00223285">
              <w:rPr>
                <w:rStyle w:val="Hyperlink"/>
                <w:rFonts w:cs="Raavi" w:hint="cs"/>
                <w:color w:val="FFFFFF" w:themeColor="background1"/>
                <w:sz w:val="19"/>
                <w:szCs w:val="19"/>
                <w:u w:val="none"/>
                <w:cs/>
                <w:lang w:bidi="pa-IN"/>
              </w:rPr>
              <w:t xml:space="preserve"> </w:t>
            </w:r>
            <w:r w:rsidR="00223285" w:rsidRPr="00223285">
              <w:rPr>
                <w:rStyle w:val="Hyperlink"/>
                <w:rFonts w:cs="Raavi"/>
                <w:color w:val="FFFFFF" w:themeColor="background1"/>
                <w:sz w:val="19"/>
                <w:szCs w:val="19"/>
                <w:u w:val="none"/>
                <w:lang w:bidi="pa-IN"/>
              </w:rPr>
              <w:t>'</w:t>
            </w:r>
            <w:r w:rsidR="00223285" w:rsidRPr="00223285">
              <w:rPr>
                <w:rStyle w:val="Hyperlink"/>
                <w:rFonts w:cs="Raavi"/>
                <w:color w:val="FFFFFF" w:themeColor="background1"/>
                <w:sz w:val="19"/>
                <w:szCs w:val="19"/>
                <w:u w:val="none"/>
                <w:cs/>
                <w:lang w:bidi="pa-IN"/>
              </w:rPr>
              <w:t>ਤੇ</w:t>
            </w:r>
            <w:r w:rsidR="00AC5B70" w:rsidRPr="00BF5732">
              <w:rPr>
                <w:rStyle w:val="Hyperlink"/>
                <w:rFonts w:cs="Arial"/>
                <w:color w:val="FFFFFF" w:themeColor="background1"/>
                <w:sz w:val="19"/>
                <w:szCs w:val="19"/>
              </w:rPr>
              <w:br/>
            </w:r>
            <w:r w:rsidR="00223285">
              <w:rPr>
                <w:rFonts w:cs="Raavi" w:hint="cs"/>
                <w:color w:val="FFFFFF" w:themeColor="background1"/>
                <w:sz w:val="19"/>
                <w:szCs w:val="19"/>
                <w:cs/>
                <w:lang w:bidi="pa-IN"/>
              </w:rPr>
              <w:t xml:space="preserve">ਜਾਓ ਅਤੇ ਟਵਿਟਰ </w:t>
            </w:r>
            <w:r w:rsidR="00223285" w:rsidRPr="00223285">
              <w:rPr>
                <w:rFonts w:cs="Raavi"/>
                <w:color w:val="FFFFFF" w:themeColor="background1"/>
                <w:sz w:val="19"/>
                <w:szCs w:val="19"/>
                <w:lang w:bidi="pa-IN"/>
              </w:rPr>
              <w:t>'</w:t>
            </w:r>
            <w:r w:rsidR="00223285" w:rsidRPr="00223285">
              <w:rPr>
                <w:rFonts w:cs="Raavi"/>
                <w:color w:val="FFFFFF" w:themeColor="background1"/>
                <w:sz w:val="19"/>
                <w:szCs w:val="19"/>
                <w:cs/>
                <w:lang w:bidi="pa-IN"/>
              </w:rPr>
              <w:t xml:space="preserve">ਤੇ </w:t>
            </w:r>
            <w:r w:rsidR="00AC5B70" w:rsidRPr="00BF5732">
              <w:rPr>
                <w:rFonts w:cs="Arial"/>
                <w:color w:val="FFFFFF" w:themeColor="background1"/>
                <w:sz w:val="19"/>
                <w:szCs w:val="19"/>
              </w:rPr>
              <w:t>@tdsbvs</w:t>
            </w:r>
            <w:r w:rsidR="00223285">
              <w:rPr>
                <w:rFonts w:cs="Raavi" w:hint="cs"/>
                <w:color w:val="FFFFFF" w:themeColor="background1"/>
                <w:sz w:val="19"/>
                <w:szCs w:val="19"/>
                <w:cs/>
                <w:lang w:bidi="pa-IN"/>
              </w:rPr>
              <w:t xml:space="preserve"> </w:t>
            </w:r>
            <w:r w:rsidR="00223285" w:rsidRPr="00223285">
              <w:rPr>
                <w:rFonts w:cs="Raavi"/>
                <w:color w:val="FFFFFF" w:themeColor="background1"/>
                <w:sz w:val="19"/>
                <w:szCs w:val="19"/>
                <w:lang w:bidi="pa-IN"/>
              </w:rPr>
              <w:t>'</w:t>
            </w:r>
            <w:r w:rsidR="00223285" w:rsidRPr="00223285">
              <w:rPr>
                <w:rFonts w:cs="Raavi"/>
                <w:color w:val="FFFFFF" w:themeColor="background1"/>
                <w:sz w:val="19"/>
                <w:szCs w:val="19"/>
                <w:cs/>
                <w:lang w:bidi="pa-IN"/>
              </w:rPr>
              <w:t>ਤੇ</w:t>
            </w:r>
            <w:r w:rsidR="00223285">
              <w:rPr>
                <w:rFonts w:cs="Raavi" w:hint="cs"/>
                <w:color w:val="FFFFFF" w:themeColor="background1"/>
                <w:sz w:val="19"/>
                <w:szCs w:val="19"/>
                <w:cs/>
                <w:lang w:bidi="pa-IN"/>
              </w:rPr>
              <w:t xml:space="preserve"> ਫਾਲੋ ਕਰੋ।</w:t>
            </w:r>
          </w:p>
          <w:p w14:paraId="4EAC64E7" w14:textId="074E4909" w:rsidR="0014248C" w:rsidRPr="00BF5732" w:rsidRDefault="0014248C" w:rsidP="00BA039C">
            <w:pPr>
              <w:rPr>
                <w:rFonts w:cs="Arial"/>
                <w:color w:val="FFFFFF" w:themeColor="background1"/>
                <w:sz w:val="19"/>
                <w:szCs w:val="19"/>
              </w:rPr>
            </w:pPr>
          </w:p>
        </w:tc>
      </w:tr>
    </w:tbl>
    <w:p w14:paraId="58BFC66B" w14:textId="05F1A3FA" w:rsidR="00286F64" w:rsidRPr="00BF5732" w:rsidRDefault="00EC3A13" w:rsidP="00B60DF6">
      <w:pPr>
        <w:spacing w:before="0" w:after="0" w:line="240" w:lineRule="auto"/>
        <w:ind w:left="-284"/>
        <w:rPr>
          <w:rFonts w:cs="Arial"/>
          <w:b/>
          <w:bCs/>
          <w:color w:val="F79646" w:themeColor="accent6"/>
          <w:sz w:val="19"/>
          <w:szCs w:val="19"/>
        </w:rPr>
      </w:pPr>
      <w:r w:rsidRPr="00BF5732">
        <w:rPr>
          <w:rFonts w:cs="Raavi" w:hint="cs"/>
          <w:b/>
          <w:bCs/>
          <w:color w:val="F79646" w:themeColor="accent6"/>
          <w:sz w:val="19"/>
          <w:szCs w:val="19"/>
          <w:cs/>
          <w:lang w:bidi="pa-IN"/>
        </w:rPr>
        <w:t>ਮਾਨਸਿਕ</w:t>
      </w:r>
      <w:r w:rsidR="00D952C9" w:rsidRPr="00BF5732">
        <w:rPr>
          <w:rFonts w:cs="Arial"/>
          <w:b/>
          <w:bCs/>
          <w:color w:val="F79646" w:themeColor="accent6"/>
          <w:sz w:val="19"/>
          <w:szCs w:val="19"/>
        </w:rPr>
        <w:t xml:space="preserve"> </w:t>
      </w:r>
      <w:r w:rsidRPr="00BF5732">
        <w:rPr>
          <w:rFonts w:cs="Raavi" w:hint="cs"/>
          <w:b/>
          <w:bCs/>
          <w:color w:val="F79646" w:themeColor="accent6"/>
          <w:sz w:val="19"/>
          <w:szCs w:val="19"/>
          <w:cs/>
          <w:lang w:bidi="pa-IN"/>
        </w:rPr>
        <w:t>ਸਿਹਤ ਅਤੇ</w:t>
      </w:r>
      <w:r w:rsidR="00716821" w:rsidRPr="00BF5732">
        <w:rPr>
          <w:rFonts w:cs="Arial"/>
          <w:b/>
          <w:bCs/>
          <w:color w:val="F79646" w:themeColor="accent6"/>
          <w:sz w:val="19"/>
          <w:szCs w:val="19"/>
        </w:rPr>
        <w:br/>
      </w:r>
      <w:r w:rsidRPr="00BF5732">
        <w:rPr>
          <w:rFonts w:cs="Raavi" w:hint="cs"/>
          <w:b/>
          <w:bCs/>
          <w:color w:val="F79646" w:themeColor="accent6"/>
          <w:sz w:val="19"/>
          <w:szCs w:val="19"/>
          <w:cs/>
          <w:lang w:bidi="pa-IN"/>
        </w:rPr>
        <w:t>ਕੁਸ਼ਲਤਾ</w:t>
      </w:r>
      <w:r w:rsidR="00286F64" w:rsidRPr="00BF5732">
        <w:rPr>
          <w:rFonts w:cs="Arial"/>
          <w:b/>
          <w:bCs/>
          <w:color w:val="F79646" w:themeColor="accent6"/>
          <w:sz w:val="19"/>
          <w:szCs w:val="19"/>
        </w:rPr>
        <w:t xml:space="preserve">: </w:t>
      </w:r>
      <w:r w:rsidRPr="00BF5732">
        <w:rPr>
          <w:rFonts w:cs="Raavi" w:hint="cs"/>
          <w:b/>
          <w:bCs/>
          <w:color w:val="F79646" w:themeColor="accent6"/>
          <w:sz w:val="19"/>
          <w:szCs w:val="19"/>
          <w:cs/>
          <w:lang w:bidi="pa-IN"/>
        </w:rPr>
        <w:t>ਸਕੂਨ ਲੱਭਣਾ</w:t>
      </w:r>
    </w:p>
    <w:p w14:paraId="502BDC19" w14:textId="4F2E321A" w:rsidR="00286F64" w:rsidRPr="00BF5732" w:rsidRDefault="00EC3A13" w:rsidP="00286F64">
      <w:pPr>
        <w:spacing w:line="240" w:lineRule="auto"/>
        <w:ind w:left="-284"/>
        <w:rPr>
          <w:rFonts w:cs="Arial"/>
          <w:sz w:val="19"/>
          <w:szCs w:val="19"/>
        </w:rPr>
      </w:pPr>
      <w:r w:rsidRPr="00BF5732">
        <w:rPr>
          <w:rFonts w:cs="Raavi" w:hint="cs"/>
          <w:sz w:val="19"/>
          <w:szCs w:val="19"/>
          <w:cs/>
          <w:lang w:bidi="pa-IN"/>
        </w:rPr>
        <w:t xml:space="preserve">ਸਾਡੇ </w:t>
      </w:r>
      <w:r w:rsidRPr="00BF5732">
        <w:rPr>
          <w:rFonts w:cs="Raavi"/>
          <w:sz w:val="19"/>
          <w:szCs w:val="19"/>
          <w:cs/>
          <w:lang w:bidi="pa-IN"/>
        </w:rPr>
        <w:t xml:space="preserve">ਰੋਜ਼ਾਨਾ </w:t>
      </w:r>
      <w:r w:rsidRPr="00BF5732">
        <w:rPr>
          <w:rFonts w:cs="Raavi" w:hint="cs"/>
          <w:sz w:val="19"/>
          <w:szCs w:val="19"/>
          <w:cs/>
          <w:lang w:bidi="pa-IN"/>
        </w:rPr>
        <w:t xml:space="preserve">ਜੀਵਨਾਂ ਵਿੱਚ ਸਕੂਨ ਲੱਭਣਾ </w:t>
      </w:r>
      <w:r w:rsidR="0053021A" w:rsidRPr="00BF5732">
        <w:rPr>
          <w:rFonts w:cs="Raavi"/>
          <w:sz w:val="19"/>
          <w:szCs w:val="19"/>
          <w:cs/>
          <w:lang w:bidi="pa-IN"/>
        </w:rPr>
        <w:t xml:space="preserve">ਚੁਨੌਤੀਜਨਕ </w:t>
      </w:r>
      <w:r w:rsidR="0053021A" w:rsidRPr="00BF5732">
        <w:rPr>
          <w:rFonts w:cs="Raavi" w:hint="cs"/>
          <w:sz w:val="19"/>
          <w:szCs w:val="19"/>
          <w:cs/>
          <w:lang w:bidi="pa-IN"/>
        </w:rPr>
        <w:t>ਹੋ ਸਕਦਾ ਹੈ, ਖਾਸ ਕਰਕੇ ਉਸ ਵੇਲੇ ਜਦੋਂ ਅਸੀਂ ਵਰਚੂਲ ਲਰਨਿੰਗ ਵਿੱਚ ਹਿੱਸਾ ਲੈਣ ਲਈ ਇੰਨ੍ਹਾਂ ਸਮਾਂ ਔਨਲਾਈਨ ਬਿਤਾਉਂਦੇ ਹਾਂ।</w:t>
      </w:r>
      <w:r w:rsidR="005730BA" w:rsidRPr="00BF5732">
        <w:rPr>
          <w:rFonts w:cs="Raavi" w:hint="cs"/>
          <w:sz w:val="19"/>
          <w:szCs w:val="19"/>
          <w:cs/>
          <w:lang w:bidi="pa-IN"/>
        </w:rPr>
        <w:t xml:space="preserve"> ਸਕੂਨ ਆਪਣੀ ਦੇਖਭਾਲ ਕਰਨ ਦਾ ਇੱਕ ਮਹੱਤਵਪੂਰਨ ਹਿੱਸਾ ਹੈ </w:t>
      </w:r>
      <w:r w:rsidR="005730BA" w:rsidRPr="00BF5732">
        <w:rPr>
          <w:rFonts w:cs="Raavi"/>
          <w:sz w:val="19"/>
          <w:szCs w:val="19"/>
          <w:cs/>
          <w:lang w:bidi="pa-IN"/>
        </w:rPr>
        <w:t>–</w:t>
      </w:r>
      <w:r w:rsidR="005730BA" w:rsidRPr="00BF5732">
        <w:rPr>
          <w:rFonts w:cs="Raavi" w:hint="cs"/>
          <w:sz w:val="19"/>
          <w:szCs w:val="19"/>
          <w:cs/>
          <w:lang w:bidi="pa-IN"/>
        </w:rPr>
        <w:t xml:space="preserve"> ਆਪਣੇ ਆਪ ਲਈ ਇੱਕ ਪਲ ਕਢਣਾ ਸਾਡੇ ਧਿਆਨ ਨੂੰ ਮੁੜ ਕੇ ਕੇਂਦ</w:t>
      </w:r>
      <w:r w:rsidR="002955CD" w:rsidRPr="00BF5732">
        <w:rPr>
          <w:rFonts w:cs="Raavi" w:hint="cs"/>
          <w:sz w:val="19"/>
          <w:szCs w:val="19"/>
          <w:cs/>
          <w:lang w:bidi="pa-IN"/>
        </w:rPr>
        <w:t>੍ਰਿ</w:t>
      </w:r>
      <w:r w:rsidR="005730BA" w:rsidRPr="00BF5732">
        <w:rPr>
          <w:rFonts w:cs="Raavi" w:hint="cs"/>
          <w:sz w:val="19"/>
          <w:szCs w:val="19"/>
          <w:cs/>
          <w:lang w:bidi="pa-IN"/>
        </w:rPr>
        <w:t>ਤ ਕਰਨ ਅਤੇ ਸਾਡੀ ਊਰਜਾ ਨੂੰ ਬਹਾਲ ਕਰਨ ਵਿੱਚ ਸਹਾਇਤਾ ਕਰਦਾ ਹੈ।</w:t>
      </w:r>
    </w:p>
    <w:p w14:paraId="60EAA927" w14:textId="4DD170A2" w:rsidR="00286F64" w:rsidRPr="00BF5732" w:rsidRDefault="004A4DAC" w:rsidP="00286F64">
      <w:pPr>
        <w:spacing w:line="240" w:lineRule="auto"/>
        <w:ind w:left="-284"/>
        <w:rPr>
          <w:rFonts w:cs="Arial"/>
          <w:sz w:val="19"/>
          <w:szCs w:val="19"/>
        </w:rPr>
      </w:pPr>
      <w:r w:rsidRPr="00BF5732">
        <w:rPr>
          <w:rFonts w:cs="Raavi" w:hint="cs"/>
          <w:sz w:val="19"/>
          <w:szCs w:val="19"/>
          <w:cs/>
          <w:lang w:bidi="pa-IN"/>
        </w:rPr>
        <w:t xml:space="preserve">ਇਹ ਤੁਹਾਡੇ ਦਿਨ ਵਿੱਚ ਸਕੂਨ ਲੱਭਣ ਲਈ </w:t>
      </w:r>
      <w:r w:rsidR="00E206E7" w:rsidRPr="00BF5732">
        <w:fldChar w:fldCharType="begin"/>
      </w:r>
      <w:r w:rsidRPr="00BF5732">
        <w:rPr>
          <w:sz w:val="19"/>
          <w:szCs w:val="19"/>
        </w:rPr>
        <w:instrText>HYPERLINK "https://smho-smso.ca/"</w:instrText>
      </w:r>
      <w:r w:rsidR="00E206E7" w:rsidRPr="00BF5732">
        <w:fldChar w:fldCharType="separate"/>
      </w:r>
      <w:r w:rsidRPr="00BF5732">
        <w:rPr>
          <w:rStyle w:val="Hyperlink"/>
          <w:rFonts w:cs="Raavi"/>
          <w:sz w:val="19"/>
          <w:szCs w:val="19"/>
          <w:cs/>
          <w:lang w:bidi="pa-IN"/>
        </w:rPr>
        <w:t>ਸਕੂਲ ਮੈਂਟਲ ਹੈਲਥ ਓਨਟੈਰਿਓ</w:t>
      </w:r>
      <w:r w:rsidR="00E206E7" w:rsidRPr="00BF5732">
        <w:rPr>
          <w:rStyle w:val="Hyperlink"/>
          <w:rFonts w:cs="Arial"/>
          <w:sz w:val="19"/>
          <w:szCs w:val="19"/>
        </w:rPr>
        <w:fldChar w:fldCharType="end"/>
      </w:r>
      <w:r w:rsidR="00286F64" w:rsidRPr="00BF5732">
        <w:rPr>
          <w:rFonts w:cs="Arial"/>
          <w:sz w:val="19"/>
          <w:szCs w:val="19"/>
        </w:rPr>
        <w:t xml:space="preserve"> </w:t>
      </w:r>
      <w:r w:rsidR="00B60DF6" w:rsidRPr="00BF5732">
        <w:rPr>
          <w:rFonts w:cs="Raavi" w:hint="cs"/>
          <w:sz w:val="19"/>
          <w:szCs w:val="19"/>
          <w:cs/>
          <w:lang w:bidi="pa-IN"/>
        </w:rPr>
        <w:t>ਵਲੋਂ ਕੁਝ ਵਿਚਾਰ ਹਨ।</w:t>
      </w:r>
      <w:r w:rsidR="00286F64" w:rsidRPr="00BF5732">
        <w:rPr>
          <w:rFonts w:cs="Arial"/>
          <w:sz w:val="19"/>
          <w:szCs w:val="19"/>
        </w:rPr>
        <w:br/>
      </w:r>
    </w:p>
    <w:p w14:paraId="2652CD5F" w14:textId="5F5FA633" w:rsidR="00286F64" w:rsidRPr="00BF5732" w:rsidRDefault="004A4DAC" w:rsidP="00286F64">
      <w:pPr>
        <w:spacing w:line="240" w:lineRule="auto"/>
        <w:ind w:left="-284"/>
        <w:rPr>
          <w:rFonts w:cs="Arial"/>
          <w:sz w:val="19"/>
          <w:szCs w:val="19"/>
        </w:rPr>
      </w:pPr>
      <w:r w:rsidRPr="00BF5732">
        <w:rPr>
          <w:rFonts w:cs="Raavi" w:hint="cs"/>
          <w:sz w:val="19"/>
          <w:szCs w:val="19"/>
          <w:cs/>
          <w:lang w:bidi="pa-IN"/>
        </w:rPr>
        <w:t xml:space="preserve">ਜੇ ਤੁਹਾਡੇ ਕੋਲ </w:t>
      </w:r>
      <w:r w:rsidRPr="00BF5732">
        <w:rPr>
          <w:rFonts w:cs="Raavi" w:hint="cs"/>
          <w:b/>
          <w:bCs/>
          <w:sz w:val="19"/>
          <w:szCs w:val="19"/>
          <w:cs/>
          <w:lang w:bidi="pa-IN"/>
        </w:rPr>
        <w:t>ਇੱਕ ਮਿੰਟ</w:t>
      </w:r>
      <w:r w:rsidR="00CB4A59" w:rsidRPr="00BF5732">
        <w:rPr>
          <w:rFonts w:cs="Raavi" w:hint="cs"/>
          <w:b/>
          <w:bCs/>
          <w:sz w:val="19"/>
          <w:szCs w:val="19"/>
          <w:cs/>
          <w:lang w:bidi="pa-IN"/>
        </w:rPr>
        <w:t xml:space="preserve"> </w:t>
      </w:r>
      <w:r w:rsidR="00CB4A59" w:rsidRPr="00BF5732">
        <w:rPr>
          <w:rFonts w:cs="Raavi" w:hint="cs"/>
          <w:sz w:val="19"/>
          <w:szCs w:val="19"/>
          <w:cs/>
          <w:lang w:bidi="pa-IN"/>
        </w:rPr>
        <w:t>ਹੈ</w:t>
      </w:r>
      <w:r w:rsidR="00286F64" w:rsidRPr="00BF5732">
        <w:rPr>
          <w:rFonts w:ascii="Raavi" w:hAnsi="Raavi" w:cs="Raavi"/>
          <w:sz w:val="19"/>
          <w:szCs w:val="19"/>
        </w:rPr>
        <w:t>:</w:t>
      </w:r>
    </w:p>
    <w:p w14:paraId="519D8F46" w14:textId="7C499E74" w:rsidR="00286F64" w:rsidRPr="00BF5732" w:rsidRDefault="00A944CA" w:rsidP="00286F64">
      <w:pPr>
        <w:spacing w:line="240" w:lineRule="auto"/>
        <w:ind w:left="-284"/>
        <w:rPr>
          <w:rFonts w:eastAsia="Times New Roman" w:cs="Arial"/>
          <w:sz w:val="19"/>
          <w:szCs w:val="19"/>
        </w:rPr>
      </w:pPr>
      <w:r w:rsidRPr="00BF5732">
        <w:rPr>
          <w:rFonts w:eastAsia="Times New Roman" w:cs="Raavi" w:hint="cs"/>
          <w:b/>
          <w:bCs/>
          <w:sz w:val="19"/>
          <w:szCs w:val="19"/>
          <w:cs/>
          <w:lang w:bidi="pa-IN"/>
        </w:rPr>
        <w:t xml:space="preserve">ਗਰਾਉਂਡਿਡ </w:t>
      </w:r>
      <w:r w:rsidR="00CB4A59" w:rsidRPr="00BF5732">
        <w:rPr>
          <w:rFonts w:eastAsia="Times New Roman" w:cs="Raavi" w:hint="cs"/>
          <w:b/>
          <w:bCs/>
          <w:sz w:val="19"/>
          <w:szCs w:val="19"/>
          <w:cs/>
          <w:lang w:bidi="pa-IN"/>
        </w:rPr>
        <w:t xml:space="preserve">ਹੋਵੋ। </w:t>
      </w:r>
      <w:r w:rsidR="00CB4A59" w:rsidRPr="00BF5732">
        <w:rPr>
          <w:rFonts w:eastAsia="Times New Roman" w:cs="Raavi" w:hint="cs"/>
          <w:sz w:val="19"/>
          <w:szCs w:val="19"/>
          <w:cs/>
          <w:lang w:bidi="pa-IN"/>
        </w:rPr>
        <w:t xml:space="preserve">ਠਹਿਰੋ। </w:t>
      </w:r>
      <w:r w:rsidRPr="00BF5732">
        <w:rPr>
          <w:rFonts w:eastAsia="Times New Roman" w:cs="Raavi" w:hint="cs"/>
          <w:sz w:val="19"/>
          <w:szCs w:val="19"/>
          <w:cs/>
          <w:lang w:bidi="pa-IN"/>
        </w:rPr>
        <w:t>ਆਪਣੇ ਪੈਰਾਂ ਨੂੰ ਆਪਣੇ ਜੁੱਤਿਆਂ ਵਿੱਚ ਮਹਿਸੂਸ ਕਰੋ। ਜੇ ਬੈਠੇ ਹੋਏ ਹੋ, ਤਾਂ ਆਪਣੇ ਪੈਰਾਂ ਨੂੰ ਹਲਕੇ ਜਿਹੇ ਫਰਸ਼ ਦੇ ਵਿਰੁੱਧ ਧੱਕੋ।</w:t>
      </w:r>
      <w:r w:rsidR="00286F64" w:rsidRPr="00BF5732">
        <w:rPr>
          <w:rFonts w:eastAsia="Times New Roman" w:cs="Arial"/>
          <w:sz w:val="19"/>
          <w:szCs w:val="19"/>
        </w:rPr>
        <w:t> </w:t>
      </w:r>
    </w:p>
    <w:p w14:paraId="248E6180" w14:textId="1B8C4905" w:rsidR="00286F64" w:rsidRPr="00BF5732" w:rsidRDefault="00E46593" w:rsidP="00286F64">
      <w:pPr>
        <w:spacing w:line="240" w:lineRule="auto"/>
        <w:ind w:left="-284"/>
        <w:rPr>
          <w:rFonts w:eastAsia="Times New Roman" w:cs="Arial"/>
          <w:sz w:val="19"/>
          <w:szCs w:val="19"/>
        </w:rPr>
      </w:pPr>
      <w:r w:rsidRPr="00BF5732">
        <w:rPr>
          <w:rFonts w:eastAsia="Times New Roman" w:cs="Raavi" w:hint="cs"/>
          <w:b/>
          <w:bCs/>
          <w:sz w:val="19"/>
          <w:szCs w:val="19"/>
          <w:cs/>
          <w:lang w:bidi="pa-IN"/>
        </w:rPr>
        <w:t xml:space="preserve">ਯਾਦ ਕਰੋ। </w:t>
      </w:r>
      <w:r w:rsidRPr="00BF5732">
        <w:rPr>
          <w:rFonts w:eastAsia="Times New Roman" w:cs="Raavi" w:hint="cs"/>
          <w:sz w:val="19"/>
          <w:szCs w:val="19"/>
          <w:cs/>
          <w:lang w:bidi="pa-IN"/>
        </w:rPr>
        <w:t>ਉਹ ਕੌਣ ਹੈ ਜਿਸ ਕਰਕੇ ਤੁਹਾਡੇ ਚਿਹਰੇ ਤੇ ਮੁਸਕਾਨ ਆਉਂਦੀ ਹੈ</w:t>
      </w:r>
      <w:r w:rsidR="00286F64" w:rsidRPr="00BF5732">
        <w:rPr>
          <w:rFonts w:ascii="Raavi" w:eastAsia="Times New Roman" w:hAnsi="Raavi" w:cs="Raavi"/>
          <w:sz w:val="19"/>
          <w:szCs w:val="19"/>
        </w:rPr>
        <w:t>?</w:t>
      </w:r>
      <w:r w:rsidR="00286F64" w:rsidRPr="00BF5732">
        <w:rPr>
          <w:rFonts w:eastAsia="Times New Roman" w:cs="Arial"/>
          <w:sz w:val="19"/>
          <w:szCs w:val="19"/>
        </w:rPr>
        <w:t xml:space="preserve"> </w:t>
      </w:r>
      <w:r w:rsidR="00871328" w:rsidRPr="00BF5732">
        <w:rPr>
          <w:rFonts w:eastAsia="Times New Roman" w:cs="Raavi" w:hint="cs"/>
          <w:sz w:val="19"/>
          <w:szCs w:val="19"/>
          <w:cs/>
          <w:lang w:bidi="pa-IN"/>
        </w:rPr>
        <w:t>ਇੱਕ ਜਾਂ ਦੋ ਪਲਾਂ ਵਾਸਤੇ ਉਨ੍ਹਾਂ ਨੂੰ ਖਿਆਲ ਵਿੱਚ ਲਿਆਓ।</w:t>
      </w:r>
    </w:p>
    <w:p w14:paraId="62210827" w14:textId="6F842764" w:rsidR="00286F64" w:rsidRPr="00BF5732" w:rsidRDefault="00871328" w:rsidP="00286F64">
      <w:pPr>
        <w:spacing w:line="240" w:lineRule="auto"/>
        <w:ind w:left="-284"/>
        <w:rPr>
          <w:rFonts w:cs="Arial"/>
          <w:sz w:val="19"/>
          <w:szCs w:val="19"/>
        </w:rPr>
      </w:pPr>
      <w:r w:rsidRPr="00BF5732">
        <w:rPr>
          <w:rFonts w:cs="Raavi" w:hint="cs"/>
          <w:sz w:val="19"/>
          <w:szCs w:val="19"/>
          <w:cs/>
          <w:lang w:bidi="pa-IN"/>
        </w:rPr>
        <w:t xml:space="preserve">ਜੇ ਤੁਹਾਡੇ ਕੋਲ </w:t>
      </w:r>
      <w:r w:rsidRPr="00BF5732">
        <w:rPr>
          <w:rFonts w:cs="Raavi" w:hint="cs"/>
          <w:b/>
          <w:bCs/>
          <w:sz w:val="19"/>
          <w:szCs w:val="19"/>
          <w:cs/>
          <w:lang w:bidi="pa-IN"/>
        </w:rPr>
        <w:t>ਪੰਜ ਮਿੰਟ</w:t>
      </w:r>
      <w:r w:rsidRPr="00BF5732">
        <w:rPr>
          <w:rFonts w:cs="Raavi" w:hint="cs"/>
          <w:sz w:val="19"/>
          <w:szCs w:val="19"/>
          <w:cs/>
          <w:lang w:bidi="pa-IN"/>
        </w:rPr>
        <w:t xml:space="preserve"> ਹਨ</w:t>
      </w:r>
      <w:r w:rsidR="00286F64" w:rsidRPr="00BF5732">
        <w:rPr>
          <w:rFonts w:ascii="Raavi" w:hAnsi="Raavi" w:cs="Raavi"/>
          <w:sz w:val="19"/>
          <w:szCs w:val="19"/>
        </w:rPr>
        <w:t>:</w:t>
      </w:r>
    </w:p>
    <w:p w14:paraId="2842B5CF" w14:textId="76DAD3AF" w:rsidR="00286F64" w:rsidRPr="00BF5732" w:rsidRDefault="00871328" w:rsidP="00286F64">
      <w:pPr>
        <w:spacing w:line="240" w:lineRule="auto"/>
        <w:ind w:left="-284"/>
        <w:rPr>
          <w:rFonts w:eastAsia="Times New Roman" w:cs="Arial"/>
          <w:sz w:val="19"/>
          <w:szCs w:val="19"/>
        </w:rPr>
      </w:pPr>
      <w:r w:rsidRPr="00BF5732">
        <w:rPr>
          <w:rFonts w:eastAsia="Times New Roman" w:cs="Raavi" w:hint="cs"/>
          <w:b/>
          <w:bCs/>
          <w:sz w:val="19"/>
          <w:szCs w:val="19"/>
          <w:cs/>
          <w:lang w:bidi="pa-IN"/>
        </w:rPr>
        <w:t>ਧੰਨਵਾਦ ਕਹੋ।</w:t>
      </w:r>
      <w:r w:rsidR="00286F64" w:rsidRPr="00BF5732">
        <w:rPr>
          <w:rFonts w:eastAsia="Times New Roman" w:cs="Arial"/>
          <w:b/>
          <w:bCs/>
          <w:sz w:val="19"/>
          <w:szCs w:val="19"/>
        </w:rPr>
        <w:t xml:space="preserve"> </w:t>
      </w:r>
      <w:r w:rsidRPr="00BF5732">
        <w:rPr>
          <w:rFonts w:eastAsia="Times New Roman" w:cs="Raavi" w:hint="cs"/>
          <w:sz w:val="19"/>
          <w:szCs w:val="19"/>
          <w:cs/>
          <w:lang w:bidi="pa-IN"/>
        </w:rPr>
        <w:t xml:space="preserve">ਇੱਕ ਦੋਸਤ ਨੂੰ ਟੈਕਸਟ ਕਰੋ ਅਤੇ ਉਨ੍ਹਾਂ ਨੂੰ </w:t>
      </w:r>
      <w:r w:rsidRPr="00BF5732">
        <w:rPr>
          <w:rFonts w:eastAsia="Times New Roman" w:cs="Raavi"/>
          <w:sz w:val="19"/>
          <w:szCs w:val="19"/>
          <w:cs/>
          <w:lang w:bidi="pa-IN"/>
        </w:rPr>
        <w:t xml:space="preserve">ਕੁਝ </w:t>
      </w:r>
      <w:r w:rsidR="004E6B50" w:rsidRPr="00A65E59">
        <w:rPr>
          <w:rFonts w:ascii="Raavi" w:eastAsia="Times New Roman" w:hAnsi="Raavi" w:cs="Raavi"/>
          <w:sz w:val="19"/>
          <w:szCs w:val="19"/>
          <w:lang w:bidi="pa-IN"/>
        </w:rPr>
        <w:t>ਅਜਿਹੇ</w:t>
      </w:r>
      <w:r w:rsidRPr="00BF5732">
        <w:rPr>
          <w:rFonts w:eastAsia="Times New Roman" w:cs="Raavi" w:hint="cs"/>
          <w:sz w:val="19"/>
          <w:szCs w:val="19"/>
          <w:cs/>
          <w:lang w:bidi="pa-IN"/>
        </w:rPr>
        <w:t xml:space="preserve"> ਲਈ ਧੰਨਵਾਦ ਕਰੋ ਜੋ ਉਨ੍ਹਾਂ ਨੇ ਤੁਹਾਡੇ ਲਈ ਕੀਤਾ।</w:t>
      </w:r>
    </w:p>
    <w:p w14:paraId="2245806C" w14:textId="78C9549B" w:rsidR="00286F64" w:rsidRPr="00BF5732" w:rsidRDefault="00770B10" w:rsidP="00286F64">
      <w:pPr>
        <w:spacing w:line="240" w:lineRule="auto"/>
        <w:ind w:left="-284"/>
        <w:rPr>
          <w:rFonts w:ascii="Raavi" w:eastAsia="Times New Roman" w:hAnsi="Raavi" w:cs="Raavi"/>
          <w:sz w:val="19"/>
          <w:szCs w:val="19"/>
        </w:rPr>
      </w:pPr>
      <w:r w:rsidRPr="00BF5732">
        <w:rPr>
          <w:rFonts w:ascii="Raavi" w:eastAsia="Times New Roman" w:hAnsi="Raavi" w:cs="Raavi"/>
          <w:b/>
          <w:bCs/>
          <w:sz w:val="19"/>
          <w:szCs w:val="19"/>
          <w:cs/>
          <w:lang w:bidi="pa-IN"/>
        </w:rPr>
        <w:t xml:space="preserve">ਸੁਣੋ। </w:t>
      </w:r>
      <w:r w:rsidRPr="00BF5732">
        <w:rPr>
          <w:rFonts w:ascii="Raavi" w:eastAsia="Times New Roman" w:hAnsi="Raavi" w:cs="Raavi"/>
          <w:sz w:val="19"/>
          <w:szCs w:val="19"/>
          <w:cs/>
          <w:lang w:bidi="pa-IN"/>
        </w:rPr>
        <w:t>ਕੀ ਤੁਹਾਡਾ ਕੋਈ ਪਸੰਦੀਦਾ ਗਾਣਾ ਹੈ ਜਿਹੜਾ ਤੁਸੀਂ ਵਿਸ਼ਰਾਮ ਕਰਨ ਵੇਲੇ ਸੁਣਦੇ ਹੋ</w:t>
      </w:r>
      <w:r w:rsidR="00286F64" w:rsidRPr="00BF5732">
        <w:rPr>
          <w:rFonts w:ascii="Raavi" w:eastAsia="Times New Roman" w:hAnsi="Raavi" w:cs="Raavi"/>
          <w:sz w:val="19"/>
          <w:szCs w:val="19"/>
        </w:rPr>
        <w:t xml:space="preserve">? </w:t>
      </w:r>
      <w:r w:rsidRPr="00BF5732">
        <w:rPr>
          <w:rFonts w:ascii="Raavi" w:eastAsia="Times New Roman" w:hAnsi="Raavi" w:cs="Raavi"/>
          <w:sz w:val="19"/>
          <w:szCs w:val="19"/>
          <w:cs/>
          <w:lang w:bidi="pa-IN"/>
        </w:rPr>
        <w:t>ਪਲੇ ਦਬਾਓ</w:t>
      </w:r>
      <w:r w:rsidR="00286F64" w:rsidRPr="00BF5732">
        <w:rPr>
          <w:rFonts w:ascii="Raavi" w:eastAsia="Times New Roman" w:hAnsi="Raavi" w:cs="Raavi"/>
          <w:sz w:val="19"/>
          <w:szCs w:val="19"/>
        </w:rPr>
        <w:t>!</w:t>
      </w:r>
    </w:p>
    <w:p w14:paraId="5F5C67E1" w14:textId="18C21338" w:rsidR="00286F64" w:rsidRPr="00BF5732" w:rsidRDefault="00AD1098" w:rsidP="00286F64">
      <w:pPr>
        <w:spacing w:line="240" w:lineRule="auto"/>
        <w:ind w:left="-284"/>
        <w:rPr>
          <w:rFonts w:eastAsia="Times New Roman" w:cs="Arial"/>
          <w:sz w:val="19"/>
          <w:szCs w:val="19"/>
        </w:rPr>
      </w:pPr>
      <w:r w:rsidRPr="00BF5732">
        <w:rPr>
          <w:rFonts w:eastAsia="Times New Roman" w:cs="Raavi" w:hint="cs"/>
          <w:b/>
          <w:bCs/>
          <w:sz w:val="19"/>
          <w:szCs w:val="19"/>
          <w:cs/>
          <w:lang w:bidi="pa-IN"/>
        </w:rPr>
        <w:t>ਪਲ ਵਿੱਚ ਹੋਵੋ।</w:t>
      </w:r>
      <w:r w:rsidR="00286F64" w:rsidRPr="00BF5732">
        <w:rPr>
          <w:rFonts w:eastAsia="Times New Roman" w:cs="Arial"/>
          <w:sz w:val="19"/>
          <w:szCs w:val="19"/>
        </w:rPr>
        <w:t xml:space="preserve"> </w:t>
      </w:r>
      <w:r w:rsidRPr="00BF5732">
        <w:rPr>
          <w:rFonts w:eastAsia="Times New Roman" w:cs="Raavi" w:hint="cs"/>
          <w:sz w:val="19"/>
          <w:szCs w:val="19"/>
          <w:cs/>
          <w:lang w:bidi="pa-IN"/>
        </w:rPr>
        <w:t>ਔਨਲਾਈਨ ਇੱਕ ਮੁਫਤ ਨਿਰਦੇਸ਼ਿਤ ਮਾਇੰਡਫੁੱਲਨੈਸ</w:t>
      </w:r>
      <w:r w:rsidR="00286F64" w:rsidRPr="00BF5732">
        <w:rPr>
          <w:rFonts w:ascii="Raavi" w:eastAsia="Times New Roman" w:hAnsi="Raavi" w:cs="Raavi"/>
          <w:sz w:val="19"/>
          <w:szCs w:val="19"/>
        </w:rPr>
        <w:t>/</w:t>
      </w:r>
      <w:r w:rsidRPr="00BF5732">
        <w:rPr>
          <w:rFonts w:eastAsia="Times New Roman" w:cs="Raavi" w:hint="cs"/>
          <w:sz w:val="19"/>
          <w:szCs w:val="19"/>
          <w:cs/>
          <w:lang w:bidi="pa-IN"/>
        </w:rPr>
        <w:t>ਚਿੰਤਨ (</w:t>
      </w:r>
      <w:r w:rsidR="00286F64" w:rsidRPr="00BF5732">
        <w:rPr>
          <w:rFonts w:eastAsia="Times New Roman" w:cs="Arial"/>
          <w:sz w:val="19"/>
          <w:szCs w:val="19"/>
        </w:rPr>
        <w:t>meditation</w:t>
      </w:r>
      <w:r w:rsidRPr="00BF5732">
        <w:rPr>
          <w:rFonts w:eastAsia="Times New Roman" w:cs="Raavi" w:hint="cs"/>
          <w:sz w:val="19"/>
          <w:szCs w:val="19"/>
          <w:cs/>
          <w:lang w:bidi="pa-IN"/>
        </w:rPr>
        <w:t>) ਲੱਭੋ।</w:t>
      </w:r>
      <w:r w:rsidR="00286F64" w:rsidRPr="00BF5732">
        <w:rPr>
          <w:rFonts w:eastAsia="Times New Roman" w:cs="Arial"/>
          <w:sz w:val="19"/>
          <w:szCs w:val="19"/>
        </w:rPr>
        <w:t xml:space="preserve"> </w:t>
      </w:r>
      <w:r w:rsidRPr="00BF5732">
        <w:rPr>
          <w:rFonts w:eastAsia="Times New Roman" w:cs="Raavi" w:hint="cs"/>
          <w:sz w:val="19"/>
          <w:szCs w:val="19"/>
          <w:cs/>
          <w:lang w:bidi="pa-IN"/>
        </w:rPr>
        <w:t>ਅਜਿਹਾ ਸਟਾਈਲ ਲੱਭੋ ਜਿਹੜਾ ਤੁਹਾਡੇ ਅਨੁਕੂਲ ਹੋਵੇ।</w:t>
      </w:r>
      <w:r w:rsidR="00286F64" w:rsidRPr="00BF5732">
        <w:rPr>
          <w:rFonts w:eastAsia="Times New Roman" w:cs="Arial"/>
          <w:sz w:val="19"/>
          <w:szCs w:val="19"/>
        </w:rPr>
        <w:t> </w:t>
      </w:r>
    </w:p>
    <w:p w14:paraId="7B3E3A6A" w14:textId="6DF07B85" w:rsidR="00286F64" w:rsidRPr="00BF5732" w:rsidRDefault="004A4362" w:rsidP="00286F64">
      <w:pPr>
        <w:spacing w:line="240" w:lineRule="auto"/>
        <w:ind w:left="-284"/>
        <w:rPr>
          <w:rFonts w:cs="Arial"/>
          <w:sz w:val="19"/>
          <w:szCs w:val="19"/>
        </w:rPr>
      </w:pPr>
      <w:r w:rsidRPr="00BF5732">
        <w:rPr>
          <w:rFonts w:eastAsia="Times New Roman" w:cs="Raavi"/>
          <w:b/>
          <w:bCs/>
          <w:sz w:val="19"/>
          <w:szCs w:val="19"/>
          <w:cs/>
          <w:lang w:bidi="pa-IN"/>
        </w:rPr>
        <w:t>ਸਫ਼ਾਈ</w:t>
      </w:r>
      <w:r w:rsidRPr="00BF5732">
        <w:rPr>
          <w:rFonts w:eastAsia="Times New Roman" w:cs="Raavi" w:hint="cs"/>
          <w:b/>
          <w:bCs/>
          <w:sz w:val="19"/>
          <w:szCs w:val="19"/>
          <w:cs/>
          <w:lang w:bidi="pa-IN"/>
        </w:rPr>
        <w:t xml:space="preserve"> ਕਰੋ। </w:t>
      </w:r>
      <w:r w:rsidRPr="00BF5732">
        <w:rPr>
          <w:rFonts w:eastAsia="Times New Roman" w:cs="Raavi" w:hint="cs"/>
          <w:sz w:val="19"/>
          <w:szCs w:val="19"/>
          <w:cs/>
          <w:lang w:bidi="pa-IN"/>
        </w:rPr>
        <w:t xml:space="preserve">ਆਪਣੇ ਟਾਈਮਰ ਨੂੰ 5 ਮਿੰਟਾਂ ਲਈ ਸੈੱਟ ਕਰੋ ਅਤੇ </w:t>
      </w:r>
      <w:r w:rsidR="004E6B50" w:rsidRPr="00A65E59">
        <w:rPr>
          <w:rFonts w:ascii="Raavi" w:eastAsia="Times New Roman" w:hAnsi="Raavi" w:cs="Raavi"/>
          <w:sz w:val="19"/>
          <w:szCs w:val="19"/>
          <w:lang w:bidi="pa-IN"/>
        </w:rPr>
        <w:t>ਆਪਣੇ</w:t>
      </w:r>
      <w:r w:rsidRPr="00BF5732">
        <w:rPr>
          <w:rFonts w:eastAsia="Times New Roman" w:cs="Raavi" w:hint="cs"/>
          <w:sz w:val="19"/>
          <w:szCs w:val="19"/>
          <w:cs/>
          <w:lang w:bidi="pa-IN"/>
        </w:rPr>
        <w:t xml:space="preserve"> ਕੰਮ </w:t>
      </w:r>
      <w:r w:rsidR="00B60DF6">
        <w:rPr>
          <w:rFonts w:eastAsia="Times New Roman" w:cs="Raavi" w:hint="cs"/>
          <w:sz w:val="19"/>
          <w:szCs w:val="19"/>
          <w:cs/>
          <w:lang w:bidi="pa-IN"/>
        </w:rPr>
        <w:t xml:space="preserve">ਦੇ </w:t>
      </w:r>
      <w:r w:rsidRPr="00BF5732">
        <w:rPr>
          <w:rFonts w:eastAsia="Times New Roman" w:cs="Raavi" w:hint="cs"/>
          <w:sz w:val="19"/>
          <w:szCs w:val="19"/>
          <w:cs/>
          <w:lang w:bidi="pa-IN"/>
        </w:rPr>
        <w:t xml:space="preserve">ਸਥਾਨ </w:t>
      </w:r>
      <w:r w:rsidR="00B60DF6">
        <w:rPr>
          <w:rFonts w:eastAsia="Times New Roman" w:cs="Raavi" w:hint="cs"/>
          <w:sz w:val="19"/>
          <w:szCs w:val="19"/>
          <w:cs/>
          <w:lang w:bidi="pa-IN"/>
        </w:rPr>
        <w:t xml:space="preserve">ਨੂੰ </w:t>
      </w:r>
      <w:r w:rsidRPr="00BF5732">
        <w:rPr>
          <w:rFonts w:eastAsia="Times New Roman" w:cs="Raavi"/>
          <w:sz w:val="19"/>
          <w:szCs w:val="19"/>
          <w:cs/>
          <w:lang w:bidi="pa-IN"/>
        </w:rPr>
        <w:t>ਸਾਫ਼</w:t>
      </w:r>
      <w:r w:rsidRPr="00BF5732">
        <w:rPr>
          <w:rFonts w:eastAsia="Times New Roman" w:cs="Raavi" w:hint="cs"/>
          <w:sz w:val="19"/>
          <w:szCs w:val="19"/>
          <w:cs/>
          <w:lang w:bidi="pa-IN"/>
        </w:rPr>
        <w:t xml:space="preserve"> ਕਰਨ ਲਈ ਬ੍ਰੇਕ ਲਓ।</w:t>
      </w:r>
      <w:r w:rsidR="00E1308F" w:rsidRPr="00BF5732">
        <w:rPr>
          <w:rFonts w:cs="Arial"/>
          <w:b/>
          <w:bCs/>
          <w:color w:val="F79646" w:themeColor="accent6"/>
          <w:sz w:val="19"/>
          <w:szCs w:val="19"/>
        </w:rPr>
        <w:br/>
      </w:r>
      <w:r w:rsidR="00286F64" w:rsidRPr="00BF5732">
        <w:rPr>
          <w:rFonts w:cs="Arial"/>
          <w:b/>
          <w:bCs/>
          <w:color w:val="F79646" w:themeColor="accent6"/>
          <w:sz w:val="19"/>
          <w:szCs w:val="19"/>
        </w:rPr>
        <w:br/>
      </w:r>
      <w:r w:rsidR="008A33C2" w:rsidRPr="00BF5732">
        <w:rPr>
          <w:rFonts w:cs="Raavi" w:hint="cs"/>
          <w:sz w:val="19"/>
          <w:szCs w:val="19"/>
          <w:cs/>
          <w:lang w:bidi="pa-IN"/>
        </w:rPr>
        <w:t xml:space="preserve">ਜੇ ਤੁਹਾਡੇ ਕੋਲ </w:t>
      </w:r>
      <w:r w:rsidR="008A33C2" w:rsidRPr="00BF5732">
        <w:rPr>
          <w:rFonts w:cs="Raavi" w:hint="cs"/>
          <w:b/>
          <w:bCs/>
          <w:sz w:val="19"/>
          <w:szCs w:val="19"/>
          <w:cs/>
          <w:lang w:bidi="pa-IN"/>
        </w:rPr>
        <w:t>10</w:t>
      </w:r>
      <w:r w:rsidR="008A33C2" w:rsidRPr="00BF5732">
        <w:rPr>
          <w:rFonts w:cs="Raavi" w:hint="cs"/>
          <w:sz w:val="19"/>
          <w:szCs w:val="19"/>
          <w:cs/>
          <w:lang w:bidi="pa-IN"/>
        </w:rPr>
        <w:t xml:space="preserve"> </w:t>
      </w:r>
      <w:r w:rsidR="008A33C2" w:rsidRPr="00BF5732">
        <w:rPr>
          <w:rFonts w:cs="Raavi" w:hint="cs"/>
          <w:b/>
          <w:bCs/>
          <w:sz w:val="19"/>
          <w:szCs w:val="19"/>
          <w:cs/>
          <w:lang w:bidi="pa-IN"/>
        </w:rPr>
        <w:t>ਮਿੰਟ</w:t>
      </w:r>
      <w:r w:rsidR="008A33C2" w:rsidRPr="00BF5732">
        <w:rPr>
          <w:rFonts w:cs="Raavi" w:hint="cs"/>
          <w:sz w:val="19"/>
          <w:szCs w:val="19"/>
          <w:cs/>
          <w:lang w:bidi="pa-IN"/>
        </w:rPr>
        <w:t xml:space="preserve"> ਹਨ</w:t>
      </w:r>
      <w:r w:rsidR="00286F64" w:rsidRPr="00BF5732">
        <w:rPr>
          <w:rFonts w:ascii="Raavi" w:hAnsi="Raavi" w:cs="Raavi"/>
          <w:sz w:val="19"/>
          <w:szCs w:val="19"/>
        </w:rPr>
        <w:t>:</w:t>
      </w:r>
    </w:p>
    <w:p w14:paraId="1D53F9F5" w14:textId="6D52DEE8" w:rsidR="00286F64" w:rsidRPr="00BF5732" w:rsidRDefault="00485B6D" w:rsidP="00286F64">
      <w:pPr>
        <w:spacing w:line="240" w:lineRule="auto"/>
        <w:ind w:left="-284"/>
        <w:rPr>
          <w:rFonts w:eastAsia="Times New Roman" w:cs="Arial"/>
          <w:sz w:val="19"/>
          <w:szCs w:val="19"/>
        </w:rPr>
      </w:pPr>
      <w:r w:rsidRPr="00BF5732">
        <w:rPr>
          <w:rFonts w:eastAsia="Times New Roman" w:cs="Raavi" w:hint="cs"/>
          <w:b/>
          <w:bCs/>
          <w:sz w:val="19"/>
          <w:szCs w:val="19"/>
          <w:cs/>
          <w:lang w:bidi="pa-IN"/>
        </w:rPr>
        <w:t xml:space="preserve">ਜਰਨਲ। </w:t>
      </w:r>
      <w:r w:rsidRPr="00BF5732">
        <w:rPr>
          <w:rFonts w:eastAsia="Times New Roman" w:cs="Raavi" w:hint="cs"/>
          <w:sz w:val="19"/>
          <w:szCs w:val="19"/>
          <w:cs/>
          <w:lang w:bidi="pa-IN"/>
        </w:rPr>
        <w:t xml:space="preserve">ਅਜਿਹੀਆਂ </w:t>
      </w:r>
      <w:r w:rsidRPr="00BF5732">
        <w:rPr>
          <w:rFonts w:eastAsia="Times New Roman" w:cs="Raavi"/>
          <w:sz w:val="19"/>
          <w:szCs w:val="19"/>
          <w:cs/>
          <w:lang w:bidi="pa-IN"/>
        </w:rPr>
        <w:t>10 ਚੀਜ਼ਾਂ ਲਿਖੋ ਜਿ</w:t>
      </w:r>
      <w:r w:rsidRPr="00BF5732">
        <w:rPr>
          <w:rFonts w:eastAsia="Times New Roman" w:cs="Raavi" w:hint="cs"/>
          <w:sz w:val="19"/>
          <w:szCs w:val="19"/>
          <w:cs/>
          <w:lang w:bidi="pa-IN"/>
        </w:rPr>
        <w:t xml:space="preserve">ੰਨ੍ਹਾਂ </w:t>
      </w:r>
      <w:r w:rsidRPr="00BF5732">
        <w:rPr>
          <w:rFonts w:eastAsia="Times New Roman" w:cs="Raavi"/>
          <w:sz w:val="19"/>
          <w:szCs w:val="19"/>
          <w:cs/>
          <w:lang w:bidi="pa-IN"/>
        </w:rPr>
        <w:t xml:space="preserve">ਦੇ ਲਈ ਤੁਸੀਂ </w:t>
      </w:r>
      <w:r w:rsidR="004E6B50" w:rsidRPr="00A65E59">
        <w:rPr>
          <w:rFonts w:ascii="Raavi" w:eastAsia="Times New Roman" w:hAnsi="Raavi" w:cs="Raavi"/>
          <w:sz w:val="19"/>
          <w:szCs w:val="19"/>
          <w:lang w:bidi="pa-IN"/>
        </w:rPr>
        <w:t>ਸ਼ੁਕਰਗੁਜ਼ਾਰ</w:t>
      </w:r>
      <w:r w:rsidRPr="00BF5732">
        <w:rPr>
          <w:rFonts w:eastAsia="Times New Roman" w:cs="Raavi"/>
          <w:sz w:val="19"/>
          <w:szCs w:val="19"/>
          <w:cs/>
          <w:lang w:bidi="pa-IN"/>
        </w:rPr>
        <w:t xml:space="preserve"> ਹੋ</w:t>
      </w:r>
      <w:r w:rsidRPr="00BF5732">
        <w:rPr>
          <w:rFonts w:eastAsia="Times New Roman" w:cs="Raavi" w:hint="cs"/>
          <w:sz w:val="19"/>
          <w:szCs w:val="19"/>
          <w:cs/>
          <w:lang w:bidi="pa-IN"/>
        </w:rPr>
        <w:t>।</w:t>
      </w:r>
    </w:p>
    <w:p w14:paraId="39A8F2D0" w14:textId="1F3E60BF" w:rsidR="00286F64" w:rsidRPr="00BF5732" w:rsidRDefault="00B60DF6" w:rsidP="00286F64">
      <w:pPr>
        <w:spacing w:line="240" w:lineRule="auto"/>
        <w:ind w:left="-284"/>
        <w:rPr>
          <w:rFonts w:eastAsia="Times New Roman" w:cs="Arial"/>
          <w:sz w:val="19"/>
          <w:szCs w:val="19"/>
        </w:rPr>
      </w:pPr>
      <w:r>
        <w:rPr>
          <w:rFonts w:eastAsia="Times New Roman" w:cs="Raavi" w:hint="cs"/>
          <w:b/>
          <w:bCs/>
          <w:sz w:val="19"/>
          <w:szCs w:val="19"/>
          <w:cs/>
          <w:lang w:bidi="pa-IN"/>
        </w:rPr>
        <w:t>ਚੁਸਕੀ ਲ</w:t>
      </w:r>
      <w:r w:rsidR="00086770">
        <w:rPr>
          <w:rFonts w:eastAsia="Times New Roman" w:cs="Raavi" w:hint="cs"/>
          <w:b/>
          <w:bCs/>
          <w:sz w:val="19"/>
          <w:szCs w:val="19"/>
          <w:cs/>
          <w:lang w:bidi="pa-IN"/>
        </w:rPr>
        <w:t>ਗਾਓ</w:t>
      </w:r>
      <w:r>
        <w:rPr>
          <w:rFonts w:eastAsia="Times New Roman" w:cs="Raavi" w:hint="cs"/>
          <w:b/>
          <w:bCs/>
          <w:sz w:val="19"/>
          <w:szCs w:val="19"/>
          <w:cs/>
          <w:lang w:bidi="pa-IN"/>
        </w:rPr>
        <w:t xml:space="preserve"> </w:t>
      </w:r>
      <w:r w:rsidR="00C6722F" w:rsidRPr="00BF5732">
        <w:rPr>
          <w:rFonts w:eastAsia="Times New Roman" w:cs="Raavi" w:hint="cs"/>
          <w:b/>
          <w:bCs/>
          <w:sz w:val="19"/>
          <w:szCs w:val="19"/>
          <w:cs/>
          <w:lang w:bidi="pa-IN"/>
        </w:rPr>
        <w:t xml:space="preserve">। </w:t>
      </w:r>
      <w:r w:rsidR="00C6722F" w:rsidRPr="00BF5732">
        <w:rPr>
          <w:rFonts w:eastAsia="Times New Roman" w:cs="Raavi"/>
          <w:b/>
          <w:bCs/>
          <w:sz w:val="19"/>
          <w:szCs w:val="19"/>
          <w:cs/>
          <w:lang w:bidi="pa-IN"/>
        </w:rPr>
        <w:t xml:space="preserve">ਸੁਆਦ </w:t>
      </w:r>
      <w:r w:rsidR="00C6722F" w:rsidRPr="00BF5732">
        <w:rPr>
          <w:rFonts w:eastAsia="Times New Roman" w:cs="Raavi" w:hint="cs"/>
          <w:b/>
          <w:bCs/>
          <w:sz w:val="19"/>
          <w:szCs w:val="19"/>
          <w:cs/>
          <w:lang w:bidi="pa-IN"/>
        </w:rPr>
        <w:t xml:space="preserve">ਲਓ। </w:t>
      </w:r>
      <w:r w:rsidR="00C6722F" w:rsidRPr="00BF5732">
        <w:rPr>
          <w:rFonts w:eastAsia="Times New Roman" w:cs="Raavi" w:hint="cs"/>
          <w:sz w:val="19"/>
          <w:szCs w:val="19"/>
          <w:cs/>
          <w:lang w:bidi="pa-IN"/>
        </w:rPr>
        <w:t>ਆਪਣੀ ਪਸੰਦੀਦਾ ਚਾਹ ਜਾਂ ਹੋਰ ਪੇਅ ਪਦਾਰਥ ਦਾ ਕੱਪ ਤਿਆਰ ਕਰੋ ਅਤੇ ਉਸਦਾ ਅਨੰਦ ਮਾਣੋ।</w:t>
      </w:r>
    </w:p>
    <w:p w14:paraId="2177E1FE" w14:textId="36D4DBA7" w:rsidR="00286F64" w:rsidRPr="00BF5732" w:rsidRDefault="002955CD" w:rsidP="00286F64">
      <w:pPr>
        <w:spacing w:line="240" w:lineRule="auto"/>
        <w:ind w:left="-284"/>
        <w:rPr>
          <w:rFonts w:eastAsia="Times New Roman" w:cs="Arial"/>
          <w:sz w:val="19"/>
          <w:szCs w:val="19"/>
        </w:rPr>
      </w:pPr>
      <w:r w:rsidRPr="00BF5732">
        <w:rPr>
          <w:rFonts w:eastAsia="Times New Roman" w:cs="Raavi" w:hint="cs"/>
          <w:b/>
          <w:bCs/>
          <w:sz w:val="19"/>
          <w:szCs w:val="19"/>
          <w:cs/>
          <w:lang w:bidi="pa-IN"/>
        </w:rPr>
        <w:t>ਵੌਕ ਇਟ ਆਉਟ (</w:t>
      </w:r>
      <w:r w:rsidR="00286F64" w:rsidRPr="00BF5732">
        <w:rPr>
          <w:rFonts w:eastAsia="Times New Roman" w:cs="Arial"/>
          <w:b/>
          <w:bCs/>
          <w:sz w:val="19"/>
          <w:szCs w:val="19"/>
        </w:rPr>
        <w:t>Walk It Out</w:t>
      </w:r>
      <w:r w:rsidRPr="00BF5732">
        <w:rPr>
          <w:rFonts w:eastAsia="Times New Roman" w:cs="Raavi" w:hint="cs"/>
          <w:b/>
          <w:bCs/>
          <w:sz w:val="19"/>
          <w:szCs w:val="19"/>
          <w:cs/>
          <w:lang w:bidi="pa-IN"/>
        </w:rPr>
        <w:t>)।</w:t>
      </w:r>
      <w:r w:rsidR="00286F64" w:rsidRPr="00BF5732">
        <w:rPr>
          <w:rFonts w:eastAsia="Times New Roman" w:cs="Arial"/>
          <w:sz w:val="19"/>
          <w:szCs w:val="19"/>
        </w:rPr>
        <w:t> </w:t>
      </w:r>
      <w:r w:rsidRPr="00BF5732">
        <w:rPr>
          <w:rFonts w:eastAsia="Times New Roman" w:cs="Raavi"/>
          <w:sz w:val="19"/>
          <w:szCs w:val="19"/>
          <w:cs/>
          <w:lang w:bidi="pa-IN"/>
        </w:rPr>
        <w:t>ਬਲਾਕ ਦੁਆਲੇ ਸੈਰ ਕਰੋ</w:t>
      </w:r>
      <w:r w:rsidRPr="00BF5732">
        <w:rPr>
          <w:rFonts w:eastAsia="Times New Roman" w:cs="Raavi" w:hint="cs"/>
          <w:sz w:val="19"/>
          <w:szCs w:val="19"/>
          <w:cs/>
          <w:lang w:bidi="pa-IN"/>
        </w:rPr>
        <w:t>।</w:t>
      </w:r>
    </w:p>
    <w:p w14:paraId="2E5B8551" w14:textId="5095B16E" w:rsidR="00286F64" w:rsidRPr="00BF5732" w:rsidRDefault="00C26F7C" w:rsidP="00286F64">
      <w:pPr>
        <w:spacing w:line="240" w:lineRule="auto"/>
        <w:ind w:left="-284"/>
        <w:rPr>
          <w:rFonts w:cs="Arial"/>
          <w:sz w:val="19"/>
          <w:szCs w:val="19"/>
        </w:rPr>
      </w:pPr>
      <w:r w:rsidRPr="00BF5732">
        <w:rPr>
          <w:rFonts w:eastAsia="Times New Roman" w:cs="Raavi" w:hint="cs"/>
          <w:b/>
          <w:bCs/>
          <w:sz w:val="19"/>
          <w:szCs w:val="19"/>
          <w:cs/>
          <w:lang w:bidi="pa-IN"/>
        </w:rPr>
        <w:t xml:space="preserve">ਨੱਚੋ। </w:t>
      </w:r>
      <w:r w:rsidR="004E6B50" w:rsidRPr="00E82BAB">
        <w:rPr>
          <w:rFonts w:ascii="Raavi" w:eastAsia="Times New Roman" w:hAnsi="Raavi" w:cs="Raavi"/>
          <w:sz w:val="19"/>
          <w:szCs w:val="19"/>
          <w:lang w:bidi="pa-IN"/>
        </w:rPr>
        <w:t xml:space="preserve">ਕੋਈ </w:t>
      </w:r>
      <w:r w:rsidRPr="00BF5732">
        <w:rPr>
          <w:rFonts w:eastAsia="Times New Roman" w:cs="Raavi" w:hint="cs"/>
          <w:sz w:val="19"/>
          <w:szCs w:val="19"/>
          <w:cs/>
          <w:lang w:bidi="pa-IN"/>
        </w:rPr>
        <w:t>ਪਸੰਦੀਦਾ ਗਾਣਾ ਹੈ ਜਿਸ ਕਰਕੇ ਤੁਸੀਂ ਨੱਚਣਾ ਚਾਹੁੰਦੇ ਹੋ।</w:t>
      </w:r>
      <w:r w:rsidRPr="00BF5732">
        <w:rPr>
          <w:rFonts w:eastAsia="Times New Roman" w:cs="Raavi" w:hint="cs"/>
          <w:b/>
          <w:bCs/>
          <w:sz w:val="19"/>
          <w:szCs w:val="19"/>
          <w:cs/>
          <w:lang w:bidi="pa-IN"/>
        </w:rPr>
        <w:t xml:space="preserve"> </w:t>
      </w:r>
      <w:r w:rsidRPr="00BF5732">
        <w:rPr>
          <w:rFonts w:ascii="Raavi" w:eastAsia="Times New Roman" w:hAnsi="Raavi" w:cs="Raavi"/>
          <w:sz w:val="19"/>
          <w:szCs w:val="19"/>
          <w:cs/>
          <w:lang w:bidi="pa-IN"/>
        </w:rPr>
        <w:t>ਪਲੇ ਦਬਾਓ</w:t>
      </w:r>
      <w:r w:rsidRPr="00BF5732">
        <w:rPr>
          <w:rFonts w:ascii="Raavi" w:eastAsia="Times New Roman" w:hAnsi="Raavi" w:cs="Raavi" w:hint="cs"/>
          <w:sz w:val="19"/>
          <w:szCs w:val="19"/>
          <w:cs/>
          <w:lang w:bidi="pa-IN"/>
        </w:rPr>
        <w:t>। ਦੋਹਰਾਓ।</w:t>
      </w:r>
      <w:r w:rsidR="00286F64" w:rsidRPr="00BF5732">
        <w:rPr>
          <w:rFonts w:eastAsia="Times New Roman" w:cs="Arial"/>
          <w:sz w:val="19"/>
          <w:szCs w:val="19"/>
        </w:rPr>
        <w:t>  </w:t>
      </w:r>
      <w:r w:rsidR="00286F64" w:rsidRPr="00BF5732">
        <w:rPr>
          <w:rFonts w:eastAsia="Times New Roman" w:cs="Arial"/>
          <w:sz w:val="19"/>
          <w:szCs w:val="19"/>
        </w:rPr>
        <w:br/>
      </w:r>
      <w:r w:rsidR="00286F64" w:rsidRPr="00BF5732">
        <w:rPr>
          <w:rFonts w:cs="Arial"/>
          <w:sz w:val="19"/>
          <w:szCs w:val="19"/>
        </w:rPr>
        <w:br/>
      </w:r>
      <w:r w:rsidR="00A95C8B" w:rsidRPr="00BF5732">
        <w:rPr>
          <w:rFonts w:cs="Raavi" w:hint="cs"/>
          <w:sz w:val="19"/>
          <w:szCs w:val="19"/>
          <w:cs/>
          <w:lang w:bidi="pa-IN"/>
        </w:rPr>
        <w:t xml:space="preserve">ਜੇ ਤੁਹਾਡੇ ਕੋਲ </w:t>
      </w:r>
      <w:r w:rsidR="00A95C8B" w:rsidRPr="00BF5732">
        <w:rPr>
          <w:rFonts w:cs="Raavi" w:hint="cs"/>
          <w:b/>
          <w:bCs/>
          <w:sz w:val="19"/>
          <w:szCs w:val="19"/>
          <w:cs/>
          <w:lang w:bidi="pa-IN"/>
        </w:rPr>
        <w:t>30 ਜਾਂ ਉਸ ਤੋਂ ਵੱਧ</w:t>
      </w:r>
      <w:r w:rsidR="00A95C8B" w:rsidRPr="00BF5732">
        <w:rPr>
          <w:rFonts w:cs="Raavi" w:hint="cs"/>
          <w:sz w:val="19"/>
          <w:szCs w:val="19"/>
          <w:cs/>
          <w:lang w:bidi="pa-IN"/>
        </w:rPr>
        <w:t xml:space="preserve"> ਮਿੰਟ ਹਨ</w:t>
      </w:r>
      <w:r w:rsidR="00286F64" w:rsidRPr="00BF5732">
        <w:rPr>
          <w:rFonts w:ascii="Raavi" w:hAnsi="Raavi" w:cs="Raavi"/>
          <w:sz w:val="19"/>
          <w:szCs w:val="19"/>
        </w:rPr>
        <w:t>:</w:t>
      </w:r>
    </w:p>
    <w:p w14:paraId="08164C52" w14:textId="60DD4726" w:rsidR="00286F64" w:rsidRPr="00BF5732" w:rsidRDefault="00A95C8B" w:rsidP="00286F64">
      <w:pPr>
        <w:spacing w:line="240" w:lineRule="auto"/>
        <w:ind w:left="-284"/>
        <w:rPr>
          <w:rFonts w:eastAsia="Times New Roman" w:cs="Arial"/>
          <w:sz w:val="19"/>
          <w:szCs w:val="19"/>
        </w:rPr>
      </w:pPr>
      <w:r w:rsidRPr="00BF5732">
        <w:rPr>
          <w:rFonts w:eastAsia="Times New Roman" w:cs="Raavi" w:hint="cs"/>
          <w:b/>
          <w:bCs/>
          <w:sz w:val="19"/>
          <w:szCs w:val="19"/>
          <w:cs/>
          <w:lang w:bidi="pa-IN"/>
        </w:rPr>
        <w:t xml:space="preserve">ਦੋਸਤ ਨੂੰ ਫੋਨ ਕਰੋ। </w:t>
      </w:r>
      <w:r w:rsidRPr="00BF5732">
        <w:rPr>
          <w:rFonts w:eastAsia="Times New Roman" w:cs="Raavi" w:hint="cs"/>
          <w:sz w:val="19"/>
          <w:szCs w:val="19"/>
          <w:cs/>
          <w:lang w:bidi="pa-IN"/>
        </w:rPr>
        <w:t>ਉਨ੍ਹਾਂ ਨੂੰ ਪੁੱਛੋ ਕਿ ਉਹ ਕਿਵੇਂ ਮਹਿਸੂਸ ਕਰ ਰਹੇ ਹਨ। ਆਪਣੇ ਵਿਚਾਰ ਅਤੇ ਤਜਰਬੇ ਵੀ ਸਾਂਝੇ ਕਰੋ।</w:t>
      </w:r>
    </w:p>
    <w:p w14:paraId="5A7A9BBC" w14:textId="469A9B42" w:rsidR="00286F64" w:rsidRPr="00BF5732" w:rsidRDefault="00A95C8B" w:rsidP="00286F64">
      <w:pPr>
        <w:spacing w:line="240" w:lineRule="auto"/>
        <w:ind w:left="-284"/>
        <w:rPr>
          <w:rFonts w:eastAsia="Times New Roman" w:cs="Arial"/>
          <w:sz w:val="19"/>
          <w:szCs w:val="19"/>
        </w:rPr>
      </w:pPr>
      <w:r w:rsidRPr="00BF5732">
        <w:rPr>
          <w:rFonts w:eastAsia="Times New Roman" w:cs="Raavi" w:hint="cs"/>
          <w:b/>
          <w:bCs/>
          <w:sz w:val="19"/>
          <w:szCs w:val="19"/>
          <w:cs/>
          <w:lang w:bidi="pa-IN"/>
        </w:rPr>
        <w:t xml:space="preserve">ਪਸੀਨਾ ਬਹਾਓ। </w:t>
      </w:r>
      <w:r w:rsidRPr="00BF5732">
        <w:rPr>
          <w:rFonts w:eastAsia="Times New Roman" w:cs="Raavi" w:hint="cs"/>
          <w:sz w:val="19"/>
          <w:szCs w:val="19"/>
          <w:cs/>
          <w:lang w:bidi="pa-IN"/>
        </w:rPr>
        <w:t>ਤੁਰੋ, ਦੌੜੋ, ਵੇਟ (</w:t>
      </w:r>
      <w:r w:rsidRPr="00BF5732">
        <w:rPr>
          <w:rFonts w:eastAsia="Times New Roman" w:cs="Arial"/>
          <w:sz w:val="19"/>
          <w:szCs w:val="19"/>
        </w:rPr>
        <w:t>weights</w:t>
      </w:r>
      <w:r w:rsidRPr="00BF5732">
        <w:rPr>
          <w:rFonts w:eastAsia="Times New Roman" w:cs="Raavi" w:hint="cs"/>
          <w:sz w:val="19"/>
          <w:szCs w:val="19"/>
          <w:cs/>
          <w:lang w:bidi="pa-IN"/>
        </w:rPr>
        <w:t>)</w:t>
      </w:r>
      <w:r w:rsidR="004E6B50">
        <w:rPr>
          <w:rFonts w:eastAsia="Times New Roman" w:cs="Raavi" w:hint="cs"/>
          <w:sz w:val="19"/>
          <w:szCs w:val="19"/>
          <w:cs/>
          <w:lang w:bidi="pa-IN"/>
        </w:rPr>
        <w:t xml:space="preserve"> </w:t>
      </w:r>
      <w:r w:rsidR="004E6B50" w:rsidRPr="00A65E59">
        <w:rPr>
          <w:rFonts w:ascii="Raavi" w:eastAsia="Times New Roman" w:hAnsi="Raavi" w:cs="Raavi"/>
          <w:sz w:val="19"/>
          <w:szCs w:val="19"/>
          <w:lang w:bidi="pa-IN"/>
        </w:rPr>
        <w:t>ਕਰੋ</w:t>
      </w:r>
      <w:r w:rsidRPr="00BF5732">
        <w:rPr>
          <w:rFonts w:eastAsia="Times New Roman" w:cs="Raavi" w:hint="cs"/>
          <w:sz w:val="19"/>
          <w:szCs w:val="19"/>
          <w:cs/>
          <w:lang w:bidi="pa-IN"/>
        </w:rPr>
        <w:t>। ਤੁਸੀਂ ਚੁਣੋ।</w:t>
      </w:r>
    </w:p>
    <w:p w14:paraId="2CB5731C" w14:textId="5138CE51" w:rsidR="00286F64" w:rsidRPr="00BF5732" w:rsidRDefault="00386A35" w:rsidP="00286F64">
      <w:pPr>
        <w:spacing w:line="240" w:lineRule="auto"/>
        <w:ind w:left="-284"/>
        <w:rPr>
          <w:rFonts w:eastAsia="Times New Roman" w:cs="Raavi"/>
          <w:sz w:val="19"/>
          <w:szCs w:val="19"/>
          <w:lang w:bidi="pa-IN"/>
        </w:rPr>
      </w:pPr>
      <w:r w:rsidRPr="00BF5732">
        <w:rPr>
          <w:rFonts w:eastAsia="Times New Roman" w:cs="Raavi" w:hint="cs"/>
          <w:b/>
          <w:bCs/>
          <w:sz w:val="19"/>
          <w:szCs w:val="19"/>
          <w:cs/>
          <w:lang w:bidi="pa-IN"/>
        </w:rPr>
        <w:t>ਸਟ੍ਰੈਚ ਇਟ ਆਉਟ (</w:t>
      </w:r>
      <w:r w:rsidR="00286F64" w:rsidRPr="00BF5732">
        <w:rPr>
          <w:rFonts w:eastAsia="Times New Roman" w:cs="Arial"/>
          <w:b/>
          <w:bCs/>
          <w:sz w:val="19"/>
          <w:szCs w:val="19"/>
        </w:rPr>
        <w:t>Stretch It Out</w:t>
      </w:r>
      <w:r w:rsidRPr="00BF5732">
        <w:rPr>
          <w:rFonts w:eastAsia="Times New Roman" w:cs="Raavi" w:hint="cs"/>
          <w:b/>
          <w:bCs/>
          <w:sz w:val="19"/>
          <w:szCs w:val="19"/>
          <w:cs/>
          <w:lang w:bidi="pa-IN"/>
        </w:rPr>
        <w:t xml:space="preserve">)। </w:t>
      </w:r>
      <w:hyperlink r:id="rId10" w:history="1">
        <w:r w:rsidRPr="00BF5732">
          <w:rPr>
            <w:rStyle w:val="Hyperlink"/>
            <w:rFonts w:eastAsia="Times New Roman" w:cs="Raavi"/>
            <w:sz w:val="19"/>
            <w:szCs w:val="19"/>
            <w:cs/>
            <w:lang w:bidi="pa-IN"/>
          </w:rPr>
          <w:t>ਔਨਲਾਈਨ ਮੁਫਤ ਯੋਗਾ ਕਲਾਸ</w:t>
        </w:r>
      </w:hyperlink>
      <w:r w:rsidRPr="00BF5732">
        <w:rPr>
          <w:rFonts w:eastAsia="Times New Roman" w:cs="Raavi" w:hint="cs"/>
          <w:sz w:val="19"/>
          <w:szCs w:val="19"/>
          <w:cs/>
          <w:lang w:bidi="pa-IN"/>
        </w:rPr>
        <w:t xml:space="preserve"> ਭਾਲੋ।</w:t>
      </w:r>
    </w:p>
    <w:p w14:paraId="57518E64" w14:textId="79B4B5E2" w:rsidR="00286F64" w:rsidRPr="00BF5732" w:rsidRDefault="00386A35" w:rsidP="00286F64">
      <w:pPr>
        <w:spacing w:line="240" w:lineRule="auto"/>
        <w:ind w:left="-284"/>
        <w:rPr>
          <w:rFonts w:eastAsia="Times New Roman" w:cs="Raavi"/>
          <w:sz w:val="20"/>
          <w:szCs w:val="20"/>
          <w:lang w:bidi="pa-IN"/>
        </w:rPr>
      </w:pPr>
      <w:r w:rsidRPr="00BF5732">
        <w:rPr>
          <w:rFonts w:eastAsia="Times New Roman" w:cs="Raavi" w:hint="cs"/>
          <w:b/>
          <w:bCs/>
          <w:sz w:val="19"/>
          <w:szCs w:val="19"/>
          <w:cs/>
          <w:lang w:bidi="pa-IN"/>
        </w:rPr>
        <w:t xml:space="preserve">ਹੱਸੋ। </w:t>
      </w:r>
      <w:r w:rsidRPr="00BF5732">
        <w:rPr>
          <w:rFonts w:eastAsia="Times New Roman" w:cs="Raavi"/>
          <w:sz w:val="19"/>
          <w:szCs w:val="19"/>
          <w:cs/>
          <w:lang w:bidi="pa-IN"/>
        </w:rPr>
        <w:t xml:space="preserve">ਮਜ਼ਾਕੀਆ </w:t>
      </w:r>
      <w:r w:rsidRPr="00BF5732">
        <w:rPr>
          <w:rFonts w:eastAsia="Times New Roman" w:cs="Raavi" w:hint="cs"/>
          <w:sz w:val="19"/>
          <w:szCs w:val="19"/>
          <w:cs/>
          <w:lang w:bidi="pa-IN"/>
        </w:rPr>
        <w:t>ਫਿਲਮ, ਸ਼ੋ ਜਾਂ ਯੂਟਿਊਬ ਵੀਡੀਓ ਦੇਖੋ।</w:t>
      </w:r>
      <w:r w:rsidR="00286F64" w:rsidRPr="00BF5732">
        <w:rPr>
          <w:rFonts w:eastAsia="Times New Roman" w:cs="Arial"/>
          <w:sz w:val="19"/>
          <w:szCs w:val="19"/>
        </w:rPr>
        <w:br/>
      </w:r>
      <w:r w:rsidR="00286F64" w:rsidRPr="00BF5732">
        <w:rPr>
          <w:rFonts w:eastAsia="Times New Roman" w:cs="Arial"/>
          <w:sz w:val="19"/>
          <w:szCs w:val="19"/>
        </w:rPr>
        <w:br/>
      </w:r>
      <w:hyperlink r:id="rId11" w:history="1">
        <w:r w:rsidR="00BF5732" w:rsidRPr="00BF5732">
          <w:rPr>
            <w:rStyle w:val="Hyperlink"/>
            <w:rFonts w:cs="Raavi"/>
            <w:sz w:val="19"/>
            <w:szCs w:val="19"/>
            <w:cs/>
            <w:lang w:bidi="pa-IN"/>
          </w:rPr>
          <w:t xml:space="preserve">ਤੁਹਾਡੀ ਮਾਨਸਿਕ ਸਿਹਤ ਅਤੇ ਕੁਸ਼ਲਤਾ ਨੂੰ ਸਹਾਰਾ ਦੇਣ ਲਈ ਹੋਰ ਸਾਧਨ </w:t>
        </w:r>
      </w:hyperlink>
      <w:r w:rsidR="00BF5732" w:rsidRPr="00CD7770">
        <w:rPr>
          <w:rStyle w:val="Hyperlink"/>
          <w:rFonts w:cs="Raavi"/>
          <w:color w:val="auto"/>
          <w:sz w:val="19"/>
          <w:szCs w:val="19"/>
          <w:u w:val="none"/>
          <w:cs/>
          <w:lang w:bidi="pa-IN"/>
        </w:rPr>
        <w:t>ਜਾਂਚੋ</w:t>
      </w:r>
      <w:r w:rsidR="00BF5732" w:rsidRPr="00BF5732">
        <w:rPr>
          <w:rStyle w:val="Hyperlink"/>
          <w:rFonts w:cs="Raavi" w:hint="cs"/>
          <w:color w:val="auto"/>
          <w:sz w:val="20"/>
          <w:szCs w:val="20"/>
          <w:u w:val="none"/>
          <w:cs/>
          <w:lang w:bidi="pa-IN"/>
        </w:rPr>
        <w:t>।</w:t>
      </w:r>
    </w:p>
    <w:p w14:paraId="317493F0" w14:textId="3F10A23D" w:rsidR="00286F64" w:rsidRPr="00D85775" w:rsidRDefault="00286F64" w:rsidP="00286F64">
      <w:pPr>
        <w:pStyle w:val="NormalWeb"/>
        <w:ind w:left="-284"/>
        <w:rPr>
          <w:rFonts w:cs="Arial"/>
          <w:b/>
          <w:bCs/>
          <w:color w:val="F79646" w:themeColor="accent6"/>
        </w:rPr>
      </w:pPr>
    </w:p>
    <w:p w14:paraId="443DDEBB" w14:textId="7A8DE49C" w:rsidR="00441F0B" w:rsidRPr="00D85775" w:rsidRDefault="00441F0B" w:rsidP="00DA5096">
      <w:pPr>
        <w:spacing w:line="240" w:lineRule="auto"/>
        <w:rPr>
          <w:rFonts w:cs="Arial"/>
          <w:szCs w:val="24"/>
        </w:rPr>
        <w:sectPr w:rsidR="00441F0B" w:rsidRPr="00D85775" w:rsidSect="00BF5732">
          <w:headerReference w:type="default" r:id="rId12"/>
          <w:footerReference w:type="default" r:id="rId13"/>
          <w:type w:val="continuous"/>
          <w:pgSz w:w="12240" w:h="15840"/>
          <w:pgMar w:top="685" w:right="360" w:bottom="180" w:left="720" w:header="708" w:footer="708" w:gutter="0"/>
          <w:cols w:num="3" w:space="720"/>
          <w:docGrid w:linePitch="360"/>
        </w:sectPr>
      </w:pPr>
    </w:p>
    <w:p w14:paraId="46D58BBD" w14:textId="52134139" w:rsidR="00404630" w:rsidRPr="002C568B" w:rsidRDefault="002C568B" w:rsidP="00CD7770">
      <w:pPr>
        <w:spacing w:before="0" w:after="0" w:line="240" w:lineRule="auto"/>
        <w:rPr>
          <w:rFonts w:ascii="Calibri" w:hAnsi="Calibri"/>
          <w:color w:val="F79646" w:themeColor="accent6"/>
          <w:sz w:val="22"/>
        </w:rPr>
      </w:pPr>
      <w:bookmarkStart w:id="0" w:name="_Hlk62023056"/>
      <w:r w:rsidRPr="002C568B">
        <w:rPr>
          <w:rFonts w:cs="Raavi" w:hint="cs"/>
          <w:b/>
          <w:bCs/>
          <w:color w:val="F79646" w:themeColor="accent6"/>
          <w:sz w:val="22"/>
          <w:cs/>
          <w:lang w:bidi="pa-IN"/>
        </w:rPr>
        <w:lastRenderedPageBreak/>
        <w:t>ਟੀਡੀਐਸਬੀ ਔਨਲਾਈਨ ਲਰਨਿੰਗ</w:t>
      </w:r>
      <w:r w:rsidR="00404630" w:rsidRPr="002C568B">
        <w:rPr>
          <w:rFonts w:cs="Arial"/>
          <w:b/>
          <w:bCs/>
          <w:color w:val="F79646" w:themeColor="accent6"/>
          <w:sz w:val="22"/>
        </w:rPr>
        <w:t xml:space="preserve">: </w:t>
      </w:r>
      <w:r w:rsidRPr="002C568B">
        <w:rPr>
          <w:rFonts w:cs="Raavi" w:hint="cs"/>
          <w:b/>
          <w:bCs/>
          <w:color w:val="F79646" w:themeColor="accent6"/>
          <w:sz w:val="22"/>
          <w:cs/>
          <w:lang w:bidi="pa-IN"/>
        </w:rPr>
        <w:t xml:space="preserve">ਗੂਗਲ ਮੀਟ ਅਤੇ </w:t>
      </w:r>
      <w:r w:rsidRPr="002C568B">
        <w:rPr>
          <w:rFonts w:cs="Raavi"/>
          <w:b/>
          <w:bCs/>
          <w:color w:val="F79646" w:themeColor="accent6"/>
          <w:sz w:val="22"/>
          <w:cs/>
          <w:lang w:bidi="pa-IN"/>
        </w:rPr>
        <w:t>ਜ਼</w:t>
      </w:r>
      <w:r w:rsidRPr="002C568B">
        <w:rPr>
          <w:rFonts w:cs="Raavi" w:hint="cs"/>
          <w:b/>
          <w:bCs/>
          <w:color w:val="F79646" w:themeColor="accent6"/>
          <w:sz w:val="22"/>
          <w:cs/>
          <w:lang w:bidi="pa-IN"/>
        </w:rPr>
        <w:t>ੂਮ ਸੁਰੱਖਿਆ ਫੀਚਰ</w:t>
      </w:r>
    </w:p>
    <w:p w14:paraId="095EBEFC" w14:textId="7733E4CC" w:rsidR="00404630" w:rsidRPr="00224305" w:rsidRDefault="00224305" w:rsidP="00404630">
      <w:pPr>
        <w:spacing w:before="100" w:beforeAutospacing="1" w:after="100" w:afterAutospacing="1" w:line="240" w:lineRule="auto"/>
        <w:rPr>
          <w:sz w:val="20"/>
          <w:szCs w:val="20"/>
        </w:rPr>
      </w:pPr>
      <w:r w:rsidRPr="00224305">
        <w:rPr>
          <w:rFonts w:cs="Raavi" w:hint="cs"/>
          <w:sz w:val="20"/>
          <w:szCs w:val="20"/>
          <w:cs/>
          <w:lang w:bidi="pa-IN"/>
        </w:rPr>
        <w:t>ਵਿਦਿਆਰਥੀਆਂ ਦੀ ਸੁਰੱਖਿਆ ਟੀਡੀਐਸਬੀ ਵਿੱਚ ਇੱਕ ਪ੍ਰਾਥਮਿਕਤਾ ਹੈ ਅਤੇ ਅਸੀਂ ਸਾਰੇ ਔਨਲਾਈਨ ਲਰਨਿੰਗ ਸੈਸ਼ਨਾਂ ਅਤੇ ਭਾਗ ਲੈਣ ਦੌਰਾਨ ਵਿਦਿਆਰਥੀਆਂ ਅਤੇ ਸਟਾਫ ਦੀ ਸੁਰੱਖਿਆ ਨੂੰ ਯਕੀਨੀ ਬਣਾਉਣ ਲਈ ਉਹ ਸਾਰਾ ਕੁਝ ਕਰ ਰਹੇ ਹਾਂ ਜੋ ਅਸੀਂ ਕਰ ਸਕਦੇ ਹਾਂ।</w:t>
      </w:r>
    </w:p>
    <w:p w14:paraId="12D17D8D" w14:textId="1240142B" w:rsidR="00404630" w:rsidRDefault="00B43D52" w:rsidP="00404630">
      <w:pPr>
        <w:spacing w:before="100" w:beforeAutospacing="1" w:after="100" w:afterAutospacing="1" w:line="240" w:lineRule="auto"/>
      </w:pPr>
      <w:r w:rsidRPr="00B43D52">
        <w:rPr>
          <w:rFonts w:cs="Raavi" w:hint="cs"/>
          <w:sz w:val="20"/>
          <w:szCs w:val="20"/>
          <w:cs/>
          <w:lang w:bidi="pa-IN"/>
        </w:rPr>
        <w:t xml:space="preserve">ਸਾਰੇ ਟੀਡੀਐਸਬੀ ਅਧਿਆਪਕ, </w:t>
      </w:r>
      <w:r w:rsidRPr="00B43D52">
        <w:rPr>
          <w:rStyle w:val="e2ma-style"/>
          <w:rFonts w:ascii="Raavi" w:hAnsi="Raavi" w:cs="Raavi"/>
          <w:color w:val="333333"/>
          <w:sz w:val="20"/>
          <w:szCs w:val="20"/>
          <w:cs/>
          <w:lang w:bidi="pa-IN"/>
        </w:rPr>
        <w:t xml:space="preserve">ਪ੍ਰਿੰਸੀਪਲ </w:t>
      </w:r>
      <w:r w:rsidRPr="00B43D52">
        <w:rPr>
          <w:rStyle w:val="e2ma-style"/>
          <w:rFonts w:ascii="Raavi" w:hAnsi="Raavi" w:cs="Raavi" w:hint="cs"/>
          <w:color w:val="333333"/>
          <w:sz w:val="20"/>
          <w:szCs w:val="20"/>
          <w:cs/>
          <w:lang w:bidi="pa-IN"/>
        </w:rPr>
        <w:t xml:space="preserve">ਅਤੇ </w:t>
      </w:r>
      <w:r w:rsidRPr="00B43D52">
        <w:rPr>
          <w:rStyle w:val="e2ma-style"/>
          <w:rFonts w:ascii="Raavi" w:hAnsi="Raavi" w:cs="Raavi"/>
          <w:color w:val="333333"/>
          <w:sz w:val="20"/>
          <w:szCs w:val="20"/>
          <w:cs/>
          <w:lang w:bidi="pa-IN"/>
        </w:rPr>
        <w:t>ਵਾਇਸ</w:t>
      </w:r>
      <w:r w:rsidR="00971F52">
        <w:rPr>
          <w:rStyle w:val="e2ma-style"/>
          <w:rFonts w:ascii="Raavi" w:hAnsi="Raavi" w:cs="Raavi" w:hint="cs"/>
          <w:color w:val="333333"/>
          <w:sz w:val="20"/>
          <w:szCs w:val="20"/>
          <w:cs/>
          <w:lang w:bidi="pa-IN"/>
        </w:rPr>
        <w:t xml:space="preserve"> </w:t>
      </w:r>
      <w:r w:rsidRPr="00B43D52">
        <w:rPr>
          <w:rStyle w:val="e2ma-style"/>
          <w:rFonts w:ascii="Raavi" w:hAnsi="Raavi" w:cs="Raavi"/>
          <w:color w:val="333333"/>
          <w:sz w:val="20"/>
          <w:szCs w:val="20"/>
          <w:cs/>
          <w:lang w:bidi="pa-IN"/>
        </w:rPr>
        <w:t>ਪ੍ਰਿੰਸੀਪਲ</w:t>
      </w:r>
      <w:r w:rsidRPr="00B43D52">
        <w:rPr>
          <w:rStyle w:val="e2ma-style"/>
          <w:rFonts w:ascii="Raavi" w:hAnsi="Raavi" w:cs="Raavi" w:hint="cs"/>
          <w:color w:val="333333"/>
          <w:sz w:val="20"/>
          <w:szCs w:val="20"/>
          <w:cs/>
          <w:lang w:bidi="pa-IN"/>
        </w:rPr>
        <w:t xml:space="preserve"> ਗੂਗਲ ਮੀਟ ਜਾਂ </w:t>
      </w:r>
      <w:r w:rsidRPr="00B43D52">
        <w:rPr>
          <w:rFonts w:cs="Raavi"/>
          <w:sz w:val="20"/>
          <w:szCs w:val="20"/>
          <w:cs/>
          <w:lang w:bidi="pa-IN"/>
        </w:rPr>
        <w:t>ਜ਼</w:t>
      </w:r>
      <w:r w:rsidRPr="00B43D52">
        <w:rPr>
          <w:rFonts w:cs="Raavi" w:hint="cs"/>
          <w:sz w:val="20"/>
          <w:szCs w:val="20"/>
          <w:cs/>
          <w:lang w:bidi="pa-IN"/>
        </w:rPr>
        <w:t xml:space="preserve">ੂਮ ਵੈੱਬ </w:t>
      </w:r>
      <w:r w:rsidR="004E6B50" w:rsidRPr="00A65E59">
        <w:rPr>
          <w:rFonts w:ascii="Raavi" w:hAnsi="Raavi" w:cs="Raavi"/>
          <w:sz w:val="20"/>
          <w:szCs w:val="20"/>
          <w:lang w:bidi="pa-IN"/>
        </w:rPr>
        <w:t>ਕੌ</w:t>
      </w:r>
      <w:r w:rsidRPr="00B43D52">
        <w:rPr>
          <w:rFonts w:cs="Raavi"/>
          <w:sz w:val="20"/>
          <w:szCs w:val="20"/>
          <w:cs/>
          <w:lang w:bidi="pa-IN"/>
        </w:rPr>
        <w:t>ਨਫਰੰਸ</w:t>
      </w:r>
      <w:r w:rsidRPr="00B43D52">
        <w:rPr>
          <w:rFonts w:cs="Raavi" w:hint="cs"/>
          <w:sz w:val="20"/>
          <w:szCs w:val="20"/>
          <w:cs/>
          <w:lang w:bidi="pa-IN"/>
        </w:rPr>
        <w:t xml:space="preserve">ਿੰਗ ਟੂਲ ਵਰਤਣ ਦੌਰਾਨ ਲਏ ਜਾਣ ਵਾਲੇ </w:t>
      </w:r>
      <w:r w:rsidRPr="00B43D52">
        <w:rPr>
          <w:rFonts w:cs="Raavi"/>
          <w:sz w:val="20"/>
          <w:szCs w:val="20"/>
          <w:cs/>
          <w:lang w:bidi="pa-IN"/>
        </w:rPr>
        <w:t>ਆਵੱਸ਼ਕ</w:t>
      </w:r>
      <w:r w:rsidRPr="00B43D52">
        <w:rPr>
          <w:rFonts w:cs="Raavi" w:hint="cs"/>
          <w:sz w:val="20"/>
          <w:szCs w:val="20"/>
          <w:cs/>
          <w:lang w:bidi="pa-IN"/>
        </w:rPr>
        <w:t xml:space="preserve"> ਉਪਾਵਾਂ ਬਾਰੇ ਜਾਣੂ ਹਨ ਅਤੇ </w:t>
      </w:r>
      <w:r w:rsidRPr="00B43D52">
        <w:rPr>
          <w:rFonts w:cs="Raavi"/>
          <w:sz w:val="20"/>
          <w:szCs w:val="20"/>
          <w:cs/>
          <w:lang w:bidi="pa-IN"/>
        </w:rPr>
        <w:t>ਅਣਚਾਹੇ</w:t>
      </w:r>
      <w:r w:rsidRPr="00B43D52">
        <w:rPr>
          <w:rFonts w:cs="Raavi" w:hint="cs"/>
          <w:sz w:val="20"/>
          <w:szCs w:val="20"/>
          <w:cs/>
          <w:lang w:bidi="pa-IN"/>
        </w:rPr>
        <w:t xml:space="preserve"> ਵਿਅਕਤੀਆਂ ਦੇ ਕਲਾਸ ਮੀਟਿੰਗਾਂ ਵਿੱਚ ਦਾਖਲ ਹੋਣ ਨੂੰ ਰੋਕਣ ਲਈ ਹੇਠਾਂ ਦਿੱਤੇ ਸੁਰੱਖਿਆ ਉਪਾਵਾਂ ਨੂੰ ਲਾਗੂ ਕਰਦੇ ਹਨ</w:t>
      </w:r>
      <w:r w:rsidR="00404630" w:rsidRPr="00971F52">
        <w:rPr>
          <w:rFonts w:ascii="Raavi" w:hAnsi="Raavi" w:cs="Raavi"/>
          <w:sz w:val="20"/>
          <w:szCs w:val="20"/>
        </w:rPr>
        <w:t>:</w:t>
      </w:r>
      <w:r w:rsidR="00404630">
        <w:rPr>
          <w:rFonts w:cs="Arial"/>
          <w:szCs w:val="24"/>
        </w:rPr>
        <w:t> </w:t>
      </w:r>
    </w:p>
    <w:p w14:paraId="09CA3FF3" w14:textId="3F527755" w:rsidR="00404630" w:rsidRDefault="000D74A4" w:rsidP="00E61D52">
      <w:pPr>
        <w:pStyle w:val="gmail-m-6641770956390998087msolistparagraph"/>
        <w:numPr>
          <w:ilvl w:val="0"/>
          <w:numId w:val="15"/>
        </w:numPr>
        <w:spacing w:after="240" w:afterAutospacing="0"/>
        <w:ind w:left="360"/>
      </w:pPr>
      <w:r w:rsidRPr="002F12DC">
        <w:rPr>
          <w:rStyle w:val="e2ma-style"/>
          <w:rFonts w:ascii="Raavi" w:hAnsi="Raavi" w:cs="Raavi"/>
          <w:b/>
          <w:bCs/>
          <w:color w:val="333333"/>
          <w:sz w:val="20"/>
          <w:szCs w:val="20"/>
          <w:cs/>
          <w:lang w:bidi="pa-IN"/>
        </w:rPr>
        <w:t>ਗੂਗਲ ਮੀਟ</w:t>
      </w:r>
      <w:r w:rsidR="00404630" w:rsidRPr="002F12DC">
        <w:rPr>
          <w:rFonts w:ascii="Raavi" w:hAnsi="Raavi" w:cs="Raavi"/>
          <w:sz w:val="20"/>
          <w:szCs w:val="20"/>
        </w:rPr>
        <w:t xml:space="preserve">: </w:t>
      </w:r>
      <w:r w:rsidR="002F12DC" w:rsidRPr="002F12DC">
        <w:rPr>
          <w:rFonts w:ascii="Raavi" w:hAnsi="Raavi" w:cs="Raavi"/>
          <w:sz w:val="20"/>
          <w:szCs w:val="20"/>
          <w:cs/>
          <w:lang w:bidi="pa-IN"/>
        </w:rPr>
        <w:t>ਮੇਜ਼ਬਾਨ</w:t>
      </w:r>
      <w:r w:rsidR="00404630" w:rsidRPr="002F12DC">
        <w:rPr>
          <w:rFonts w:ascii="Raavi" w:hAnsi="Raavi" w:cs="Raavi"/>
          <w:sz w:val="20"/>
          <w:szCs w:val="20"/>
        </w:rPr>
        <w:t>/</w:t>
      </w:r>
      <w:r w:rsidR="002F12DC" w:rsidRPr="002F12DC">
        <w:rPr>
          <w:rFonts w:ascii="Raavi" w:hAnsi="Raavi" w:cs="Raavi"/>
          <w:sz w:val="20"/>
          <w:szCs w:val="20"/>
          <w:cs/>
          <w:lang w:bidi="pa-IN"/>
        </w:rPr>
        <w:t xml:space="preserve">ਅਧਿਆਪਕ ਗੈਰ-ਟੀਡੀਐਸਬੀ ਲੋਕਾਂ ਨੂੰ ਮੀਟਿੰਗਾਂ ਵਿੱਚ ਦਾਖਲ ਹੋਣ ਤੋਂ ਅਯੋਗ ਕਰ ਸਕਦਾ ਹੈ। ਜੇ ਆਵੱਸ਼ਕ ਹੋਵੇ, ਤਾਂ ਉਹ ਭਾਗ ਲੈਣ ਵਾਲਿਆਂ ਵਾਸਤੇ ਸਕ੍ਰੀਨ ਸ਼ੇਅਰਿੰਗ ਅਤੇ ਚੈਟ ਨੂੰ ਬੰਦ </w:t>
      </w:r>
      <w:r w:rsidR="00D84E6D" w:rsidRPr="002F12DC">
        <w:rPr>
          <w:rFonts w:ascii="Raavi" w:hAnsi="Raavi" w:cs="Raavi"/>
          <w:sz w:val="20"/>
          <w:szCs w:val="20"/>
          <w:cs/>
          <w:lang w:bidi="pa-IN"/>
        </w:rPr>
        <w:t xml:space="preserve">ਵੀ </w:t>
      </w:r>
      <w:r w:rsidR="002F12DC" w:rsidRPr="002F12DC">
        <w:rPr>
          <w:rFonts w:ascii="Raavi" w:hAnsi="Raavi" w:cs="Raavi"/>
          <w:sz w:val="20"/>
          <w:szCs w:val="20"/>
          <w:cs/>
          <w:lang w:bidi="pa-IN"/>
        </w:rPr>
        <w:t>ਕਰ ਸਕਦੇ ਹਨ।</w:t>
      </w:r>
    </w:p>
    <w:p w14:paraId="2F0409D2" w14:textId="59B8DD2E" w:rsidR="00404630" w:rsidRDefault="000D74A4" w:rsidP="00E61D52">
      <w:pPr>
        <w:pStyle w:val="gmail-m-6641770956390998087msolistparagraph"/>
        <w:numPr>
          <w:ilvl w:val="0"/>
          <w:numId w:val="15"/>
        </w:numPr>
        <w:ind w:left="360"/>
      </w:pPr>
      <w:r w:rsidRPr="00CF3717">
        <w:rPr>
          <w:rFonts w:cs="Raavi"/>
          <w:b/>
          <w:bCs/>
          <w:sz w:val="20"/>
          <w:szCs w:val="20"/>
          <w:cs/>
          <w:lang w:bidi="pa-IN"/>
        </w:rPr>
        <w:t>ਜ਼</w:t>
      </w:r>
      <w:r w:rsidRPr="00CF3717">
        <w:rPr>
          <w:rFonts w:cs="Raavi" w:hint="cs"/>
          <w:b/>
          <w:bCs/>
          <w:sz w:val="20"/>
          <w:szCs w:val="20"/>
          <w:cs/>
          <w:lang w:bidi="pa-IN"/>
        </w:rPr>
        <w:t>ੂਮ</w:t>
      </w:r>
      <w:r w:rsidR="00404630" w:rsidRPr="00CF3717">
        <w:rPr>
          <w:rFonts w:ascii="Arial" w:hAnsi="Arial" w:cs="Arial"/>
          <w:sz w:val="20"/>
          <w:szCs w:val="20"/>
        </w:rPr>
        <w:t xml:space="preserve">: </w:t>
      </w:r>
      <w:r w:rsidR="0009248C" w:rsidRPr="00CF3717">
        <w:rPr>
          <w:rFonts w:ascii="Raavi" w:hAnsi="Raavi" w:cs="Raavi"/>
          <w:sz w:val="20"/>
          <w:szCs w:val="20"/>
          <w:cs/>
          <w:lang w:bidi="pa-IN"/>
        </w:rPr>
        <w:t>ਮੇਜ਼ਬਾਨ</w:t>
      </w:r>
      <w:r w:rsidR="0009248C" w:rsidRPr="00CF3717">
        <w:rPr>
          <w:rFonts w:ascii="Raavi" w:hAnsi="Raavi" w:cs="Raavi"/>
          <w:sz w:val="20"/>
          <w:szCs w:val="20"/>
        </w:rPr>
        <w:t>/</w:t>
      </w:r>
      <w:r w:rsidR="0009248C" w:rsidRPr="00CF3717">
        <w:rPr>
          <w:rFonts w:ascii="Raavi" w:hAnsi="Raavi" w:cs="Raavi"/>
          <w:sz w:val="20"/>
          <w:szCs w:val="20"/>
          <w:cs/>
          <w:lang w:bidi="pa-IN"/>
        </w:rPr>
        <w:t xml:space="preserve">ਅਧਿਆਪਕ </w:t>
      </w:r>
      <w:r w:rsidR="0009248C" w:rsidRPr="00CF3717">
        <w:rPr>
          <w:rFonts w:ascii="Raavi" w:hAnsi="Raavi" w:cs="Raavi" w:hint="cs"/>
          <w:sz w:val="20"/>
          <w:szCs w:val="20"/>
          <w:cs/>
          <w:lang w:bidi="pa-IN"/>
        </w:rPr>
        <w:t xml:space="preserve">ਵੇਟਿੰਗ ਰੂਮਾਂ ਨੂੰ ਚਾਲੂ ਕਰ ਸਕਦਾ ਹੈ ਅਤੇ </w:t>
      </w:r>
      <w:r w:rsidR="0009248C" w:rsidRPr="00CF3717">
        <w:rPr>
          <w:rFonts w:ascii="Raavi" w:hAnsi="Raavi" w:cs="Raavi"/>
          <w:sz w:val="20"/>
          <w:szCs w:val="20"/>
          <w:cs/>
          <w:lang w:bidi="pa-IN"/>
        </w:rPr>
        <w:t xml:space="preserve">ਗੈਰ-ਟੀਡੀਐਸਬੀ ਲੋਕਾਂ ਨੂੰ ਮੀਟਿੰਗਾਂ ਵਿੱਚ ਦਾਖਲ ਹੋਣ ਤੋਂ </w:t>
      </w:r>
      <w:r w:rsidR="0009248C" w:rsidRPr="00CF3717">
        <w:rPr>
          <w:rFonts w:ascii="Raavi" w:hAnsi="Raavi" w:cs="Raavi" w:hint="cs"/>
          <w:sz w:val="20"/>
          <w:szCs w:val="20"/>
          <w:cs/>
          <w:lang w:bidi="pa-IN"/>
        </w:rPr>
        <w:t xml:space="preserve">ਰੋਕ </w:t>
      </w:r>
      <w:r w:rsidR="0009248C" w:rsidRPr="00CF3717">
        <w:rPr>
          <w:rFonts w:ascii="Raavi" w:hAnsi="Raavi" w:cs="Raavi"/>
          <w:sz w:val="20"/>
          <w:szCs w:val="20"/>
          <w:cs/>
          <w:lang w:bidi="pa-IN"/>
        </w:rPr>
        <w:t>ਸਕਦਾ ਹੈ।</w:t>
      </w:r>
      <w:r w:rsidR="0009248C" w:rsidRPr="00CF3717">
        <w:rPr>
          <w:rFonts w:ascii="Arial" w:hAnsi="Arial" w:cs="Arial"/>
          <w:sz w:val="20"/>
          <w:szCs w:val="20"/>
        </w:rPr>
        <w:t xml:space="preserve"> </w:t>
      </w:r>
      <w:r w:rsidR="00CF3717" w:rsidRPr="00CF3717">
        <w:rPr>
          <w:rFonts w:ascii="Arial" w:hAnsi="Arial" w:cs="Raavi" w:hint="cs"/>
          <w:sz w:val="20"/>
          <w:szCs w:val="20"/>
          <w:cs/>
          <w:lang w:bidi="pa-IN"/>
        </w:rPr>
        <w:t>ਮੀਟਿੰਗ ਦੇ ਅੰਦਰ ਹੀ ਕਈ ਸਾਰੇ ਸੁਰੱਖਿਆ ਕੰਟ੍ਰੋਲ (ਉਦਾ</w:t>
      </w:r>
      <w:r w:rsidR="004E6B50" w:rsidRPr="00CF3717">
        <w:rPr>
          <w:rFonts w:ascii="Arial" w:hAnsi="Arial" w:cs="Raavi" w:hint="cs"/>
          <w:sz w:val="20"/>
          <w:szCs w:val="20"/>
          <w:cs/>
          <w:lang w:bidi="pa-IN"/>
        </w:rPr>
        <w:t>ਹ</w:t>
      </w:r>
      <w:r w:rsidR="00CF3717" w:rsidRPr="00CF3717">
        <w:rPr>
          <w:rFonts w:ascii="Arial" w:hAnsi="Arial" w:cs="Raavi" w:hint="cs"/>
          <w:sz w:val="20"/>
          <w:szCs w:val="20"/>
          <w:cs/>
          <w:lang w:bidi="pa-IN"/>
        </w:rPr>
        <w:t xml:space="preserve">ਰਣ ਲਈ </w:t>
      </w:r>
      <w:r w:rsidR="00CF3717" w:rsidRPr="00CF3717">
        <w:rPr>
          <w:rFonts w:ascii="Arial" w:hAnsi="Arial" w:cs="Raavi"/>
          <w:sz w:val="20"/>
          <w:szCs w:val="20"/>
          <w:cs/>
          <w:lang w:bidi="pa-IN"/>
        </w:rPr>
        <w:t>ਆਵਾਜ਼</w:t>
      </w:r>
      <w:r w:rsidR="00CF3717" w:rsidRPr="00CF3717">
        <w:rPr>
          <w:rFonts w:ascii="Arial" w:hAnsi="Arial" w:cs="Raavi" w:hint="cs"/>
          <w:sz w:val="20"/>
          <w:szCs w:val="20"/>
          <w:cs/>
          <w:lang w:bidi="pa-IN"/>
        </w:rPr>
        <w:t xml:space="preserve"> ਬੰਦ ਕਰ ਦੇਣਾ, ਭਾਗ ਲੈਣ ਵਾਲਿਆਂ ਨੂੰ ਹਟਾਉਣਾ, ਆਦਿ) ਵੀ ਉਪਲਬਧ ਹਨ।</w:t>
      </w:r>
      <w:r w:rsidR="00404630">
        <w:rPr>
          <w:rFonts w:ascii="Arial" w:hAnsi="Arial" w:cs="Arial"/>
          <w:sz w:val="24"/>
          <w:szCs w:val="24"/>
        </w:rPr>
        <w:t>  </w:t>
      </w:r>
    </w:p>
    <w:p w14:paraId="48F98E23" w14:textId="3323579D" w:rsidR="00404630" w:rsidRPr="00AE40C2" w:rsidRDefault="00014029" w:rsidP="00404630">
      <w:pPr>
        <w:spacing w:before="100" w:beforeAutospacing="1" w:after="100" w:afterAutospacing="1" w:line="240" w:lineRule="auto"/>
        <w:rPr>
          <w:rFonts w:ascii="Raavi" w:hAnsi="Raavi" w:cs="Raavi"/>
          <w:sz w:val="20"/>
          <w:szCs w:val="20"/>
        </w:rPr>
      </w:pPr>
      <w:r w:rsidRPr="00AE40C2">
        <w:rPr>
          <w:rFonts w:ascii="Raavi" w:hAnsi="Raavi" w:cs="Raavi"/>
          <w:sz w:val="20"/>
          <w:szCs w:val="20"/>
          <w:cs/>
          <w:lang w:bidi="pa-IN"/>
        </w:rPr>
        <w:t>ਜੇ ਇੱਕ ਅਧਿਆਪਕ ਅਤੇ</w:t>
      </w:r>
      <w:r w:rsidR="00404630" w:rsidRPr="00AE40C2">
        <w:rPr>
          <w:rFonts w:ascii="Raavi" w:hAnsi="Raavi" w:cs="Raavi"/>
          <w:sz w:val="20"/>
          <w:szCs w:val="20"/>
        </w:rPr>
        <w:t>/</w:t>
      </w:r>
      <w:r w:rsidRPr="00AE40C2">
        <w:rPr>
          <w:rFonts w:ascii="Raavi" w:hAnsi="Raavi" w:cs="Raavi"/>
          <w:sz w:val="20"/>
          <w:szCs w:val="20"/>
          <w:cs/>
          <w:lang w:bidi="pa-IN"/>
        </w:rPr>
        <w:t xml:space="preserve">ਜਾਂ ਕਲਾਸ </w:t>
      </w:r>
      <w:r w:rsidRPr="00AE40C2">
        <w:rPr>
          <w:rStyle w:val="e2ma-style"/>
          <w:rFonts w:ascii="Raavi" w:hAnsi="Raavi" w:cs="Raavi"/>
          <w:color w:val="333333"/>
          <w:sz w:val="20"/>
          <w:szCs w:val="20"/>
          <w:cs/>
          <w:lang w:bidi="pa-IN"/>
        </w:rPr>
        <w:t xml:space="preserve">ਗੂਗਲ ਮੀਟ ਜਾਂ </w:t>
      </w:r>
      <w:r w:rsidRPr="00AE40C2">
        <w:rPr>
          <w:rFonts w:ascii="Raavi" w:hAnsi="Raavi" w:cs="Raavi"/>
          <w:sz w:val="20"/>
          <w:szCs w:val="20"/>
          <w:cs/>
          <w:lang w:bidi="pa-IN"/>
        </w:rPr>
        <w:t xml:space="preserve">ਜ਼ੂਮ ਸੈਸ਼ਨ ਦੇ ਦੌਰਾਨ ਕਿਸੇ ਸੁਰੱਖਿਆ ਸੰਬੰਧੀ ਸਮੱਸਿਆ ਦਾ ਸਾਮ੍ਹਣਾ ਕਰਦੇ ਹਨ, ਤਾਂ </w:t>
      </w:r>
      <w:r w:rsidRPr="00AE40C2">
        <w:rPr>
          <w:rStyle w:val="e2ma-style"/>
          <w:rFonts w:ascii="Raavi" w:hAnsi="Raavi" w:cs="Raavi"/>
          <w:color w:val="333333"/>
          <w:sz w:val="20"/>
          <w:szCs w:val="20"/>
          <w:cs/>
          <w:lang w:bidi="pa-IN"/>
        </w:rPr>
        <w:t xml:space="preserve">ਪ੍ਰਿੰਸੀਪਲ ਅਤੇ ਆਈਟੀ ਸੇਵਾਵਾਂ ਨੂੰ ਤੁਰੰਤ ਸੂਚਿਤ ਕੀਤਾ ਜਾਂਦਾ ਹੈ ਤਾਂ ਕਿ ਸਮੱਸਿਆ ਦੀ ਪੜਤਾਲ ਕੀਤੀ </w:t>
      </w:r>
      <w:r w:rsidR="00D84E6D">
        <w:rPr>
          <w:rStyle w:val="e2ma-style"/>
          <w:rFonts w:ascii="Raavi" w:hAnsi="Raavi" w:cs="Raavi" w:hint="cs"/>
          <w:color w:val="333333"/>
          <w:sz w:val="20"/>
          <w:szCs w:val="20"/>
          <w:cs/>
          <w:lang w:bidi="pa-IN"/>
        </w:rPr>
        <w:t xml:space="preserve">ਜਾ </w:t>
      </w:r>
      <w:r w:rsidRPr="00AE40C2">
        <w:rPr>
          <w:rStyle w:val="e2ma-style"/>
          <w:rFonts w:ascii="Raavi" w:hAnsi="Raavi" w:cs="Raavi"/>
          <w:color w:val="333333"/>
          <w:sz w:val="20"/>
          <w:szCs w:val="20"/>
          <w:cs/>
          <w:lang w:bidi="pa-IN"/>
        </w:rPr>
        <w:t xml:space="preserve"> ਸਕੇ ਅਤੇ ਸਹਾਇਤਾ ਮੁਹੱਈਆ ਕੀਤੀ </w:t>
      </w:r>
      <w:r w:rsidR="007774D2">
        <w:rPr>
          <w:rStyle w:val="e2ma-style"/>
          <w:rFonts w:ascii="Raavi" w:hAnsi="Raavi" w:cs="Raavi" w:hint="cs"/>
          <w:color w:val="333333"/>
          <w:sz w:val="20"/>
          <w:szCs w:val="20"/>
          <w:cs/>
          <w:lang w:bidi="pa-IN"/>
        </w:rPr>
        <w:t xml:space="preserve">ਜਾ </w:t>
      </w:r>
      <w:r w:rsidRPr="00AE40C2">
        <w:rPr>
          <w:rStyle w:val="e2ma-style"/>
          <w:rFonts w:ascii="Raavi" w:hAnsi="Raavi" w:cs="Raavi"/>
          <w:color w:val="333333"/>
          <w:sz w:val="20"/>
          <w:szCs w:val="20"/>
          <w:cs/>
          <w:lang w:bidi="pa-IN"/>
        </w:rPr>
        <w:t xml:space="preserve">ਸਕੇ। ਔਨਲਾਈਨ ਲਰਨਿੰਗ ਦੇ ਇਸ ਸਮੇਂ ਵਿੱਚ, ਸਾਡੇ ਸਾਰਿਆਂ ਲਈ ਵਿਦਿਆਰਥੀਆਂ ਅਤੇ ਸਟਾਫ ਦੀ ਸੁਰੱਖਿਆ ਨੂੰ ਯਕੀਨੀ ਬਣਾਉਣ ਲਈ ਅਣਥੱਕ ਰਹਿਣਾ ਅਤੇ ਇਕੱਠੇ ਮਿਲ ਕੇ ਕੰਮ ਕਰਨਾ ਜਾਰੀ ਰੱਖਣਾ </w:t>
      </w:r>
      <w:r w:rsidR="00B854FA" w:rsidRPr="00AE40C2">
        <w:rPr>
          <w:rStyle w:val="e2ma-style"/>
          <w:rFonts w:ascii="Raavi" w:hAnsi="Raavi" w:cs="Raavi"/>
          <w:color w:val="333333"/>
          <w:sz w:val="20"/>
          <w:szCs w:val="20"/>
          <w:cs/>
          <w:lang w:bidi="pa-IN"/>
        </w:rPr>
        <w:t>ਜ਼ਰੂਰੀ ਹੈ।</w:t>
      </w:r>
      <w:r w:rsidR="00404630" w:rsidRPr="00AE40C2">
        <w:rPr>
          <w:rFonts w:ascii="Raavi" w:hAnsi="Raavi" w:cs="Raavi"/>
          <w:sz w:val="20"/>
          <w:szCs w:val="20"/>
        </w:rPr>
        <w:t> </w:t>
      </w:r>
    </w:p>
    <w:bookmarkEnd w:id="0"/>
    <w:p w14:paraId="3B8B2E76" w14:textId="66E5B16A" w:rsidR="005738E8" w:rsidRDefault="005738E8" w:rsidP="005738E8">
      <w:pPr>
        <w:spacing w:line="240" w:lineRule="auto"/>
        <w:rPr>
          <w:rFonts w:cs="Arial"/>
          <w:color w:val="000000"/>
        </w:rPr>
      </w:pPr>
      <w:r>
        <w:rPr>
          <w:rFonts w:cs="Arial"/>
          <w:color w:val="000000"/>
        </w:rPr>
        <w:t> </w:t>
      </w:r>
    </w:p>
    <w:p w14:paraId="6B14A9F8" w14:textId="77777777" w:rsidR="00DA34F5" w:rsidRDefault="00DA34F5" w:rsidP="005738E8">
      <w:pPr>
        <w:spacing w:line="240" w:lineRule="auto"/>
        <w:rPr>
          <w:rFonts w:ascii="Raavi" w:hAnsi="Raavi" w:cs="Raavi"/>
          <w:b/>
          <w:bCs/>
          <w:color w:val="F79646" w:themeColor="accent6"/>
          <w:sz w:val="22"/>
          <w:shd w:val="clear" w:color="auto" w:fill="FFFFFF"/>
          <w:lang w:bidi="pa-IN"/>
        </w:rPr>
      </w:pPr>
    </w:p>
    <w:p w14:paraId="1417E82D" w14:textId="4724D538" w:rsidR="005738E8" w:rsidRPr="0042643B" w:rsidRDefault="0042643B" w:rsidP="005738E8">
      <w:pPr>
        <w:spacing w:line="240" w:lineRule="auto"/>
        <w:rPr>
          <w:rFonts w:cs="Raavi"/>
          <w:b/>
          <w:bCs/>
          <w:color w:val="F79646" w:themeColor="accent6"/>
          <w:sz w:val="22"/>
          <w:lang w:bidi="pa-IN"/>
        </w:rPr>
      </w:pPr>
      <w:r w:rsidRPr="0042643B">
        <w:rPr>
          <w:rFonts w:ascii="Raavi" w:hAnsi="Raavi" w:cs="Raavi"/>
          <w:b/>
          <w:bCs/>
          <w:color w:val="F79646" w:themeColor="accent6"/>
          <w:sz w:val="22"/>
          <w:shd w:val="clear" w:color="auto" w:fill="FFFFFF"/>
          <w:cs/>
          <w:lang w:bidi="pa-IN"/>
        </w:rPr>
        <w:t>ਉਪਸਥਿਤੀ</w:t>
      </w:r>
      <w:r w:rsidRPr="0042643B">
        <w:rPr>
          <w:rFonts w:cs="Arial"/>
          <w:b/>
          <w:bCs/>
          <w:color w:val="F79646" w:themeColor="accent6"/>
          <w:sz w:val="22"/>
        </w:rPr>
        <w:t xml:space="preserve"> </w:t>
      </w:r>
      <w:r w:rsidRPr="0042643B">
        <w:rPr>
          <w:rFonts w:cs="Raavi" w:hint="cs"/>
          <w:b/>
          <w:bCs/>
          <w:color w:val="F79646" w:themeColor="accent6"/>
          <w:sz w:val="22"/>
          <w:cs/>
          <w:lang w:bidi="pa-IN"/>
        </w:rPr>
        <w:t>ਅਤੇ ਸੁਰੱਖਿਅਤ ਆਗਮਨ (</w:t>
      </w:r>
      <w:r w:rsidR="005738E8" w:rsidRPr="0042643B">
        <w:rPr>
          <w:rFonts w:cs="Arial"/>
          <w:b/>
          <w:bCs/>
          <w:color w:val="F79646" w:themeColor="accent6"/>
          <w:sz w:val="22"/>
        </w:rPr>
        <w:t>Safe Arrival</w:t>
      </w:r>
      <w:r w:rsidRPr="0042643B">
        <w:rPr>
          <w:rFonts w:cs="Raavi" w:hint="cs"/>
          <w:b/>
          <w:bCs/>
          <w:color w:val="F79646" w:themeColor="accent6"/>
          <w:sz w:val="22"/>
          <w:cs/>
          <w:lang w:bidi="pa-IN"/>
        </w:rPr>
        <w:t>)</w:t>
      </w:r>
    </w:p>
    <w:p w14:paraId="4BB6AB6C" w14:textId="5D91C0DA" w:rsidR="005738E8" w:rsidRPr="00415563" w:rsidRDefault="0042643B" w:rsidP="005738E8">
      <w:pPr>
        <w:spacing w:line="240" w:lineRule="auto"/>
        <w:rPr>
          <w:rFonts w:cs="Raavi"/>
          <w:sz w:val="20"/>
          <w:szCs w:val="20"/>
          <w:lang w:bidi="pa-IN"/>
        </w:rPr>
      </w:pPr>
      <w:r w:rsidRPr="00415563">
        <w:rPr>
          <w:rFonts w:cs="Raavi"/>
          <w:sz w:val="20"/>
          <w:szCs w:val="20"/>
          <w:cs/>
          <w:lang w:bidi="pa-IN"/>
        </w:rPr>
        <w:t xml:space="preserve">ਯਾਦ-ਦਹਾਨੀ </w:t>
      </w:r>
      <w:r w:rsidRPr="00415563">
        <w:rPr>
          <w:rFonts w:cs="Raavi" w:hint="cs"/>
          <w:sz w:val="20"/>
          <w:szCs w:val="20"/>
          <w:cs/>
          <w:lang w:bidi="pa-IN"/>
        </w:rPr>
        <w:t xml:space="preserve">ਵਜੋਂ, </w:t>
      </w:r>
      <w:r w:rsidR="00415563" w:rsidRPr="00415563">
        <w:rPr>
          <w:rFonts w:cs="Raavi" w:hint="cs"/>
          <w:sz w:val="20"/>
          <w:szCs w:val="20"/>
          <w:cs/>
          <w:lang w:bidi="pa-IN"/>
        </w:rPr>
        <w:t xml:space="preserve">ਵਿਦਿਆਰਥੀਆਂ ਦੀ ਉਪਸਥਿਤੀ ਦਾ ਟ੍ਰੈਕ ਰੱਖਣ ਵਿੱਚ ਸਹਾਇਤਾ ਕਰਨ ਲਈ ਆਟੋਮੇਟਿਡ </w:t>
      </w:r>
      <w:r w:rsidR="00415563" w:rsidRPr="00415563">
        <w:rPr>
          <w:rFonts w:cs="Raavi"/>
          <w:sz w:val="20"/>
          <w:szCs w:val="20"/>
          <w:cs/>
          <w:lang w:bidi="pa-IN"/>
        </w:rPr>
        <w:t>ਰੋਜ਼ਾਨਾ</w:t>
      </w:r>
      <w:r w:rsidR="00415563" w:rsidRPr="00415563">
        <w:rPr>
          <w:rFonts w:cs="Raavi" w:hint="cs"/>
          <w:sz w:val="20"/>
          <w:szCs w:val="20"/>
          <w:cs/>
          <w:lang w:bidi="pa-IN"/>
        </w:rPr>
        <w:t xml:space="preserve"> ਕਾਲ-ਆਉਟਾਂ ਦੇ ਲਾਗੂ ਕੀਤੇ ਜਾਣ ਨੂੰ </w:t>
      </w:r>
      <w:r w:rsidR="00415563" w:rsidRPr="00415563">
        <w:rPr>
          <w:rFonts w:cs="Raavi"/>
          <w:sz w:val="20"/>
          <w:szCs w:val="20"/>
          <w:cs/>
          <w:lang w:bidi="pa-IN"/>
        </w:rPr>
        <w:t xml:space="preserve">ਸਥਗਿਤ </w:t>
      </w:r>
      <w:r w:rsidR="00415563" w:rsidRPr="00415563">
        <w:rPr>
          <w:rFonts w:cs="Raavi" w:hint="cs"/>
          <w:sz w:val="20"/>
          <w:szCs w:val="20"/>
          <w:cs/>
          <w:lang w:bidi="pa-IN"/>
        </w:rPr>
        <w:t xml:space="preserve">ਕਰ ਦਿੱਤਾ ਗਿਆ ਹੈ। ਓਨਟੈਰਿਓ ਵਿੱਚ ਐਮਰਜੈਂਸੀ ਦੀ ਮੌਜੂਦਾ ਘੋਸ਼ਣਾ ਨੂੰ ਧਿਆਨ ਵਿੱਚ ਰੱਖਦੇ ਹੋਏ, ਅਸੀਂ ਪਰਿਵਰਾਂ ਲਈ ਅਜਿਹੇ ਸਮੇਂ ਦੌਰਾਨ ਵਾਧੂ ਤਣਾਅ ਦਾ ਕਾਰਨ ਨਹੀਂ ਬਣਨਾ ਚਾਹੁੰਦੇ ਜਦੋਂ ਹਰ ਕੋਈ ਜੀਵਨ, ਕੰਮ, ਰਿਮੋਟ ਲਰਨਿੰਗ, ਚਾਇਲਡ ਕੇਅਰ ਅਤੇ ਹੋਰ </w:t>
      </w:r>
      <w:r w:rsidR="00415563" w:rsidRPr="00415563">
        <w:rPr>
          <w:rFonts w:cs="Raavi"/>
          <w:sz w:val="20"/>
          <w:szCs w:val="20"/>
          <w:cs/>
          <w:lang w:bidi="pa-IN"/>
        </w:rPr>
        <w:t>ਅਣਗਿਣਤ</w:t>
      </w:r>
      <w:r w:rsidR="00415563" w:rsidRPr="00415563">
        <w:rPr>
          <w:rFonts w:cs="Raavi" w:hint="cs"/>
          <w:sz w:val="20"/>
          <w:szCs w:val="20"/>
          <w:cs/>
          <w:lang w:bidi="pa-IN"/>
        </w:rPr>
        <w:t xml:space="preserve"> </w:t>
      </w:r>
      <w:r w:rsidR="00415563" w:rsidRPr="00415563">
        <w:rPr>
          <w:rFonts w:cs="Raavi"/>
          <w:sz w:val="20"/>
          <w:szCs w:val="20"/>
          <w:cs/>
          <w:lang w:bidi="pa-IN"/>
        </w:rPr>
        <w:t>ਚੀਜ਼ਾਂ</w:t>
      </w:r>
      <w:r w:rsidR="00415563" w:rsidRPr="00415563">
        <w:rPr>
          <w:rFonts w:cs="Raavi" w:hint="cs"/>
          <w:sz w:val="20"/>
          <w:szCs w:val="20"/>
          <w:cs/>
          <w:lang w:bidi="pa-IN"/>
        </w:rPr>
        <w:t xml:space="preserve"> ਨੂੰ ਸੰਤੁਲਿਤ ਕਰਨ ਲਈ ਕੰਮ ਕਰ ਰਿਹਾ ਹੈ। ਸਾਰੇ ਅਧਿਆਪਕਾਂ ਦੁਆਰਾ ਦਿਨ ਵਿੱਚ ਦੋ ਵਾਰੀ </w:t>
      </w:r>
      <w:r w:rsidR="00415563" w:rsidRPr="00415563">
        <w:rPr>
          <w:rFonts w:cs="Raavi"/>
          <w:sz w:val="20"/>
          <w:szCs w:val="20"/>
          <w:cs/>
          <w:lang w:bidi="pa-IN"/>
        </w:rPr>
        <w:t>ਹਾਜ਼ਰੀ</w:t>
      </w:r>
      <w:r w:rsidR="00415563" w:rsidRPr="00415563">
        <w:rPr>
          <w:rFonts w:cs="Raavi" w:hint="cs"/>
          <w:sz w:val="20"/>
          <w:szCs w:val="20"/>
          <w:cs/>
          <w:lang w:bidi="pa-IN"/>
        </w:rPr>
        <w:t xml:space="preserve"> ਲੈਣਾ ਜਾਰੀ ਹੈ। ਸ਼ੁਰੂਆਤ ਦੀ ਤਰੀਕ ਦੀ ਪੁਸ਼ਟੀ ਹੋ ਜਾਣ ਤੋਂ ਬਾਅਦ ਹੋਰ ਜਾਣਕਾਰੀ ਸਾਂਝੀ ਕੀਤੀ ਜਾਵੇਗੀ।</w:t>
      </w:r>
    </w:p>
    <w:p w14:paraId="5E40381F" w14:textId="3D43DAD9" w:rsidR="00A86E5C" w:rsidRPr="00687254" w:rsidRDefault="00687254" w:rsidP="005738E8">
      <w:pPr>
        <w:spacing w:line="240" w:lineRule="auto"/>
        <w:rPr>
          <w:rStyle w:val="Strong"/>
          <w:rFonts w:cs="Arial"/>
          <w:color w:val="F79646" w:themeColor="accent6"/>
          <w:sz w:val="22"/>
        </w:rPr>
      </w:pPr>
      <w:r w:rsidRPr="00687254">
        <w:rPr>
          <w:rFonts w:cs="Raavi"/>
          <w:b/>
          <w:bCs/>
          <w:color w:val="F79646" w:themeColor="accent6"/>
          <w:sz w:val="22"/>
          <w:cs/>
          <w:lang w:bidi="pa-IN"/>
        </w:rPr>
        <w:t>ਵਰਚੁਅਲ ਸਕੂਲ</w:t>
      </w:r>
      <w:r w:rsidR="007774D2">
        <w:rPr>
          <w:rFonts w:cs="Raavi" w:hint="cs"/>
          <w:b/>
          <w:bCs/>
          <w:color w:val="F79646" w:themeColor="accent6"/>
          <w:sz w:val="22"/>
          <w:cs/>
          <w:lang w:bidi="pa-IN"/>
        </w:rPr>
        <w:t xml:space="preserve">ਾਂ ਦੀਆਂ </w:t>
      </w:r>
      <w:r w:rsidRPr="00687254">
        <w:rPr>
          <w:rStyle w:val="Strong"/>
          <w:rFonts w:cs="Raavi" w:hint="cs"/>
          <w:color w:val="F79646" w:themeColor="accent6"/>
          <w:sz w:val="22"/>
          <w:cs/>
          <w:lang w:bidi="pa-IN"/>
        </w:rPr>
        <w:t>ਸਟਾਫ ਡਾਇਰੈਕਟਰੀਆਂ</w:t>
      </w:r>
    </w:p>
    <w:p w14:paraId="3D909505" w14:textId="2D722992" w:rsidR="00A86E5C" w:rsidRPr="001A571A" w:rsidRDefault="00687254" w:rsidP="00776930">
      <w:pPr>
        <w:spacing w:line="240" w:lineRule="auto"/>
        <w:rPr>
          <w:rFonts w:ascii="Raavi" w:hAnsi="Raavi" w:cs="Raavi"/>
          <w:sz w:val="20"/>
          <w:szCs w:val="20"/>
        </w:rPr>
      </w:pPr>
      <w:r w:rsidRPr="001A571A">
        <w:rPr>
          <w:rStyle w:val="e2ma-style"/>
          <w:rFonts w:ascii="Raavi" w:hAnsi="Raavi" w:cs="Raavi"/>
          <w:color w:val="333333"/>
          <w:sz w:val="20"/>
          <w:szCs w:val="20"/>
          <w:cs/>
          <w:lang w:bidi="pa-IN"/>
        </w:rPr>
        <w:t xml:space="preserve">ਵਰਚੂਅਲ ਸਕੂਲ ਪ੍ਰਬੰਧਕੀ ਟੀਮ ਡਾਇਰੈਕਟਰੀਆਂ </w:t>
      </w:r>
      <w:r w:rsidR="002D0E04" w:rsidRPr="001A571A">
        <w:rPr>
          <w:rStyle w:val="e2ma-style"/>
          <w:rFonts w:ascii="Raavi" w:hAnsi="Raavi" w:cs="Raavi"/>
          <w:color w:val="333333"/>
          <w:sz w:val="20"/>
          <w:szCs w:val="20"/>
          <w:cs/>
          <w:lang w:bidi="pa-IN"/>
        </w:rPr>
        <w:t xml:space="preserve">ਔਨਲਾਈਨ ਉਪਲਬਧ ਹਨ ਅਤੇ ਉਨ੍ਹਾਂ ਨੂੰ ਨਿਰੰਤਰ ਅਧਾਰ </w:t>
      </w:r>
      <w:r w:rsidR="002D0E04" w:rsidRPr="001A571A">
        <w:rPr>
          <w:rStyle w:val="e2ma-style"/>
          <w:rFonts w:ascii="Raavi" w:hAnsi="Raavi" w:cs="Raavi"/>
          <w:color w:val="333333"/>
          <w:sz w:val="20"/>
          <w:szCs w:val="20"/>
          <w:lang w:bidi="pa-IN"/>
        </w:rPr>
        <w:t>'</w:t>
      </w:r>
      <w:r w:rsidR="002D0E04" w:rsidRPr="001A571A">
        <w:rPr>
          <w:rStyle w:val="e2ma-style"/>
          <w:rFonts w:ascii="Raavi" w:hAnsi="Raavi" w:cs="Raavi"/>
          <w:color w:val="333333"/>
          <w:sz w:val="20"/>
          <w:szCs w:val="20"/>
          <w:cs/>
          <w:lang w:bidi="pa-IN"/>
        </w:rPr>
        <w:t xml:space="preserve">ਤੇ ਅਪਡੇਟ ਕੀਤਾ ਜਾਂਦਾ ਹੈ। ਇਸ ਜਨਵਰੀ ਵਿੱਚ ਕਈ ਨਵੇਂ ਸਟਾਫ </w:t>
      </w:r>
      <w:r w:rsidR="007774D2">
        <w:rPr>
          <w:rStyle w:val="e2ma-style"/>
          <w:rFonts w:ascii="Raavi" w:hAnsi="Raavi" w:cs="Raavi" w:hint="cs"/>
          <w:color w:val="333333"/>
          <w:sz w:val="20"/>
          <w:szCs w:val="20"/>
          <w:cs/>
          <w:lang w:bidi="pa-IN"/>
        </w:rPr>
        <w:t xml:space="preserve">ਮੈਂਬਰਾਂ </w:t>
      </w:r>
      <w:r w:rsidR="002D0E04" w:rsidRPr="001A571A">
        <w:rPr>
          <w:rStyle w:val="e2ma-style"/>
          <w:rFonts w:ascii="Raavi" w:hAnsi="Raavi" w:cs="Raavi"/>
          <w:color w:val="333333"/>
          <w:sz w:val="20"/>
          <w:szCs w:val="20"/>
          <w:cs/>
          <w:lang w:bidi="pa-IN"/>
        </w:rPr>
        <w:t xml:space="preserve">ਦਾ ਟੀਮਾਂ ਵਿੱਚ ਸਵਾਗਤ ਕੀਤਾ ਗਿਆ ਹੈ। </w:t>
      </w:r>
      <w:r w:rsidR="00B90949" w:rsidRPr="001A571A">
        <w:rPr>
          <w:rStyle w:val="e2ma-style"/>
          <w:rFonts w:ascii="Raavi" w:hAnsi="Raavi" w:cs="Raavi"/>
          <w:color w:val="333333"/>
          <w:sz w:val="20"/>
          <w:szCs w:val="20"/>
          <w:cs/>
          <w:lang w:bidi="pa-IN"/>
        </w:rPr>
        <w:t xml:space="preserve">ਨਵੀਨਤਮ ਡਾਇਰੈਕਟਰੀਆਂ ਵਾਸਤੇ ਕਿਰਪਾ ਕਰਕੇ ਹੇਠਾਂ ਸਾਂਝੇ ਕੀਤੇ ਗਏ ਲਿੰਕਾਂ ਨੂੰ ਦੇਖਣਾ ਜਾਰੀ ਰੱਖੋ। ਹਰੇਕ ਲਰਨਿੰਗ ਸੈਂਟਰ ਵਿੱਚ ਐਲੀਮੈਂਟਰੀ ਵਾਇਸ-ਪ੍ਰਿੰਸੀਪਲ ਅਤੇ ਪ੍ਰਿੰਸੀਪਲਾਂ ਨੂੰ ਗਰੇਡ ਦੇ ਅਧਾਰ </w:t>
      </w:r>
      <w:r w:rsidR="00B90949" w:rsidRPr="001A571A">
        <w:rPr>
          <w:rStyle w:val="e2ma-style"/>
          <w:rFonts w:ascii="Raavi" w:hAnsi="Raavi" w:cs="Raavi"/>
          <w:color w:val="333333"/>
          <w:sz w:val="20"/>
          <w:szCs w:val="20"/>
          <w:lang w:bidi="pa-IN"/>
        </w:rPr>
        <w:t>'</w:t>
      </w:r>
      <w:r w:rsidR="00B90949" w:rsidRPr="001A571A">
        <w:rPr>
          <w:rStyle w:val="e2ma-style"/>
          <w:rFonts w:ascii="Raavi" w:hAnsi="Raavi" w:cs="Raavi"/>
          <w:color w:val="333333"/>
          <w:sz w:val="20"/>
          <w:szCs w:val="20"/>
          <w:cs/>
          <w:lang w:bidi="pa-IN"/>
        </w:rPr>
        <w:t>ਤੇ ਮਨੋਨੀਤ ਕੀਤਾ ਗਿਆ ਹੈ।</w:t>
      </w:r>
    </w:p>
    <w:p w14:paraId="333ADF26" w14:textId="10B91289" w:rsidR="00776930" w:rsidRPr="00776930" w:rsidRDefault="00EB19F4" w:rsidP="00776930">
      <w:pPr>
        <w:spacing w:line="240" w:lineRule="auto"/>
        <w:rPr>
          <w:rFonts w:cs="Arial"/>
          <w:b/>
          <w:bCs/>
          <w:color w:val="000000"/>
        </w:rPr>
      </w:pPr>
      <w:hyperlink r:id="rId14" w:history="1">
        <w:r w:rsidR="001A571A" w:rsidRPr="00CD7770">
          <w:rPr>
            <w:rStyle w:val="Hyperlink"/>
            <w:rFonts w:cs="Raavi"/>
            <w:color w:val="2056D7"/>
            <w:sz w:val="20"/>
            <w:szCs w:val="20"/>
            <w:cs/>
            <w:lang w:bidi="pa-IN"/>
          </w:rPr>
          <w:t xml:space="preserve">ਲਰਨਿੰਗ ਸੈਂਟਰ </w:t>
        </w:r>
        <w:r w:rsidR="001A571A" w:rsidRPr="00CD7770">
          <w:rPr>
            <w:rStyle w:val="Hyperlink"/>
            <w:rFonts w:cs="Arial"/>
            <w:color w:val="2056D7"/>
            <w:sz w:val="20"/>
            <w:szCs w:val="20"/>
          </w:rPr>
          <w:t xml:space="preserve">1 </w:t>
        </w:r>
        <w:r w:rsidR="001A571A" w:rsidRPr="00CD7770">
          <w:rPr>
            <w:rStyle w:val="Hyperlink"/>
            <w:rFonts w:cs="Raavi"/>
            <w:color w:val="2056D7"/>
            <w:sz w:val="20"/>
            <w:szCs w:val="20"/>
            <w:cs/>
            <w:lang w:bidi="pa-IN"/>
          </w:rPr>
          <w:t>ਵਰਚੂਅਲ ਐਲੀਮੈਂਟਰੀ ਸਕੂਲ</w:t>
        </w:r>
      </w:hyperlink>
      <w:r w:rsidR="00A86E5C" w:rsidRPr="00CD7770">
        <w:rPr>
          <w:rStyle w:val="e2ma-style"/>
          <w:rFonts w:cs="Arial"/>
          <w:color w:val="2056D7"/>
          <w:sz w:val="20"/>
          <w:szCs w:val="20"/>
        </w:rPr>
        <w:t> </w:t>
      </w:r>
      <w:r w:rsidR="00A86E5C" w:rsidRPr="00CD7770">
        <w:rPr>
          <w:rFonts w:cs="Arial"/>
          <w:color w:val="2056D7"/>
          <w:sz w:val="20"/>
          <w:szCs w:val="20"/>
        </w:rPr>
        <w:br/>
      </w:r>
      <w:hyperlink r:id="rId15" w:history="1">
        <w:r w:rsidR="001A571A" w:rsidRPr="00CD7770">
          <w:rPr>
            <w:rStyle w:val="Hyperlink"/>
            <w:rFonts w:cs="Raavi"/>
            <w:color w:val="2056D7"/>
            <w:sz w:val="20"/>
            <w:szCs w:val="20"/>
            <w:cs/>
            <w:lang w:bidi="pa-IN"/>
          </w:rPr>
          <w:t xml:space="preserve">ਲਰਨਿੰਗ ਸੈਂਟਰ </w:t>
        </w:r>
        <w:r w:rsidR="001A571A" w:rsidRPr="00CD7770">
          <w:rPr>
            <w:rStyle w:val="Hyperlink"/>
            <w:rFonts w:cs="Arial"/>
            <w:color w:val="2056D7"/>
            <w:sz w:val="20"/>
            <w:szCs w:val="20"/>
          </w:rPr>
          <w:t xml:space="preserve">2 </w:t>
        </w:r>
        <w:r w:rsidR="001A571A" w:rsidRPr="00CD7770">
          <w:rPr>
            <w:rStyle w:val="Hyperlink"/>
            <w:rFonts w:cs="Raavi"/>
            <w:color w:val="2056D7"/>
            <w:sz w:val="20"/>
            <w:szCs w:val="20"/>
            <w:cs/>
            <w:lang w:bidi="pa-IN"/>
          </w:rPr>
          <w:t>ਵਰਚੂਅਲ ਐਲੀਮੈਂਟਰੀ ਸਕੂਲ</w:t>
        </w:r>
      </w:hyperlink>
      <w:r w:rsidR="00A86E5C" w:rsidRPr="00CD7770">
        <w:rPr>
          <w:rStyle w:val="e2ma-style"/>
          <w:rFonts w:cs="Arial"/>
          <w:color w:val="2056D7"/>
          <w:sz w:val="20"/>
          <w:szCs w:val="20"/>
        </w:rPr>
        <w:t> </w:t>
      </w:r>
      <w:r w:rsidR="00A86E5C" w:rsidRPr="00CD7770">
        <w:rPr>
          <w:rFonts w:cs="Arial"/>
          <w:color w:val="2056D7"/>
          <w:sz w:val="20"/>
          <w:szCs w:val="20"/>
        </w:rPr>
        <w:br/>
      </w:r>
      <w:hyperlink r:id="rId16" w:history="1">
        <w:r w:rsidR="001A571A" w:rsidRPr="00CD7770">
          <w:rPr>
            <w:rStyle w:val="Hyperlink"/>
            <w:rFonts w:cs="Raavi"/>
            <w:color w:val="2056D7"/>
            <w:sz w:val="20"/>
            <w:szCs w:val="20"/>
            <w:cs/>
            <w:lang w:bidi="pa-IN"/>
          </w:rPr>
          <w:t xml:space="preserve">ਲਰਨਿੰਗ ਸੈਂਟਰ </w:t>
        </w:r>
        <w:r w:rsidR="001A571A" w:rsidRPr="00CD7770">
          <w:rPr>
            <w:rStyle w:val="Hyperlink"/>
            <w:rFonts w:cs="Arial"/>
            <w:color w:val="2056D7"/>
            <w:sz w:val="20"/>
            <w:szCs w:val="20"/>
          </w:rPr>
          <w:t xml:space="preserve">3 </w:t>
        </w:r>
        <w:r w:rsidR="001A571A" w:rsidRPr="00CD7770">
          <w:rPr>
            <w:rStyle w:val="Hyperlink"/>
            <w:rFonts w:cs="Raavi"/>
            <w:color w:val="2056D7"/>
            <w:sz w:val="20"/>
            <w:szCs w:val="20"/>
            <w:cs/>
            <w:lang w:bidi="pa-IN"/>
          </w:rPr>
          <w:t>ਵਰਚੂਅਲ ਐਲੀਮੈਂਟਰੀ ਸਕੂਲ</w:t>
        </w:r>
      </w:hyperlink>
      <w:r w:rsidR="00A86E5C" w:rsidRPr="00CD7770">
        <w:rPr>
          <w:rStyle w:val="e2ma-style"/>
          <w:rFonts w:cs="Arial"/>
          <w:color w:val="2056D7"/>
          <w:sz w:val="20"/>
          <w:szCs w:val="20"/>
        </w:rPr>
        <w:t> </w:t>
      </w:r>
      <w:r w:rsidR="00A86E5C" w:rsidRPr="00CD7770">
        <w:rPr>
          <w:rFonts w:cs="Arial"/>
          <w:color w:val="2056D7"/>
          <w:sz w:val="20"/>
          <w:szCs w:val="20"/>
        </w:rPr>
        <w:br/>
      </w:r>
      <w:hyperlink r:id="rId17" w:history="1">
        <w:r w:rsidR="001A571A" w:rsidRPr="00CD7770">
          <w:rPr>
            <w:rStyle w:val="Hyperlink"/>
            <w:rFonts w:cs="Raavi"/>
            <w:color w:val="2056D7"/>
            <w:sz w:val="20"/>
            <w:szCs w:val="20"/>
            <w:cs/>
            <w:lang w:bidi="pa-IN"/>
          </w:rPr>
          <w:t xml:space="preserve">ਲਰਨਿੰਗ ਸੈਂਟਰ </w:t>
        </w:r>
        <w:r w:rsidR="001A571A" w:rsidRPr="00CD7770">
          <w:rPr>
            <w:rStyle w:val="Hyperlink"/>
            <w:rFonts w:cs="Arial"/>
            <w:color w:val="2056D7"/>
            <w:sz w:val="20"/>
            <w:szCs w:val="20"/>
          </w:rPr>
          <w:t xml:space="preserve">4 </w:t>
        </w:r>
        <w:r w:rsidR="001A571A" w:rsidRPr="00CD7770">
          <w:rPr>
            <w:rStyle w:val="Hyperlink"/>
            <w:rFonts w:cs="Raavi"/>
            <w:color w:val="2056D7"/>
            <w:sz w:val="20"/>
            <w:szCs w:val="20"/>
            <w:cs/>
            <w:lang w:bidi="pa-IN"/>
          </w:rPr>
          <w:t>ਵਰਚੂਅਲ ਐਲੀਮੈਂਟਰੀ ਸਕੂਲ</w:t>
        </w:r>
      </w:hyperlink>
      <w:r w:rsidR="00A86E5C" w:rsidRPr="007774D2">
        <w:rPr>
          <w:rFonts w:cs="Arial"/>
          <w:b/>
          <w:bCs/>
          <w:color w:val="F79646" w:themeColor="accent6"/>
          <w:szCs w:val="24"/>
        </w:rPr>
        <w:br/>
      </w:r>
      <w:r w:rsidR="00776930">
        <w:rPr>
          <w:rFonts w:cs="Arial"/>
          <w:b/>
          <w:bCs/>
          <w:color w:val="F79646" w:themeColor="accent6"/>
          <w:szCs w:val="24"/>
        </w:rPr>
        <w:br/>
      </w:r>
      <w:r w:rsidR="00577828" w:rsidRPr="00577828">
        <w:rPr>
          <w:rFonts w:cs="Raavi"/>
          <w:b/>
          <w:bCs/>
          <w:color w:val="F79646" w:themeColor="accent6"/>
          <w:cs/>
          <w:lang w:bidi="pa-IN"/>
        </w:rPr>
        <w:t>ਰੀਮਾਈਂਡਰ</w:t>
      </w:r>
      <w:r w:rsidR="00776930" w:rsidRPr="00776930">
        <w:rPr>
          <w:rFonts w:cs="Arial"/>
          <w:b/>
          <w:bCs/>
          <w:color w:val="F79646" w:themeColor="accent6"/>
        </w:rPr>
        <w:t xml:space="preserve">: </w:t>
      </w:r>
      <w:r w:rsidR="00577828" w:rsidRPr="00577828">
        <w:rPr>
          <w:rFonts w:cs="Raavi"/>
          <w:b/>
          <w:bCs/>
          <w:color w:val="F79646" w:themeColor="accent6"/>
          <w:cs/>
          <w:lang w:bidi="pa-IN"/>
        </w:rPr>
        <w:t>ਵਰਚੁਅਲ ਸਕੂਲ ਆਚਾਰ ਸੰਹਿਤਾ</w:t>
      </w:r>
    </w:p>
    <w:p w14:paraId="748F8832" w14:textId="7730D134" w:rsidR="00776930" w:rsidRPr="00F51DDD" w:rsidRDefault="00C4449A" w:rsidP="00776930">
      <w:pPr>
        <w:spacing w:line="240" w:lineRule="auto"/>
        <w:rPr>
          <w:rFonts w:cs="Raavi"/>
          <w:color w:val="000000"/>
          <w:sz w:val="20"/>
          <w:szCs w:val="20"/>
          <w:lang w:bidi="pa-IN"/>
        </w:rPr>
      </w:pPr>
      <w:r w:rsidRPr="00F51DDD">
        <w:rPr>
          <w:rFonts w:ascii="Raavi" w:hAnsi="Raavi" w:cs="Raavi"/>
          <w:sz w:val="20"/>
          <w:szCs w:val="20"/>
          <w:cs/>
          <w:lang w:bidi="pa-IN"/>
        </w:rPr>
        <w:t>ਭਾਵੇਂ ਵਰਚੂਅਲ ਲਰਨਿੰਗ ਘਰ ਵਿੱਚ ਹੋ ਰਹੀ ਹੈ,</w:t>
      </w:r>
      <w:r w:rsidR="00E4613C" w:rsidRPr="00F51DDD">
        <w:rPr>
          <w:rFonts w:ascii="Raavi" w:hAnsi="Raavi" w:cs="Raavi"/>
          <w:sz w:val="20"/>
          <w:szCs w:val="20"/>
          <w:cs/>
          <w:lang w:bidi="pa-IN"/>
        </w:rPr>
        <w:t xml:space="preserve"> ਅਧਿਆਪਕਾਂ, ਵਿਦਿਆਰਥੀਆਂ ਅਤੇ ਮਾਤਾ-ਪਿਤਾ</w:t>
      </w:r>
      <w:r w:rsidR="00E4613C" w:rsidRPr="00F51DDD">
        <w:rPr>
          <w:rFonts w:ascii="Raavi" w:hAnsi="Raavi" w:cs="Raavi"/>
          <w:sz w:val="20"/>
          <w:szCs w:val="20"/>
        </w:rPr>
        <w:t>/</w:t>
      </w:r>
      <w:r w:rsidR="00E4613C" w:rsidRPr="00F51DDD">
        <w:rPr>
          <w:rFonts w:ascii="Raavi" w:hAnsi="Raavi" w:cs="Raavi"/>
          <w:sz w:val="20"/>
          <w:szCs w:val="20"/>
          <w:cs/>
          <w:lang w:bidi="pa-IN"/>
        </w:rPr>
        <w:t>ਸਪਰ੍ਰਸਤਾਂ ਦੀਆਂ ਉਹੀ ਜ਼ਿੰਮੇਵਾਰੀਆਂ ਅਤੇ ਅਪੇਖਿਆਵਾਂ ਲਾਗੂ ਹੁੰਦੀਆਂ ਹਨ ਜਿਹੜੀਆਂ ਇਨ-ਪਰਸਨ ਲਰਨਿੰਗ ਲਈ ਹੁੰਦੀਆਂ ਹਨ।</w:t>
      </w:r>
      <w:r w:rsidR="00E4613C" w:rsidRPr="00F51DDD">
        <w:rPr>
          <w:rFonts w:cs="Raavi" w:hint="cs"/>
          <w:sz w:val="20"/>
          <w:szCs w:val="20"/>
          <w:cs/>
          <w:lang w:bidi="pa-IN"/>
        </w:rPr>
        <w:t xml:space="preserve"> ਇਸ ਵਿੱਚ ਬੋਰਡ ਦੀਆਂ ਮੌਜੂਦਾ ਨੀਤੀਆਂ ਅਤੇ ਕਾਰਜਵਿਧੀਆਂ ਜਿਵੇਂ ਕਿ </w:t>
      </w:r>
      <w:hyperlink r:id="rId18" w:history="1">
        <w:r w:rsidR="00E4613C" w:rsidRPr="00CD7770">
          <w:rPr>
            <w:rStyle w:val="Hyperlink"/>
            <w:rFonts w:cs="Raavi"/>
            <w:color w:val="1155CC"/>
            <w:sz w:val="20"/>
            <w:szCs w:val="20"/>
            <w:cs/>
            <w:lang w:bidi="pa-IN"/>
          </w:rPr>
          <w:t>ਟੀਡੀਐਸਬੀ ਔਨਲਾਈਨ ਕੋਡ ਔਫ ਕਾਨਡਕਟ</w:t>
        </w:r>
      </w:hyperlink>
      <w:r w:rsidR="00E4613C" w:rsidRPr="00F51DDD">
        <w:rPr>
          <w:rStyle w:val="Hyperlink"/>
          <w:rFonts w:cs="Raavi" w:hint="cs"/>
          <w:color w:val="1155CC"/>
          <w:sz w:val="20"/>
          <w:szCs w:val="20"/>
          <w:cs/>
          <w:lang w:bidi="pa-IN"/>
        </w:rPr>
        <w:t xml:space="preserve"> </w:t>
      </w:r>
      <w:r w:rsidR="00E4613C" w:rsidRPr="00F51DDD">
        <w:rPr>
          <w:rFonts w:cs="Raavi" w:hint="cs"/>
          <w:color w:val="000000"/>
          <w:sz w:val="20"/>
          <w:szCs w:val="20"/>
          <w:cs/>
          <w:lang w:bidi="pa-IN"/>
        </w:rPr>
        <w:t xml:space="preserve">ਸ਼ਾਮਲ ਹਨ। </w:t>
      </w:r>
    </w:p>
    <w:p w14:paraId="7D8C1D45" w14:textId="163B972A" w:rsidR="00776930" w:rsidRPr="00F51DDD" w:rsidRDefault="00F51DDD" w:rsidP="00776930">
      <w:pPr>
        <w:pStyle w:val="NormalWeb"/>
        <w:spacing w:before="240" w:beforeAutospacing="0" w:after="240" w:afterAutospacing="0"/>
        <w:rPr>
          <w:rFonts w:ascii="Raavi" w:hAnsi="Raavi" w:cs="Raavi"/>
          <w:sz w:val="20"/>
          <w:szCs w:val="20"/>
        </w:rPr>
      </w:pPr>
      <w:r w:rsidRPr="00F51DDD">
        <w:rPr>
          <w:rFonts w:ascii="Raavi" w:hAnsi="Raavi" w:cs="Raavi"/>
          <w:sz w:val="20"/>
          <w:szCs w:val="20"/>
          <w:cs/>
          <w:lang w:bidi="pa-IN"/>
        </w:rPr>
        <w:t>ਕਿਰਪਾ ਕਰਕੇ</w:t>
      </w:r>
      <w:r w:rsidR="00776930" w:rsidRPr="00F51DDD">
        <w:rPr>
          <w:rFonts w:ascii="Raavi" w:hAnsi="Raavi" w:cs="Raavi"/>
          <w:sz w:val="20"/>
          <w:szCs w:val="20"/>
        </w:rPr>
        <w:t xml:space="preserve"> </w:t>
      </w:r>
      <w:hyperlink r:id="rId19" w:history="1">
        <w:r w:rsidRPr="00F51DDD">
          <w:rPr>
            <w:rStyle w:val="Hyperlink"/>
            <w:rFonts w:ascii="Raavi" w:hAnsi="Raavi" w:cs="Raavi"/>
            <w:sz w:val="20"/>
            <w:szCs w:val="20"/>
            <w:cs/>
            <w:lang w:bidi="pa-IN"/>
          </w:rPr>
          <w:t>ਟੀਡੀਐਸਬੀ ਵਰਚੂਅਲ ਸਕੂਲਜ਼ ਔਨਲਾਈਨ ਕੋਡ ਔਫ ਕਾਨਡਕਟ</w:t>
        </w:r>
      </w:hyperlink>
      <w:r w:rsidR="00776930" w:rsidRPr="00F51DDD">
        <w:rPr>
          <w:rFonts w:ascii="Raavi" w:hAnsi="Raavi" w:cs="Raavi"/>
          <w:color w:val="000000"/>
          <w:sz w:val="20"/>
          <w:szCs w:val="20"/>
        </w:rPr>
        <w:t xml:space="preserve">, </w:t>
      </w:r>
      <w:r w:rsidRPr="00F51DDD">
        <w:rPr>
          <w:rFonts w:ascii="Raavi" w:hAnsi="Raavi" w:cs="Raavi"/>
          <w:color w:val="000000"/>
          <w:sz w:val="20"/>
          <w:szCs w:val="20"/>
          <w:cs/>
          <w:lang w:bidi="pa-IN"/>
        </w:rPr>
        <w:t>ਦੀ ਵੀ ਸਮੀਖਿਆ ਕਰੋ ਜਿਹੜਾ ਸਕੂਲਾਂ</w:t>
      </w:r>
      <w:r w:rsidRPr="00F51DDD">
        <w:rPr>
          <w:rFonts w:ascii="Raavi" w:hAnsi="Raavi" w:cs="Raavi"/>
          <w:sz w:val="20"/>
          <w:szCs w:val="20"/>
        </w:rPr>
        <w:t>/</w:t>
      </w:r>
      <w:r w:rsidRPr="00F51DDD">
        <w:rPr>
          <w:rFonts w:ascii="Raavi" w:hAnsi="Raavi" w:cs="Raavi"/>
          <w:color w:val="000000"/>
          <w:sz w:val="20"/>
          <w:szCs w:val="20"/>
          <w:cs/>
          <w:lang w:bidi="pa-IN"/>
        </w:rPr>
        <w:t xml:space="preserve">ਸਿੱਖਿਅਕਾਂ, </w:t>
      </w:r>
      <w:r w:rsidRPr="00F51DDD">
        <w:rPr>
          <w:rFonts w:ascii="Raavi" w:hAnsi="Raavi" w:cs="Raavi"/>
          <w:color w:val="000000"/>
          <w:sz w:val="20"/>
          <w:szCs w:val="20"/>
          <w:cs/>
          <w:lang w:bidi="pa-IN"/>
        </w:rPr>
        <w:lastRenderedPageBreak/>
        <w:t xml:space="preserve">ਵਿਦਿਆਰਥੀਆਂ ਅਤੇ </w:t>
      </w:r>
      <w:r w:rsidRPr="00F51DDD">
        <w:rPr>
          <w:rFonts w:ascii="Raavi" w:hAnsi="Raavi" w:cs="Raavi"/>
          <w:sz w:val="20"/>
          <w:szCs w:val="20"/>
          <w:cs/>
          <w:lang w:bidi="pa-IN"/>
        </w:rPr>
        <w:t>ਮਾਤਾ-ਪਿਤਾ</w:t>
      </w:r>
      <w:r w:rsidRPr="00F51DDD">
        <w:rPr>
          <w:rFonts w:ascii="Raavi" w:hAnsi="Raavi" w:cs="Raavi"/>
          <w:sz w:val="20"/>
          <w:szCs w:val="20"/>
        </w:rPr>
        <w:t>/</w:t>
      </w:r>
      <w:r w:rsidRPr="00F51DDD">
        <w:rPr>
          <w:rFonts w:ascii="Raavi" w:hAnsi="Raavi" w:cs="Raavi"/>
          <w:sz w:val="20"/>
          <w:szCs w:val="20"/>
          <w:cs/>
          <w:lang w:bidi="pa-IN"/>
        </w:rPr>
        <w:t xml:space="preserve">ਸਪਰ੍ਰਸਤਾਂ ਲਈ </w:t>
      </w:r>
      <w:r w:rsidRPr="00F51DDD">
        <w:rPr>
          <w:rFonts w:ascii="Raavi" w:hAnsi="Raavi" w:cs="Raavi"/>
          <w:color w:val="000000"/>
          <w:sz w:val="20"/>
          <w:szCs w:val="20"/>
          <w:cs/>
          <w:lang w:bidi="pa-IN"/>
        </w:rPr>
        <w:t>ਸੇਧਾਂ ਅਤੇ ਅਪੇਖਿਆਵਾਂ ਮੁਹੱਈਆ ਕਰਦਾ ਹੈ।</w:t>
      </w:r>
    </w:p>
    <w:p w14:paraId="22440725" w14:textId="4F25F6BE" w:rsidR="00520BF3" w:rsidRPr="001048BE" w:rsidRDefault="003B6581" w:rsidP="00E61D52">
      <w:pPr>
        <w:pStyle w:val="NormalWeb"/>
        <w:spacing w:before="240" w:beforeAutospacing="0" w:after="240" w:afterAutospacing="0"/>
        <w:rPr>
          <w:rFonts w:ascii="Arial" w:hAnsi="Arial" w:cs="Raavi"/>
          <w:color w:val="333333"/>
          <w:sz w:val="20"/>
          <w:szCs w:val="20"/>
          <w:shd w:val="clear" w:color="auto" w:fill="FFFFFF"/>
          <w:lang w:bidi="pa-IN"/>
        </w:rPr>
      </w:pPr>
      <w:r w:rsidRPr="00EE573D">
        <w:rPr>
          <w:rFonts w:ascii="Arial" w:hAnsi="Arial" w:cs="Raavi" w:hint="cs"/>
          <w:b/>
          <w:bCs/>
          <w:color w:val="F79646" w:themeColor="accent6"/>
          <w:sz w:val="22"/>
          <w:szCs w:val="22"/>
          <w:shd w:val="clear" w:color="auto" w:fill="FFFFFF"/>
          <w:cs/>
          <w:lang w:bidi="pa-IN"/>
        </w:rPr>
        <w:t xml:space="preserve">ਜਨਵਰੀ </w:t>
      </w:r>
      <w:r w:rsidRPr="00EE573D">
        <w:rPr>
          <w:rFonts w:ascii="Arial" w:hAnsi="Arial" w:cs="Raavi"/>
          <w:b/>
          <w:bCs/>
          <w:color w:val="F79646" w:themeColor="accent6"/>
          <w:sz w:val="22"/>
          <w:szCs w:val="22"/>
          <w:shd w:val="clear" w:color="auto" w:fill="FFFFFF"/>
          <w:cs/>
          <w:lang w:bidi="pa-IN"/>
        </w:rPr>
        <w:t>ਤਾਮਿਲ</w:t>
      </w:r>
      <w:r w:rsidRPr="00EE573D">
        <w:rPr>
          <w:rFonts w:ascii="Arial" w:hAnsi="Arial" w:cs="Raavi" w:hint="cs"/>
          <w:b/>
          <w:bCs/>
          <w:color w:val="F79646" w:themeColor="accent6"/>
          <w:sz w:val="22"/>
          <w:szCs w:val="22"/>
          <w:shd w:val="clear" w:color="auto" w:fill="FFFFFF"/>
          <w:cs/>
          <w:lang w:bidi="pa-IN"/>
        </w:rPr>
        <w:t xml:space="preserve"> </w:t>
      </w:r>
      <w:r w:rsidRPr="00EE573D">
        <w:rPr>
          <w:rFonts w:ascii="Arial" w:hAnsi="Arial" w:cs="Raavi"/>
          <w:b/>
          <w:bCs/>
          <w:color w:val="F79646" w:themeColor="accent6"/>
          <w:sz w:val="22"/>
          <w:szCs w:val="22"/>
          <w:shd w:val="clear" w:color="auto" w:fill="FFFFFF"/>
          <w:cs/>
          <w:lang w:bidi="pa-IN"/>
        </w:rPr>
        <w:t>ਵਿਰਾਸਤ</w:t>
      </w:r>
      <w:r w:rsidRPr="00EE573D">
        <w:rPr>
          <w:rFonts w:ascii="Arial" w:hAnsi="Arial" w:cs="Raavi" w:hint="cs"/>
          <w:b/>
          <w:bCs/>
          <w:color w:val="F79646" w:themeColor="accent6"/>
          <w:sz w:val="22"/>
          <w:szCs w:val="22"/>
          <w:shd w:val="clear" w:color="auto" w:fill="FFFFFF"/>
          <w:cs/>
          <w:lang w:bidi="pa-IN"/>
        </w:rPr>
        <w:t xml:space="preserve"> ਮਹੀਨਾ ਹੈ</w:t>
      </w:r>
      <w:r w:rsidR="00520BF3" w:rsidRPr="00E61D52">
        <w:rPr>
          <w:rFonts w:ascii="Arial" w:hAnsi="Arial" w:cs="Arial"/>
          <w:b/>
          <w:bCs/>
          <w:color w:val="F79646" w:themeColor="accent6"/>
          <w:shd w:val="clear" w:color="auto" w:fill="FFFFFF"/>
        </w:rPr>
        <w:br/>
      </w:r>
      <w:r w:rsidR="00520BF3" w:rsidRPr="00E61D52">
        <w:rPr>
          <w:rFonts w:ascii="Arial" w:hAnsi="Arial" w:cs="Arial"/>
          <w:b/>
          <w:bCs/>
          <w:color w:val="F79646" w:themeColor="accent6"/>
          <w:shd w:val="clear" w:color="auto" w:fill="FFFFFF"/>
        </w:rPr>
        <w:br/>
      </w:r>
      <w:r w:rsidR="002B5095" w:rsidRPr="001048BE">
        <w:rPr>
          <w:rFonts w:ascii="Arial" w:hAnsi="Arial" w:cs="Raavi"/>
          <w:sz w:val="20"/>
          <w:szCs w:val="20"/>
          <w:shd w:val="clear" w:color="auto" w:fill="FFFFFF"/>
          <w:cs/>
          <w:lang w:bidi="pa-IN"/>
        </w:rPr>
        <w:t>ਤਾਮਿਲ</w:t>
      </w:r>
      <w:r w:rsidR="002B5095" w:rsidRPr="001048BE">
        <w:rPr>
          <w:rFonts w:ascii="Arial" w:hAnsi="Arial" w:cs="Raavi" w:hint="cs"/>
          <w:sz w:val="20"/>
          <w:szCs w:val="20"/>
          <w:shd w:val="clear" w:color="auto" w:fill="FFFFFF"/>
          <w:cs/>
          <w:lang w:bidi="pa-IN"/>
        </w:rPr>
        <w:t xml:space="preserve"> </w:t>
      </w:r>
      <w:r w:rsidR="002B5095" w:rsidRPr="001048BE">
        <w:rPr>
          <w:rFonts w:ascii="Arial" w:hAnsi="Arial" w:cs="Raavi"/>
          <w:sz w:val="20"/>
          <w:szCs w:val="20"/>
          <w:shd w:val="clear" w:color="auto" w:fill="FFFFFF"/>
          <w:cs/>
          <w:lang w:bidi="pa-IN"/>
        </w:rPr>
        <w:t>ਵਿਰਾਸਤ</w:t>
      </w:r>
      <w:r w:rsidR="002B5095" w:rsidRPr="001048BE">
        <w:rPr>
          <w:rFonts w:ascii="Arial" w:hAnsi="Arial" w:cs="Raavi" w:hint="cs"/>
          <w:sz w:val="20"/>
          <w:szCs w:val="20"/>
          <w:shd w:val="clear" w:color="auto" w:fill="FFFFFF"/>
          <w:cs/>
          <w:lang w:bidi="pa-IN"/>
        </w:rPr>
        <w:t xml:space="preserve"> ਮਹੀਨਾ</w:t>
      </w:r>
      <w:r w:rsidR="002B5095" w:rsidRPr="001048BE">
        <w:rPr>
          <w:rFonts w:ascii="Arial" w:hAnsi="Arial" w:cs="Arial"/>
          <w:sz w:val="20"/>
          <w:szCs w:val="20"/>
          <w:shd w:val="clear" w:color="auto" w:fill="FFFFFF"/>
        </w:rPr>
        <w:t xml:space="preserve"> </w:t>
      </w:r>
      <w:r w:rsidR="002B5095" w:rsidRPr="001048BE">
        <w:rPr>
          <w:rFonts w:ascii="Arial" w:hAnsi="Arial" w:cs="Raavi" w:hint="cs"/>
          <w:color w:val="333333"/>
          <w:sz w:val="20"/>
          <w:szCs w:val="20"/>
          <w:shd w:val="clear" w:color="auto" w:fill="FFFFFF"/>
          <w:cs/>
          <w:lang w:bidi="pa-IN"/>
        </w:rPr>
        <w:t>(</w:t>
      </w:r>
      <w:r w:rsidR="00520BF3" w:rsidRPr="001048BE">
        <w:rPr>
          <w:rFonts w:ascii="Arial" w:hAnsi="Arial" w:cs="Arial"/>
          <w:color w:val="333333"/>
          <w:sz w:val="20"/>
          <w:szCs w:val="20"/>
          <w:shd w:val="clear" w:color="auto" w:fill="FFFFFF"/>
        </w:rPr>
        <w:t>Tamil Heritage Month</w:t>
      </w:r>
      <w:r w:rsidR="002B5095" w:rsidRPr="001048BE">
        <w:rPr>
          <w:rFonts w:ascii="Arial" w:hAnsi="Arial" w:cs="Raavi" w:hint="cs"/>
          <w:color w:val="333333"/>
          <w:sz w:val="20"/>
          <w:szCs w:val="20"/>
          <w:shd w:val="clear" w:color="auto" w:fill="FFFFFF"/>
          <w:cs/>
          <w:lang w:bidi="pa-IN"/>
        </w:rPr>
        <w:t xml:space="preserve">) ਅਕਤੂਬਰ 2016 ਤੋਂ </w:t>
      </w:r>
      <w:r w:rsidR="002B5095" w:rsidRPr="001048BE">
        <w:rPr>
          <w:rFonts w:ascii="Arial" w:hAnsi="Arial" w:cs="Raavi"/>
          <w:color w:val="333333"/>
          <w:sz w:val="20"/>
          <w:szCs w:val="20"/>
          <w:shd w:val="clear" w:color="auto" w:fill="FFFFFF"/>
          <w:cs/>
          <w:lang w:bidi="pa-IN"/>
        </w:rPr>
        <w:t xml:space="preserve">ਰਾਸ਼ਟਰੀ ਤੌਰ </w:t>
      </w:r>
      <w:r w:rsidR="002B5095" w:rsidRPr="001048BE">
        <w:rPr>
          <w:rFonts w:ascii="Arial" w:hAnsi="Arial" w:cs="Raavi"/>
          <w:color w:val="333333"/>
          <w:sz w:val="20"/>
          <w:szCs w:val="20"/>
          <w:shd w:val="clear" w:color="auto" w:fill="FFFFFF"/>
        </w:rPr>
        <w:t>'</w:t>
      </w:r>
      <w:r w:rsidR="002B5095" w:rsidRPr="001048BE">
        <w:rPr>
          <w:rFonts w:ascii="Arial" w:hAnsi="Arial" w:cs="Raavi"/>
          <w:color w:val="333333"/>
          <w:sz w:val="20"/>
          <w:szCs w:val="20"/>
          <w:shd w:val="clear" w:color="auto" w:fill="FFFFFF"/>
          <w:cs/>
          <w:lang w:bidi="pa-IN"/>
        </w:rPr>
        <w:t>ਤੇ</w:t>
      </w:r>
      <w:r w:rsidR="002B5095" w:rsidRPr="001048BE">
        <w:rPr>
          <w:rFonts w:ascii="Arial" w:hAnsi="Arial" w:cs="Raavi" w:hint="cs"/>
          <w:color w:val="333333"/>
          <w:sz w:val="20"/>
          <w:szCs w:val="20"/>
          <w:shd w:val="clear" w:color="auto" w:fill="FFFFFF"/>
          <w:cs/>
          <w:lang w:bidi="pa-IN"/>
        </w:rPr>
        <w:t xml:space="preserve">, ਮਾਰਚ 2004 ਤੋਂ ਸੂਬਾਈ </w:t>
      </w:r>
      <w:r w:rsidR="002B5095" w:rsidRPr="001048BE">
        <w:rPr>
          <w:rFonts w:ascii="Arial" w:hAnsi="Arial" w:cs="Raavi"/>
          <w:color w:val="333333"/>
          <w:sz w:val="20"/>
          <w:szCs w:val="20"/>
          <w:shd w:val="clear" w:color="auto" w:fill="FFFFFF"/>
          <w:cs/>
          <w:lang w:bidi="pa-IN"/>
        </w:rPr>
        <w:t xml:space="preserve">ਤੌਰ </w:t>
      </w:r>
      <w:r w:rsidR="002B5095" w:rsidRPr="001048BE">
        <w:rPr>
          <w:rFonts w:ascii="Arial" w:hAnsi="Arial" w:cs="Raavi"/>
          <w:color w:val="333333"/>
          <w:sz w:val="20"/>
          <w:szCs w:val="20"/>
          <w:shd w:val="clear" w:color="auto" w:fill="FFFFFF"/>
        </w:rPr>
        <w:t>'</w:t>
      </w:r>
      <w:r w:rsidR="002B5095" w:rsidRPr="001048BE">
        <w:rPr>
          <w:rFonts w:ascii="Arial" w:hAnsi="Arial" w:cs="Raavi"/>
          <w:color w:val="333333"/>
          <w:sz w:val="20"/>
          <w:szCs w:val="20"/>
          <w:shd w:val="clear" w:color="auto" w:fill="FFFFFF"/>
          <w:cs/>
          <w:lang w:bidi="pa-IN"/>
        </w:rPr>
        <w:t>ਤੇ</w:t>
      </w:r>
      <w:r w:rsidR="002B5095" w:rsidRPr="001048BE">
        <w:rPr>
          <w:rFonts w:ascii="Arial" w:hAnsi="Arial" w:cs="Raavi" w:hint="cs"/>
          <w:color w:val="333333"/>
          <w:sz w:val="20"/>
          <w:szCs w:val="20"/>
          <w:shd w:val="clear" w:color="auto" w:fill="FFFFFF"/>
          <w:cs/>
          <w:lang w:bidi="pa-IN"/>
        </w:rPr>
        <w:t xml:space="preserve"> ਅਤੇ ਟੀਡੀਐਸਬੀ ਦੁਆਰਾ ਜਨਵਰੀ 2016 ਤੋਂ ਮਾਨਤਾ ਪ੍ਰਾਪਤ ਹੈ। ਜਨਵਰੀ ਦਾ ਮਹੀਨਾ ਇਸ ਕਰਕੇ ਚੁਣਿਆ ਗਿਆ ਸੀ ਕਿਉਂਕਿ ਇਹ ਤਾਮਿਲ ਵਿਰਾਸਤ ਦੇ ਕਨੇਡੀਅਨ ਲੋਕਾਂ ਦੇ ਲਈ ਸਭ ਤੋਂ ਮਹੱਤਵਪੂਰਨ </w:t>
      </w:r>
      <w:r w:rsidR="002B5095" w:rsidRPr="001048BE">
        <w:rPr>
          <w:rFonts w:ascii="Arial" w:hAnsi="Arial" w:cs="Raavi"/>
          <w:color w:val="333333"/>
          <w:sz w:val="20"/>
          <w:szCs w:val="20"/>
          <w:shd w:val="clear" w:color="auto" w:fill="FFFFFF"/>
          <w:cs/>
          <w:lang w:bidi="pa-IN"/>
        </w:rPr>
        <w:t>ਉਤਸਵ</w:t>
      </w:r>
      <w:r w:rsidR="002B5095" w:rsidRPr="001048BE">
        <w:rPr>
          <w:rFonts w:ascii="Arial" w:hAnsi="Arial" w:cs="Raavi" w:hint="cs"/>
          <w:color w:val="333333"/>
          <w:sz w:val="20"/>
          <w:szCs w:val="20"/>
          <w:shd w:val="clear" w:color="auto" w:fill="FFFFFF"/>
          <w:cs/>
          <w:lang w:bidi="pa-IN"/>
        </w:rPr>
        <w:t>ਾਂ ਵਿੱਚੋਂ ਇੱਕ, ਥਾ</w:t>
      </w:r>
      <w:r w:rsidR="00700B44" w:rsidRPr="001048BE">
        <w:rPr>
          <w:rFonts w:ascii="Arial" w:hAnsi="Arial" w:cs="Raavi" w:hint="cs"/>
          <w:color w:val="333333"/>
          <w:sz w:val="20"/>
          <w:szCs w:val="20"/>
          <w:shd w:val="clear" w:color="auto" w:fill="FFFFFF"/>
          <w:cs/>
          <w:lang w:bidi="pa-IN"/>
        </w:rPr>
        <w:t>ਏ</w:t>
      </w:r>
      <w:r w:rsidR="002B5095" w:rsidRPr="001048BE">
        <w:rPr>
          <w:rFonts w:ascii="Arial" w:hAnsi="Arial" w:cs="Raavi" w:hint="cs"/>
          <w:color w:val="333333"/>
          <w:sz w:val="20"/>
          <w:szCs w:val="20"/>
          <w:shd w:val="clear" w:color="auto" w:fill="FFFFFF"/>
          <w:cs/>
          <w:lang w:bidi="pa-IN"/>
        </w:rPr>
        <w:t xml:space="preserve"> ਪੋਂਗਲ ਹਾਰਵੇਸਟ ਫੈਸਟੀਵਲ, ਦੇ ਨਾਲ ਇੱਕੋ ਹੀ ਸਮੇਂ ਤੇ ਆਉਂਦਾ ਹੈ। </w:t>
      </w:r>
      <w:r w:rsidR="00700B44" w:rsidRPr="001048BE">
        <w:rPr>
          <w:rFonts w:ascii="Arial" w:hAnsi="Arial" w:cs="Raavi" w:hint="cs"/>
          <w:color w:val="333333"/>
          <w:sz w:val="20"/>
          <w:szCs w:val="20"/>
          <w:shd w:val="clear" w:color="auto" w:fill="FFFFFF"/>
          <w:cs/>
          <w:lang w:bidi="pa-IN"/>
        </w:rPr>
        <w:t xml:space="preserve">ਦੁਨੀਆਂ ਭਰ ਵਿੱਚ </w:t>
      </w:r>
      <w:r w:rsidR="00700B44" w:rsidRPr="001048BE">
        <w:rPr>
          <w:rFonts w:ascii="Arial" w:hAnsi="Arial" w:cs="Raavi"/>
          <w:color w:val="333333"/>
          <w:sz w:val="20"/>
          <w:szCs w:val="20"/>
          <w:shd w:val="clear" w:color="auto" w:fill="FFFFFF"/>
          <w:cs/>
          <w:lang w:bidi="pa-IN"/>
        </w:rPr>
        <w:t xml:space="preserve">ਲੱਖਾਂ </w:t>
      </w:r>
      <w:r w:rsidR="00700B44" w:rsidRPr="001048BE">
        <w:rPr>
          <w:rFonts w:ascii="Arial" w:hAnsi="Arial" w:cs="Raavi" w:hint="cs"/>
          <w:color w:val="333333"/>
          <w:sz w:val="20"/>
          <w:szCs w:val="20"/>
          <w:shd w:val="clear" w:color="auto" w:fill="FFFFFF"/>
          <w:cs/>
          <w:lang w:bidi="pa-IN"/>
        </w:rPr>
        <w:t xml:space="preserve">ਤਾਮਿਲ ਲੋਕ ਉਨ੍ਹਾਂ ਦੇ ਧਰਮ </w:t>
      </w:r>
      <w:r w:rsidR="00CD7770">
        <w:rPr>
          <w:rFonts w:ascii="Arial" w:hAnsi="Arial" w:cs="Raavi" w:hint="cs"/>
          <w:color w:val="333333"/>
          <w:sz w:val="20"/>
          <w:szCs w:val="20"/>
          <w:shd w:val="clear" w:color="auto" w:fill="FFFFFF"/>
          <w:cs/>
          <w:lang w:bidi="pa-IN"/>
        </w:rPr>
        <w:t xml:space="preserve">ਦਾ ਧਿਆਨ </w:t>
      </w:r>
      <w:r w:rsidR="00700B44" w:rsidRPr="001048BE">
        <w:rPr>
          <w:rFonts w:ascii="Arial" w:hAnsi="Arial" w:cs="Raavi" w:hint="cs"/>
          <w:color w:val="333333"/>
          <w:sz w:val="20"/>
          <w:szCs w:val="20"/>
          <w:shd w:val="clear" w:color="auto" w:fill="FFFFFF"/>
          <w:cs/>
          <w:lang w:bidi="pa-IN"/>
        </w:rPr>
        <w:t>ਕੀਤੇ ਬਿਨਾਂ ਥਾਏ ਪੋਂਗਲ</w:t>
      </w:r>
      <w:r w:rsidR="00700B44" w:rsidRPr="001048BE">
        <w:rPr>
          <w:rFonts w:ascii="Arial" w:hAnsi="Arial" w:cs="Arial"/>
          <w:color w:val="333333"/>
          <w:sz w:val="20"/>
          <w:szCs w:val="20"/>
          <w:shd w:val="clear" w:color="auto" w:fill="FFFFFF"/>
        </w:rPr>
        <w:t xml:space="preserve"> </w:t>
      </w:r>
      <w:r w:rsidR="00D4382E" w:rsidRPr="001048BE">
        <w:rPr>
          <w:rFonts w:ascii="Arial" w:hAnsi="Arial" w:cs="Raavi" w:hint="cs"/>
          <w:color w:val="333333"/>
          <w:sz w:val="20"/>
          <w:szCs w:val="20"/>
          <w:shd w:val="clear" w:color="auto" w:fill="FFFFFF"/>
          <w:cs/>
          <w:lang w:bidi="pa-IN"/>
        </w:rPr>
        <w:t xml:space="preserve">ਦਾ ਜਸ਼ਨ ਮਨਾਉਂਦੇ ਹਨ ਅਤੇ </w:t>
      </w:r>
      <w:r w:rsidR="00D4382E" w:rsidRPr="001048BE">
        <w:rPr>
          <w:rFonts w:ascii="Arial" w:hAnsi="Arial" w:cs="Raavi"/>
          <w:color w:val="333333"/>
          <w:sz w:val="20"/>
          <w:szCs w:val="20"/>
          <w:shd w:val="clear" w:color="auto" w:fill="FFFFFF"/>
          <w:cs/>
          <w:lang w:bidi="pa-IN"/>
        </w:rPr>
        <w:t xml:space="preserve">ਭਰਪੂਰ </w:t>
      </w:r>
      <w:r w:rsidR="00D4382E" w:rsidRPr="001048BE">
        <w:rPr>
          <w:rFonts w:ascii="Arial" w:hAnsi="Arial" w:cs="Raavi" w:hint="cs"/>
          <w:color w:val="333333"/>
          <w:sz w:val="20"/>
          <w:szCs w:val="20"/>
          <w:shd w:val="clear" w:color="auto" w:fill="FFFFFF"/>
          <w:cs/>
          <w:lang w:bidi="pa-IN"/>
        </w:rPr>
        <w:t>ਵਾਢੀ ਵਾਸਤੇ ਧੰਨਵਾਦ ਪੇਸ਼ ਕਰਦੇ ਹਨ।</w:t>
      </w:r>
      <w:r w:rsidR="00520BF3" w:rsidRPr="001048BE">
        <w:rPr>
          <w:rFonts w:ascii="Arial" w:hAnsi="Arial" w:cs="Arial"/>
          <w:color w:val="333333"/>
          <w:sz w:val="20"/>
          <w:szCs w:val="20"/>
          <w:shd w:val="clear" w:color="auto" w:fill="FFFFFF"/>
        </w:rPr>
        <w:t xml:space="preserve">      </w:t>
      </w:r>
      <w:r w:rsidR="00520BF3" w:rsidRPr="001048BE">
        <w:rPr>
          <w:rFonts w:ascii="Arial" w:hAnsi="Arial" w:cs="Arial"/>
          <w:color w:val="333333"/>
          <w:sz w:val="20"/>
          <w:szCs w:val="20"/>
        </w:rPr>
        <w:br/>
      </w:r>
      <w:r w:rsidR="00520BF3" w:rsidRPr="001048BE">
        <w:rPr>
          <w:rFonts w:ascii="Arial" w:hAnsi="Arial" w:cs="Arial"/>
          <w:color w:val="333333"/>
          <w:sz w:val="20"/>
          <w:szCs w:val="20"/>
          <w:shd w:val="clear" w:color="auto" w:fill="FFFFFF"/>
        </w:rPr>
        <w:t> </w:t>
      </w:r>
      <w:r w:rsidR="00520BF3" w:rsidRPr="001048BE">
        <w:rPr>
          <w:rFonts w:ascii="Arial" w:hAnsi="Arial" w:cs="Arial"/>
          <w:color w:val="333333"/>
          <w:sz w:val="20"/>
          <w:szCs w:val="20"/>
        </w:rPr>
        <w:br/>
      </w:r>
      <w:r w:rsidR="00E30EA3" w:rsidRPr="001048BE">
        <w:rPr>
          <w:rFonts w:ascii="Arial" w:hAnsi="Arial" w:cs="Raavi" w:hint="cs"/>
          <w:color w:val="333333"/>
          <w:sz w:val="20"/>
          <w:szCs w:val="20"/>
          <w:shd w:val="clear" w:color="auto" w:fill="FFFFFF"/>
          <w:cs/>
          <w:lang w:bidi="pa-IN"/>
        </w:rPr>
        <w:t xml:space="preserve">ਇਸ ਸਾਲ, ਵਲੰਟੀਅਰ ਪਲੈਨਿੰਗ ਕਮੇਟੀ ਦੁਆਰਾ ਚੁਣਿਆ ਗਿਆ ਵਿਸ਼ਾ </w:t>
      </w:r>
      <w:proofErr w:type="spellStart"/>
      <w:r w:rsidR="00520BF3" w:rsidRPr="001048BE">
        <w:rPr>
          <w:rStyle w:val="Strong"/>
          <w:rFonts w:ascii="Nirmala UI" w:eastAsiaTheme="majorEastAsia" w:hAnsi="Nirmala UI" w:cs="Nirmala UI"/>
          <w:color w:val="333333"/>
          <w:sz w:val="20"/>
          <w:szCs w:val="20"/>
          <w:bdr w:val="none" w:sz="0" w:space="0" w:color="auto" w:frame="1"/>
        </w:rPr>
        <w:t>உண்மை</w:t>
      </w:r>
      <w:proofErr w:type="spellEnd"/>
      <w:r w:rsidR="00520BF3" w:rsidRPr="001048BE">
        <w:rPr>
          <w:rStyle w:val="Strong"/>
          <w:rFonts w:ascii="Arial" w:eastAsiaTheme="majorEastAsia" w:hAnsi="Arial" w:cs="Arial"/>
          <w:color w:val="333333"/>
          <w:sz w:val="20"/>
          <w:szCs w:val="20"/>
          <w:bdr w:val="none" w:sz="0" w:space="0" w:color="auto" w:frame="1"/>
        </w:rPr>
        <w:t xml:space="preserve"> - </w:t>
      </w:r>
      <w:proofErr w:type="spellStart"/>
      <w:r w:rsidR="00520BF3" w:rsidRPr="001048BE">
        <w:rPr>
          <w:rStyle w:val="Strong"/>
          <w:rFonts w:ascii="Nirmala UI" w:eastAsiaTheme="majorEastAsia" w:hAnsi="Nirmala UI" w:cs="Nirmala UI"/>
          <w:color w:val="333333"/>
          <w:sz w:val="20"/>
          <w:szCs w:val="20"/>
          <w:bdr w:val="none" w:sz="0" w:space="0" w:color="auto" w:frame="1"/>
        </w:rPr>
        <w:t>உரிமை</w:t>
      </w:r>
      <w:proofErr w:type="spellEnd"/>
      <w:r w:rsidR="00520BF3" w:rsidRPr="001048BE">
        <w:rPr>
          <w:rStyle w:val="Strong"/>
          <w:rFonts w:ascii="Arial" w:eastAsiaTheme="majorEastAsia" w:hAnsi="Arial" w:cs="Arial"/>
          <w:color w:val="333333"/>
          <w:sz w:val="20"/>
          <w:szCs w:val="20"/>
          <w:bdr w:val="none" w:sz="0" w:space="0" w:color="auto" w:frame="1"/>
        </w:rPr>
        <w:t xml:space="preserve"> – </w:t>
      </w:r>
      <w:proofErr w:type="spellStart"/>
      <w:r w:rsidR="00520BF3" w:rsidRPr="001048BE">
        <w:rPr>
          <w:rStyle w:val="Strong"/>
          <w:rFonts w:ascii="Nirmala UI" w:eastAsiaTheme="majorEastAsia" w:hAnsi="Nirmala UI" w:cs="Nirmala UI"/>
          <w:color w:val="333333"/>
          <w:sz w:val="20"/>
          <w:szCs w:val="20"/>
          <w:bdr w:val="none" w:sz="0" w:space="0" w:color="auto" w:frame="1"/>
        </w:rPr>
        <w:t>ஒற்றுமை</w:t>
      </w:r>
      <w:proofErr w:type="spellEnd"/>
      <w:r w:rsidR="00520BF3" w:rsidRPr="001048BE">
        <w:rPr>
          <w:rStyle w:val="Strong"/>
          <w:rFonts w:ascii="Arial" w:eastAsiaTheme="majorEastAsia" w:hAnsi="Arial" w:cs="Arial"/>
          <w:color w:val="333333"/>
          <w:sz w:val="20"/>
          <w:szCs w:val="20"/>
          <w:bdr w:val="none" w:sz="0" w:space="0" w:color="auto" w:frame="1"/>
        </w:rPr>
        <w:t xml:space="preserve">: </w:t>
      </w:r>
      <w:r w:rsidR="00E30EA3" w:rsidRPr="001048BE">
        <w:rPr>
          <w:rStyle w:val="Strong"/>
          <w:rFonts w:ascii="Arial" w:eastAsiaTheme="majorEastAsia" w:hAnsi="Arial" w:cs="Raavi"/>
          <w:color w:val="333333"/>
          <w:sz w:val="20"/>
          <w:szCs w:val="20"/>
          <w:bdr w:val="none" w:sz="0" w:space="0" w:color="auto" w:frame="1"/>
          <w:cs/>
          <w:lang w:bidi="pa-IN"/>
        </w:rPr>
        <w:t xml:space="preserve">ਸੱਚਾਈ </w:t>
      </w:r>
      <w:r w:rsidR="00E30EA3" w:rsidRPr="001048BE">
        <w:rPr>
          <w:rStyle w:val="Strong"/>
          <w:rFonts w:ascii="Arial" w:eastAsiaTheme="majorEastAsia" w:hAnsi="Arial" w:cs="Arial"/>
          <w:color w:val="333333"/>
          <w:sz w:val="20"/>
          <w:szCs w:val="20"/>
          <w:bdr w:val="none" w:sz="0" w:space="0" w:color="auto" w:frame="1"/>
        </w:rPr>
        <w:t>–</w:t>
      </w:r>
      <w:r w:rsidR="00520BF3" w:rsidRPr="001048BE">
        <w:rPr>
          <w:rStyle w:val="Strong"/>
          <w:rFonts w:ascii="Arial" w:eastAsiaTheme="majorEastAsia" w:hAnsi="Arial" w:cs="Arial"/>
          <w:color w:val="333333"/>
          <w:sz w:val="20"/>
          <w:szCs w:val="20"/>
          <w:bdr w:val="none" w:sz="0" w:space="0" w:color="auto" w:frame="1"/>
        </w:rPr>
        <w:t xml:space="preserve"> </w:t>
      </w:r>
      <w:r w:rsidR="00E30EA3" w:rsidRPr="001048BE">
        <w:rPr>
          <w:rStyle w:val="Strong"/>
          <w:rFonts w:ascii="Arial" w:eastAsiaTheme="majorEastAsia" w:hAnsi="Arial" w:cs="Raavi" w:hint="cs"/>
          <w:color w:val="333333"/>
          <w:sz w:val="20"/>
          <w:szCs w:val="20"/>
          <w:bdr w:val="none" w:sz="0" w:space="0" w:color="auto" w:frame="1"/>
          <w:cs/>
          <w:lang w:bidi="pa-IN"/>
        </w:rPr>
        <w:t xml:space="preserve">ਹੱਕ </w:t>
      </w:r>
      <w:r w:rsidR="00520BF3" w:rsidRPr="001048BE">
        <w:rPr>
          <w:rStyle w:val="Strong"/>
          <w:rFonts w:ascii="Arial" w:eastAsiaTheme="majorEastAsia" w:hAnsi="Arial" w:cs="Arial"/>
          <w:color w:val="333333"/>
          <w:sz w:val="20"/>
          <w:szCs w:val="20"/>
          <w:bdr w:val="none" w:sz="0" w:space="0" w:color="auto" w:frame="1"/>
        </w:rPr>
        <w:t xml:space="preserve">– </w:t>
      </w:r>
      <w:r w:rsidR="00E30EA3" w:rsidRPr="001048BE">
        <w:rPr>
          <w:rStyle w:val="Strong"/>
          <w:rFonts w:ascii="Arial" w:eastAsiaTheme="majorEastAsia" w:hAnsi="Arial" w:cs="Raavi" w:hint="cs"/>
          <w:color w:val="333333"/>
          <w:sz w:val="20"/>
          <w:szCs w:val="20"/>
          <w:bdr w:val="none" w:sz="0" w:space="0" w:color="auto" w:frame="1"/>
          <w:cs/>
          <w:lang w:bidi="pa-IN"/>
        </w:rPr>
        <w:t xml:space="preserve">ਏਕਤਾ </w:t>
      </w:r>
      <w:r w:rsidR="00E30EA3" w:rsidRPr="001048BE">
        <w:rPr>
          <w:rStyle w:val="Strong"/>
          <w:rFonts w:ascii="Arial" w:eastAsiaTheme="majorEastAsia" w:hAnsi="Arial" w:cs="Raavi" w:hint="cs"/>
          <w:b w:val="0"/>
          <w:bCs w:val="0"/>
          <w:color w:val="333333"/>
          <w:sz w:val="20"/>
          <w:szCs w:val="20"/>
          <w:bdr w:val="none" w:sz="0" w:space="0" w:color="auto" w:frame="1"/>
          <w:cs/>
          <w:lang w:bidi="pa-IN"/>
        </w:rPr>
        <w:t>ਹੈ।</w:t>
      </w:r>
      <w:r w:rsidR="00E30EA3" w:rsidRPr="001048BE">
        <w:rPr>
          <w:rStyle w:val="Strong"/>
          <w:rFonts w:ascii="Arial" w:eastAsiaTheme="majorEastAsia" w:hAnsi="Arial" w:cs="Raavi" w:hint="cs"/>
          <w:color w:val="333333"/>
          <w:sz w:val="20"/>
          <w:szCs w:val="20"/>
          <w:bdr w:val="none" w:sz="0" w:space="0" w:color="auto" w:frame="1"/>
          <w:cs/>
          <w:lang w:bidi="pa-IN"/>
        </w:rPr>
        <w:t xml:space="preserve"> </w:t>
      </w:r>
      <w:proofErr w:type="spellStart"/>
      <w:r w:rsidR="00DB31AB" w:rsidRPr="00A65E59">
        <w:rPr>
          <w:rStyle w:val="Strong"/>
          <w:rFonts w:ascii="Raavi" w:eastAsiaTheme="majorEastAsia" w:hAnsi="Raavi" w:cs="Raavi"/>
          <w:color w:val="333333"/>
          <w:sz w:val="20"/>
          <w:szCs w:val="20"/>
          <w:bdr w:val="none" w:sz="0" w:space="0" w:color="auto" w:frame="1"/>
        </w:rPr>
        <w:t>ਉਨਮਾਇ</w:t>
      </w:r>
      <w:proofErr w:type="spellEnd"/>
      <w:r w:rsidR="00CD7770">
        <w:rPr>
          <w:rStyle w:val="Strong"/>
          <w:rFonts w:ascii="Raavi" w:eastAsiaTheme="majorEastAsia" w:hAnsi="Raavi" w:cs="Raavi" w:hint="cs"/>
          <w:color w:val="333333"/>
          <w:sz w:val="20"/>
          <w:szCs w:val="20"/>
          <w:bdr w:val="none" w:sz="0" w:space="0" w:color="auto" w:frame="1"/>
          <w:cs/>
          <w:lang w:bidi="pa-IN"/>
        </w:rPr>
        <w:t xml:space="preserve"> (</w:t>
      </w:r>
      <w:proofErr w:type="spellStart"/>
      <w:r w:rsidR="00520BF3" w:rsidRPr="001048BE">
        <w:rPr>
          <w:rStyle w:val="Strong"/>
          <w:rFonts w:ascii="Arial" w:eastAsiaTheme="majorEastAsia" w:hAnsi="Arial" w:cs="Arial"/>
          <w:color w:val="333333"/>
          <w:sz w:val="20"/>
          <w:szCs w:val="20"/>
          <w:bdr w:val="none" w:sz="0" w:space="0" w:color="auto" w:frame="1"/>
        </w:rPr>
        <w:t>Unmai</w:t>
      </w:r>
      <w:proofErr w:type="spellEnd"/>
      <w:r w:rsidR="00CD7770">
        <w:rPr>
          <w:rStyle w:val="Strong"/>
          <w:rFonts w:ascii="Arial" w:eastAsiaTheme="majorEastAsia" w:hAnsi="Arial" w:cs="Raavi" w:hint="cs"/>
          <w:color w:val="333333"/>
          <w:sz w:val="20"/>
          <w:szCs w:val="20"/>
          <w:bdr w:val="none" w:sz="0" w:space="0" w:color="auto" w:frame="1"/>
          <w:cs/>
          <w:lang w:bidi="pa-IN"/>
        </w:rPr>
        <w:t>)</w:t>
      </w:r>
      <w:r w:rsidR="00520BF3" w:rsidRPr="001048BE">
        <w:rPr>
          <w:rStyle w:val="Strong"/>
          <w:rFonts w:ascii="Arial" w:eastAsiaTheme="majorEastAsia" w:hAnsi="Arial" w:cs="Arial"/>
          <w:color w:val="333333"/>
          <w:sz w:val="20"/>
          <w:szCs w:val="20"/>
          <w:bdr w:val="none" w:sz="0" w:space="0" w:color="auto" w:frame="1"/>
        </w:rPr>
        <w:t xml:space="preserve"> (</w:t>
      </w:r>
      <w:proofErr w:type="spellStart"/>
      <w:r w:rsidR="00520BF3" w:rsidRPr="001048BE">
        <w:rPr>
          <w:rStyle w:val="Strong"/>
          <w:rFonts w:ascii="Nirmala UI" w:eastAsiaTheme="majorEastAsia" w:hAnsi="Nirmala UI" w:cs="Nirmala UI"/>
          <w:color w:val="333333"/>
          <w:sz w:val="20"/>
          <w:szCs w:val="20"/>
          <w:bdr w:val="none" w:sz="0" w:space="0" w:color="auto" w:frame="1"/>
        </w:rPr>
        <w:t>உண்மை</w:t>
      </w:r>
      <w:proofErr w:type="spellEnd"/>
      <w:r w:rsidR="00520BF3" w:rsidRPr="001048BE">
        <w:rPr>
          <w:rStyle w:val="Strong"/>
          <w:rFonts w:ascii="Arial" w:eastAsiaTheme="majorEastAsia" w:hAnsi="Arial" w:cs="Arial"/>
          <w:color w:val="333333"/>
          <w:sz w:val="20"/>
          <w:szCs w:val="20"/>
          <w:bdr w:val="none" w:sz="0" w:space="0" w:color="auto" w:frame="1"/>
        </w:rPr>
        <w:t>)</w:t>
      </w:r>
      <w:r w:rsidR="00520BF3" w:rsidRPr="001048BE">
        <w:rPr>
          <w:rFonts w:ascii="Arial" w:hAnsi="Arial" w:cs="Arial"/>
          <w:color w:val="333333"/>
          <w:sz w:val="20"/>
          <w:szCs w:val="20"/>
          <w:shd w:val="clear" w:color="auto" w:fill="FFFFFF"/>
        </w:rPr>
        <w:t> </w:t>
      </w:r>
      <w:r w:rsidR="00E30EA3" w:rsidRPr="001048BE">
        <w:rPr>
          <w:rFonts w:ascii="Arial" w:hAnsi="Arial" w:cs="Raavi" w:hint="cs"/>
          <w:color w:val="333333"/>
          <w:sz w:val="20"/>
          <w:szCs w:val="20"/>
          <w:shd w:val="clear" w:color="auto" w:fill="FFFFFF"/>
          <w:cs/>
          <w:lang w:bidi="pa-IN"/>
        </w:rPr>
        <w:t xml:space="preserve">ਇਸ ਗੱਲ ਨੂੰ ਮਾਨਤਾ ਦਿੰਦਾ ਹੈ ਕਿ ਸਾਡੇ ਜੀਏ ਗਏ ਤਜਰਬੇ ਸਾਡੀਆਂ ਸੱਚਾਈਆਂ ਹਨ ਅਤੇ ਇਹ ਸੱਚਾਈਆਂ ਸਾਡੇ ਆਲੇ ਦੁਆਲੇ ਦੀ ਦੁਨੀਆਂ ਬਾਰੇ </w:t>
      </w:r>
      <w:proofErr w:type="spellStart"/>
      <w:r w:rsidR="00DB31AB" w:rsidRPr="00A65E59">
        <w:rPr>
          <w:rFonts w:ascii="Raavi" w:hAnsi="Raavi" w:cs="Raavi"/>
          <w:color w:val="333333"/>
          <w:sz w:val="20"/>
          <w:szCs w:val="20"/>
          <w:shd w:val="clear" w:color="auto" w:fill="FFFFFF"/>
          <w:lang w:bidi="pa-IN"/>
        </w:rPr>
        <w:t>ਸਾਡੀ</w:t>
      </w:r>
      <w:proofErr w:type="spellEnd"/>
      <w:r w:rsidR="00E30EA3" w:rsidRPr="001048BE">
        <w:rPr>
          <w:rFonts w:ascii="Arial" w:hAnsi="Arial" w:cs="Raavi" w:hint="cs"/>
          <w:color w:val="333333"/>
          <w:sz w:val="20"/>
          <w:szCs w:val="20"/>
          <w:shd w:val="clear" w:color="auto" w:fill="FFFFFF"/>
          <w:cs/>
          <w:lang w:bidi="pa-IN"/>
        </w:rPr>
        <w:t xml:space="preserve"> ਸਮਝ ਨੂੰ ਸਰੂਪ ਦਿੰ</w:t>
      </w:r>
      <w:r w:rsidR="00CD7770">
        <w:rPr>
          <w:rFonts w:ascii="Arial" w:hAnsi="Arial" w:cs="Raavi" w:hint="cs"/>
          <w:color w:val="333333"/>
          <w:sz w:val="20"/>
          <w:szCs w:val="20"/>
          <w:shd w:val="clear" w:color="auto" w:fill="FFFFFF"/>
          <w:cs/>
          <w:lang w:bidi="pa-IN"/>
        </w:rPr>
        <w:t xml:space="preserve">ਦੀਆਂ </w:t>
      </w:r>
      <w:r w:rsidR="00E30EA3" w:rsidRPr="001048BE">
        <w:rPr>
          <w:rFonts w:ascii="Arial" w:hAnsi="Arial" w:cs="Raavi" w:hint="cs"/>
          <w:color w:val="333333"/>
          <w:sz w:val="20"/>
          <w:szCs w:val="20"/>
          <w:shd w:val="clear" w:color="auto" w:fill="FFFFFF"/>
          <w:cs/>
          <w:lang w:bidi="pa-IN"/>
        </w:rPr>
        <w:t xml:space="preserve">ਹਨ। </w:t>
      </w:r>
      <w:hyperlink r:id="rId20" w:history="1">
        <w:r w:rsidR="004B4B29" w:rsidRPr="001048BE">
          <w:rPr>
            <w:rStyle w:val="Hyperlink"/>
            <w:rFonts w:ascii="Arial" w:hAnsi="Arial" w:cs="Raavi"/>
            <w:sz w:val="20"/>
            <w:szCs w:val="20"/>
            <w:shd w:val="clear" w:color="auto" w:fill="FFFFFF"/>
            <w:cs/>
            <w:lang w:bidi="pa-IN"/>
          </w:rPr>
          <w:t>ਹੋਰ ਜਾਣੋ।</w:t>
        </w:r>
      </w:hyperlink>
    </w:p>
    <w:p w14:paraId="1F6FC61D" w14:textId="440224A3" w:rsidR="00E61D52" w:rsidRPr="001048BE" w:rsidRDefault="00E61D52" w:rsidP="00E61D52">
      <w:pPr>
        <w:spacing w:line="240" w:lineRule="auto"/>
        <w:rPr>
          <w:rFonts w:cs="Raavi"/>
          <w:sz w:val="20"/>
          <w:szCs w:val="20"/>
          <w:lang w:bidi="pa-IN"/>
        </w:rPr>
      </w:pPr>
      <w:r w:rsidRPr="004B4B29">
        <w:rPr>
          <w:rFonts w:ascii="Raavi" w:hAnsi="Raavi" w:cs="Raavi"/>
          <w:b/>
          <w:bCs/>
          <w:color w:val="F79646" w:themeColor="accent6"/>
          <w:sz w:val="22"/>
          <w:shd w:val="clear" w:color="auto" w:fill="FFFFFF"/>
        </w:rPr>
        <w:t xml:space="preserve">2021-22 </w:t>
      </w:r>
      <w:r w:rsidR="009D67FE" w:rsidRPr="004B4B29">
        <w:rPr>
          <w:rFonts w:ascii="Raavi" w:hAnsi="Raavi" w:cs="Raavi"/>
          <w:b/>
          <w:bCs/>
          <w:color w:val="F79646" w:themeColor="accent6"/>
          <w:sz w:val="22"/>
          <w:shd w:val="clear" w:color="auto" w:fill="FFFFFF"/>
          <w:cs/>
          <w:lang w:bidi="pa-IN"/>
        </w:rPr>
        <w:t xml:space="preserve">ਲਈ ਵਿਕਲਪਿਕ </w:t>
      </w:r>
      <w:r w:rsidR="001B508D" w:rsidRPr="001B508D">
        <w:rPr>
          <w:rFonts w:ascii="Raavi" w:hAnsi="Raavi" w:cs="Raavi"/>
          <w:b/>
          <w:bCs/>
          <w:color w:val="F79646" w:themeColor="accent6"/>
          <w:sz w:val="22"/>
          <w:shd w:val="clear" w:color="auto" w:fill="FFFFFF"/>
          <w:cs/>
          <w:lang w:bidi="pa-IN"/>
        </w:rPr>
        <w:t>ਉਪਸਥਿਤੀ</w:t>
      </w:r>
      <w:r w:rsidRPr="004B4B29">
        <w:rPr>
          <w:rFonts w:cs="Arial"/>
          <w:shd w:val="clear" w:color="auto" w:fill="FFFFFF"/>
        </w:rPr>
        <w:br/>
      </w:r>
      <w:r w:rsidRPr="00E61D52">
        <w:rPr>
          <w:rFonts w:cs="Arial"/>
          <w:shd w:val="clear" w:color="auto" w:fill="FFFFFF"/>
        </w:rPr>
        <w:br/>
      </w:r>
      <w:r w:rsidR="00942B18" w:rsidRPr="001048BE">
        <w:rPr>
          <w:rFonts w:ascii="Raavi" w:hAnsi="Raavi" w:cs="Raavi"/>
          <w:sz w:val="20"/>
          <w:szCs w:val="20"/>
          <w:shd w:val="clear" w:color="auto" w:fill="FFFFFF"/>
          <w:cs/>
          <w:lang w:bidi="pa-IN"/>
        </w:rPr>
        <w:t xml:space="preserve">ਇਸ ਮਹੀਨੇ ਦੀ ਸ਼ੁਰੂਆਤ ਵਿੱਚ, ਪਰਿਵਾਰਾਂ ਨੂੰ ਇਸ ਬਾਰੇ ਸਪਸ਼ਟੀਕਰਨ ਪ੍ਰਦਾਨ ਕਰਨ ਲਈ ਇੱਕ ਈਮੇਲ ਸੰਚਾਰ ਭੇਜਿਆ ਗਿਆ ਸੀ ਕਿ ਮੌਜੂਦਾ ਸੂਬਾਈ ਸਟੇਟ ਔਫ ਐਮਰਜੈਂਸੀ ਹਾਲਾਤਾਂ ਦੀਆਂ ਬੰਦਸ਼ਾਂ ਹੇਠ </w:t>
      </w:r>
      <w:hyperlink r:id="rId21" w:history="1">
        <w:r w:rsidR="001B508D" w:rsidRPr="001048BE">
          <w:rPr>
            <w:rStyle w:val="Hyperlink"/>
            <w:rFonts w:ascii="Raavi" w:hAnsi="Raavi" w:cs="Raavi"/>
            <w:sz w:val="20"/>
            <w:szCs w:val="20"/>
            <w:shd w:val="clear" w:color="auto" w:fill="FFFFFF"/>
            <w:cs/>
            <w:lang w:bidi="pa-IN"/>
          </w:rPr>
          <w:t>ਵਿਕਲਪਿਕ ਉਪਸਥਿਤੀ</w:t>
        </w:r>
      </w:hyperlink>
      <w:r w:rsidRPr="001048BE">
        <w:rPr>
          <w:rFonts w:ascii="Raavi" w:hAnsi="Raavi" w:cs="Raavi"/>
          <w:sz w:val="20"/>
          <w:szCs w:val="20"/>
          <w:shd w:val="clear" w:color="auto" w:fill="FFFFFF"/>
        </w:rPr>
        <w:t xml:space="preserve"> </w:t>
      </w:r>
      <w:r w:rsidR="00942B18" w:rsidRPr="001048BE">
        <w:rPr>
          <w:rFonts w:ascii="Raavi" w:hAnsi="Raavi" w:cs="Raavi"/>
          <w:sz w:val="20"/>
          <w:szCs w:val="20"/>
          <w:shd w:val="clear" w:color="auto" w:fill="FFFFFF"/>
          <w:cs/>
          <w:lang w:bidi="pa-IN"/>
        </w:rPr>
        <w:t>ਲਈ ਕਿਵੇਂ ਅਪਲਾਈ ਕਰਨਾ ਹੈ।</w:t>
      </w:r>
      <w:r w:rsidR="001048BE" w:rsidRPr="001048BE">
        <w:rPr>
          <w:rFonts w:ascii="Raavi" w:hAnsi="Raavi" w:cs="Raavi"/>
          <w:sz w:val="20"/>
          <w:szCs w:val="20"/>
          <w:shd w:val="clear" w:color="auto" w:fill="FFFFFF"/>
          <w:cs/>
          <w:lang w:bidi="pa-IN"/>
        </w:rPr>
        <w:t xml:space="preserve"> ਇਸ ਪ੍ਰਕਿਰਿਆ ਵਿੱਚ ਫੇਰ ਬਦਲ ਯਕੀਨੀ ਬਣਾਉਣਗੇ ਕਿ ਉਹ ਸਾਰੇ ਵਿਦਿਆਰਥੀ</w:t>
      </w:r>
      <w:r w:rsidRPr="001048BE">
        <w:rPr>
          <w:rFonts w:ascii="Raavi" w:hAnsi="Raavi" w:cs="Raavi"/>
          <w:sz w:val="20"/>
          <w:szCs w:val="20"/>
          <w:shd w:val="clear" w:color="auto" w:fill="FFFFFF"/>
        </w:rPr>
        <w:t>/</w:t>
      </w:r>
      <w:r w:rsidR="001048BE" w:rsidRPr="001048BE">
        <w:rPr>
          <w:rFonts w:ascii="Raavi" w:hAnsi="Raavi" w:cs="Raavi"/>
          <w:sz w:val="20"/>
          <w:szCs w:val="20"/>
          <w:shd w:val="clear" w:color="auto" w:fill="FFFFFF"/>
          <w:cs/>
          <w:lang w:bidi="pa-IN"/>
        </w:rPr>
        <w:t>ਪਰਿਵਾਰ ਜੋ 2021-2022 ਸਕੂਲੀ ਸਾਲ ਲਈ ਕਿਸੇ ਹੋਰ ਸਕੂਲ ਜਾਂ ਪ੍ਰੋਗਰਾਮ ਨੂੰ ਅਪਲਾਈ ਕਰਨਾ ਚਾਹੁੰਦੇ ਹਨ</w:t>
      </w:r>
      <w:r w:rsidR="00CD7770">
        <w:rPr>
          <w:rFonts w:ascii="Raavi" w:hAnsi="Raavi" w:cs="Raavi" w:hint="cs"/>
          <w:sz w:val="20"/>
          <w:szCs w:val="20"/>
          <w:shd w:val="clear" w:color="auto" w:fill="FFFFFF"/>
          <w:cs/>
          <w:lang w:bidi="pa-IN"/>
        </w:rPr>
        <w:t>,</w:t>
      </w:r>
      <w:r w:rsidR="001048BE" w:rsidRPr="001048BE">
        <w:rPr>
          <w:rFonts w:ascii="Raavi" w:hAnsi="Raavi" w:cs="Raavi"/>
          <w:sz w:val="20"/>
          <w:szCs w:val="20"/>
          <w:shd w:val="clear" w:color="auto" w:fill="FFFFFF"/>
          <w:cs/>
          <w:lang w:bidi="pa-IN"/>
        </w:rPr>
        <w:t xml:space="preserve">ਅਜਿਹਾ ਕਰਨ ਦੇ ਯੋਗ ਹਨ। </w:t>
      </w:r>
      <w:hyperlink r:id="rId22" w:history="1">
        <w:r w:rsidR="001048BE" w:rsidRPr="001048BE">
          <w:rPr>
            <w:rStyle w:val="Hyperlink"/>
            <w:rFonts w:ascii="Raavi" w:hAnsi="Raavi" w:cs="Raavi"/>
            <w:sz w:val="20"/>
            <w:szCs w:val="20"/>
            <w:cs/>
            <w:lang w:bidi="pa-IN"/>
          </w:rPr>
          <w:t>ਹੋਰ ਪੜ੍ਹੋ</w:t>
        </w:r>
      </w:hyperlink>
      <w:r w:rsidR="001048BE" w:rsidRPr="001048BE">
        <w:rPr>
          <w:rFonts w:ascii="Raavi" w:hAnsi="Raavi" w:cs="Raavi"/>
          <w:sz w:val="20"/>
          <w:szCs w:val="20"/>
          <w:cs/>
          <w:lang w:bidi="pa-IN"/>
        </w:rPr>
        <w:t>।</w:t>
      </w:r>
    </w:p>
    <w:p w14:paraId="07AA9063" w14:textId="736E5376" w:rsidR="00165BDD" w:rsidRPr="004B4B29" w:rsidRDefault="00377002" w:rsidP="00CD7770">
      <w:pPr>
        <w:pStyle w:val="NormalWeb"/>
        <w:spacing w:before="240" w:beforeAutospacing="0" w:after="0" w:afterAutospacing="0"/>
        <w:rPr>
          <w:rFonts w:ascii="Arial" w:hAnsi="Arial" w:cs="Arial"/>
          <w:b/>
          <w:bCs/>
          <w:color w:val="F79646" w:themeColor="accent6"/>
          <w:sz w:val="22"/>
          <w:szCs w:val="22"/>
          <w:shd w:val="clear" w:color="auto" w:fill="FFFFFF"/>
        </w:rPr>
      </w:pPr>
      <w:r w:rsidRPr="004B4B29">
        <w:rPr>
          <w:rFonts w:ascii="Arial" w:hAnsi="Arial" w:cs="Raavi" w:hint="cs"/>
          <w:b/>
          <w:bCs/>
          <w:color w:val="F79646" w:themeColor="accent6"/>
          <w:sz w:val="22"/>
          <w:szCs w:val="22"/>
          <w:shd w:val="clear" w:color="auto" w:fill="FFFFFF"/>
          <w:cs/>
          <w:lang w:bidi="pa-IN"/>
        </w:rPr>
        <w:t>ਕਿੰਡਰਗਾਰਟਨ ਰਜਿਸਟ੍ਰੇਸ਼ਨ</w:t>
      </w:r>
    </w:p>
    <w:p w14:paraId="515BFB29" w14:textId="013B2EFC" w:rsidR="001048BE" w:rsidRPr="001048BE" w:rsidRDefault="001048BE" w:rsidP="001048BE">
      <w:pPr>
        <w:pStyle w:val="NormalWeb"/>
        <w:spacing w:before="240" w:beforeAutospacing="0" w:after="0" w:afterAutospacing="0"/>
        <w:rPr>
          <w:rFonts w:ascii="Arial" w:hAnsi="Arial" w:cs="Arial"/>
          <w:b/>
          <w:bCs/>
          <w:color w:val="F79646" w:themeColor="accent6"/>
          <w:sz w:val="20"/>
          <w:szCs w:val="20"/>
          <w:shd w:val="clear" w:color="auto" w:fill="FFFFFF"/>
          <w:cs/>
          <w:lang w:val="en-US"/>
        </w:rPr>
      </w:pPr>
      <w:r w:rsidRPr="001048BE">
        <w:rPr>
          <w:rFonts w:ascii="Arial" w:hAnsi="Arial" w:cs="Raavi" w:hint="cs"/>
          <w:sz w:val="20"/>
          <w:szCs w:val="20"/>
          <w:shd w:val="clear" w:color="auto" w:fill="FFFFFF"/>
          <w:cs/>
          <w:lang w:bidi="pa-IN"/>
        </w:rPr>
        <w:t>ਫਰਵਰੀ ਟੀਡੀਐਸਬੀ ਵਿੱਚ ਕਿੰਡਰਗਾਰਟਨ ਰਜਿਸਟ੍ਰੇਸ਼ਨ ਦਾ ਮਹੀਨਾ ਹੈ</w:t>
      </w:r>
      <w:r w:rsidRPr="001048BE">
        <w:rPr>
          <w:rFonts w:ascii="Arial" w:hAnsi="Arial" w:cs="Raavi"/>
          <w:sz w:val="20"/>
          <w:szCs w:val="20"/>
          <w:shd w:val="clear" w:color="auto" w:fill="FFFFFF"/>
          <w:lang w:val="en-US" w:bidi="pa-IN"/>
        </w:rPr>
        <w:t xml:space="preserve">! </w:t>
      </w:r>
    </w:p>
    <w:p w14:paraId="4984D316" w14:textId="65B51D02" w:rsidR="00E61D52" w:rsidRPr="00C05C2B" w:rsidRDefault="001048BE" w:rsidP="00CD7770">
      <w:pPr>
        <w:pStyle w:val="NormalWeb"/>
        <w:spacing w:before="0" w:beforeAutospacing="0" w:after="240" w:afterAutospacing="0"/>
        <w:rPr>
          <w:rFonts w:ascii="Arial" w:hAnsi="Arial" w:cs="Arial"/>
          <w:sz w:val="20"/>
          <w:szCs w:val="20"/>
        </w:rPr>
      </w:pPr>
      <w:r w:rsidRPr="001048BE">
        <w:rPr>
          <w:rFonts w:ascii="Arial" w:hAnsi="Arial" w:cs="Raavi" w:hint="cs"/>
          <w:sz w:val="20"/>
          <w:szCs w:val="20"/>
          <w:shd w:val="clear" w:color="auto" w:fill="FFFFFF"/>
          <w:cs/>
          <w:lang w:bidi="pa-IN"/>
        </w:rPr>
        <w:t>ਹੋਰ ਜਾਣਕਾਰੀ ਅਤੇ ਇਸ ਸਾਲ ਰਜਿਸਟ੍ਰੇਸ਼ਨ ਵਿਕਲਪਾਂ ਬਾਰੇ ਜਾਣਨ ਲਈ, ਕਿਰਪਾ ਕਰਕੇ</w:t>
      </w:r>
      <w:r w:rsidR="00165BDD" w:rsidRPr="001048BE">
        <w:rPr>
          <w:rFonts w:ascii="Arial" w:hAnsi="Arial" w:cs="Arial"/>
          <w:sz w:val="20"/>
          <w:szCs w:val="20"/>
          <w:shd w:val="clear" w:color="auto" w:fill="FFFFFF"/>
        </w:rPr>
        <w:t xml:space="preserve"> </w:t>
      </w:r>
      <w:hyperlink r:id="rId23" w:history="1">
        <w:r w:rsidR="00165BDD" w:rsidRPr="001048BE">
          <w:rPr>
            <w:rStyle w:val="Hyperlink"/>
            <w:rFonts w:ascii="Arial" w:hAnsi="Arial" w:cs="Arial"/>
            <w:sz w:val="20"/>
            <w:szCs w:val="20"/>
            <w:shd w:val="clear" w:color="auto" w:fill="FFFFFF"/>
          </w:rPr>
          <w:t>www.tdsb.on.ca/kindergarten</w:t>
        </w:r>
      </w:hyperlink>
      <w:r w:rsidRPr="001048BE">
        <w:rPr>
          <w:rFonts w:ascii="Arial" w:hAnsi="Arial" w:cs="Raavi" w:hint="cs"/>
          <w:sz w:val="20"/>
          <w:szCs w:val="20"/>
          <w:shd w:val="clear" w:color="auto" w:fill="FFFFFF"/>
          <w:cs/>
          <w:lang w:bidi="pa-IN"/>
        </w:rPr>
        <w:t xml:space="preserve"> </w:t>
      </w:r>
      <w:r w:rsidRPr="001048BE">
        <w:rPr>
          <w:rFonts w:ascii="Arial" w:hAnsi="Arial" w:cs="Raavi"/>
          <w:sz w:val="20"/>
          <w:szCs w:val="20"/>
          <w:shd w:val="clear" w:color="auto" w:fill="FFFFFF"/>
          <w:lang w:bidi="pa-IN"/>
        </w:rPr>
        <w:t>'</w:t>
      </w:r>
      <w:r w:rsidRPr="001048BE">
        <w:rPr>
          <w:rFonts w:ascii="Arial" w:hAnsi="Arial" w:cs="Raavi"/>
          <w:sz w:val="20"/>
          <w:szCs w:val="20"/>
          <w:shd w:val="clear" w:color="auto" w:fill="FFFFFF"/>
          <w:cs/>
          <w:lang w:bidi="pa-IN"/>
        </w:rPr>
        <w:t>ਤੇ</w:t>
      </w:r>
      <w:r w:rsidRPr="001048BE">
        <w:rPr>
          <w:rFonts w:ascii="Arial" w:hAnsi="Arial" w:cs="Raavi" w:hint="cs"/>
          <w:sz w:val="20"/>
          <w:szCs w:val="20"/>
          <w:shd w:val="clear" w:color="auto" w:fill="FFFFFF"/>
          <w:cs/>
          <w:lang w:bidi="pa-IN"/>
        </w:rPr>
        <w:t xml:space="preserve"> ਜਾਓ।</w:t>
      </w:r>
      <w:r w:rsidR="00124D3C">
        <w:rPr>
          <w:rFonts w:ascii="Arial" w:hAnsi="Arial" w:cs="Arial"/>
          <w:shd w:val="clear" w:color="auto" w:fill="FFFFFF"/>
        </w:rPr>
        <w:br/>
      </w:r>
      <w:r w:rsidR="00124D3C">
        <w:rPr>
          <w:rFonts w:ascii="Arial" w:hAnsi="Arial" w:cs="Arial"/>
          <w:shd w:val="clear" w:color="auto" w:fill="FFFFFF"/>
        </w:rPr>
        <w:br/>
      </w:r>
      <w:r w:rsidR="0084175B" w:rsidRPr="004B4B29">
        <w:rPr>
          <w:rFonts w:ascii="Arial" w:hAnsi="Arial" w:cs="Raavi"/>
          <w:b/>
          <w:bCs/>
          <w:color w:val="F79646" w:themeColor="accent6"/>
          <w:sz w:val="22"/>
          <w:szCs w:val="22"/>
          <w:shd w:val="clear" w:color="auto" w:fill="FFFFFF"/>
          <w:cs/>
          <w:lang w:bidi="pa-IN"/>
        </w:rPr>
        <w:t xml:space="preserve">ਖ਼ਬਰਾਂ </w:t>
      </w:r>
      <w:r w:rsidR="0084175B" w:rsidRPr="004B4B29">
        <w:rPr>
          <w:rFonts w:ascii="Arial" w:hAnsi="Arial" w:cs="Raavi" w:hint="cs"/>
          <w:b/>
          <w:bCs/>
          <w:color w:val="F79646" w:themeColor="accent6"/>
          <w:sz w:val="22"/>
          <w:szCs w:val="22"/>
          <w:shd w:val="clear" w:color="auto" w:fill="FFFFFF"/>
          <w:cs/>
          <w:lang w:bidi="pa-IN"/>
        </w:rPr>
        <w:t>ਵਿੱਚ ਵਰਚੂਅਲ ਸਕੂਲ</w:t>
      </w:r>
      <w:r w:rsidR="00E61D52" w:rsidRPr="004B4B29">
        <w:rPr>
          <w:rFonts w:ascii="Arial" w:hAnsi="Arial" w:cs="Arial"/>
          <w:b/>
          <w:bCs/>
          <w:color w:val="F79646" w:themeColor="accent6"/>
          <w:sz w:val="22"/>
          <w:szCs w:val="22"/>
          <w:shd w:val="clear" w:color="auto" w:fill="FFFFFF"/>
        </w:rPr>
        <w:br/>
      </w:r>
      <w:r w:rsidR="00E61D52" w:rsidRPr="00E61D52">
        <w:rPr>
          <w:rFonts w:ascii="Arial" w:hAnsi="Arial" w:cs="Arial"/>
          <w:shd w:val="clear" w:color="auto" w:fill="FFFFFF"/>
        </w:rPr>
        <w:br/>
      </w:r>
      <w:r w:rsidR="003D3F35" w:rsidRPr="00C05C2B">
        <w:rPr>
          <w:rFonts w:cs="Raavi" w:hint="cs"/>
          <w:sz w:val="20"/>
          <w:szCs w:val="20"/>
          <w:cs/>
          <w:lang w:bidi="pa-IN"/>
        </w:rPr>
        <w:t>ਟੀਡੀਐਸਬੀ ਐਲੀਮੈਂਟਰੀ ਵਰਚੂਅਲ ਸਕੂਲ</w:t>
      </w:r>
      <w:r w:rsidR="003D3F35" w:rsidRPr="00C05C2B">
        <w:rPr>
          <w:rFonts w:ascii="Arial" w:hAnsi="Arial" w:cs="Arial"/>
          <w:sz w:val="20"/>
          <w:szCs w:val="20"/>
          <w:shd w:val="clear" w:color="auto" w:fill="FFFFFF"/>
        </w:rPr>
        <w:t xml:space="preserve"> </w:t>
      </w:r>
      <w:r w:rsidR="003D3F35" w:rsidRPr="00C05C2B">
        <w:rPr>
          <w:rFonts w:ascii="Arial" w:hAnsi="Arial" w:cs="Raavi" w:hint="cs"/>
          <w:sz w:val="20"/>
          <w:szCs w:val="20"/>
          <w:shd w:val="clear" w:color="auto" w:fill="FFFFFF"/>
          <w:cs/>
          <w:lang w:bidi="pa-IN"/>
        </w:rPr>
        <w:t xml:space="preserve">ਬਾਰੇ ਕੁਝ </w:t>
      </w:r>
      <w:r w:rsidR="003D3F35" w:rsidRPr="00C05C2B">
        <w:rPr>
          <w:rFonts w:ascii="Arial" w:hAnsi="Arial" w:cs="Raavi"/>
          <w:sz w:val="20"/>
          <w:szCs w:val="20"/>
          <w:shd w:val="clear" w:color="auto" w:fill="FFFFFF"/>
          <w:cs/>
          <w:lang w:bidi="pa-IN"/>
        </w:rPr>
        <w:t xml:space="preserve">ਦਿਲਚਸਪ </w:t>
      </w:r>
      <w:r w:rsidR="003D3F35" w:rsidRPr="00C05C2B">
        <w:rPr>
          <w:rFonts w:ascii="Arial" w:hAnsi="Arial" w:cs="Raavi" w:hint="cs"/>
          <w:sz w:val="20"/>
          <w:szCs w:val="20"/>
          <w:shd w:val="clear" w:color="auto" w:fill="FFFFFF"/>
          <w:cs/>
          <w:lang w:bidi="pa-IN"/>
        </w:rPr>
        <w:t>ਕਹਾਣੀਆਂ ਦੇਖੋ</w:t>
      </w:r>
      <w:r w:rsidR="00E61D52" w:rsidRPr="00C05C2B">
        <w:rPr>
          <w:rFonts w:ascii="Raavi" w:hAnsi="Raavi" w:cs="Raavi"/>
          <w:sz w:val="20"/>
          <w:szCs w:val="20"/>
          <w:shd w:val="clear" w:color="auto" w:fill="FFFFFF"/>
        </w:rPr>
        <w:t>:</w:t>
      </w:r>
      <w:r w:rsidR="00E61D52" w:rsidRPr="00C05C2B">
        <w:rPr>
          <w:rFonts w:ascii="Arial" w:hAnsi="Arial" w:cs="Arial"/>
          <w:sz w:val="20"/>
          <w:szCs w:val="20"/>
          <w:shd w:val="clear" w:color="auto" w:fill="FFFFFF"/>
        </w:rPr>
        <w:t xml:space="preserve"> </w:t>
      </w:r>
    </w:p>
    <w:p w14:paraId="07A2C20C" w14:textId="77777777" w:rsidR="00E61D52" w:rsidRPr="00C05C2B" w:rsidRDefault="00EB19F4" w:rsidP="00E61D52">
      <w:pPr>
        <w:pStyle w:val="ListParagraph"/>
        <w:rPr>
          <w:rFonts w:cs="Arial"/>
          <w:color w:val="000000"/>
          <w:sz w:val="20"/>
          <w:szCs w:val="20"/>
        </w:rPr>
      </w:pPr>
      <w:hyperlink r:id="rId24" w:tooltip="https://toronto.ctvnews.ca/video?clipId=2116684&amp;jwsource=cl" w:history="1">
        <w:r w:rsidR="00E61D52" w:rsidRPr="00C05C2B">
          <w:rPr>
            <w:rStyle w:val="Hyperlink"/>
            <w:rFonts w:cs="Arial"/>
            <w:color w:val="954F72"/>
            <w:sz w:val="20"/>
            <w:szCs w:val="20"/>
          </w:rPr>
          <w:t>CTV: Front-line workers join Grade 1 virtual class</w:t>
        </w:r>
      </w:hyperlink>
    </w:p>
    <w:p w14:paraId="06E1468C" w14:textId="77777777" w:rsidR="00E61D52" w:rsidRPr="00C05C2B" w:rsidRDefault="00EB19F4" w:rsidP="00E61D52">
      <w:pPr>
        <w:pStyle w:val="ListParagraph"/>
        <w:rPr>
          <w:rFonts w:cs="Arial"/>
          <w:color w:val="000000"/>
          <w:sz w:val="20"/>
          <w:szCs w:val="20"/>
        </w:rPr>
      </w:pPr>
      <w:hyperlink r:id="rId25" w:tooltip="https://toronto.ctvnews.ca/video?clipId=2107137&amp;binId=1.3378531&amp;playlistPageNum=1" w:history="1">
        <w:r w:rsidR="00E61D52" w:rsidRPr="00C05C2B">
          <w:rPr>
            <w:rStyle w:val="Hyperlink"/>
            <w:rFonts w:cs="Arial"/>
            <w:color w:val="954F72"/>
            <w:sz w:val="20"/>
            <w:szCs w:val="20"/>
          </w:rPr>
          <w:t>CTV News at 6</w:t>
        </w:r>
      </w:hyperlink>
    </w:p>
    <w:p w14:paraId="1F4E1676" w14:textId="2E391D01" w:rsidR="00E61D52" w:rsidRPr="00E61D52" w:rsidRDefault="00EB19F4" w:rsidP="00E61D52">
      <w:pPr>
        <w:pStyle w:val="ListParagraph"/>
        <w:rPr>
          <w:rFonts w:cs="Arial"/>
          <w:color w:val="000000"/>
          <w:szCs w:val="24"/>
        </w:rPr>
      </w:pPr>
      <w:hyperlink r:id="rId26" w:tooltip="https://www.cbc.ca/listen/live-radio/1-39-metro-morning/clip/15817912-virtual-gym-class-gets-creative" w:history="1">
        <w:r w:rsidR="00E61D52" w:rsidRPr="00C05C2B">
          <w:rPr>
            <w:rStyle w:val="Hyperlink"/>
            <w:rFonts w:cs="Arial"/>
            <w:color w:val="954F72"/>
            <w:sz w:val="20"/>
            <w:szCs w:val="20"/>
          </w:rPr>
          <w:t>CBC Metro Morning: Virtual gym class gets creative</w:t>
        </w:r>
      </w:hyperlink>
      <w:r w:rsidR="003514FC" w:rsidRPr="00C05C2B">
        <w:rPr>
          <w:rStyle w:val="Hyperlink"/>
          <w:rFonts w:cs="Arial"/>
          <w:color w:val="954F72"/>
          <w:sz w:val="20"/>
          <w:szCs w:val="20"/>
        </w:rPr>
        <w:br/>
      </w:r>
    </w:p>
    <w:p w14:paraId="62C17B27" w14:textId="77777777" w:rsidR="00DA34F5" w:rsidRDefault="000438F3" w:rsidP="00DA34F5">
      <w:pPr>
        <w:spacing w:after="0" w:line="240" w:lineRule="auto"/>
        <w:rPr>
          <w:rFonts w:cs="Raavi"/>
          <w:b/>
          <w:bCs/>
          <w:color w:val="F79646" w:themeColor="accent6"/>
          <w:sz w:val="22"/>
          <w:shd w:val="clear" w:color="auto" w:fill="FFFFFF"/>
          <w:lang w:bidi="pa-IN"/>
        </w:rPr>
      </w:pPr>
      <w:r w:rsidRPr="004B4B29">
        <w:rPr>
          <w:rFonts w:cs="Raavi"/>
          <w:b/>
          <w:bCs/>
          <w:color w:val="F79646" w:themeColor="accent6"/>
          <w:sz w:val="22"/>
          <w:shd w:val="clear" w:color="auto" w:fill="FFFFFF"/>
          <w:cs/>
          <w:lang w:bidi="pa-IN"/>
        </w:rPr>
        <w:t xml:space="preserve">ਤਕਨੀਕੀ </w:t>
      </w:r>
      <w:r w:rsidRPr="004B4B29">
        <w:rPr>
          <w:rFonts w:cs="Raavi" w:hint="cs"/>
          <w:b/>
          <w:bCs/>
          <w:color w:val="F79646" w:themeColor="accent6"/>
          <w:sz w:val="22"/>
          <w:shd w:val="clear" w:color="auto" w:fill="FFFFFF"/>
          <w:cs/>
          <w:lang w:bidi="pa-IN"/>
        </w:rPr>
        <w:t>ਮੁੱਦੇ</w:t>
      </w:r>
    </w:p>
    <w:p w14:paraId="08AC2227" w14:textId="2472CA24" w:rsidR="002B5095" w:rsidRPr="00DA34F5" w:rsidRDefault="003514FC" w:rsidP="00E61D52">
      <w:pPr>
        <w:spacing w:line="240" w:lineRule="auto"/>
        <w:rPr>
          <w:rStyle w:val="Hyperlink"/>
          <w:rFonts w:cs="Raavi"/>
          <w:b/>
          <w:bCs/>
          <w:color w:val="F79646" w:themeColor="accent6"/>
          <w:sz w:val="22"/>
          <w:u w:val="none"/>
          <w:shd w:val="clear" w:color="auto" w:fill="FFFFFF"/>
          <w:lang w:bidi="pa-IN"/>
        </w:rPr>
      </w:pPr>
      <w:r>
        <w:rPr>
          <w:rFonts w:cs="Arial"/>
          <w:b/>
          <w:bCs/>
          <w:color w:val="F79646" w:themeColor="accent6"/>
          <w:szCs w:val="24"/>
          <w:shd w:val="clear" w:color="auto" w:fill="FFFFFF"/>
        </w:rPr>
        <w:br/>
      </w:r>
      <w:r w:rsidR="002B5095" w:rsidRPr="00C05C2B">
        <w:rPr>
          <w:rFonts w:cs="Raavi" w:hint="cs"/>
          <w:sz w:val="20"/>
          <w:szCs w:val="20"/>
          <w:cs/>
          <w:lang w:bidi="pa-IN"/>
        </w:rPr>
        <w:t>ਵਰਚੂਅਲ ਲਰਨਿੰਗ ਆਈਟੀ ਸਪੋਰਟ ਤੱਕ ਪਹੁੰਚ ਪ੍ਰਾਪਤ ਕਰਨ ਲਈ,</w:t>
      </w:r>
      <w:r w:rsidRPr="00C05C2B">
        <w:rPr>
          <w:rFonts w:cs="Arial"/>
          <w:sz w:val="20"/>
          <w:szCs w:val="20"/>
          <w:shd w:val="clear" w:color="auto" w:fill="FFFFFF"/>
        </w:rPr>
        <w:t xml:space="preserve"> </w:t>
      </w:r>
      <w:hyperlink r:id="rId27" w:history="1">
        <w:r w:rsidR="002B5095" w:rsidRPr="00C05C2B">
          <w:rPr>
            <w:rStyle w:val="Hyperlink"/>
            <w:rFonts w:cs="Arial"/>
            <w:sz w:val="20"/>
            <w:szCs w:val="20"/>
            <w:shd w:val="clear" w:color="auto" w:fill="FFFFFF"/>
          </w:rPr>
          <w:t>www.tdsb.on.ca/In-Person-Learning/Student-Virtual-Learning-IT-Support</w:t>
        </w:r>
      </w:hyperlink>
      <w:r w:rsidR="002B5095" w:rsidRPr="00C05C2B">
        <w:rPr>
          <w:rStyle w:val="Hyperlink"/>
          <w:rFonts w:cs="Raavi" w:hint="cs"/>
          <w:sz w:val="20"/>
          <w:szCs w:val="20"/>
          <w:shd w:val="clear" w:color="auto" w:fill="FFFFFF"/>
          <w:cs/>
          <w:lang w:bidi="pa-IN"/>
        </w:rPr>
        <w:t xml:space="preserve"> </w:t>
      </w:r>
      <w:r w:rsidR="002B5095" w:rsidRPr="00C05C2B">
        <w:rPr>
          <w:rFonts w:cs="Arial"/>
          <w:sz w:val="20"/>
          <w:szCs w:val="20"/>
          <w:shd w:val="clear" w:color="auto" w:fill="FFFFFF"/>
        </w:rPr>
        <w:t>'</w:t>
      </w:r>
      <w:r w:rsidR="002B5095" w:rsidRPr="00C05C2B">
        <w:rPr>
          <w:rFonts w:cs="Raavi"/>
          <w:sz w:val="20"/>
          <w:szCs w:val="20"/>
          <w:shd w:val="clear" w:color="auto" w:fill="FFFFFF"/>
          <w:cs/>
          <w:lang w:bidi="pa-IN"/>
        </w:rPr>
        <w:t xml:space="preserve">ਤੇ </w:t>
      </w:r>
      <w:r w:rsidR="002B5095" w:rsidRPr="00C05C2B">
        <w:rPr>
          <w:rFonts w:cs="Raavi" w:hint="cs"/>
          <w:sz w:val="20"/>
          <w:szCs w:val="20"/>
          <w:shd w:val="clear" w:color="auto" w:fill="FFFFFF"/>
          <w:cs/>
          <w:lang w:bidi="pa-IN"/>
        </w:rPr>
        <w:t>ਜਾਓ</w:t>
      </w:r>
      <w:r w:rsidR="00C05C2B">
        <w:rPr>
          <w:rFonts w:cs="Raavi" w:hint="cs"/>
          <w:sz w:val="20"/>
          <w:szCs w:val="20"/>
          <w:shd w:val="clear" w:color="auto" w:fill="FFFFFF"/>
          <w:cs/>
          <w:lang w:bidi="pa-IN"/>
        </w:rPr>
        <w:t>।</w:t>
      </w:r>
    </w:p>
    <w:p w14:paraId="2B07559D" w14:textId="3F1437F8" w:rsidR="00DE4F9E" w:rsidRPr="004B4B29" w:rsidRDefault="005C1CD8" w:rsidP="00E61D52">
      <w:pPr>
        <w:spacing w:line="240" w:lineRule="auto"/>
        <w:rPr>
          <w:rFonts w:cs="Arial"/>
          <w:b/>
          <w:bCs/>
          <w:color w:val="F79646" w:themeColor="accent6"/>
          <w:sz w:val="22"/>
        </w:rPr>
      </w:pPr>
      <w:r w:rsidRPr="004B4B29">
        <w:rPr>
          <w:rFonts w:cs="Raavi" w:hint="cs"/>
          <w:b/>
          <w:bCs/>
          <w:color w:val="F79646" w:themeColor="accent6"/>
          <w:sz w:val="22"/>
          <w:cs/>
          <w:lang w:bidi="pa-IN"/>
        </w:rPr>
        <w:t>ਨਿਰੰਤਰ ਪੇਸ਼ੇਵਰ ਸਿਖਲਾਈ</w:t>
      </w:r>
      <w:r w:rsidR="00DE4F9E" w:rsidRPr="004B4B29">
        <w:rPr>
          <w:rFonts w:cs="Arial"/>
          <w:b/>
          <w:bCs/>
          <w:color w:val="F79646" w:themeColor="accent6"/>
          <w:sz w:val="22"/>
        </w:rPr>
        <w:t xml:space="preserve"> </w:t>
      </w:r>
    </w:p>
    <w:p w14:paraId="536C26D3" w14:textId="5970FEAC" w:rsidR="00DE4F9E" w:rsidRPr="00DA34F5" w:rsidRDefault="00614BF7" w:rsidP="0059482D">
      <w:pPr>
        <w:spacing w:after="0" w:line="240" w:lineRule="auto"/>
        <w:rPr>
          <w:rFonts w:ascii="Raavi" w:hAnsi="Raavi" w:cs="Raavi"/>
          <w:sz w:val="12"/>
          <w:szCs w:val="12"/>
        </w:rPr>
      </w:pPr>
      <w:r w:rsidRPr="007C013D">
        <w:rPr>
          <w:rFonts w:ascii="Raavi" w:hAnsi="Raavi" w:cs="Raavi"/>
          <w:sz w:val="20"/>
          <w:szCs w:val="20"/>
          <w:cs/>
          <w:lang w:bidi="pa-IN"/>
        </w:rPr>
        <w:t>ਅਧਿਆਪਕਾਂ ਦਾ ਹੇਠਾਂ ਦਿੱਤੇ ਉਦਾਹਰਣਾਂ ਸਮੇਤ, ਚਾਰੋ ਵਰਚੂਅਲ ਸਕੂਲ ਲਰਨਿੰਗ</w:t>
      </w:r>
      <w:r w:rsidRPr="007C013D">
        <w:rPr>
          <w:rFonts w:ascii="Raavi" w:hAnsi="Raavi" w:cs="Raavi"/>
          <w:sz w:val="20"/>
          <w:szCs w:val="20"/>
        </w:rPr>
        <w:t xml:space="preserve"> </w:t>
      </w:r>
      <w:r w:rsidRPr="007C013D">
        <w:rPr>
          <w:rFonts w:ascii="Raavi" w:hAnsi="Raavi" w:cs="Raavi"/>
          <w:sz w:val="20"/>
          <w:szCs w:val="20"/>
          <w:cs/>
          <w:lang w:bidi="pa-IN"/>
        </w:rPr>
        <w:t xml:space="preserve">ਸੈਂਟਰਾਂ ਵਿੱਚ ਪੇਸ਼ੇਵਰ </w:t>
      </w:r>
      <w:r w:rsidR="007C013D" w:rsidRPr="007C013D">
        <w:rPr>
          <w:rFonts w:ascii="Raavi" w:hAnsi="Raavi" w:cs="Raavi"/>
          <w:sz w:val="20"/>
          <w:szCs w:val="20"/>
          <w:cs/>
          <w:lang w:bidi="pa-IN"/>
        </w:rPr>
        <w:t>ਸਿਖਲਾਈ ਦੇ ਅਵਸਰਾਂ ਵਿੱਚ ਭਾਗ ਲੈਣਾ ਜਾਰੀ ਹੈ</w:t>
      </w:r>
      <w:r w:rsidR="00DE4F9E" w:rsidRPr="007C013D">
        <w:rPr>
          <w:rFonts w:ascii="Raavi" w:hAnsi="Raavi" w:cs="Raavi"/>
          <w:sz w:val="20"/>
          <w:szCs w:val="20"/>
        </w:rPr>
        <w:t>:</w:t>
      </w:r>
    </w:p>
    <w:p w14:paraId="771A4EBB" w14:textId="2ECE2C84" w:rsidR="00DE4F9E" w:rsidRPr="00F853DD" w:rsidRDefault="007C013D" w:rsidP="005738E8">
      <w:pPr>
        <w:pStyle w:val="ListParagraph"/>
        <w:numPr>
          <w:ilvl w:val="0"/>
          <w:numId w:val="13"/>
        </w:numPr>
        <w:spacing w:after="200"/>
        <w:ind w:left="714" w:hanging="357"/>
        <w:rPr>
          <w:rFonts w:cs="Arial"/>
          <w:sz w:val="20"/>
          <w:szCs w:val="20"/>
        </w:rPr>
      </w:pPr>
      <w:r w:rsidRPr="00F853DD">
        <w:rPr>
          <w:rFonts w:cs="Raavi" w:hint="cs"/>
          <w:sz w:val="20"/>
          <w:szCs w:val="20"/>
          <w:cs/>
          <w:lang w:bidi="pa-IN"/>
        </w:rPr>
        <w:t>ਨਿਰੰਤਰ ਵਿਅਕਤੀਗਤ ਕੋਚਿੰਗ-ਮੈਂਟਰਿੰਗ</w:t>
      </w:r>
    </w:p>
    <w:p w14:paraId="474B5338" w14:textId="0848F76A" w:rsidR="00DE4F9E" w:rsidRPr="00F853DD" w:rsidRDefault="007C013D" w:rsidP="005738E8">
      <w:pPr>
        <w:pStyle w:val="ListParagraph"/>
        <w:numPr>
          <w:ilvl w:val="0"/>
          <w:numId w:val="13"/>
        </w:numPr>
        <w:spacing w:after="200"/>
        <w:ind w:left="714" w:hanging="357"/>
        <w:rPr>
          <w:rFonts w:cs="Arial"/>
          <w:sz w:val="20"/>
          <w:szCs w:val="20"/>
        </w:rPr>
      </w:pPr>
      <w:r w:rsidRPr="00F853DD">
        <w:rPr>
          <w:rFonts w:cs="Raavi" w:hint="cs"/>
          <w:sz w:val="20"/>
          <w:szCs w:val="20"/>
          <w:cs/>
          <w:lang w:bidi="pa-IN"/>
        </w:rPr>
        <w:t>ਅਰਲੀ ਰੀਡਿੰਗ ਇੰਟਰਵੈਨਸ਼ਨ ਟ੍ਰੇਨਿੰਗ (</w:t>
      </w:r>
      <w:r w:rsidR="00DE4F9E" w:rsidRPr="00F853DD">
        <w:rPr>
          <w:rFonts w:cs="Arial"/>
          <w:sz w:val="20"/>
          <w:szCs w:val="20"/>
        </w:rPr>
        <w:t>Early Reading Intervention Training</w:t>
      </w:r>
      <w:r w:rsidRPr="00F853DD">
        <w:rPr>
          <w:rFonts w:cs="Raavi" w:hint="cs"/>
          <w:sz w:val="20"/>
          <w:szCs w:val="20"/>
          <w:cs/>
          <w:lang w:bidi="pa-IN"/>
        </w:rPr>
        <w:t>)</w:t>
      </w:r>
    </w:p>
    <w:p w14:paraId="2FC46BC7" w14:textId="5BA631D3" w:rsidR="00DE4F9E" w:rsidRPr="00F853DD" w:rsidRDefault="007C013D" w:rsidP="005738E8">
      <w:pPr>
        <w:pStyle w:val="ListParagraph"/>
        <w:numPr>
          <w:ilvl w:val="0"/>
          <w:numId w:val="13"/>
        </w:numPr>
        <w:spacing w:after="200"/>
        <w:ind w:left="714" w:hanging="357"/>
        <w:rPr>
          <w:rFonts w:cs="Arial"/>
          <w:sz w:val="20"/>
          <w:szCs w:val="20"/>
        </w:rPr>
      </w:pPr>
      <w:r w:rsidRPr="00F853DD">
        <w:rPr>
          <w:rFonts w:cs="Raavi"/>
          <w:sz w:val="20"/>
          <w:szCs w:val="20"/>
          <w:cs/>
          <w:lang w:bidi="pa-IN"/>
        </w:rPr>
        <w:t>ਸਮਾਵੇਸ਼</w:t>
      </w:r>
      <w:r w:rsidRPr="00F853DD">
        <w:rPr>
          <w:rFonts w:cs="Raavi" w:hint="cs"/>
          <w:sz w:val="20"/>
          <w:szCs w:val="20"/>
          <w:cs/>
          <w:lang w:bidi="pa-IN"/>
        </w:rPr>
        <w:t xml:space="preserve"> ਲਈ ਪੜ੍ਹਨਾ (</w:t>
      </w:r>
      <w:r w:rsidR="00DE4F9E" w:rsidRPr="00F853DD">
        <w:rPr>
          <w:rFonts w:cs="Arial"/>
          <w:sz w:val="20"/>
          <w:szCs w:val="20"/>
        </w:rPr>
        <w:t>Reading for Inclusion</w:t>
      </w:r>
      <w:r w:rsidRPr="00F853DD">
        <w:rPr>
          <w:rFonts w:cs="Raavi" w:hint="cs"/>
          <w:sz w:val="20"/>
          <w:szCs w:val="20"/>
          <w:cs/>
          <w:lang w:bidi="pa-IN"/>
        </w:rPr>
        <w:t>)</w:t>
      </w:r>
    </w:p>
    <w:p w14:paraId="1D67825E" w14:textId="193A1133" w:rsidR="00DE4F9E" w:rsidRPr="00F853DD" w:rsidRDefault="008A3A85" w:rsidP="005738E8">
      <w:pPr>
        <w:pStyle w:val="ListParagraph"/>
        <w:numPr>
          <w:ilvl w:val="0"/>
          <w:numId w:val="13"/>
        </w:numPr>
        <w:spacing w:after="200"/>
        <w:ind w:left="714" w:hanging="357"/>
        <w:rPr>
          <w:rFonts w:cs="Arial"/>
          <w:sz w:val="20"/>
          <w:szCs w:val="20"/>
        </w:rPr>
      </w:pPr>
      <w:r w:rsidRPr="00F853DD">
        <w:rPr>
          <w:rFonts w:cs="Raavi"/>
          <w:sz w:val="20"/>
          <w:szCs w:val="20"/>
          <w:cs/>
          <w:lang w:bidi="pa-IN"/>
        </w:rPr>
        <w:t>ਸਹਾਇਕ ਤਕਨਾਲੋਜੀ</w:t>
      </w:r>
    </w:p>
    <w:p w14:paraId="27011828" w14:textId="66EBC8D7" w:rsidR="00DE4F9E" w:rsidRPr="00F853DD" w:rsidRDefault="008A3A85" w:rsidP="005738E8">
      <w:pPr>
        <w:pStyle w:val="ListParagraph"/>
        <w:numPr>
          <w:ilvl w:val="0"/>
          <w:numId w:val="13"/>
        </w:numPr>
        <w:spacing w:after="200"/>
        <w:ind w:left="714" w:hanging="357"/>
        <w:rPr>
          <w:rFonts w:cs="Arial"/>
          <w:sz w:val="20"/>
          <w:szCs w:val="20"/>
        </w:rPr>
      </w:pPr>
      <w:r w:rsidRPr="00F853DD">
        <w:rPr>
          <w:rFonts w:cs="Raavi" w:hint="cs"/>
          <w:sz w:val="20"/>
          <w:szCs w:val="20"/>
          <w:cs/>
          <w:lang w:bidi="pa-IN"/>
        </w:rPr>
        <w:t xml:space="preserve">ਕੋਰ ਫਰੈਂਚ ਵਿੱਚ </w:t>
      </w:r>
      <w:r w:rsidRPr="00F853DD">
        <w:rPr>
          <w:rFonts w:cs="Raavi"/>
          <w:sz w:val="20"/>
          <w:szCs w:val="20"/>
          <w:cs/>
          <w:lang w:bidi="pa-IN"/>
        </w:rPr>
        <w:t>ਇਕੁਇਟੀ</w:t>
      </w:r>
      <w:r w:rsidRPr="00F853DD">
        <w:rPr>
          <w:rFonts w:cs="Raavi" w:hint="cs"/>
          <w:sz w:val="20"/>
          <w:szCs w:val="20"/>
          <w:cs/>
          <w:lang w:bidi="pa-IN"/>
        </w:rPr>
        <w:t xml:space="preserve"> ਅਤੇ </w:t>
      </w:r>
      <w:r w:rsidRPr="00F853DD">
        <w:rPr>
          <w:rFonts w:cs="Raavi"/>
          <w:sz w:val="20"/>
          <w:szCs w:val="20"/>
          <w:cs/>
          <w:lang w:bidi="pa-IN"/>
        </w:rPr>
        <w:t>ਸਮਾਵੇਸ਼</w:t>
      </w:r>
    </w:p>
    <w:p w14:paraId="70087F5C" w14:textId="45C4D3EA" w:rsidR="00DE4F9E" w:rsidRPr="00F853DD" w:rsidRDefault="000C178A" w:rsidP="005738E8">
      <w:pPr>
        <w:pStyle w:val="ListParagraph"/>
        <w:numPr>
          <w:ilvl w:val="0"/>
          <w:numId w:val="13"/>
        </w:numPr>
        <w:spacing w:after="200"/>
        <w:ind w:left="714" w:hanging="357"/>
        <w:rPr>
          <w:rFonts w:cs="Arial"/>
          <w:sz w:val="20"/>
          <w:szCs w:val="20"/>
        </w:rPr>
      </w:pPr>
      <w:r w:rsidRPr="00F853DD">
        <w:rPr>
          <w:rFonts w:cs="Raavi" w:hint="cs"/>
          <w:sz w:val="20"/>
          <w:szCs w:val="20"/>
          <w:cs/>
          <w:lang w:bidi="pa-IN"/>
        </w:rPr>
        <w:t>ਫਰੈਂਚ ਇਮਰਸ਼ਨ ਵਿੱਚ ਨਵੇਂ ਸਾਖਰਤਾ ਸਾਧਨ</w:t>
      </w:r>
    </w:p>
    <w:p w14:paraId="110ADB8B" w14:textId="7D555AF2" w:rsidR="00DE4F9E" w:rsidRPr="00F853DD" w:rsidRDefault="00336CC6" w:rsidP="005738E8">
      <w:pPr>
        <w:pStyle w:val="ListParagraph"/>
        <w:numPr>
          <w:ilvl w:val="0"/>
          <w:numId w:val="13"/>
        </w:numPr>
        <w:spacing w:after="200"/>
        <w:ind w:left="714" w:hanging="357"/>
        <w:rPr>
          <w:rFonts w:cs="Arial"/>
          <w:sz w:val="20"/>
          <w:szCs w:val="20"/>
        </w:rPr>
      </w:pPr>
      <w:r w:rsidRPr="00F853DD">
        <w:rPr>
          <w:rFonts w:cs="Raavi" w:hint="cs"/>
          <w:sz w:val="20"/>
          <w:szCs w:val="20"/>
          <w:cs/>
          <w:lang w:bidi="pa-IN"/>
        </w:rPr>
        <w:t>ਕਲਾ ਵਰਕਸ਼ਾਪਾਂ</w:t>
      </w:r>
    </w:p>
    <w:p w14:paraId="6895255B" w14:textId="56A49052" w:rsidR="00DE4F9E" w:rsidRPr="00F853DD" w:rsidRDefault="00F853DD" w:rsidP="005738E8">
      <w:pPr>
        <w:pStyle w:val="ListParagraph"/>
        <w:numPr>
          <w:ilvl w:val="0"/>
          <w:numId w:val="13"/>
        </w:numPr>
        <w:spacing w:after="200"/>
        <w:ind w:left="714" w:hanging="357"/>
        <w:rPr>
          <w:rFonts w:cs="Arial"/>
          <w:sz w:val="20"/>
          <w:szCs w:val="20"/>
        </w:rPr>
      </w:pPr>
      <w:r w:rsidRPr="00F853DD">
        <w:rPr>
          <w:rFonts w:cs="Raavi"/>
          <w:sz w:val="20"/>
          <w:szCs w:val="20"/>
          <w:cs/>
          <w:lang w:bidi="pa-IN"/>
        </w:rPr>
        <w:t>ਕਿਸ਼ੋਰ</w:t>
      </w:r>
      <w:r w:rsidRPr="00F853DD">
        <w:rPr>
          <w:rFonts w:cs="Raavi" w:hint="cs"/>
          <w:sz w:val="20"/>
          <w:szCs w:val="20"/>
          <w:cs/>
          <w:lang w:bidi="pa-IN"/>
        </w:rPr>
        <w:t xml:space="preserve">ਾਂ ਦੀ </w:t>
      </w:r>
      <w:r w:rsidRPr="00F853DD">
        <w:rPr>
          <w:rFonts w:cs="Raavi"/>
          <w:sz w:val="20"/>
          <w:szCs w:val="20"/>
          <w:cs/>
          <w:lang w:bidi="pa-IN"/>
        </w:rPr>
        <w:t>ਸਿਹਤ ਅਤੇ ਤੰਦਰੁਸਤੀ</w:t>
      </w:r>
    </w:p>
    <w:p w14:paraId="3CC7074C" w14:textId="3F9BF5C8" w:rsidR="00DE4F9E" w:rsidRPr="00F853DD" w:rsidRDefault="00F853DD" w:rsidP="005738E8">
      <w:pPr>
        <w:pStyle w:val="ListParagraph"/>
        <w:numPr>
          <w:ilvl w:val="0"/>
          <w:numId w:val="13"/>
        </w:numPr>
        <w:spacing w:after="200"/>
        <w:ind w:left="714" w:hanging="357"/>
        <w:rPr>
          <w:rFonts w:cs="Arial"/>
          <w:sz w:val="20"/>
          <w:szCs w:val="20"/>
        </w:rPr>
      </w:pPr>
      <w:r w:rsidRPr="00F853DD">
        <w:rPr>
          <w:rFonts w:cs="Raavi"/>
          <w:sz w:val="20"/>
          <w:szCs w:val="20"/>
          <w:cs/>
          <w:lang w:bidi="pa-IN"/>
        </w:rPr>
        <w:t>ਸਿਖਾਂਦਰੂ</w:t>
      </w:r>
      <w:r w:rsidRPr="00F853DD">
        <w:rPr>
          <w:rFonts w:cs="Raavi" w:hint="cs"/>
          <w:sz w:val="20"/>
          <w:szCs w:val="20"/>
          <w:cs/>
          <w:lang w:bidi="pa-IN"/>
        </w:rPr>
        <w:t>ਆਂ ਲਈ ਕੋਡਿੰਗ (</w:t>
      </w:r>
      <w:r w:rsidR="00DE4F9E" w:rsidRPr="00F853DD">
        <w:rPr>
          <w:rFonts w:cs="Arial"/>
          <w:sz w:val="20"/>
          <w:szCs w:val="20"/>
        </w:rPr>
        <w:t>Coding for Beginners</w:t>
      </w:r>
      <w:r w:rsidRPr="00F853DD">
        <w:rPr>
          <w:rFonts w:cs="Raavi" w:hint="cs"/>
          <w:sz w:val="20"/>
          <w:szCs w:val="20"/>
          <w:cs/>
          <w:lang w:bidi="pa-IN"/>
        </w:rPr>
        <w:t>)</w:t>
      </w:r>
    </w:p>
    <w:p w14:paraId="48658CE1" w14:textId="502D9EB3" w:rsidR="0001630D" w:rsidRPr="00AE40C2" w:rsidRDefault="00F853DD" w:rsidP="00E8322D">
      <w:pPr>
        <w:pStyle w:val="ListParagraph"/>
        <w:numPr>
          <w:ilvl w:val="0"/>
          <w:numId w:val="13"/>
        </w:numPr>
        <w:spacing w:after="200"/>
        <w:ind w:left="714" w:hanging="357"/>
        <w:rPr>
          <w:rFonts w:cs="Arial"/>
          <w:b/>
          <w:bCs/>
          <w:color w:val="F79646" w:themeColor="accent6"/>
          <w:bdr w:val="none" w:sz="0" w:space="0" w:color="auto" w:frame="1"/>
          <w:shd w:val="clear" w:color="auto" w:fill="FFFFFF"/>
        </w:rPr>
      </w:pPr>
      <w:r w:rsidRPr="00AE40C2">
        <w:rPr>
          <w:rFonts w:cs="Raavi" w:hint="cs"/>
          <w:sz w:val="20"/>
          <w:szCs w:val="20"/>
          <w:cs/>
          <w:lang w:bidi="pa-IN"/>
        </w:rPr>
        <w:t>ਅਤੇ ਹੋਰ ਬਹੁਤ ਸਾਰੇ</w:t>
      </w:r>
      <w:r w:rsidR="00DE4F9E" w:rsidRPr="00AE40C2">
        <w:rPr>
          <w:rFonts w:ascii="Raavi" w:hAnsi="Raavi" w:cs="Raavi"/>
          <w:sz w:val="20"/>
          <w:szCs w:val="20"/>
        </w:rPr>
        <w:t>!</w:t>
      </w:r>
      <w:r w:rsidR="00DE4F9E" w:rsidRPr="00AE40C2">
        <w:rPr>
          <w:rFonts w:cs="Arial"/>
          <w:sz w:val="20"/>
          <w:szCs w:val="20"/>
        </w:rPr>
        <w:t xml:space="preserve"> </w:t>
      </w:r>
      <w:r w:rsidR="00081175" w:rsidRPr="00AE40C2">
        <w:rPr>
          <w:rFonts w:cs="Arial"/>
          <w:b/>
          <w:bCs/>
          <w:color w:val="F79646" w:themeColor="accent6"/>
          <w:bdr w:val="none" w:sz="0" w:space="0" w:color="auto" w:frame="1"/>
          <w:shd w:val="clear" w:color="auto" w:fill="FFFFFF"/>
        </w:rPr>
        <w:br/>
      </w:r>
    </w:p>
    <w:sectPr w:rsidR="0001630D" w:rsidRPr="00AE40C2" w:rsidSect="0059482D">
      <w:type w:val="continuous"/>
      <w:pgSz w:w="12240" w:h="15840"/>
      <w:pgMar w:top="1045" w:right="720" w:bottom="450" w:left="720" w:header="708" w:footer="118" w:gutter="0"/>
      <w:cols w:num="2"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33B87" w14:textId="77777777" w:rsidR="00EB19F4" w:rsidRDefault="00EB19F4" w:rsidP="000541E6">
      <w:pPr>
        <w:spacing w:before="0" w:after="0" w:line="240" w:lineRule="auto"/>
      </w:pPr>
      <w:r>
        <w:separator/>
      </w:r>
    </w:p>
  </w:endnote>
  <w:endnote w:type="continuationSeparator" w:id="0">
    <w:p w14:paraId="199EA0E6" w14:textId="77777777" w:rsidR="00EB19F4" w:rsidRDefault="00EB19F4"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99F8B1-5FAB-42AE-B591-D54D462B6A01}"/>
    <w:embedBold r:id="rId2" w:fontKey="{30712385-A1B2-42F6-8994-A4A368AF019E}"/>
  </w:font>
  <w:font w:name="Mangal">
    <w:panose1 w:val="00000400000000000000"/>
    <w:charset w:val="00"/>
    <w:family w:val="roman"/>
    <w:pitch w:val="variable"/>
    <w:sig w:usb0="00008003" w:usb1="00000000" w:usb2="00000000" w:usb3="00000000" w:csb0="00000001" w:csb1="00000000"/>
    <w:embedRegular r:id="rId3" w:fontKey="{DFCA8E7E-ACA5-4D01-AA2F-A40E5339C718}"/>
    <w:embedBold r:id="rId4" w:fontKey="{DBF3E8A6-E779-4562-876C-B9AA767BA675}"/>
    <w:embedBoldItalic r:id="rId5" w:fontKey="{2E430EB0-4CDC-477C-A380-D37D78FBA7B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2571C22-FE41-4C82-BC96-6DB41213D2AB}"/>
  </w:font>
  <w:font w:name="Impact">
    <w:altName w:val="Impact"/>
    <w:panose1 w:val="020B0806030902050204"/>
    <w:charset w:val="00"/>
    <w:family w:val="swiss"/>
    <w:pitch w:val="variable"/>
    <w:sig w:usb0="00000287" w:usb1="00000000" w:usb2="00000000" w:usb3="00000000" w:csb0="0000009F" w:csb1="00000000"/>
    <w:embedRegular r:id="rId7" w:fontKey="{52499244-7E18-444E-B7EA-378267E1F2EE}"/>
  </w:font>
  <w:font w:name="Raavi">
    <w:panose1 w:val="020B0502040204020203"/>
    <w:charset w:val="00"/>
    <w:family w:val="swiss"/>
    <w:pitch w:val="variable"/>
    <w:sig w:usb0="00020003" w:usb1="00000000" w:usb2="00000000" w:usb3="00000000" w:csb0="00000001" w:csb1="00000000"/>
    <w:embedRegular r:id="rId8" w:fontKey="{71338BEF-8A6B-4127-8256-4369566C2E9F}"/>
    <w:embedBold r:id="rId9" w:fontKey="{A3F2F08A-6558-4172-9CA8-E40F1BB47BAF}"/>
  </w:font>
  <w:font w:name="Nirmala UI">
    <w:panose1 w:val="020B0502040204020203"/>
    <w:charset w:val="00"/>
    <w:family w:val="swiss"/>
    <w:pitch w:val="variable"/>
    <w:sig w:usb0="80FF8023" w:usb1="0200004A" w:usb2="00000200" w:usb3="00000000" w:csb0="00000001" w:csb1="00000000"/>
    <w:embedBold r:id="rId10" w:fontKey="{6811944D-95B7-423D-BE23-19811727CC86}"/>
  </w:font>
  <w:font w:name="Cambria">
    <w:panose1 w:val="02040503050406030204"/>
    <w:charset w:val="00"/>
    <w:family w:val="roman"/>
    <w:pitch w:val="variable"/>
    <w:sig w:usb0="E00006FF" w:usb1="420024FF" w:usb2="02000000" w:usb3="00000000" w:csb0="0000019F" w:csb1="00000000"/>
    <w:embedRegular r:id="rId11" w:fontKey="{D39A2DF1-1F85-405B-86B9-58F63674C8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ED9E" w14:textId="77777777" w:rsidR="003071DE" w:rsidRDefault="00EB19F4">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071DE">
              <w:rPr>
                <w:noProof/>
                <w:lang w:eastAsia="en-CA"/>
              </w:rPr>
              <w:drawing>
                <wp:inline distT="0" distB="0" distL="0" distR="0" wp14:anchorId="1D5DBA13" wp14:editId="2FB81C22">
                  <wp:extent cx="6858000" cy="259080"/>
                  <wp:effectExtent l="0" t="0" r="0" b="7620"/>
                  <wp:docPr id="87" name="Picture 87"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D4AB9" w14:textId="77777777" w:rsidR="00EB19F4" w:rsidRDefault="00EB19F4" w:rsidP="000541E6">
      <w:pPr>
        <w:spacing w:before="0" w:after="0" w:line="240" w:lineRule="auto"/>
      </w:pPr>
      <w:r>
        <w:separator/>
      </w:r>
    </w:p>
  </w:footnote>
  <w:footnote w:type="continuationSeparator" w:id="0">
    <w:p w14:paraId="64FDFAC3" w14:textId="77777777" w:rsidR="00EB19F4" w:rsidRDefault="00EB19F4"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C06D3" w14:textId="2C704FF7" w:rsidR="00441F0B" w:rsidRPr="00BF5732" w:rsidRDefault="00C311A2" w:rsidP="00441F0B">
    <w:pPr>
      <w:jc w:val="right"/>
      <w:rPr>
        <w:bCs/>
        <w:sz w:val="28"/>
        <w:szCs w:val="28"/>
      </w:rPr>
    </w:pPr>
    <w:r w:rsidRPr="00BF5732">
      <w:rPr>
        <w:bCs/>
        <w:noProof/>
        <w:sz w:val="28"/>
        <w:szCs w:val="28"/>
      </w:rPr>
      <w:drawing>
        <wp:anchor distT="0" distB="0" distL="114300" distR="114300" simplePos="0" relativeHeight="251658240" behindDoc="0" locked="0" layoutInCell="1" allowOverlap="1" wp14:anchorId="2330875E" wp14:editId="29A7D4DC">
          <wp:simplePos x="0" y="0"/>
          <wp:positionH relativeFrom="column">
            <wp:posOffset>0</wp:posOffset>
          </wp:positionH>
          <wp:positionV relativeFrom="paragraph">
            <wp:posOffset>-367029</wp:posOffset>
          </wp:positionV>
          <wp:extent cx="2242820" cy="1181100"/>
          <wp:effectExtent l="0" t="0" r="5080" b="0"/>
          <wp:wrapNone/>
          <wp:docPr id="86" name="Picture 86"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52087" cy="1185980"/>
                  </a:xfrm>
                  <a:prstGeom prst="rect">
                    <a:avLst/>
                  </a:prstGeom>
                </pic:spPr>
              </pic:pic>
            </a:graphicData>
          </a:graphic>
          <wp14:sizeRelH relativeFrom="page">
            <wp14:pctWidth>0</wp14:pctWidth>
          </wp14:sizeRelH>
          <wp14:sizeRelV relativeFrom="page">
            <wp14:pctHeight>0</wp14:pctHeight>
          </wp14:sizeRelV>
        </wp:anchor>
      </w:drawing>
    </w:r>
    <w:r w:rsidR="00BF5732" w:rsidRPr="00BF5732">
      <w:rPr>
        <w:rFonts w:cs="Raavi" w:hint="cs"/>
        <w:bCs/>
        <w:sz w:val="22"/>
        <w:cs/>
        <w:lang w:bidi="pa-IN"/>
      </w:rPr>
      <w:t>ਜਨਵਰੀ 2021</w:t>
    </w:r>
  </w:p>
  <w:p w14:paraId="5D8E90B0"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7445D13"/>
    <w:multiLevelType w:val="hybridMultilevel"/>
    <w:tmpl w:val="3BA69A10"/>
    <w:lvl w:ilvl="0" w:tplc="EEE6B55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2" w15:restartNumberingAfterBreak="0">
    <w:nsid w:val="72D23CCF"/>
    <w:multiLevelType w:val="hybridMultilevel"/>
    <w:tmpl w:val="40E86D84"/>
    <w:lvl w:ilvl="0" w:tplc="D1820A62">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0"/>
  </w:num>
  <w:num w:numId="5">
    <w:abstractNumId w:val="2"/>
  </w:num>
  <w:num w:numId="6">
    <w:abstractNumId w:val="4"/>
  </w:num>
  <w:num w:numId="7">
    <w:abstractNumId w:val="11"/>
  </w:num>
  <w:num w:numId="8">
    <w:abstractNumId w:val="10"/>
  </w:num>
  <w:num w:numId="9">
    <w:abstractNumId w:val="3"/>
  </w:num>
  <w:num w:numId="10">
    <w:abstractNumId w:val="13"/>
  </w:num>
  <w:num w:numId="11">
    <w:abstractNumId w:val="5"/>
  </w:num>
  <w:num w:numId="12">
    <w:abstractNumId w:val="12"/>
  </w:num>
  <w:num w:numId="13">
    <w:abstractNumId w:val="6"/>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29"/>
    <w:rsid w:val="00014029"/>
    <w:rsid w:val="0001630D"/>
    <w:rsid w:val="00023AB3"/>
    <w:rsid w:val="0003263A"/>
    <w:rsid w:val="00032E73"/>
    <w:rsid w:val="000438F3"/>
    <w:rsid w:val="000541E6"/>
    <w:rsid w:val="00054B16"/>
    <w:rsid w:val="00054B4E"/>
    <w:rsid w:val="00065CEF"/>
    <w:rsid w:val="00074914"/>
    <w:rsid w:val="00081175"/>
    <w:rsid w:val="00082F56"/>
    <w:rsid w:val="00086770"/>
    <w:rsid w:val="0009248C"/>
    <w:rsid w:val="00094CA0"/>
    <w:rsid w:val="000C178A"/>
    <w:rsid w:val="000C3A83"/>
    <w:rsid w:val="000D74A4"/>
    <w:rsid w:val="000F20FF"/>
    <w:rsid w:val="000F7487"/>
    <w:rsid w:val="001048BE"/>
    <w:rsid w:val="00124D3C"/>
    <w:rsid w:val="00140FC0"/>
    <w:rsid w:val="0014248C"/>
    <w:rsid w:val="00165BDD"/>
    <w:rsid w:val="00191FAA"/>
    <w:rsid w:val="001A571A"/>
    <w:rsid w:val="001B508D"/>
    <w:rsid w:val="001B5D14"/>
    <w:rsid w:val="001E0229"/>
    <w:rsid w:val="001E7D74"/>
    <w:rsid w:val="00204CBE"/>
    <w:rsid w:val="00223285"/>
    <w:rsid w:val="00224305"/>
    <w:rsid w:val="00225567"/>
    <w:rsid w:val="00226B2F"/>
    <w:rsid w:val="0025622A"/>
    <w:rsid w:val="0026716D"/>
    <w:rsid w:val="00276E11"/>
    <w:rsid w:val="002813D4"/>
    <w:rsid w:val="002816FF"/>
    <w:rsid w:val="00286F64"/>
    <w:rsid w:val="002955CD"/>
    <w:rsid w:val="002B5095"/>
    <w:rsid w:val="002B5B6D"/>
    <w:rsid w:val="002C568B"/>
    <w:rsid w:val="002D0E04"/>
    <w:rsid w:val="002D4849"/>
    <w:rsid w:val="002F12DC"/>
    <w:rsid w:val="002F6596"/>
    <w:rsid w:val="002F6B99"/>
    <w:rsid w:val="00300E6E"/>
    <w:rsid w:val="003071DE"/>
    <w:rsid w:val="0031626C"/>
    <w:rsid w:val="00336CC6"/>
    <w:rsid w:val="003514FC"/>
    <w:rsid w:val="00353F0B"/>
    <w:rsid w:val="00360BE0"/>
    <w:rsid w:val="0037174C"/>
    <w:rsid w:val="00377002"/>
    <w:rsid w:val="00377C90"/>
    <w:rsid w:val="00386A35"/>
    <w:rsid w:val="003947B1"/>
    <w:rsid w:val="003B30B2"/>
    <w:rsid w:val="003B4825"/>
    <w:rsid w:val="003B6581"/>
    <w:rsid w:val="003D3F35"/>
    <w:rsid w:val="003E3D7B"/>
    <w:rsid w:val="003E78B1"/>
    <w:rsid w:val="003F4D0B"/>
    <w:rsid w:val="00404630"/>
    <w:rsid w:val="00415563"/>
    <w:rsid w:val="0041579C"/>
    <w:rsid w:val="004202E9"/>
    <w:rsid w:val="0042643B"/>
    <w:rsid w:val="004306F9"/>
    <w:rsid w:val="00433CD3"/>
    <w:rsid w:val="004357D1"/>
    <w:rsid w:val="00441F0B"/>
    <w:rsid w:val="00446739"/>
    <w:rsid w:val="00456DD8"/>
    <w:rsid w:val="00484A8C"/>
    <w:rsid w:val="00485B6D"/>
    <w:rsid w:val="00496A04"/>
    <w:rsid w:val="004A4362"/>
    <w:rsid w:val="004A4DAC"/>
    <w:rsid w:val="004A68D9"/>
    <w:rsid w:val="004B4B29"/>
    <w:rsid w:val="004C7CB2"/>
    <w:rsid w:val="004D3DEA"/>
    <w:rsid w:val="004E6B50"/>
    <w:rsid w:val="004F0EF5"/>
    <w:rsid w:val="00506CA7"/>
    <w:rsid w:val="0050774F"/>
    <w:rsid w:val="00510EC4"/>
    <w:rsid w:val="00520BF3"/>
    <w:rsid w:val="0052168C"/>
    <w:rsid w:val="0053021A"/>
    <w:rsid w:val="00535827"/>
    <w:rsid w:val="005440A0"/>
    <w:rsid w:val="005730BA"/>
    <w:rsid w:val="005738E8"/>
    <w:rsid w:val="00575092"/>
    <w:rsid w:val="00577828"/>
    <w:rsid w:val="0058569A"/>
    <w:rsid w:val="0059482D"/>
    <w:rsid w:val="005959B6"/>
    <w:rsid w:val="005A5FD8"/>
    <w:rsid w:val="005C1CD8"/>
    <w:rsid w:val="005D0AA2"/>
    <w:rsid w:val="005E5BEA"/>
    <w:rsid w:val="005F25B4"/>
    <w:rsid w:val="005F37C5"/>
    <w:rsid w:val="00606943"/>
    <w:rsid w:val="0061010E"/>
    <w:rsid w:val="00614BF7"/>
    <w:rsid w:val="00641067"/>
    <w:rsid w:val="00676E19"/>
    <w:rsid w:val="00683225"/>
    <w:rsid w:val="00687254"/>
    <w:rsid w:val="006A2AC8"/>
    <w:rsid w:val="006B07FE"/>
    <w:rsid w:val="006C023B"/>
    <w:rsid w:val="006D44DF"/>
    <w:rsid w:val="006D68C2"/>
    <w:rsid w:val="006F2475"/>
    <w:rsid w:val="00700B44"/>
    <w:rsid w:val="0071081A"/>
    <w:rsid w:val="00716821"/>
    <w:rsid w:val="007173AB"/>
    <w:rsid w:val="00725BAF"/>
    <w:rsid w:val="00726623"/>
    <w:rsid w:val="00730B97"/>
    <w:rsid w:val="0073501C"/>
    <w:rsid w:val="00736720"/>
    <w:rsid w:val="00743CE1"/>
    <w:rsid w:val="0074734C"/>
    <w:rsid w:val="00761228"/>
    <w:rsid w:val="00770B10"/>
    <w:rsid w:val="00776930"/>
    <w:rsid w:val="007774D2"/>
    <w:rsid w:val="00784ABC"/>
    <w:rsid w:val="0078664D"/>
    <w:rsid w:val="00790BD1"/>
    <w:rsid w:val="007A13E8"/>
    <w:rsid w:val="007A1CD5"/>
    <w:rsid w:val="007B5BE3"/>
    <w:rsid w:val="007C013D"/>
    <w:rsid w:val="007C6529"/>
    <w:rsid w:val="008114FA"/>
    <w:rsid w:val="00835D3E"/>
    <w:rsid w:val="0084175B"/>
    <w:rsid w:val="00845E73"/>
    <w:rsid w:val="008506F2"/>
    <w:rsid w:val="00871328"/>
    <w:rsid w:val="00881738"/>
    <w:rsid w:val="00882C14"/>
    <w:rsid w:val="00883AEF"/>
    <w:rsid w:val="008A33C2"/>
    <w:rsid w:val="008A3A85"/>
    <w:rsid w:val="008B0874"/>
    <w:rsid w:val="008B581A"/>
    <w:rsid w:val="00924518"/>
    <w:rsid w:val="00926403"/>
    <w:rsid w:val="009328EB"/>
    <w:rsid w:val="00940D5D"/>
    <w:rsid w:val="00942B18"/>
    <w:rsid w:val="009549AF"/>
    <w:rsid w:val="00967CAF"/>
    <w:rsid w:val="00971F52"/>
    <w:rsid w:val="00975888"/>
    <w:rsid w:val="0098130F"/>
    <w:rsid w:val="009848B9"/>
    <w:rsid w:val="00987200"/>
    <w:rsid w:val="009C29CB"/>
    <w:rsid w:val="009C740E"/>
    <w:rsid w:val="009D67FE"/>
    <w:rsid w:val="009E0625"/>
    <w:rsid w:val="009E45C1"/>
    <w:rsid w:val="009F3737"/>
    <w:rsid w:val="00A12D22"/>
    <w:rsid w:val="00A14E04"/>
    <w:rsid w:val="00A175E3"/>
    <w:rsid w:val="00A33537"/>
    <w:rsid w:val="00A43A17"/>
    <w:rsid w:val="00A613D5"/>
    <w:rsid w:val="00A65256"/>
    <w:rsid w:val="00A73F5E"/>
    <w:rsid w:val="00A86E5C"/>
    <w:rsid w:val="00A944CA"/>
    <w:rsid w:val="00A95C8B"/>
    <w:rsid w:val="00A965FF"/>
    <w:rsid w:val="00AA2773"/>
    <w:rsid w:val="00AB502F"/>
    <w:rsid w:val="00AC5B70"/>
    <w:rsid w:val="00AD1098"/>
    <w:rsid w:val="00AD34CE"/>
    <w:rsid w:val="00AE40C2"/>
    <w:rsid w:val="00AF7D5C"/>
    <w:rsid w:val="00B20017"/>
    <w:rsid w:val="00B2159E"/>
    <w:rsid w:val="00B30273"/>
    <w:rsid w:val="00B35F2C"/>
    <w:rsid w:val="00B43D52"/>
    <w:rsid w:val="00B54A70"/>
    <w:rsid w:val="00B60DF6"/>
    <w:rsid w:val="00B70F78"/>
    <w:rsid w:val="00B75C2F"/>
    <w:rsid w:val="00B854FA"/>
    <w:rsid w:val="00B90949"/>
    <w:rsid w:val="00BA0B79"/>
    <w:rsid w:val="00BA731D"/>
    <w:rsid w:val="00BC43CE"/>
    <w:rsid w:val="00BE1B48"/>
    <w:rsid w:val="00BE6A25"/>
    <w:rsid w:val="00BF5732"/>
    <w:rsid w:val="00C05C2B"/>
    <w:rsid w:val="00C117E9"/>
    <w:rsid w:val="00C26F7C"/>
    <w:rsid w:val="00C311A2"/>
    <w:rsid w:val="00C31A7C"/>
    <w:rsid w:val="00C4449A"/>
    <w:rsid w:val="00C6722F"/>
    <w:rsid w:val="00C90819"/>
    <w:rsid w:val="00CA44B4"/>
    <w:rsid w:val="00CA4AA9"/>
    <w:rsid w:val="00CB220E"/>
    <w:rsid w:val="00CB4A59"/>
    <w:rsid w:val="00CB56F1"/>
    <w:rsid w:val="00CC4AC0"/>
    <w:rsid w:val="00CC756A"/>
    <w:rsid w:val="00CD6FD8"/>
    <w:rsid w:val="00CD7770"/>
    <w:rsid w:val="00CF3717"/>
    <w:rsid w:val="00CF7EF8"/>
    <w:rsid w:val="00D1124F"/>
    <w:rsid w:val="00D174DE"/>
    <w:rsid w:val="00D40607"/>
    <w:rsid w:val="00D4382E"/>
    <w:rsid w:val="00D67DBC"/>
    <w:rsid w:val="00D84E6D"/>
    <w:rsid w:val="00D85775"/>
    <w:rsid w:val="00D952C9"/>
    <w:rsid w:val="00DA34F5"/>
    <w:rsid w:val="00DA5096"/>
    <w:rsid w:val="00DB31AB"/>
    <w:rsid w:val="00DB3A21"/>
    <w:rsid w:val="00DB5BFA"/>
    <w:rsid w:val="00DB7F1E"/>
    <w:rsid w:val="00DD79E3"/>
    <w:rsid w:val="00DE3C38"/>
    <w:rsid w:val="00DE4F9E"/>
    <w:rsid w:val="00E1308F"/>
    <w:rsid w:val="00E136BD"/>
    <w:rsid w:val="00E206E7"/>
    <w:rsid w:val="00E2627F"/>
    <w:rsid w:val="00E30EA3"/>
    <w:rsid w:val="00E412E1"/>
    <w:rsid w:val="00E4244D"/>
    <w:rsid w:val="00E4613C"/>
    <w:rsid w:val="00E46593"/>
    <w:rsid w:val="00E5347D"/>
    <w:rsid w:val="00E61D52"/>
    <w:rsid w:val="00E76878"/>
    <w:rsid w:val="00EA6E6E"/>
    <w:rsid w:val="00EB0AB0"/>
    <w:rsid w:val="00EB19F4"/>
    <w:rsid w:val="00EC3A13"/>
    <w:rsid w:val="00EE548C"/>
    <w:rsid w:val="00EE573D"/>
    <w:rsid w:val="00EE6169"/>
    <w:rsid w:val="00EF09E0"/>
    <w:rsid w:val="00F10459"/>
    <w:rsid w:val="00F24E8B"/>
    <w:rsid w:val="00F253C1"/>
    <w:rsid w:val="00F30472"/>
    <w:rsid w:val="00F33D55"/>
    <w:rsid w:val="00F364B1"/>
    <w:rsid w:val="00F50796"/>
    <w:rsid w:val="00F51DDD"/>
    <w:rsid w:val="00F61AC9"/>
    <w:rsid w:val="00F853DD"/>
    <w:rsid w:val="00FA03F9"/>
    <w:rsid w:val="00FA09AF"/>
    <w:rsid w:val="00FB5FA5"/>
    <w:rsid w:val="00FB70E9"/>
    <w:rsid w:val="00FD21E0"/>
    <w:rsid w:val="00FE24BF"/>
    <w:rsid w:val="00FF540B"/>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776930"/>
    <w:pPr>
      <w:numPr>
        <w:numId w:val="12"/>
      </w:numPr>
      <w:spacing w:before="0" w:after="0" w:line="240" w:lineRule="auto"/>
      <w:ind w:left="360"/>
      <w:contextualSpacing/>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styleId="UnresolvedMention">
    <w:name w:val="Unresolved Mention"/>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01635792">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265117702">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tdsb.on.ca/About-Us/Policies-Procedures-Forms/Online-Code-of-Conduct" TargetMode="External"/><Relationship Id="rId26" Type="http://schemas.openxmlformats.org/officeDocument/2006/relationships/hyperlink" Target="https://www.cbc.ca/listen/live-radio/1-39-metro-morning/clip/15817912-virtual-gym-class-gets-creative" TargetMode="External"/><Relationship Id="rId3" Type="http://schemas.openxmlformats.org/officeDocument/2006/relationships/styles" Target="styles.xml"/><Relationship Id="rId21" Type="http://schemas.openxmlformats.org/officeDocument/2006/relationships/hyperlink" Target="https://www.tdsb.on.ca/Find-your/School/Optional-Attendanc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t.e2ma.net/click/mvjsle/e9kw5l/ica9nn" TargetMode="External"/><Relationship Id="rId25" Type="http://schemas.openxmlformats.org/officeDocument/2006/relationships/hyperlink" Target="https://toronto.ctvnews.ca/video?clipId=2107137&amp;binId=1.3378531&amp;playlistPageNum=1" TargetMode="External"/><Relationship Id="rId2" Type="http://schemas.openxmlformats.org/officeDocument/2006/relationships/numbering" Target="numbering.xml"/><Relationship Id="rId16" Type="http://schemas.openxmlformats.org/officeDocument/2006/relationships/hyperlink" Target="https://t.e2ma.net/click/mvjsle/e9kw5l/2j98nn" TargetMode="External"/><Relationship Id="rId20" Type="http://schemas.openxmlformats.org/officeDocument/2006/relationships/hyperlink" Target="https://www.tdsb.on.ca/News/Article-Details/ArtMID/474/ArticleID/1576/Tamil-Heritage-Month-at-the-TDSB-%e2%80%93-January-20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dsb.on.ca/In-Person-Learning/Resources-During-Covid-19/Staff-Resources" TargetMode="External"/><Relationship Id="rId24" Type="http://schemas.openxmlformats.org/officeDocument/2006/relationships/hyperlink" Target="https://toronto.ctvnews.ca/video?clipId=2116684&amp;jwsource=cl" TargetMode="External"/><Relationship Id="rId5" Type="http://schemas.openxmlformats.org/officeDocument/2006/relationships/webSettings" Target="webSettings.xml"/><Relationship Id="rId15" Type="http://schemas.openxmlformats.org/officeDocument/2006/relationships/hyperlink" Target="https://t.e2ma.net/click/mvjsle/e9kw5l/mr88nn" TargetMode="External"/><Relationship Id="rId23" Type="http://schemas.openxmlformats.org/officeDocument/2006/relationships/hyperlink" Target="http://www.tdsb.on.ca/kindergarten" TargetMode="External"/><Relationship Id="rId28" Type="http://schemas.openxmlformats.org/officeDocument/2006/relationships/fontTable" Target="fontTable.xml"/><Relationship Id="rId10" Type="http://schemas.openxmlformats.org/officeDocument/2006/relationships/hyperlink" Target="https://yogawithadriene.com/" TargetMode="External"/><Relationship Id="rId19" Type="http://schemas.openxmlformats.org/officeDocument/2006/relationships/hyperlink" Target="https://www.tdsb.on.ca/Portals/0/docs/VSCodeofConductFINAL.pdf" TargetMode="External"/><Relationship Id="rId4" Type="http://schemas.openxmlformats.org/officeDocument/2006/relationships/settings" Target="settings.xml"/><Relationship Id="rId9" Type="http://schemas.openxmlformats.org/officeDocument/2006/relationships/hyperlink" Target="http://www.tdsb.on.ca/virtualschool" TargetMode="External"/><Relationship Id="rId14" Type="http://schemas.openxmlformats.org/officeDocument/2006/relationships/hyperlink" Target="https://t.e2ma.net/click/mvjsle/e9kw5l/6y78nn" TargetMode="External"/><Relationship Id="rId22" Type="http://schemas.openxmlformats.org/officeDocument/2006/relationships/hyperlink" Target="https://www.tdsb.on.ca/News/Article-Details/ArtMID/474/ArticleID/1581/Optional-Attendance-for-September-2021" TargetMode="External"/><Relationship Id="rId27" Type="http://schemas.openxmlformats.org/officeDocument/2006/relationships/hyperlink" Target="http://www.tdsb.on.ca/In-Person-Learning/Student-Virtual-Learning-IT-Sup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96903-05B4-4964-9C09-D5136936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411</TotalTime>
  <Pages>3</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Supreeti Singh</cp:lastModifiedBy>
  <cp:revision>86</cp:revision>
  <cp:lastPrinted>2021-02-02T03:54:00Z</cp:lastPrinted>
  <dcterms:created xsi:type="dcterms:W3CDTF">2021-01-30T22:35:00Z</dcterms:created>
  <dcterms:modified xsi:type="dcterms:W3CDTF">2021-02-02T03:54:00Z</dcterms:modified>
</cp:coreProperties>
</file>