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337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Side Colour Blue for Newsletter Highlights"/>
      </w:tblPr>
      <w:tblGrid>
        <w:gridCol w:w="3378"/>
      </w:tblGrid>
      <w:tr w:rsidR="00441F0B" w:rsidRPr="002641E7" w14:paraId="46A7CF0E" w14:textId="77777777" w:rsidTr="00D40607">
        <w:trPr>
          <w:trHeight w:val="11437"/>
          <w:tblHeader/>
        </w:trPr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5396"/>
          </w:tcPr>
          <w:p w14:paraId="1A43701A" w14:textId="3097E7F2" w:rsidR="0014248C" w:rsidRPr="009D69C6" w:rsidRDefault="00C311A2" w:rsidP="002641E7">
            <w:pPr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</w:pPr>
            <w:r w:rsidRPr="009D69C6">
              <w:rPr>
                <w:rFonts w:ascii="Arial Unicode MS" w:eastAsia="Arial Unicode MS" w:hAnsi="Arial Unicode MS" w:cs="Arial Unicode MS"/>
                <w:b/>
                <w:noProof/>
                <w:color w:val="FFFFFF" w:themeColor="background1"/>
                <w:sz w:val="40"/>
                <w:szCs w:val="40"/>
                <w:lang w:val="en-US" w:bidi="ta-IN"/>
              </w:rPr>
              <w:drawing>
                <wp:inline distT="0" distB="0" distL="0" distR="0" wp14:anchorId="1CA605A1" wp14:editId="6CDF640C">
                  <wp:extent cx="1112520" cy="1096159"/>
                  <wp:effectExtent l="0" t="0" r="0" b="0"/>
                  <wp:docPr id="9" name="Picture 9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dia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03" cy="11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73A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40"/>
                <w:szCs w:val="40"/>
              </w:rPr>
              <w:br/>
            </w:r>
            <w:r w:rsidR="002641E7" w:rsidRPr="009A6012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>TDSB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இன்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மெய்நிகர்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ஆரம்பநிலைப்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பாடசாலைக்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குடும்பத்தவர்களுக்கான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செய்திமடல்</w:t>
            </w:r>
            <w:r w:rsidR="002641E7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  <w:p w14:paraId="09E56D79" w14:textId="3E3D1970" w:rsidR="00687B39" w:rsidRPr="009D69C6" w:rsidRDefault="007A4A69" w:rsidP="009A6012">
            <w:pPr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lang w:bidi="ta-IN"/>
              </w:rPr>
            </w:pP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தொடர்ந்து  </w:t>
            </w:r>
            <w:r w:rsidR="002641E7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நாம்</w:t>
            </w:r>
            <w:r w:rsidR="002641E7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அனைவரும் சவாலான </w:t>
            </w:r>
            <w:r w:rsidR="00687B39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இந்த</w:t>
            </w:r>
            <w:r w:rsidR="00B15DFA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க்</w:t>
            </w:r>
            <w:r w:rsidR="00B15DFA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2641E7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காலகட்டத்தி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ல்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687B39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பயணித்துக்</w:t>
            </w:r>
            <w:r w:rsidR="006766FE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687B39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கொண்டிருக்கும்</w:t>
            </w:r>
            <w:r w:rsidR="00B15DFA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வேளையில், 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குடும்ப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தின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த்துடன்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கூடிய வார இறுதி நாட்களை </w:t>
            </w:r>
            <w:r w:rsidR="00B15DFA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மகிழ்வுடன் களி</w:t>
            </w:r>
            <w:r w:rsidR="00170012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க்கவும்</w:t>
            </w:r>
            <w:r w:rsidR="00B15DFA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FA4D9E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சற்று</w:t>
            </w:r>
            <w:r w:rsidR="00FA4D9E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FA4D9E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ஓய்வெடுக்கவும் ஒன்றாக </w:t>
            </w:r>
            <w:r w:rsidR="00AD27D9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இனிதே</w:t>
            </w:r>
            <w:r w:rsidR="00AD27D9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FA4D9E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இர</w:t>
            </w:r>
            <w:r w:rsidR="006766FE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ுக்கவும் </w:t>
            </w:r>
            <w:r w:rsidR="006766FE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ஒவ்வொருவருக்கும்</w:t>
            </w:r>
            <w:r w:rsidR="00865B0F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6766FE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ஒரு சந்தர்ப்பம் கிடைத்</w:t>
            </w:r>
            <w:r w:rsidR="006766FE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திருக்கும்</w:t>
            </w:r>
            <w:r w:rsidR="006766FE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என </w:t>
            </w:r>
            <w:r w:rsidR="006766FE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நாங்கள்</w:t>
            </w:r>
            <w:r w:rsidR="006766FE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FA4D9E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நம்புகின்றோம்.</w:t>
            </w:r>
            <w:r w:rsidR="00B15DFA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B15DFA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</w:p>
          <w:p w14:paraId="08F88F3D" w14:textId="2F44CE6C" w:rsidR="006F2358" w:rsidRPr="009D69C6" w:rsidRDefault="00317D67" w:rsidP="009A6012">
            <w:pPr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lang w:bidi="ta-IN"/>
              </w:rPr>
            </w:pPr>
            <w:r w:rsidRPr="009D69C6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  <w:cs/>
                <w:lang w:bidi="ta-IN"/>
              </w:rPr>
              <w:t>மெய்நிகர்</w:t>
            </w:r>
            <w:r w:rsidRPr="009D69C6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  <w:cs/>
                <w:lang w:bidi="ta-IN"/>
              </w:rPr>
              <w:t>ஆரம்பநிலைப்</w:t>
            </w:r>
            <w:r w:rsidRPr="009D69C6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  <w:cs/>
                <w:lang w:bidi="ta-IN"/>
              </w:rPr>
              <w:t>பாடசாலை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மாணவர்களும் பணியாளர்களும் 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இந்த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மெய்நிகர் </w:t>
            </w:r>
            <w:r w:rsidR="00AD27D9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சூழ</w:t>
            </w:r>
            <w:r w:rsidR="00AD27D9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 xml:space="preserve">லில் இருந்து </w:t>
            </w:r>
            <w:r w:rsidR="00AD27D9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முடிந்தளவில்</w:t>
            </w:r>
            <w:r w:rsidR="00AD27D9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lang w:bidi="ta-IN"/>
              </w:rPr>
              <w:t xml:space="preserve">  </w:t>
            </w:r>
            <w:r w:rsidR="00AD27D9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அதிக</w:t>
            </w:r>
            <w:r w:rsidR="00AD27D9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lang w:bidi="ta-IN"/>
              </w:rPr>
              <w:t xml:space="preserve"> </w:t>
            </w:r>
            <w:r w:rsidR="00AD27D9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பயனைப்</w:t>
            </w:r>
            <w:r w:rsidR="00AD27D9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lang w:bidi="ta-IN"/>
              </w:rPr>
              <w:t xml:space="preserve"> </w:t>
            </w:r>
            <w:r w:rsidR="00AD27D9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பெறவும்</w:t>
            </w:r>
            <w:r w:rsidR="00AD27D9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lang w:bidi="ta-IN"/>
              </w:rPr>
              <w:t xml:space="preserve"> </w:t>
            </w:r>
            <w:r w:rsidR="00241A43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வெவ்வேறு வழிகளில் </w:t>
            </w:r>
            <w:r w:rsidR="00241A43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தொடர்ந்து</w:t>
            </w:r>
            <w:r w:rsidR="00241A43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கற்றும்</w:t>
            </w:r>
            <w:r w:rsidR="006B27C9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="00241A43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கற்பித்தும் வருகின்றனர்.</w:t>
            </w:r>
            <w:r w:rsidR="009464ED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="006B27C9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ஒவ்</w:t>
            </w:r>
            <w:r w:rsidR="009464ED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வொரு</w:t>
            </w:r>
            <w:r w:rsidR="009464ED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மாதமும் கடந்து செல்லும்போது</w:t>
            </w:r>
            <w:r w:rsidR="00462293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,</w:t>
            </w:r>
            <w:r w:rsidR="009464ED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="009464ED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வகுப்பறைகளில்</w:t>
            </w:r>
            <w:r w:rsidR="009464ED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="00AD27D9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="00AD27D9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கற்றலு</w:t>
            </w:r>
            <w:r w:rsidR="00AD27D9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க்கான</w:t>
            </w:r>
            <w:r w:rsid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="00AD27D9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புதிய</w:t>
            </w:r>
            <w:r w:rsidR="00AD27D9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மற்றும் </w:t>
            </w:r>
            <w:r w:rsidR="00AD27D9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ஆக்கபூர்வமான</w:t>
            </w:r>
            <w:r w:rsidR="00FC0EF8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lang w:bidi="ta-IN"/>
              </w:rPr>
              <w:t xml:space="preserve"> </w:t>
            </w:r>
            <w:r w:rsidR="00FC0EF8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கற்றல்</w:t>
            </w:r>
            <w:r w:rsidR="00FC0EF8" w:rsidRPr="00865B0F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lang w:bidi="ta-IN"/>
              </w:rPr>
              <w:t xml:space="preserve"> </w:t>
            </w:r>
            <w:r w:rsidR="00405227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செயற்பாடுக</w:t>
            </w:r>
            <w:r w:rsidR="00947A0A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ள்</w:t>
            </w:r>
            <w:r w:rsidR="009464ED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="006F2358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வகுப்பறைகளில்</w:t>
            </w:r>
            <w:r w:rsidR="006F2358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இடம்பெறுவதை நாங்கள் கேள்விப்</w:t>
            </w:r>
            <w:r w:rsidR="006F2358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படுகின்றோம்</w:t>
            </w:r>
            <w:r w:rsidR="006F2358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.</w:t>
            </w:r>
            <w:r w:rsidR="006F2358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 xml:space="preserve">  </w:t>
            </w:r>
          </w:p>
          <w:p w14:paraId="4EAC64E7" w14:textId="6ED2E166" w:rsidR="0014248C" w:rsidRPr="009D69C6" w:rsidRDefault="006F2358" w:rsidP="009A6012">
            <w:pPr>
              <w:spacing w:after="0"/>
              <w:rPr>
                <w:rFonts w:ascii="Arial Unicode MS" w:eastAsia="Arial Unicode MS" w:hAnsi="Arial Unicode MS" w:cs="Arial Unicode MS"/>
                <w:b/>
                <w:color w:val="FFFFFF" w:themeColor="background1"/>
                <w:szCs w:val="24"/>
              </w:rPr>
            </w:pP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இந்த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மாதம்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  <w:cs/>
                <w:lang w:bidi="ta-IN"/>
              </w:rPr>
              <w:t>மெய்நிகர்</w:t>
            </w:r>
            <w:r w:rsidRPr="009D69C6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  <w:cs/>
                <w:lang w:bidi="ta-IN"/>
              </w:rPr>
              <w:t>ஆரம்பநிலைப்</w:t>
            </w:r>
            <w:r w:rsidRPr="009D69C6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  <w:cs/>
                <w:lang w:bidi="ta-IN"/>
              </w:rPr>
              <w:t>பாடசாலை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 xml:space="preserve">யில் 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நாங்கள் சில 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புதிய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மாணவர்களை வ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ரவேற்றதுடன் ஒ</w:t>
            </w:r>
            <w:r w:rsidR="00B97472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வ்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வொருவரும்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சகமாணவர்களுடன் </w:t>
            </w:r>
            <w:r w:rsidR="009D69C6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சகஜமாக</w:t>
            </w:r>
            <w:r w:rsidR="009D69C6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இணைந்து தமது மெய்நிகர் வகுப்புகளை இனிதே அனுபவிக்கின்றனர் 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என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நம்புகின்றோம்.</w:t>
            </w:r>
            <w:r w:rsidR="00BF32F7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br/>
            </w:r>
            <w:r w:rsidR="00054B4E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</w:rPr>
              <w:br/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மேலதிக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தகவல்கள்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மற்றும்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655C9B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அண்மித்த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தகவல்களுக்கு</w:t>
            </w:r>
            <w:r w:rsidR="00655C9B"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த்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தயவுசெய்து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 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பார்வையிடுங்கள்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: </w:t>
            </w:r>
            <w:hyperlink r:id="rId9" w:history="1">
              <w:r w:rsidR="00655C9B" w:rsidRPr="009D69C6">
                <w:rPr>
                  <w:rStyle w:val="Hyperlink"/>
                  <w:rFonts w:ascii="Arial Unicode MS" w:eastAsia="Arial Unicode MS" w:hAnsi="Arial Unicode MS" w:cs="Arial Unicode MS"/>
                  <w:b/>
                  <w:color w:val="FFFFFF" w:themeColor="background1"/>
                  <w:sz w:val="16"/>
                  <w:szCs w:val="16"/>
                </w:rPr>
                <w:t>www.tdsb.on.ca/virtualschool</w:t>
              </w:r>
            </w:hyperlink>
            <w:r w:rsidR="00655C9B" w:rsidRPr="009D69C6">
              <w:rPr>
                <w:rStyle w:val="Hyperlink"/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655C9B" w:rsidRPr="009D69C6">
              <w:rPr>
                <w:rStyle w:val="Hyperlink"/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br/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அத்துடன்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, 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பின்தொடருங்கள்</w:t>
            </w:r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Twitter @</w:t>
            </w:r>
            <w:proofErr w:type="spellStart"/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>tdsbvs</w:t>
            </w:r>
            <w:proofErr w:type="spellEnd"/>
            <w:r w:rsidR="00655C9B"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>.</w:t>
            </w:r>
          </w:p>
        </w:tc>
      </w:tr>
    </w:tbl>
    <w:p w14:paraId="39CBE4C2" w14:textId="77777777" w:rsidR="009A6012" w:rsidRDefault="009A6012" w:rsidP="00AE68FC">
      <w:pPr>
        <w:shd w:val="clear" w:color="auto" w:fill="FFFFFF"/>
        <w:spacing w:before="0" w:after="120" w:line="240" w:lineRule="auto"/>
        <w:ind w:left="-288"/>
        <w:textAlignment w:val="baseline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</w:rPr>
      </w:pPr>
      <w:bookmarkStart w:id="0" w:name="_Hlk64365770"/>
    </w:p>
    <w:p w14:paraId="36E3A9F9" w14:textId="2B1E05A9" w:rsidR="00AE68FC" w:rsidRPr="00AD27D9" w:rsidRDefault="007F14F8" w:rsidP="00AE68FC">
      <w:pPr>
        <w:shd w:val="clear" w:color="auto" w:fill="FFFFFF"/>
        <w:spacing w:before="0" w:after="120" w:line="240" w:lineRule="auto"/>
        <w:ind w:left="-288"/>
        <w:textAlignment w:val="baseline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val="en-US" w:bidi="ta-IN"/>
        </w:rPr>
      </w:pPr>
      <w:r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</w:rPr>
        <w:lastRenderedPageBreak/>
        <w:t>COVID</w:t>
      </w:r>
      <w:r w:rsidR="00912F91" w:rsidRPr="00DC42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>ஐ</w:t>
      </w:r>
      <w:r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 xml:space="preserve"> </w:t>
      </w:r>
      <w:r w:rsidR="00912F91" w:rsidRPr="00DC42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>சமாளித்தல்</w:t>
      </w:r>
    </w:p>
    <w:p w14:paraId="5ADB95C9" w14:textId="28AC2976" w:rsidR="00FF2340" w:rsidRPr="00DC423D" w:rsidRDefault="000834C5" w:rsidP="009D69C6">
      <w:pPr>
        <w:shd w:val="clear" w:color="auto" w:fill="FFFFFF"/>
        <w:spacing w:before="0" w:after="0" w:line="240" w:lineRule="auto"/>
        <w:ind w:left="-288"/>
        <w:textAlignment w:val="baseline"/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</w:pPr>
      <w:bookmarkStart w:id="1" w:name="_Hlk63684788"/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உலகளாவிய </w:t>
      </w:r>
      <w:r w:rsidR="00912F91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இந்த</w:t>
      </w:r>
      <w:r w:rsidR="00912F91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நோய்த்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தொற்றுப் பரவலின்போது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மனநல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ஆரோக்கியம் மற்றும் உடல்நலம் </w:t>
      </w:r>
      <w:r w:rsidR="009D69C6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பற்றி 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உரையாடுவதற்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காக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குடும்பங்கள் </w:t>
      </w:r>
      <w:r w:rsidR="00912F91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பெப்ரவரி</w:t>
      </w:r>
      <w:r w:rsidR="00912F91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 xml:space="preserve"> 11</w:t>
      </w:r>
      <w:r w:rsidR="00912F91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அன்று</w:t>
      </w:r>
      <w:r w:rsidR="00912F91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>TDSB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</w:t>
      </w:r>
    </w:p>
    <w:p w14:paraId="6C45459B" w14:textId="091E7E78" w:rsidR="00FC173C" w:rsidRPr="00172ED4" w:rsidRDefault="000834C5" w:rsidP="00FF2340">
      <w:pPr>
        <w:shd w:val="clear" w:color="auto" w:fill="FFFFFF"/>
        <w:spacing w:before="0" w:after="0" w:line="240" w:lineRule="auto"/>
        <w:ind w:left="-288"/>
        <w:textAlignment w:val="baseline"/>
        <w:rPr>
          <w:rFonts w:ascii="Arial Unicode MS" w:eastAsia="Arial Unicode MS" w:hAnsi="Arial Unicode MS" w:cs="Arial Unicode MS"/>
          <w:b/>
          <w:bCs/>
          <w:color w:val="F79646" w:themeColor="accent6"/>
          <w:sz w:val="14"/>
          <w:szCs w:val="14"/>
          <w:lang w:bidi="ta-IN"/>
        </w:rPr>
      </w:pP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மனநல</w:t>
      </w:r>
      <w:r w:rsidR="009D69C6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ஆரோக்கிய நிபுணர்களு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டன்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இணைந்தன</w:t>
      </w:r>
      <w:r w:rsidR="00FF21F3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.</w:t>
      </w:r>
      <w:r w:rsidR="00FF21F3" w:rsidRPr="00DC423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hyperlink r:id="rId10" w:history="1">
        <w:r w:rsidR="00FF21F3"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cs/>
            <w:lang w:bidi="ta-IN"/>
          </w:rPr>
          <w:t>இணைய ஒ</w:t>
        </w:r>
        <w:r w:rsidR="00FF21F3"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cs/>
            <w:lang w:bidi="ta-IN"/>
          </w:rPr>
          <w:t>ளி</w:t>
        </w:r>
        <w:r w:rsidR="00FF21F3"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cs/>
            <w:lang w:bidi="ta-IN"/>
          </w:rPr>
          <w:t>பரப்புப்</w:t>
        </w:r>
        <w:r w:rsidR="00FF21F3"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cs/>
            <w:lang w:bidi="ta-IN"/>
          </w:rPr>
          <w:t xml:space="preserve"> பதி</w:t>
        </w:r>
        <w:r w:rsidR="00155881"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cs/>
            <w:lang w:bidi="ta-IN"/>
          </w:rPr>
          <w:t>வு</w:t>
        </w:r>
        <w:r w:rsidR="00155881"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cs/>
            <w:lang w:bidi="ta-IN"/>
          </w:rPr>
          <w:t xml:space="preserve"> ஒன்றை </w:t>
        </w:r>
        <w:r w:rsidR="00FF21F3"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cs/>
            <w:lang w:bidi="ta-IN"/>
          </w:rPr>
          <w:t xml:space="preserve"> இங்கே பார்க்கவும்.</w:t>
        </w:r>
      </w:hyperlink>
      <w:r w:rsidR="00FF21F3" w:rsidRPr="009D69C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2759F9" w:rsidRPr="002641E7">
        <w:rPr>
          <w:rFonts w:ascii="Arial Unicode MS" w:eastAsia="Arial Unicode MS" w:hAnsi="Arial Unicode MS" w:cs="Arial Unicode MS"/>
          <w:szCs w:val="24"/>
        </w:rPr>
        <w:br/>
      </w:r>
    </w:p>
    <w:p w14:paraId="00A305B4" w14:textId="56714777" w:rsidR="00172ED4" w:rsidRPr="00DC423D" w:rsidRDefault="00FC173C" w:rsidP="004F51B5">
      <w:pPr>
        <w:shd w:val="clear" w:color="auto" w:fill="FFFFFF"/>
        <w:spacing w:before="0" w:after="0" w:line="240" w:lineRule="auto"/>
        <w:ind w:left="-288"/>
        <w:textAlignment w:val="baseline"/>
        <w:rPr>
          <w:rStyle w:val="Hyperlink"/>
          <w:rFonts w:ascii="Arial Unicode MS" w:eastAsia="Arial Unicode MS" w:hAnsi="Arial Unicode MS" w:cs="Arial Unicode MS"/>
          <w:sz w:val="18"/>
          <w:szCs w:val="18"/>
          <w:lang w:bidi="ta-IN"/>
        </w:rPr>
      </w:pP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மனஅழுத்த</w:t>
      </w:r>
      <w:r w:rsidR="004F51B5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</w:t>
      </w:r>
      <w:r w:rsidR="0088018C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தைக் கையாளும் வழிகளை ஆராய்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தல்,</w:t>
      </w:r>
      <w:r w:rsidR="004F51B5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உடல்</w:t>
      </w:r>
      <w:r w:rsidR="004F51B5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ரீதியான</w:t>
      </w:r>
      <w:r w:rsidR="004F51B5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செயல்பாடு</w:t>
      </w:r>
      <w:r w:rsidR="004F51B5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களை</w:t>
      </w:r>
      <w:r w:rsidR="004F51B5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உறுதிசெய்தல்,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திரை</w:t>
      </w:r>
      <w:r w:rsidR="00FF2340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நேரத்தைக் கையா</w:t>
      </w:r>
      <w:r w:rsidR="00FF2340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ளு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தல் போன்ற தலைப்புகளில் கலந்துரையாடும்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உளவியல்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மற்றும்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சமூக</w:t>
      </w:r>
      <w:r w:rsidR="00235664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ப்</w:t>
      </w:r>
      <w:r w:rsidR="00235664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பணி </w:t>
      </w:r>
      <w:r w:rsidR="00235664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தொழில்</w:t>
      </w:r>
      <w:r w:rsidR="004F51B5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சார்</w:t>
      </w:r>
      <w:r w:rsidR="004F51B5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235664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நிபுணர்களுடன்</w:t>
      </w:r>
      <w:r w:rsidR="00235664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இணைந்து </w:t>
      </w:r>
      <w:r w:rsidR="00235664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ஒரு</w:t>
      </w:r>
      <w:r w:rsidR="00235664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4F51B5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சமூக</w:t>
      </w:r>
      <w:r w:rsidR="004F51B5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235664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இணையக் கருத்தரங்கையும் இந்த மெய்நிகர் பாடசாலை நடத்தியது.</w:t>
      </w:r>
      <w:r w:rsidR="00235664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</w:t>
      </w:r>
      <w:r w:rsidR="00172ED4" w:rsidRPr="00DC423D">
        <w:fldChar w:fldCharType="begin"/>
      </w:r>
      <w:r w:rsidR="00172ED4" w:rsidRPr="00DC423D">
        <w:rPr>
          <w:rFonts w:ascii="Arial Unicode MS" w:eastAsia="Arial Unicode MS" w:hAnsi="Arial Unicode MS" w:cs="Arial Unicode MS"/>
          <w:sz w:val="18"/>
          <w:szCs w:val="18"/>
        </w:rPr>
        <w:instrText xml:space="preserve"> HYPERLINK "https://www.tdsb.on.ca/stream/archives/2021/liveWebcastCopingC19.html" </w:instrText>
      </w:r>
      <w:r w:rsidR="00172ED4" w:rsidRPr="00DC423D">
        <w:fldChar w:fldCharType="separate"/>
      </w:r>
    </w:p>
    <w:p w14:paraId="70F62E16" w14:textId="100FBE4F" w:rsidR="00172ED4" w:rsidRDefault="00172ED4" w:rsidP="00172ED4">
      <w:pPr>
        <w:shd w:val="clear" w:color="auto" w:fill="FFFFFF"/>
        <w:spacing w:before="0" w:after="0" w:line="240" w:lineRule="auto"/>
        <w:ind w:left="-288"/>
        <w:textAlignment w:val="baseline"/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  <w:lang w:bidi="ta-IN"/>
        </w:rPr>
      </w:pPr>
      <w:r w:rsidRPr="00DC423D">
        <w:rPr>
          <w:rStyle w:val="Hyperlink"/>
          <w:rFonts w:ascii="Arial Unicode MS" w:eastAsia="Arial Unicode MS" w:hAnsi="Arial Unicode MS" w:cs="Arial Unicode MS"/>
          <w:sz w:val="18"/>
          <w:szCs w:val="18"/>
          <w:cs/>
          <w:lang w:bidi="ta-IN"/>
        </w:rPr>
        <w:t>ஒ</w:t>
      </w:r>
      <w:r w:rsidRPr="00DC423D">
        <w:rPr>
          <w:rStyle w:val="Hyperlink"/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ளி</w:t>
      </w:r>
      <w:r w:rsidRPr="00DC423D">
        <w:rPr>
          <w:rStyle w:val="Hyperlink"/>
          <w:rFonts w:ascii="Arial Unicode MS" w:eastAsia="Arial Unicode MS" w:hAnsi="Arial Unicode MS" w:cs="Arial Unicode MS"/>
          <w:sz w:val="18"/>
          <w:szCs w:val="18"/>
          <w:cs/>
          <w:lang w:bidi="ta-IN"/>
        </w:rPr>
        <w:t>பரப்புப்</w:t>
      </w:r>
      <w:r w:rsidRPr="00DC423D">
        <w:rPr>
          <w:rStyle w:val="Hyperlink"/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பதிவு</w:t>
      </w:r>
      <w:r w:rsidRPr="00DC423D">
        <w:rPr>
          <w:rStyle w:val="Hyperlink"/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ஒன்றை  இங்கே பார்க்கவும்.</w:t>
      </w:r>
      <w:r w:rsidRPr="00DC423D">
        <w:rPr>
          <w:rStyle w:val="Hyperlink"/>
          <w:rFonts w:ascii="Arial Unicode MS" w:eastAsia="Arial Unicode MS" w:hAnsi="Arial Unicode MS" w:cs="Arial Unicode MS"/>
          <w:sz w:val="18"/>
          <w:szCs w:val="18"/>
          <w:lang w:bidi="ta-IN"/>
        </w:rPr>
        <w:fldChar w:fldCharType="end"/>
      </w:r>
      <w:r w:rsidR="00FC173C" w:rsidRPr="004F51B5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  <w:cs/>
          <w:lang w:bidi="ta-IN"/>
        </w:rPr>
        <w:t xml:space="preserve"> </w:t>
      </w:r>
      <w:bookmarkStart w:id="2" w:name="_Hlk63925078"/>
    </w:p>
    <w:p w14:paraId="47048EAD" w14:textId="77777777" w:rsidR="00172ED4" w:rsidRPr="00172ED4" w:rsidRDefault="00172ED4" w:rsidP="00172ED4">
      <w:pPr>
        <w:shd w:val="clear" w:color="auto" w:fill="FFFFFF"/>
        <w:spacing w:before="0" w:after="0" w:line="240" w:lineRule="auto"/>
        <w:ind w:left="-288"/>
        <w:textAlignment w:val="baseline"/>
        <w:rPr>
          <w:rFonts w:ascii="Arial Unicode MS" w:eastAsia="Arial Unicode MS" w:hAnsi="Arial Unicode MS" w:cs="Arial Unicode MS"/>
          <w:sz w:val="8"/>
          <w:szCs w:val="8"/>
          <w:shd w:val="clear" w:color="auto" w:fill="FFFFFF"/>
          <w:lang w:bidi="ta-IN"/>
        </w:rPr>
      </w:pPr>
    </w:p>
    <w:p w14:paraId="3581DF2C" w14:textId="389CC31E" w:rsidR="00235664" w:rsidRPr="00DC423D" w:rsidRDefault="00235664" w:rsidP="00172ED4">
      <w:pPr>
        <w:shd w:val="clear" w:color="auto" w:fill="FFFFFF"/>
        <w:spacing w:line="240" w:lineRule="auto"/>
        <w:ind w:left="-284" w:right="-202"/>
        <w:textAlignment w:val="baseline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</w:rPr>
      </w:pP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முன்பதிவின்றி</w:t>
      </w:r>
      <w:r w:rsidR="00172ED4"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 xml:space="preserve"> 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மெய்நிகர் நிகழ்சிகளுக்கு எங்களுடன் இணையுங்கள்</w:t>
      </w: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!</w:t>
      </w:r>
    </w:p>
    <w:p w14:paraId="3A8D983A" w14:textId="09C5CBF2" w:rsidR="00FC173C" w:rsidRPr="00DC423D" w:rsidRDefault="00235664" w:rsidP="00D9179B">
      <w:pPr>
        <w:shd w:val="clear" w:color="auto" w:fill="FFFFFF"/>
        <w:spacing w:before="0" w:after="0" w:line="240" w:lineRule="auto"/>
        <w:ind w:left="-288"/>
        <w:textAlignment w:val="baseline"/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</w:pP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TDSB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தொழில்சார்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ஆதரவு</w:t>
      </w:r>
      <w:r w:rsidR="00172ED4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ச்</w:t>
      </w:r>
      <w:r w:rsidR="00172ED4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சேவைக</w:t>
      </w:r>
      <w:r w:rsidR="00C61DCA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ளிலுள்ள</w:t>
      </w:r>
      <w:r w:rsidR="00C61DCA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C61DCA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பணியாளருடன்</w:t>
      </w:r>
      <w:r w:rsidR="00C61DCA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நேரடியாக இணையுங்கள்</w:t>
      </w:r>
      <w:r w:rsidR="00C61DCA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.  உங்களுடைய</w:t>
      </w:r>
      <w:r w:rsidR="00C61DCA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C61DCA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பிள்ளையின்</w:t>
      </w:r>
      <w:r w:rsidR="00C61DCA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C61DCA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மனநலம்</w:t>
      </w:r>
      <w:r w:rsidR="00C61DCA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மற்றும் நல்வாழ்வு</w:t>
      </w:r>
      <w:r w:rsidR="00D9179B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க்கு</w:t>
      </w:r>
      <w:r w:rsidR="00D9179B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எவ்வாறு </w:t>
      </w:r>
      <w:r w:rsidR="00172ED4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ஆதர</w:t>
      </w:r>
      <w:r w:rsidR="00172ED4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வு</w:t>
      </w:r>
      <w:r w:rsidR="00172ED4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D9179B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வழங்க</w:t>
      </w:r>
      <w:r w:rsidR="00D9179B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லாம்</w:t>
      </w:r>
      <w:r w:rsidR="00D9179B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என்பது </w:t>
      </w:r>
      <w:r w:rsidR="00D9179B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பற்றிய</w:t>
      </w:r>
      <w:r w:rsidR="00D9179B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C61DCA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கேள்விகள் கேட்பதுடன் </w:t>
      </w:r>
      <w:r w:rsidR="00C61DCA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அவற்றுக்கான</w:t>
      </w:r>
      <w:r w:rsidR="00C61DCA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பதில்களைப் பெற்றுக்கொள்ளுங்கள்.</w:t>
      </w:r>
    </w:p>
    <w:p w14:paraId="785E6427" w14:textId="77777777" w:rsidR="00D9179B" w:rsidRPr="00D9179B" w:rsidRDefault="00D9179B" w:rsidP="00D9179B">
      <w:pPr>
        <w:shd w:val="clear" w:color="auto" w:fill="FFFFFF"/>
        <w:spacing w:before="0" w:after="0" w:line="240" w:lineRule="auto"/>
        <w:ind w:left="-288"/>
        <w:textAlignment w:val="baseline"/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  <w:lang w:bidi="ta-IN"/>
        </w:rPr>
      </w:pPr>
    </w:p>
    <w:p w14:paraId="302DEFF2" w14:textId="5F88B6E7" w:rsidR="00D86F19" w:rsidRPr="00D9179B" w:rsidRDefault="000F712E" w:rsidP="00270D3D">
      <w:pPr>
        <w:numPr>
          <w:ilvl w:val="0"/>
          <w:numId w:val="17"/>
        </w:numPr>
        <w:shd w:val="clear" w:color="auto" w:fill="FFFFFF"/>
        <w:spacing w:before="0" w:after="0" w:line="240" w:lineRule="auto"/>
        <w:ind w:left="-284"/>
        <w:textAlignment w:val="baseline"/>
        <w:rPr>
          <w:rFonts w:ascii="Arial Unicode MS" w:eastAsia="Arial Unicode MS" w:hAnsi="Arial Unicode MS" w:cs="Arial Unicode MS"/>
          <w:color w:val="212529"/>
          <w:sz w:val="16"/>
          <w:szCs w:val="16"/>
        </w:rPr>
      </w:pPr>
      <w:hyperlink r:id="rId11" w:anchor="success" w:history="1">
        <w:r w:rsidR="00406A2E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செவ்வாய்</w:t>
        </w:r>
        <w:r w:rsidR="00591766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க்</w:t>
        </w:r>
        <w:r w:rsidR="00406A2E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கிழமைகளில்</w:t>
        </w:r>
        <w:r w:rsidR="00406A2E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 </w:t>
        </w:r>
        <w:r w:rsidR="00406A2E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 </w:t>
        </w:r>
        <w:r w:rsidR="009A6012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காலை</w:t>
        </w:r>
        <w:r w:rsidR="009A6012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 </w:t>
        </w:r>
        <w:r w:rsidR="00D86F19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>10</w:t>
        </w:r>
        <w:r w:rsidR="00406A2E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:</w:t>
        </w:r>
        <w:r w:rsidR="00406A2E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lang w:val="en-US" w:bidi="ta-IN"/>
          </w:rPr>
          <w:t>00</w:t>
        </w:r>
        <w:r w:rsidR="00D86F19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 xml:space="preserve"> </w:t>
        </w:r>
        <w:r w:rsidR="00AE68FC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- </w:t>
        </w:r>
        <w:r w:rsidR="00D86F19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>11</w:t>
        </w:r>
        <w:r w:rsidR="00591766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 xml:space="preserve">:00 </w:t>
        </w:r>
        <w:r w:rsidR="00591766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 </w:t>
        </w:r>
        <w:r w:rsidR="00D86F19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 xml:space="preserve"> </w:t>
        </w:r>
      </w:hyperlink>
    </w:p>
    <w:p w14:paraId="75EAB650" w14:textId="77777777" w:rsidR="00AE68FC" w:rsidRDefault="000F712E" w:rsidP="000949AE">
      <w:pPr>
        <w:numPr>
          <w:ilvl w:val="0"/>
          <w:numId w:val="17"/>
        </w:numPr>
        <w:shd w:val="clear" w:color="auto" w:fill="FFFFFF"/>
        <w:spacing w:before="0" w:after="0" w:line="240" w:lineRule="auto"/>
        <w:ind w:left="-288"/>
        <w:textAlignment w:val="baseline"/>
        <w:rPr>
          <w:rStyle w:val="Hyperlink"/>
          <w:rFonts w:ascii="Arial Unicode MS" w:eastAsia="Arial Unicode MS" w:hAnsi="Arial Unicode MS" w:cs="Arial Unicode MS"/>
          <w:color w:val="212529"/>
          <w:sz w:val="16"/>
          <w:szCs w:val="16"/>
          <w:u w:val="none"/>
        </w:rPr>
      </w:pPr>
      <w:hyperlink r:id="rId12" w:anchor="success" w:history="1">
        <w:r w:rsidR="00591766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வியாழக்கிழமை</w:t>
        </w:r>
        <w:r w:rsidR="00591766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களில் </w:t>
        </w:r>
        <w:r w:rsidR="00591766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இரவு</w:t>
        </w:r>
        <w:r w:rsidR="00591766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 </w:t>
        </w:r>
        <w:r w:rsidR="00D86F19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>7</w:t>
        </w:r>
        <w:r w:rsidR="00591766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:</w:t>
        </w:r>
        <w:r w:rsidR="00591766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lang w:val="en-US" w:bidi="ta-IN"/>
          </w:rPr>
          <w:t xml:space="preserve">00 </w:t>
        </w:r>
        <w:r w:rsidR="00AE68FC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val="en-US" w:bidi="ta-IN"/>
          </w:rPr>
          <w:t>-</w:t>
        </w:r>
        <w:r w:rsidR="001D5017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 xml:space="preserve"> </w:t>
        </w:r>
        <w:r w:rsidR="00D86F19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>8</w:t>
        </w:r>
        <w:r w:rsidR="00591766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:</w:t>
        </w:r>
        <w:r w:rsidR="00591766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lang w:val="en-US" w:bidi="ta-IN"/>
          </w:rPr>
          <w:t>00</w:t>
        </w:r>
        <w:r w:rsidR="00D86F19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 xml:space="preserve"> </w:t>
        </w:r>
      </w:hyperlink>
      <w:bookmarkEnd w:id="0"/>
    </w:p>
    <w:p w14:paraId="2F1F5A27" w14:textId="34A35851" w:rsidR="000B03B1" w:rsidRPr="00AE68FC" w:rsidRDefault="000B03B1" w:rsidP="00AE68FC">
      <w:pPr>
        <w:numPr>
          <w:ilvl w:val="0"/>
          <w:numId w:val="17"/>
        </w:numPr>
        <w:shd w:val="clear" w:color="auto" w:fill="FFFFFF"/>
        <w:spacing w:before="0" w:after="0" w:line="240" w:lineRule="auto"/>
        <w:ind w:left="-284"/>
        <w:textAlignment w:val="baseline"/>
        <w:rPr>
          <w:rFonts w:ascii="Arial Unicode MS" w:eastAsia="Arial Unicode MS" w:hAnsi="Arial Unicode MS" w:cs="Arial Unicode MS"/>
          <w:color w:val="212529"/>
          <w:sz w:val="16"/>
          <w:szCs w:val="16"/>
        </w:rPr>
      </w:pPr>
    </w:p>
    <w:p w14:paraId="51BE3BE7" w14:textId="1F601B29" w:rsidR="00AE68FC" w:rsidRPr="00DC423D" w:rsidRDefault="000B03B1" w:rsidP="000949AE">
      <w:pPr>
        <w:shd w:val="clear" w:color="auto" w:fill="FFFFFF"/>
        <w:spacing w:before="0" w:after="0" w:line="240" w:lineRule="auto"/>
        <w:ind w:left="-288" w:right="-202"/>
        <w:textAlignment w:val="baseline"/>
        <w:rPr>
          <w:rFonts w:ascii="Arial Unicode MS" w:eastAsia="Arial Unicode MS" w:hAnsi="Arial Unicode MS" w:cs="Arial Unicode MS"/>
          <w:b/>
          <w:bCs/>
          <w:color w:val="F79646" w:themeColor="accent6"/>
          <w:sz w:val="12"/>
          <w:szCs w:val="12"/>
          <w:bdr w:val="none" w:sz="0" w:space="0" w:color="auto" w:frame="1"/>
          <w:lang w:bidi="ta-IN"/>
        </w:rPr>
      </w:pP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மார்ச்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 xml:space="preserve"> விடுமுறை</w:t>
      </w:r>
      <w:r w:rsidR="0088018C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த்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 xml:space="preserve"> திகதிகளில் மாற்றம் </w:t>
      </w:r>
      <w:r w:rsidR="00520812" w:rsidRPr="00DC423D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br/>
      </w:r>
    </w:p>
    <w:p w14:paraId="55F36B28" w14:textId="01C6F104" w:rsidR="002759F9" w:rsidRPr="00DC423D" w:rsidRDefault="000B03B1" w:rsidP="000949AE">
      <w:pPr>
        <w:shd w:val="clear" w:color="auto" w:fill="FFFFFF"/>
        <w:spacing w:before="0" w:line="240" w:lineRule="auto"/>
        <w:ind w:left="-288" w:right="-202"/>
        <w:textAlignment w:val="baseline"/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bdr w:val="none" w:sz="0" w:space="0" w:color="auto" w:frame="1"/>
          <w:lang w:bidi="ta-IN"/>
        </w:rPr>
      </w:pP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பொதுச்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சுகாதார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அ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திகாரிகளின்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ஆலோசனையின்பேரில்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,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சமூகத்தில்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COVID-19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பரவுதலைத்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குறை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ப்பதற்கு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உதவும்பொருட்டு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மார்ச்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விடுமுறையை கல்வி அமைச்சு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தாமதப்படுத்தியுள்ளது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.</w:t>
      </w:r>
      <w:r w:rsidR="00723463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இந்த</w:t>
      </w:r>
      <w:r w:rsidR="00723463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விடுமுறை </w:t>
      </w:r>
      <w:r w:rsidR="00723463" w:rsidRPr="004B376C">
        <w:rPr>
          <w:rFonts w:ascii="Arial Unicode MS" w:eastAsia="Arial Unicode MS" w:hAnsi="Arial Unicode MS" w:cs="Arial Unicode MS" w:hint="cs"/>
          <w:b/>
          <w:bCs/>
          <w:sz w:val="18"/>
          <w:szCs w:val="18"/>
          <w:shd w:val="clear" w:color="auto" w:fill="FFFFFF"/>
          <w:cs/>
          <w:lang w:bidi="ta-IN"/>
        </w:rPr>
        <w:t>ஏப்ரல்</w:t>
      </w:r>
      <w:r w:rsidR="00723463" w:rsidRPr="004B376C">
        <w:rPr>
          <w:rFonts w:ascii="Arial Unicode MS" w:eastAsia="Arial Unicode MS" w:hAnsi="Arial Unicode MS" w:cs="Arial Unicode MS"/>
          <w:b/>
          <w:bCs/>
          <w:sz w:val="18"/>
          <w:szCs w:val="18"/>
          <w:shd w:val="clear" w:color="auto" w:fill="FFFFFF"/>
          <w:lang w:bidi="ta-IN"/>
        </w:rPr>
        <w:t xml:space="preserve"> 12 – 16, 2021</w:t>
      </w:r>
      <w:r w:rsidR="00723463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ஆக</w:t>
      </w:r>
      <w:r w:rsidR="00723463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723463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lastRenderedPageBreak/>
        <w:t>இருக்கு</w:t>
      </w:r>
      <w:r w:rsidR="00723463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ம்</w:t>
      </w:r>
      <w:r w:rsidR="00723463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. </w:t>
      </w:r>
      <w:r w:rsidR="00723463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மார்ச்</w:t>
      </w:r>
      <w:r w:rsidR="00723463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மாதம் பூராவும் வழமையான வகுப்புகள் </w:t>
      </w:r>
      <w:r w:rsidR="00723463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தொடர்ந்து</w:t>
      </w:r>
      <w:r w:rsidR="00723463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நடைபெறும்.</w:t>
      </w:r>
    </w:p>
    <w:p w14:paraId="36B00B1B" w14:textId="41540A52" w:rsidR="00263BCB" w:rsidRPr="00DC423D" w:rsidRDefault="00725D86" w:rsidP="00270D3D">
      <w:pPr>
        <w:spacing w:line="240" w:lineRule="auto"/>
        <w:ind w:left="-284"/>
        <w:rPr>
          <w:rFonts w:ascii="Arial Unicode MS" w:eastAsia="Arial Unicode MS" w:hAnsi="Arial Unicode MS" w:cs="Arial Unicode MS"/>
          <w:b/>
          <w:bCs/>
          <w:color w:val="F79646" w:themeColor="accent6"/>
          <w:sz w:val="28"/>
          <w:szCs w:val="28"/>
          <w:lang w:bidi="ta-IN"/>
        </w:rPr>
      </w:pPr>
      <w:r w:rsidRPr="00DC42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>மாணவர்கள்</w:t>
      </w:r>
      <w:r w:rsidRPr="00DC42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 xml:space="preserve"> மற்றும் பெற்றோ</w:t>
      </w:r>
      <w:r w:rsidRPr="00DC42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>ர்</w:t>
      </w:r>
      <w:r w:rsidRPr="00DC42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>/</w:t>
      </w:r>
      <w:r w:rsidRPr="00DC42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>பராமரிப்பு</w:t>
      </w:r>
      <w:r w:rsidRPr="00DC42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 xml:space="preserve"> 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வழங்கு</w:t>
      </w: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ந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ர்</w:t>
      </w: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களுக்</w:t>
      </w:r>
      <w:r w:rsidR="000949AE"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கு</w:t>
      </w:r>
      <w:r w:rsidR="000949AE"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 xml:space="preserve"> புதிய குடிவரவாளர்களுக்கான 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ஆதரவுகள்</w:t>
      </w:r>
      <w:r w:rsidRPr="00DC423D">
        <w:rPr>
          <w:rFonts w:ascii="Arial Unicode MS" w:eastAsia="Arial Unicode MS" w:hAnsi="Arial Unicode MS" w:cs="Arial Unicode MS"/>
          <w:b/>
          <w:bCs/>
          <w:color w:val="F79646" w:themeColor="accent6"/>
          <w:sz w:val="28"/>
          <w:szCs w:val="28"/>
          <w:cs/>
          <w:lang w:bidi="ta-IN"/>
        </w:rPr>
        <w:t xml:space="preserve"> </w:t>
      </w:r>
    </w:p>
    <w:p w14:paraId="389C0B3D" w14:textId="5F31192A" w:rsidR="00017D85" w:rsidRPr="00DC423D" w:rsidRDefault="00B470D6" w:rsidP="00DC423D">
      <w:pPr>
        <w:shd w:val="clear" w:color="auto" w:fill="FFFFFF"/>
        <w:spacing w:before="0" w:after="0" w:line="240" w:lineRule="auto"/>
        <w:ind w:left="-288" w:right="-112"/>
        <w:textAlignment w:val="baseline"/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</w:pP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பாடசாலைகளிலுள்ள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குடியமர்வு பணியாளர்கள் கனடாவுக்குப் புதிதாக வந்துள்ள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குடும்பங்களுக்கும்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பாடசாலையி</w:t>
      </w:r>
      <w:r w:rsidR="00D93BA7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ன்</w:t>
      </w:r>
      <w:r w:rsidR="006A2639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 satellite</w:t>
      </w:r>
      <w:r w:rsidR="00D93BA7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மற்றும் வரவேற்பு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மையங்களிலுள்ள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7D60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இரண்டாம்</w:t>
      </w:r>
      <w:r w:rsidR="007D60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நிலை</w:t>
      </w:r>
      <w:r w:rsidR="007D60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ப்</w:t>
      </w:r>
      <w:r w:rsidR="007D60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பாடசாலை</w:t>
      </w:r>
      <w:bookmarkStart w:id="3" w:name="_GoBack"/>
      <w:bookmarkEnd w:id="3"/>
      <w:r w:rsidR="007D60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மாணவர்களுக்கும் </w:t>
      </w:r>
      <w:r w:rsidR="000949AE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குடியம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ர்வு</w:t>
      </w:r>
      <w:r w:rsidR="006A2639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ச்</w:t>
      </w:r>
      <w:r w:rsidR="006A2639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சேவைகளை வழங்குகின்றனர்.</w:t>
      </w:r>
      <w:r w:rsidR="003F1C6C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பங்கேற்பாளர்கள்</w:t>
      </w:r>
      <w:r w:rsidR="003F1C6C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7B4488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கல்வி</w:t>
      </w:r>
      <w:r w:rsidR="003F1C6C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முறை</w:t>
      </w:r>
      <w:r w:rsidR="003F1C6C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யை</w:t>
      </w:r>
      <w:r w:rsidR="003F1C6C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3F1C6C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விளங்கிகொண்டு</w:t>
      </w:r>
      <w:r w:rsidR="003F1C6C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7B4488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வெற்றிகரமாக </w:t>
      </w:r>
      <w:r w:rsidR="0088018C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நிலை</w:t>
      </w:r>
      <w:r w:rsidR="007B4488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மாறுவதற்கும் </w:t>
      </w:r>
      <w:r w:rsidR="007B4488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குடியமர்வு</w:t>
      </w:r>
      <w:r w:rsidR="007B4488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செயல்முறையை துரிதப்படுத்துவதற்கும் </w:t>
      </w:r>
      <w:r w:rsidR="007B4488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உதவும்</w:t>
      </w:r>
      <w:r w:rsidR="007B4488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7B4488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தனிப்பட்ட</w:t>
      </w:r>
      <w:r w:rsidR="007B4488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/</w:t>
      </w:r>
      <w:r w:rsidR="007B4488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குடும்ப</w:t>
      </w:r>
      <w:r w:rsidR="007B4488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சேவைகளை </w:t>
      </w:r>
      <w:r w:rsidR="006A2639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அல்லது</w:t>
      </w:r>
      <w:r w:rsidR="009A6012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குழு</w:t>
      </w:r>
      <w:r w:rsidR="006A2639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செயல்திட்டங்களை </w:t>
      </w:r>
      <w:r w:rsidR="003F1C6C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குடியமர்வு</w:t>
      </w:r>
      <w:r w:rsidR="003F1C6C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பணியாளர்கள் </w:t>
      </w:r>
      <w:r w:rsidR="007B4488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வழங்குகின்ற</w:t>
      </w:r>
      <w:r w:rsidR="007B4488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னர்</w:t>
      </w:r>
      <w:r w:rsidR="007B4488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.  </w:t>
      </w:r>
      <w:r w:rsidR="007B4488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மேலதிக</w:t>
      </w:r>
      <w:r w:rsidR="007B4488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7B4488"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தகவல்கள்</w:t>
      </w:r>
      <w:r w:rsidR="007B4488"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:</w:t>
      </w:r>
      <w:r w:rsidR="007B4488" w:rsidRPr="00DC423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  <w:hyperlink r:id="rId13" w:history="1">
        <w:r w:rsidR="00017D85"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</w:rPr>
          <w:t>www.tdsb.on.ca/New-to-Canada/Settlement-Workers</w:t>
        </w:r>
      </w:hyperlink>
      <w:r w:rsidR="00017D85" w:rsidRPr="00DC423D">
        <w:rPr>
          <w:rFonts w:ascii="Arial Unicode MS" w:eastAsia="Arial Unicode MS" w:hAnsi="Arial Unicode MS" w:cs="Arial Unicode MS"/>
          <w:sz w:val="18"/>
          <w:szCs w:val="18"/>
        </w:rPr>
        <w:t>.</w:t>
      </w:r>
    </w:p>
    <w:bookmarkEnd w:id="1"/>
    <w:bookmarkEnd w:id="2"/>
    <w:p w14:paraId="38899044" w14:textId="4D22F766" w:rsidR="00D106EB" w:rsidRPr="00DC423D" w:rsidRDefault="00D106EB" w:rsidP="00270D3D">
      <w:pPr>
        <w:spacing w:line="240" w:lineRule="auto"/>
        <w:ind w:left="-284"/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</w:pPr>
      <w:proofErr w:type="spellStart"/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lang w:bidi="ta-IN"/>
        </w:rPr>
        <w:t>Brightspace</w:t>
      </w:r>
      <w:proofErr w:type="spellEnd"/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lang w:bidi="ta-IN"/>
        </w:rPr>
        <w:t xml:space="preserve"> </w:t>
      </w: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கண்ணோட்டம்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rtl/>
          <w:cs/>
        </w:rPr>
        <w:t xml:space="preserve"> </w:t>
      </w: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மற்றும்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rtl/>
          <w:cs/>
        </w:rPr>
        <w:t xml:space="preserve"> </w:t>
      </w: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தொழில்நுட்ப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rtl/>
          <w:cs/>
        </w:rPr>
        <w:t xml:space="preserve"> </w:t>
      </w: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ஆதரவு</w:t>
      </w:r>
    </w:p>
    <w:p w14:paraId="29C5D532" w14:textId="77777777" w:rsidR="00D06DF5" w:rsidRPr="00DC423D" w:rsidRDefault="00D106EB" w:rsidP="00D06DF5">
      <w:pPr>
        <w:shd w:val="clear" w:color="auto" w:fill="FFFFFF"/>
        <w:spacing w:before="0" w:after="0" w:line="240" w:lineRule="auto"/>
        <w:ind w:left="-288"/>
        <w:textAlignment w:val="baseline"/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</w:pP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மெய்நிகர்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பாடசாலை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மற்றும்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 </w:t>
      </w:r>
      <w:proofErr w:type="spellStart"/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Brightspace</w:t>
      </w:r>
      <w:proofErr w:type="spellEnd"/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கண்ணோட்டம்:</w:t>
      </w:r>
    </w:p>
    <w:p w14:paraId="60C22191" w14:textId="18C07143" w:rsidR="00520812" w:rsidRPr="00DC423D" w:rsidRDefault="000F712E" w:rsidP="00D06DF5">
      <w:pPr>
        <w:shd w:val="clear" w:color="auto" w:fill="FFFFFF"/>
        <w:spacing w:before="0" w:after="0" w:line="240" w:lineRule="auto"/>
        <w:ind w:left="-288"/>
        <w:textAlignment w:val="baseline"/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u w:val="none"/>
          <w:shd w:val="clear" w:color="auto" w:fill="FFFFFF"/>
          <w:lang w:bidi="ta-IN"/>
        </w:rPr>
      </w:pPr>
      <w:hyperlink r:id="rId14" w:history="1">
        <w:r w:rsidR="00520812"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</w:rPr>
          <w:t>www.youtube.com/watch?v=MSw4IJSPvi4</w:t>
        </w:r>
      </w:hyperlink>
    </w:p>
    <w:p w14:paraId="3E2C16C9" w14:textId="3699B8B4" w:rsidR="00637AA9" w:rsidRPr="00DC423D" w:rsidRDefault="00637AA9" w:rsidP="00270D3D">
      <w:pPr>
        <w:spacing w:line="240" w:lineRule="auto"/>
        <w:ind w:left="-284"/>
        <w:rPr>
          <w:rFonts w:ascii="Arial Unicode MS" w:eastAsia="Arial Unicode MS" w:hAnsi="Arial Unicode MS" w:cs="Arial Unicode MS"/>
          <w:b/>
          <w:bCs/>
          <w:color w:val="F79646" w:themeColor="accent6"/>
          <w:sz w:val="18"/>
          <w:szCs w:val="18"/>
        </w:rPr>
      </w:pP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மெய்நிகர்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கற்கை தொழில்நுட்ப ஆதரவு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: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br/>
      </w:r>
      <w:hyperlink r:id="rId15" w:history="1">
        <w:r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shd w:val="clear" w:color="auto" w:fill="FFFFFF"/>
          </w:rPr>
          <w:t>www.tdsb.on.ca/</w:t>
        </w:r>
        <w:r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shd w:val="clear" w:color="auto" w:fill="FFFFFF"/>
            <w:cs/>
            <w:lang w:bidi="ta-IN"/>
          </w:rPr>
          <w:t>நேரில்</w:t>
        </w:r>
        <w:r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shd w:val="clear" w:color="auto" w:fill="FFFFFF"/>
            <w:cs/>
            <w:lang w:bidi="ta-IN"/>
          </w:rPr>
          <w:t xml:space="preserve"> கற்றல் </w:t>
        </w:r>
        <w:r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shd w:val="clear" w:color="auto" w:fill="FFFFFF"/>
          </w:rPr>
          <w:t>/</w:t>
        </w:r>
        <w:r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shd w:val="clear" w:color="auto" w:fill="FFFFFF"/>
            <w:cs/>
            <w:lang w:bidi="ta-IN"/>
          </w:rPr>
          <w:t>மாணவர்</w:t>
        </w:r>
        <w:r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shd w:val="clear" w:color="auto" w:fill="FFFFFF"/>
          </w:rPr>
          <w:t>-</w:t>
        </w:r>
        <w:r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shd w:val="clear" w:color="auto" w:fill="FFFFFF"/>
            <w:cs/>
            <w:lang w:bidi="ta-IN"/>
          </w:rPr>
          <w:t>மெய்நிகர்</w:t>
        </w:r>
        <w:r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shd w:val="clear" w:color="auto" w:fill="FFFFFF"/>
          </w:rPr>
          <w:t>-</w:t>
        </w:r>
        <w:r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shd w:val="clear" w:color="auto" w:fill="FFFFFF"/>
            <w:cs/>
            <w:lang w:bidi="ta-IN"/>
          </w:rPr>
          <w:t>கற்கை</w:t>
        </w:r>
        <w:r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shd w:val="clear" w:color="auto" w:fill="FFFFFF"/>
          </w:rPr>
          <w:t>-</w:t>
        </w:r>
        <w:r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shd w:val="clear" w:color="auto" w:fill="FFFFFF"/>
            <w:cs/>
            <w:lang w:bidi="ta-IN"/>
          </w:rPr>
          <w:t>தொழில்நுட்பம்</w:t>
        </w:r>
        <w:r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shd w:val="clear" w:color="auto" w:fill="FFFFFF"/>
          </w:rPr>
          <w:t>-</w:t>
        </w:r>
        <w:r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shd w:val="clear" w:color="auto" w:fill="FFFFFF"/>
            <w:cs/>
            <w:lang w:bidi="ta-IN"/>
          </w:rPr>
          <w:t xml:space="preserve">ஆதரவு </w:t>
        </w:r>
      </w:hyperlink>
    </w:p>
    <w:p w14:paraId="02D685BA" w14:textId="1EE8304C" w:rsidR="00637AA9" w:rsidRPr="00DC423D" w:rsidRDefault="00637AA9" w:rsidP="00D06DF5">
      <w:pPr>
        <w:shd w:val="clear" w:color="auto" w:fill="FFFFFF"/>
        <w:spacing w:line="240" w:lineRule="auto"/>
        <w:ind w:left="-284" w:right="-202"/>
        <w:textAlignment w:val="baseline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lang w:bidi="ta-IN"/>
        </w:rPr>
      </w:pP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lang w:bidi="ta-IN"/>
        </w:rPr>
        <w:t>VS</w:t>
      </w: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 xml:space="preserve"> நடத்தை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rtl/>
          <w:cs/>
        </w:rPr>
        <w:t xml:space="preserve"> </w:t>
      </w: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விதிமுறை</w:t>
      </w:r>
      <w:r w:rsidR="00E256EF"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கள்</w:t>
      </w:r>
      <w:r w:rsidR="00E256EF"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 xml:space="preserve"> 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rtl/>
          <w:cs/>
        </w:rPr>
        <w:t xml:space="preserve"> </w:t>
      </w:r>
    </w:p>
    <w:p w14:paraId="62E623E8" w14:textId="162A9929" w:rsidR="00D06DF5" w:rsidRPr="00F07AB2" w:rsidRDefault="003623F0" w:rsidP="00F07AB2">
      <w:pPr>
        <w:spacing w:line="240" w:lineRule="auto"/>
        <w:ind w:left="-284" w:right="-112"/>
        <w:rPr>
          <w:rFonts w:ascii="Arial Unicode MS" w:eastAsia="Arial Unicode MS" w:hAnsi="Arial Unicode MS" w:cs="Arial Unicode MS"/>
          <w:sz w:val="18"/>
          <w:szCs w:val="18"/>
          <w:lang w:bidi="ta-IN"/>
        </w:rPr>
        <w:sectPr w:rsidR="00D06DF5" w:rsidRPr="00F07AB2" w:rsidSect="00441F0B">
          <w:headerReference w:type="default" r:id="rId16"/>
          <w:footerReference w:type="default" r:id="rId17"/>
          <w:type w:val="continuous"/>
          <w:pgSz w:w="12240" w:h="15840"/>
          <w:pgMar w:top="1045" w:right="720" w:bottom="720" w:left="720" w:header="708" w:footer="708" w:gutter="0"/>
          <w:cols w:num="3" w:space="708"/>
          <w:docGrid w:linePitch="360"/>
        </w:sectPr>
      </w:pPr>
      <w:r w:rsidRPr="00DC42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பாடசாலைகள்</w:t>
      </w:r>
      <w:r w:rsidRPr="00DC423D">
        <w:rPr>
          <w:rFonts w:ascii="Arial Unicode MS" w:eastAsia="Arial Unicode MS" w:hAnsi="Arial Unicode MS" w:cs="Arial Unicode MS"/>
          <w:sz w:val="18"/>
          <w:szCs w:val="18"/>
        </w:rPr>
        <w:t>/</w:t>
      </w:r>
      <w:r w:rsidRPr="00DC42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கல்வி</w:t>
      </w:r>
      <w:r w:rsidRPr="00DC423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புகட்டுவோர்</w:t>
      </w:r>
      <w:r w:rsidRPr="00DC423D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C42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மாணவர்கள்</w:t>
      </w:r>
      <w:r w:rsidRPr="00DC423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மற்றும்</w:t>
      </w:r>
      <w:r w:rsidRPr="00DC423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பெற்றோர்</w:t>
      </w:r>
      <w:r w:rsidRPr="00DC423D">
        <w:rPr>
          <w:rFonts w:ascii="Arial Unicode MS" w:eastAsia="Arial Unicode MS" w:hAnsi="Arial Unicode MS" w:cs="Arial Unicode MS"/>
          <w:sz w:val="18"/>
          <w:szCs w:val="18"/>
        </w:rPr>
        <w:t>/</w:t>
      </w:r>
      <w:r w:rsidRPr="00DC42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பாதுகாவலர்களுக்கான</w:t>
      </w:r>
      <w:r w:rsidRPr="00DC423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வழிகாட்டுதல்கள்</w:t>
      </w:r>
      <w:r w:rsidRPr="00DC423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மற்றும்</w:t>
      </w:r>
      <w:r w:rsidRPr="00DC423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="009A601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எதிர்பார்ப்பு</w:t>
      </w:r>
      <w:r w:rsidRPr="00DC42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களை</w:t>
      </w:r>
      <w:r w:rsidRPr="00DC423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வழங்கும்</w:t>
      </w:r>
      <w:r w:rsidRPr="00DC423D">
        <w:rPr>
          <w:sz w:val="18"/>
          <w:szCs w:val="18"/>
        </w:rPr>
        <w:t xml:space="preserve"> </w:t>
      </w:r>
      <w:hyperlink r:id="rId18" w:history="1">
        <w:r w:rsidR="00B4529A"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</w:rPr>
          <w:t>TDSB</w:t>
        </w:r>
        <w:r w:rsidR="00D06DF5"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cs/>
            <w:lang w:bidi="ta-IN"/>
          </w:rPr>
          <w:t xml:space="preserve"> </w:t>
        </w:r>
        <w:r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cs/>
            <w:lang w:bidi="ta-IN"/>
          </w:rPr>
          <w:t>மெய்நிகர்</w:t>
        </w:r>
        <w:r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cs/>
            <w:lang w:bidi="ta-IN"/>
          </w:rPr>
          <w:t xml:space="preserve"> </w:t>
        </w:r>
        <w:r w:rsidR="00A17D62"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cs/>
            <w:lang w:bidi="ta-IN"/>
          </w:rPr>
          <w:t>பாடசாலை விதிமுறைக</w:t>
        </w:r>
        <w:r w:rsidR="00D06DF5" w:rsidRPr="00DC423D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cs/>
            <w:lang w:bidi="ta-IN"/>
          </w:rPr>
          <w:t>ளை</w:t>
        </w:r>
        <w:r w:rsidR="00D06DF5" w:rsidRPr="00DC423D">
          <w:rPr>
            <w:rStyle w:val="Hyperlink"/>
            <w:rFonts w:ascii="Arial Unicode MS" w:eastAsia="Arial Unicode MS" w:hAnsi="Arial Unicode MS" w:cs="Arial Unicode MS"/>
            <w:sz w:val="18"/>
            <w:szCs w:val="18"/>
            <w:cs/>
            <w:lang w:bidi="ta-IN"/>
          </w:rPr>
          <w:t xml:space="preserve"> </w:t>
        </w:r>
      </w:hyperlink>
      <w:r w:rsidR="00D15504" w:rsidRPr="00DC423D">
        <w:rPr>
          <w:rFonts w:ascii="Arial Unicode MS" w:eastAsia="Arial Unicode MS" w:hAnsi="Arial Unicode MS" w:cs="Arial Unicode MS"/>
          <w:color w:val="FF0000"/>
          <w:sz w:val="18"/>
          <w:szCs w:val="18"/>
          <w:cs/>
          <w:lang w:bidi="ta-IN"/>
        </w:rPr>
        <w:t xml:space="preserve"> </w:t>
      </w:r>
      <w:r w:rsidR="00D06DF5" w:rsidRPr="00DC423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தயவுசெய்து</w:t>
      </w:r>
      <w:r w:rsidR="00D06DF5" w:rsidRPr="00DC423D">
        <w:rPr>
          <w:rFonts w:ascii="Arial Unicode MS" w:eastAsia="Arial Unicode MS" w:hAnsi="Arial Unicode MS" w:cs="Arial Unicode MS"/>
          <w:color w:val="FF0000"/>
          <w:sz w:val="18"/>
          <w:szCs w:val="18"/>
          <w:cs/>
          <w:lang w:bidi="ta-IN"/>
        </w:rPr>
        <w:t xml:space="preserve"> </w:t>
      </w:r>
      <w:r w:rsidR="00D15504" w:rsidRPr="00DC423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பார்வையிடுங்கள்</w:t>
      </w:r>
      <w:r w:rsidR="00D06DF5" w:rsidRPr="00DC423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.</w:t>
      </w:r>
    </w:p>
    <w:p w14:paraId="1132EDCA" w14:textId="66C761A7" w:rsidR="0044741E" w:rsidRPr="006E141C" w:rsidRDefault="00D106EB" w:rsidP="00F07AB2">
      <w:pPr>
        <w:spacing w:line="240" w:lineRule="auto"/>
        <w:ind w:hanging="270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</w:rPr>
      </w:pPr>
      <w:bookmarkStart w:id="4" w:name="_Hlk64362983"/>
      <w:r w:rsidRPr="006E141C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</w:rPr>
        <w:lastRenderedPageBreak/>
        <w:t>TDSB</w:t>
      </w:r>
      <w:r w:rsidRPr="006E141C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shd w:val="clear" w:color="auto" w:fill="FFFFFF"/>
          <w:cs/>
          <w:lang w:bidi="ta-IN"/>
        </w:rPr>
        <w:t xml:space="preserve"> ஆபிரிக்க</w:t>
      </w:r>
      <w:r w:rsidRPr="006E141C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  <w:cs/>
          <w:lang w:bidi="ta-IN"/>
        </w:rPr>
        <w:t xml:space="preserve"> மரபுத் திங்களைக் கொண்டாடுகின்றது </w:t>
      </w:r>
    </w:p>
    <w:p w14:paraId="65F72ED8" w14:textId="6C8C5A57" w:rsidR="00065783" w:rsidRPr="006E141C" w:rsidRDefault="0044741E" w:rsidP="008855E3">
      <w:pPr>
        <w:spacing w:line="240" w:lineRule="auto"/>
        <w:ind w:left="-270"/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</w:rPr>
      </w:pPr>
      <w:r w:rsidRPr="006E141C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பெப்ரவரி மாதத்தில்</w:t>
      </w:r>
      <w:r w:rsidRPr="006E141C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,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ஆபிரிக்க</w:t>
      </w:r>
      <w:r w:rsidRPr="006E141C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மரபுத் திங்களை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அங்கீகரித்து</w:t>
      </w:r>
      <w:r w:rsidRPr="006E141C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அதனைக் கொண்டாடுவதில் </w:t>
      </w:r>
      <w:r w:rsidRPr="006E141C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>TDSB</w:t>
      </w:r>
      <w:r w:rsidR="00AE44A2" w:rsidRPr="006E141C">
        <w:rPr>
          <w:rFonts w:ascii="Arial Unicode MS" w:eastAsia="Arial Unicode MS" w:hAnsi="Arial Unicode MS" w:cs="Arial Unicode MS" w:hint="cs"/>
          <w:b/>
          <w:bCs/>
          <w:color w:val="F79646" w:themeColor="accent6"/>
          <w:sz w:val="18"/>
          <w:szCs w:val="18"/>
          <w:shd w:val="clear" w:color="auto" w:fill="FFFFFF"/>
          <w:cs/>
          <w:lang w:bidi="ta-IN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பெருமிதமடைகின்றது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.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ஆபிரிக்க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வம்சாவளி</w:t>
      </w:r>
      <w:r w:rsidR="00D06DF5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மக்கள் கனடாவுக்கும் இந்த உல</w:t>
      </w:r>
      <w:r w:rsidR="00D06DF5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குக்கும்</w:t>
      </w:r>
      <w:r w:rsidR="00D06DF5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D57E92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செய்த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பல </w:t>
      </w:r>
      <w:r w:rsidR="00D57E92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சாதனைகளையும்</w:t>
      </w:r>
      <w:r w:rsidR="00D57E92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D57E92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பங்களிப்புகளையும்</w:t>
      </w:r>
      <w:r w:rsidR="00D57E92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கொண்டாடுவதற்கான ஒரு தருணம் இதுவாகும்.</w:t>
      </w:r>
      <w:r w:rsidR="00D57E92" w:rsidRPr="006E141C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 xml:space="preserve"> 2020-2021</w:t>
      </w:r>
      <w:r w:rsidR="00D57E92" w:rsidRPr="006E141C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</w:t>
      </w:r>
      <w:r w:rsidR="008C6ECA" w:rsidRPr="006E141C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ஆம்</w:t>
      </w:r>
      <w:r w:rsidR="008C6ECA" w:rsidRPr="006E141C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ஆண்டுக்குரிய தெரிவுசெய்யப்பட்ட</w:t>
      </w:r>
      <w:r w:rsidR="008C6ECA" w:rsidRPr="006E141C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கருப்பொருள்</w:t>
      </w:r>
      <w:r w:rsidR="008C6ECA" w:rsidRPr="006E141C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 </w:t>
      </w:r>
      <w:proofErr w:type="spellStart"/>
      <w:r w:rsidR="008C6ECA" w:rsidRPr="006E141C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</w:rPr>
        <w:t>Kujichagulia</w:t>
      </w:r>
      <w:proofErr w:type="spellEnd"/>
      <w:r w:rsidR="008C6ECA" w:rsidRPr="006E141C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</w:rPr>
        <w:t xml:space="preserve">: </w:t>
      </w:r>
      <w:r w:rsidR="008C6ECA" w:rsidRPr="006E141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சுய</w:t>
      </w:r>
      <w:r w:rsidR="008C6ECA" w:rsidRPr="006E141C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 xml:space="preserve"> உறுதிப்பாடு </w:t>
      </w:r>
      <w:r w:rsidR="008C6ECA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ஆகும்</w:t>
      </w:r>
      <w:r w:rsidR="008C6ECA" w:rsidRPr="006E141C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.</w:t>
      </w:r>
      <w:r w:rsidR="00606DF1" w:rsidRPr="006E141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 xml:space="preserve"> </w:t>
      </w:r>
      <w:hyperlink r:id="rId19" w:history="1">
        <w:r w:rsidR="00606DF1" w:rsidRPr="006E141C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bdr w:val="none" w:sz="0" w:space="0" w:color="auto" w:frame="1"/>
            <w:cs/>
            <w:lang w:bidi="ta-IN"/>
          </w:rPr>
          <w:t>மேலும்</w:t>
        </w:r>
        <w:r w:rsidR="00606DF1" w:rsidRPr="006E141C">
          <w:rPr>
            <w:rStyle w:val="Hyperlink"/>
            <w:rFonts w:ascii="Arial Unicode MS" w:eastAsia="Arial Unicode MS" w:hAnsi="Arial Unicode MS" w:cs="Arial Unicode MS"/>
            <w:sz w:val="18"/>
            <w:szCs w:val="18"/>
            <w:bdr w:val="none" w:sz="0" w:space="0" w:color="auto" w:frame="1"/>
            <w:cs/>
            <w:lang w:bidi="ta-IN"/>
          </w:rPr>
          <w:t xml:space="preserve"> அறிக </w:t>
        </w:r>
      </w:hyperlink>
    </w:p>
    <w:p w14:paraId="3C84202B" w14:textId="287299B2" w:rsidR="00AE44A2" w:rsidRPr="006E141C" w:rsidRDefault="00AE44A2" w:rsidP="008855E3">
      <w:pPr>
        <w:spacing w:line="240" w:lineRule="auto"/>
        <w:ind w:hanging="270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  <w:lang w:bidi="ta-IN"/>
        </w:rPr>
      </w:pPr>
      <w:r w:rsidRPr="006E141C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  <w:lang w:bidi="ta-IN"/>
        </w:rPr>
        <w:t>TDSB</w:t>
      </w:r>
      <w:r w:rsidRPr="006E141C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shd w:val="clear" w:color="auto" w:fill="FFFFFF"/>
          <w:cs/>
          <w:lang w:bidi="ta-IN"/>
        </w:rPr>
        <w:t xml:space="preserve"> சீன</w:t>
      </w:r>
      <w:r w:rsidRPr="006E141C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  <w:cs/>
          <w:lang w:bidi="ta-IN"/>
        </w:rPr>
        <w:t xml:space="preserve"> மரபுத் திங்களைக் கொண்டாடுகின்றது </w:t>
      </w:r>
    </w:p>
    <w:p w14:paraId="7C64D50B" w14:textId="79ECB233" w:rsidR="004767D1" w:rsidRPr="006E141C" w:rsidRDefault="00204EF0" w:rsidP="00270D3D">
      <w:pPr>
        <w:pStyle w:val="NormalWeb"/>
        <w:spacing w:before="0" w:beforeAutospacing="0" w:after="200" w:afterAutospacing="0"/>
        <w:ind w:left="-283"/>
        <w:rPr>
          <w:rFonts w:ascii="Arial Unicode MS" w:eastAsia="Arial Unicode MS" w:hAnsi="Arial Unicode MS" w:cs="Arial Unicode MS"/>
          <w:sz w:val="28"/>
          <w:szCs w:val="28"/>
          <w:bdr w:val="none" w:sz="0" w:space="0" w:color="auto" w:frame="1"/>
          <w:shd w:val="clear" w:color="auto" w:fill="FFFFFF"/>
        </w:rPr>
      </w:pP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சீன</w:t>
      </w:r>
      <w:r w:rsidR="00AE44A2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மரபுத் திங்களை 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eastAsia="en-US" w:bidi="ta-IN"/>
        </w:rPr>
        <w:t xml:space="preserve">(CHM)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 xml:space="preserve">பெப்ரவரி மாதத்தில் அங்கீகரிப்பதில் </w:t>
      </w:r>
      <w:r w:rsidR="0088018C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eastAsia="en-US" w:bidi="ta-IN"/>
        </w:rPr>
        <w:t>TDSB</w:t>
      </w:r>
      <w:r w:rsidR="0088018C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AE44A2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பெருமிதமடைகின்றது</w:t>
      </w:r>
      <w:r w:rsidR="00AE44A2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>.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இந்த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வருடம்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4B376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எருது</w:t>
      </w:r>
      <w:r w:rsidRPr="004B376C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4B376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வருடமாகும்</w:t>
      </w:r>
      <w:r w:rsidRPr="004B376C">
        <w:rPr>
          <w:rFonts w:ascii="Arial Unicode MS" w:eastAsia="Arial Unicode MS" w:hAnsi="Arial Unicode MS" w:cs="Arial Unicode MS"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: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eastAsia="en-US" w:bidi="ta-IN"/>
        </w:rPr>
        <w:t xml:space="preserve"> </w:t>
      </w:r>
      <w:r w:rsidR="00E24E2E" w:rsidRPr="004B376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விசுவாச</w:t>
      </w:r>
      <w:r w:rsidR="00606DF1" w:rsidRPr="004B376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ம்</w:t>
      </w:r>
      <w:r w:rsidR="00E24E2E" w:rsidRPr="004B376C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lang w:eastAsia="en-US" w:bidi="ta-IN"/>
        </w:rPr>
        <w:t xml:space="preserve">, </w:t>
      </w:r>
      <w:r w:rsidR="00606DF1" w:rsidRPr="004B376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நேர்மை</w:t>
      </w:r>
      <w:r w:rsidRPr="004B376C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lang w:eastAsia="en-US" w:bidi="ta-IN"/>
        </w:rPr>
        <w:t xml:space="preserve">, </w:t>
      </w:r>
      <w:r w:rsidRPr="004B376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பொறுப்பு</w:t>
      </w:r>
      <w:r w:rsidRPr="004B376C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lang w:eastAsia="en-US" w:bidi="ta-IN"/>
        </w:rPr>
        <w:t xml:space="preserve">, </w:t>
      </w:r>
      <w:r w:rsidRPr="004B376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கடின</w:t>
      </w:r>
      <w:r w:rsidRPr="004B376C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4B376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உழைப்</w:t>
      </w:r>
      <w:r w:rsidR="00606DF1" w:rsidRPr="004B376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பு</w:t>
      </w:r>
      <w:r w:rsidR="00D96784" w:rsidRPr="004B376C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D96784" w:rsidRPr="004B376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மற்றும்</w:t>
      </w:r>
      <w:r w:rsidR="00D96784" w:rsidRPr="004B376C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D96784" w:rsidRPr="004B376C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பகுத்தறிவு</w:t>
      </w:r>
      <w:r w:rsidRPr="004B376C">
        <w:rPr>
          <w:rFonts w:ascii="Arial Unicode MS" w:eastAsia="Arial Unicode MS" w:hAnsi="Arial Unicode MS" w:cs="Arial Unicode MS"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>.</w:t>
      </w:r>
      <w:r w:rsidR="00E24E2E" w:rsidRPr="004B376C">
        <w:rPr>
          <w:rFonts w:ascii="Arial Unicode MS" w:eastAsia="Arial Unicode MS" w:hAnsi="Arial Unicode MS" w:cs="Arial Unicode MS" w:hint="cs"/>
          <w:i/>
          <w:iCs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சந்திரப்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புத்தாண்டு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என்பது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வசந்த</w:t>
      </w:r>
      <w:r w:rsidR="009A3670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கால</w:t>
      </w:r>
      <w:r w:rsidR="009A3670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விழா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என்றும்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அழைக்கப்படுகிறது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eastAsia="en-US" w:bidi="ta-IN"/>
        </w:rPr>
        <w:t xml:space="preserve">,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அத்துடன்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8855E3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இது</w:t>
      </w:r>
      <w:r w:rsidR="008855E3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சந்திர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நாட்காட்டியின்</w:t>
      </w:r>
      <w:r w:rsidR="000900C4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படி</w:t>
      </w:r>
      <w:r w:rsidR="000900C4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0900C4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ச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ந்திர</w:t>
      </w:r>
      <w:r w:rsidR="009A3670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ன்</w:t>
      </w:r>
      <w:r w:rsidR="009A3670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0900C4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முதலில்</w:t>
      </w:r>
      <w:r w:rsidR="000900C4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0900C4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தோன்றி</w:t>
      </w:r>
      <w:r w:rsidR="000900C4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eastAsia="en-US" w:bidi="ta-IN"/>
        </w:rPr>
        <w:t xml:space="preserve">15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நாட்கள்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கழித்து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8A3719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வரும்</w:t>
      </w:r>
      <w:r w:rsidR="008A3719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சந்திர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நாட்காட்டியின்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முதலாவது</w:t>
      </w:r>
      <w:r w:rsidR="008A3719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8140DB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பூரணை</w:t>
      </w:r>
      <w:r w:rsidR="008140DB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தினத்தன்று </w:t>
      </w:r>
      <w:r w:rsidR="00E24E2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முடிவடைகிறது</w:t>
      </w:r>
      <w:r w:rsidR="00E24E2E" w:rsidRPr="006E141C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. </w:t>
      </w:r>
      <w:hyperlink r:id="rId20" w:history="1">
        <w:r w:rsidR="008140DB" w:rsidRPr="006E141C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u w:val="none"/>
            <w:cs/>
            <w:lang w:bidi="ta-IN"/>
          </w:rPr>
          <w:t xml:space="preserve"> </w:t>
        </w:r>
        <w:r w:rsidR="008140DB" w:rsidRPr="006E141C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cs/>
            <w:lang w:bidi="ta-IN"/>
          </w:rPr>
          <w:t>மேலும்</w:t>
        </w:r>
        <w:r w:rsidR="008140DB" w:rsidRPr="006E141C">
          <w:rPr>
            <w:rStyle w:val="Hyperlink"/>
            <w:rFonts w:ascii="Arial Unicode MS" w:eastAsia="Arial Unicode MS" w:hAnsi="Arial Unicode MS" w:cs="Arial Unicode MS"/>
            <w:sz w:val="18"/>
            <w:szCs w:val="18"/>
            <w:cs/>
            <w:lang w:bidi="ta-IN"/>
          </w:rPr>
          <w:t xml:space="preserve"> அறிக</w:t>
        </w:r>
      </w:hyperlink>
      <w:r w:rsidR="00E24E2E" w:rsidRPr="006E141C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.</w:t>
      </w:r>
      <w:r w:rsidR="00065783" w:rsidRPr="006E141C">
        <w:rPr>
          <w:rFonts w:ascii="Arial Unicode MS" w:eastAsia="Arial Unicode MS" w:hAnsi="Arial Unicode MS" w:cs="Arial Unicode MS"/>
          <w:sz w:val="18"/>
          <w:szCs w:val="18"/>
        </w:rPr>
        <w:br/>
      </w:r>
      <w:r w:rsidR="004767D1" w:rsidRPr="006E141C">
        <w:rPr>
          <w:rFonts w:ascii="Arial Unicode MS" w:eastAsia="Arial Unicode MS" w:hAnsi="Arial Unicode MS" w:cs="Arial Unicode MS"/>
          <w:b/>
          <w:bCs/>
          <w:color w:val="F79646" w:themeColor="accent6"/>
          <w:sz w:val="18"/>
          <w:szCs w:val="18"/>
          <w:bdr w:val="none" w:sz="0" w:space="0" w:color="auto" w:frame="1"/>
          <w:shd w:val="clear" w:color="auto" w:fill="FFFFFF"/>
          <w:lang w:bidi="ta-IN"/>
        </w:rPr>
        <w:br/>
      </w:r>
      <w:r w:rsidR="008140DB" w:rsidRPr="006E141C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bidi="ta-IN"/>
        </w:rPr>
        <w:t>சமூக</w:t>
      </w:r>
      <w:r w:rsidR="008140DB" w:rsidRPr="006E141C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bidi="ta-IN"/>
        </w:rPr>
        <w:t xml:space="preserve"> ஆதரவு </w:t>
      </w:r>
      <w:r w:rsidR="008140DB" w:rsidRPr="006E141C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bidi="ta-IN"/>
        </w:rPr>
        <w:t>மையம்</w:t>
      </w:r>
      <w:r w:rsidR="008140DB" w:rsidRPr="006E141C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bidi="ta-IN"/>
        </w:rPr>
        <w:t xml:space="preserve"> </w:t>
      </w:r>
    </w:p>
    <w:p w14:paraId="08067CA8" w14:textId="574E9EA3" w:rsidR="008140DB" w:rsidRPr="006E141C" w:rsidRDefault="008140DB" w:rsidP="008A3719">
      <w:pPr>
        <w:pStyle w:val="NormalWeb"/>
        <w:spacing w:before="0" w:beforeAutospacing="0" w:after="200" w:afterAutospacing="0"/>
        <w:ind w:left="-283" w:right="-360"/>
        <w:rPr>
          <w:rFonts w:ascii="Arial Unicode MS" w:eastAsia="Arial Unicode MS" w:hAnsi="Arial Unicode MS" w:cs="Arial Unicode MS"/>
          <w:sz w:val="28"/>
          <w:szCs w:val="28"/>
          <w:bdr w:val="none" w:sz="0" w:space="0" w:color="auto" w:frame="1"/>
          <w:shd w:val="clear" w:color="auto" w:fill="FFFFFF"/>
        </w:rPr>
      </w:pP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சமூக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ஆதரவு</w:t>
      </w:r>
      <w:r w:rsidR="008855E3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ப்</w:t>
      </w:r>
      <w:r w:rsidR="008855E3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பணியாளர்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(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eastAsia="en-US" w:bidi="ta-IN"/>
        </w:rPr>
        <w:t xml:space="preserve">CSW)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குழுவினரால்</w:t>
      </w:r>
      <w:r w:rsidR="008855E3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6E141C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ரொறன்ரோ</w:t>
      </w:r>
      <w:r w:rsidR="006E141C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6E141C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முழுவதற்கும்</w:t>
      </w:r>
      <w:r w:rsidR="006E141C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வழங்கப்படும்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தகவல்கள்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eastAsia="en-US" w:bidi="ta-IN"/>
        </w:rPr>
        <w:t xml:space="preserve">,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வளங்கள்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மற்றும்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எழுச்சியூட்டும்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வேலை</w:t>
      </w:r>
      <w:r w:rsidR="008855E3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களு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க்கான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அணுகலைப்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பெ</w:t>
      </w:r>
      <w:r w:rsidR="008000CD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ற்</w:t>
      </w:r>
      <w:r w:rsidR="008000CD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>று</w:t>
      </w:r>
      <w:r w:rsidR="008000CD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க்கொள்ளுங்கள்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>.</w:t>
      </w:r>
    </w:p>
    <w:p w14:paraId="58528DD7" w14:textId="3F261EAF" w:rsidR="00902CC4" w:rsidRPr="006E141C" w:rsidRDefault="00454A98" w:rsidP="00454A98">
      <w:pPr>
        <w:pStyle w:val="NormalWeb"/>
        <w:spacing w:before="0" w:beforeAutospacing="0" w:after="200" w:afterAutospacing="0"/>
        <w:ind w:left="-284"/>
        <w:rPr>
          <w:rFonts w:ascii="Arial Unicode MS" w:eastAsia="Arial Unicode MS" w:hAnsi="Arial Unicode MS" w:cs="Arial Unicode MS"/>
          <w:color w:val="F79646" w:themeColor="accent6"/>
          <w:sz w:val="28"/>
          <w:szCs w:val="28"/>
          <w:cs/>
          <w:lang w:bidi="ta-IN"/>
        </w:rPr>
      </w:pPr>
      <w:r w:rsidRPr="00F07AB2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‘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முன்பதிவின்றி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rtl/>
          <w:cs/>
          <w:lang w:eastAsia="en-US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செவ்வாய்கிழமைகளில்</w:t>
      </w:r>
      <w:r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rtl/>
          <w:cs/>
          <w:lang w:eastAsia="en-US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நிகழும்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rtl/>
          <w:cs/>
          <w:lang w:eastAsia="en-US"/>
        </w:rPr>
        <w:t xml:space="preserve"> </w:t>
      </w:r>
      <w:r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நிகழ்ச்சிகளுக்கு’</w:t>
      </w:r>
      <w:r w:rsidR="00656E8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 xml:space="preserve"> காலை</w:t>
      </w:r>
      <w:r w:rsidR="00656E8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eastAsia="en-US" w:bidi="ta-IN"/>
        </w:rPr>
        <w:t xml:space="preserve"> </w:t>
      </w:r>
      <w:r w:rsidR="00656E8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eastAsia="en-US" w:bidi="ta-IN"/>
        </w:rPr>
        <w:t>9</w:t>
      </w:r>
      <w:r w:rsidR="00656E8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:</w:t>
      </w:r>
      <w:r w:rsidR="00656E8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eastAsia="en-US" w:bidi="ta-IN"/>
        </w:rPr>
        <w:t xml:space="preserve">00 </w:t>
      </w:r>
      <w:r w:rsidR="00656E8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முதல்</w:t>
      </w:r>
      <w:r w:rsidR="00656E8E" w:rsidRPr="006E141C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eastAsia="en-US" w:bidi="ta-IN"/>
        </w:rPr>
        <w:t xml:space="preserve"> 11:00</w:t>
      </w:r>
      <w:r w:rsidR="00656E8E" w:rsidRPr="006E141C">
        <w:rPr>
          <w:rFonts w:ascii="Arial Unicode MS" w:eastAsia="Arial Unicode MS" w:hAnsi="Arial Unicode MS" w:cs="Arial Unicode MS"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 </w:t>
      </w:r>
      <w:r w:rsidR="00656E8E" w:rsidRPr="006E141C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eastAsia="en-US" w:bidi="ta-IN"/>
        </w:rPr>
        <w:t>மணிவரை</w:t>
      </w:r>
      <w:r w:rsidR="00283249">
        <w:fldChar w:fldCharType="begin"/>
      </w:r>
      <w:r w:rsidR="00283249">
        <w:instrText xml:space="preserve"> HYPERLINK "https://tdsb-ca.zoom.us/j/96549638676?pwd=c1Q2TEFUVUcraVlWWTc5QUJnbXdlUT09" </w:instrText>
      </w:r>
      <w:r w:rsidR="00283249">
        <w:fldChar w:fldCharType="separate"/>
      </w:r>
      <w:r w:rsidR="00775212" w:rsidRPr="006E141C">
        <w:rPr>
          <w:rStyle w:val="Hyperlink"/>
          <w:rFonts w:ascii="Arial Unicode MS" w:eastAsia="Arial Unicode MS" w:hAnsi="Arial Unicode MS" w:cs="Arial Unicode MS" w:hint="cs"/>
          <w:sz w:val="18"/>
          <w:szCs w:val="18"/>
          <w:u w:val="none"/>
          <w:bdr w:val="none" w:sz="0" w:space="0" w:color="auto" w:frame="1"/>
          <w:cs/>
          <w:lang w:eastAsia="en-US" w:bidi="ta-IN"/>
        </w:rPr>
        <w:t xml:space="preserve"> </w:t>
      </w:r>
      <w:r w:rsidR="00775212" w:rsidRPr="006E141C">
        <w:rPr>
          <w:rStyle w:val="Hyperlink"/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shd w:val="clear" w:color="auto" w:fill="FFFFFF"/>
        </w:rPr>
        <w:t>CSW</w:t>
      </w:r>
      <w:r w:rsidR="00775212" w:rsidRPr="006E141C">
        <w:rPr>
          <w:rStyle w:val="Hyperlink"/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shd w:val="clear" w:color="auto" w:fill="FFFFFF"/>
          <w:lang w:val="en-US"/>
        </w:rPr>
        <w:t>s</w:t>
      </w:r>
      <w:r w:rsidR="00775212" w:rsidRPr="006E141C">
        <w:rPr>
          <w:rStyle w:val="Hyperlink"/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 xml:space="preserve"> களுடன்</w:t>
      </w:r>
      <w:r w:rsidR="00775212" w:rsidRPr="006E141C">
        <w:rPr>
          <w:rStyle w:val="Hyperlink"/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r w:rsidR="00775212" w:rsidRPr="006E141C">
        <w:rPr>
          <w:rStyle w:val="Hyperlink"/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>அந்த</w:t>
      </w:r>
      <w:r w:rsidR="00775212" w:rsidRPr="006E141C">
        <w:rPr>
          <w:rStyle w:val="Hyperlink"/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r w:rsidR="00775212" w:rsidRPr="006E141C">
        <w:rPr>
          <w:rStyle w:val="Hyperlink"/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>நேரத்தில்</w:t>
      </w:r>
      <w:r w:rsidR="00775212" w:rsidRPr="006E141C">
        <w:rPr>
          <w:rStyle w:val="Hyperlink"/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r w:rsidR="00DC423D" w:rsidRPr="006E141C">
        <w:rPr>
          <w:rStyle w:val="Hyperlink"/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>நேரடியாக</w:t>
      </w:r>
      <w:r w:rsidR="00DC423D" w:rsidRPr="006E141C">
        <w:rPr>
          <w:rStyle w:val="Hyperlink"/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r w:rsidR="00775212" w:rsidRPr="006E141C">
        <w:rPr>
          <w:rStyle w:val="Hyperlink"/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>இணைவதற்கு</w:t>
      </w:r>
      <w:r w:rsidR="00283249">
        <w:rPr>
          <w:rStyle w:val="Hyperlink"/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shd w:val="clear" w:color="auto" w:fill="FFFFFF"/>
          <w:lang w:bidi="ta-IN"/>
        </w:rPr>
        <w:fldChar w:fldCharType="end"/>
      </w:r>
      <w:r w:rsidR="00775212" w:rsidRPr="006E141C">
        <w:rPr>
          <w:rStyle w:val="Hyperlink"/>
          <w:rFonts w:ascii="Arial Unicode MS" w:eastAsia="Arial Unicode MS" w:hAnsi="Arial Unicode MS" w:cs="Arial Unicode MS" w:hint="cs"/>
          <w:sz w:val="28"/>
          <w:szCs w:val="28"/>
          <w:u w:val="none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r w:rsidR="00775212" w:rsidRPr="006E141C">
        <w:rPr>
          <w:rStyle w:val="Hyperlink"/>
          <w:rFonts w:ascii="Arial Unicode MS" w:eastAsia="Arial Unicode MS" w:hAnsi="Arial Unicode MS" w:cs="Arial Unicode MS" w:hint="cs"/>
          <w:color w:val="auto"/>
          <w:sz w:val="18"/>
          <w:szCs w:val="18"/>
          <w:u w:val="none"/>
          <w:bdr w:val="none" w:sz="0" w:space="0" w:color="auto" w:frame="1"/>
          <w:shd w:val="clear" w:color="auto" w:fill="FFFFFF"/>
          <w:cs/>
          <w:lang w:bidi="ta-IN"/>
        </w:rPr>
        <w:t>வருமாறு</w:t>
      </w:r>
      <w:r w:rsidR="00911992" w:rsidRPr="006E141C"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u w:val="none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r w:rsidR="00B06D37" w:rsidRPr="006E141C">
        <w:rPr>
          <w:rStyle w:val="Hyperlink"/>
          <w:rFonts w:ascii="Arial Unicode MS" w:eastAsia="Arial Unicode MS" w:hAnsi="Arial Unicode MS" w:cs="Arial Unicode MS" w:hint="cs"/>
          <w:color w:val="auto"/>
          <w:sz w:val="18"/>
          <w:szCs w:val="18"/>
          <w:u w:val="none"/>
          <w:bdr w:val="none" w:sz="0" w:space="0" w:color="auto" w:frame="1"/>
          <w:shd w:val="clear" w:color="auto" w:fill="FFFFFF"/>
          <w:cs/>
          <w:lang w:bidi="ta-IN"/>
        </w:rPr>
        <w:t xml:space="preserve">குடும்பங்களை அழைக்கின்றோம். </w:t>
      </w:r>
      <w:r w:rsidR="00283249">
        <w:fldChar w:fldCharType="begin"/>
      </w:r>
      <w:r w:rsidR="00283249">
        <w:instrText xml:space="preserve"> HYPERLINK "https://sites.google.com/tdsb.on.ca/csws/parent-academy?authuser=0" </w:instrText>
      </w:r>
      <w:r w:rsidR="00283249">
        <w:fldChar w:fldCharType="separate"/>
      </w:r>
      <w:r w:rsidR="00B06D37" w:rsidRPr="006E141C">
        <w:rPr>
          <w:rStyle w:val="Hyperlink"/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>மேலும்</w:t>
      </w:r>
      <w:r w:rsidR="00B06D37" w:rsidRPr="006E141C">
        <w:rPr>
          <w:rStyle w:val="Hyperlink"/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 xml:space="preserve"> அறிக</w:t>
      </w:r>
      <w:r w:rsidR="00283249">
        <w:rPr>
          <w:rStyle w:val="Hyperlink"/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shd w:val="clear" w:color="auto" w:fill="FFFFFF"/>
          <w:lang w:bidi="ta-IN"/>
        </w:rPr>
        <w:fldChar w:fldCharType="end"/>
      </w:r>
      <w:r w:rsidR="00B06D37" w:rsidRPr="006E141C">
        <w:rPr>
          <w:rStyle w:val="Hyperlink"/>
          <w:rFonts w:ascii="Arial Unicode MS" w:eastAsia="Arial Unicode MS" w:hAnsi="Arial Unicode MS" w:cs="Arial Unicode MS" w:hint="cs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r w:rsidR="00B06D37" w:rsidRPr="006E141C">
        <w:rPr>
          <w:rStyle w:val="Hyperlink"/>
          <w:rFonts w:ascii="Arial Unicode MS" w:eastAsia="Arial Unicode MS" w:hAnsi="Arial Unicode MS" w:cs="Arial Unicode MS" w:hint="cs"/>
          <w:color w:val="auto"/>
          <w:sz w:val="18"/>
          <w:szCs w:val="18"/>
          <w:u w:val="none"/>
          <w:bdr w:val="none" w:sz="0" w:space="0" w:color="auto" w:frame="1"/>
          <w:shd w:val="clear" w:color="auto" w:fill="FFFFFF"/>
          <w:cs/>
          <w:lang w:bidi="ta-IN"/>
        </w:rPr>
        <w:t>அத்துடன்</w:t>
      </w:r>
      <w:r w:rsidR="00B06D37" w:rsidRPr="006E141C"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u w:val="none"/>
          <w:bdr w:val="none" w:sz="0" w:space="0" w:color="auto" w:frame="1"/>
          <w:shd w:val="clear" w:color="auto" w:fill="FFFFFF"/>
          <w:cs/>
          <w:lang w:bidi="ta-IN"/>
        </w:rPr>
        <w:t xml:space="preserve"> பார்வையிடுங்கள்</w:t>
      </w:r>
      <w:r w:rsidR="00775212" w:rsidRPr="006E141C"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u w:val="none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hyperlink r:id="rId21" w:history="1">
        <w:r w:rsidR="00911992" w:rsidRPr="006E141C">
          <w:rPr>
            <w:rStyle w:val="Hyperlink"/>
            <w:rFonts w:ascii="Arial Unicode MS" w:eastAsia="Arial Unicode MS" w:hAnsi="Arial Unicode MS" w:cs="Arial Unicode MS"/>
            <w:sz w:val="18"/>
            <w:szCs w:val="18"/>
          </w:rPr>
          <w:t>tdsbHUB.ca</w:t>
        </w:r>
      </w:hyperlink>
      <w:r w:rsidR="00656E8E" w:rsidRPr="006E141C"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u w:val="none"/>
          <w:bdr w:val="none" w:sz="0" w:space="0" w:color="auto" w:frame="1"/>
          <w:shd w:val="clear" w:color="auto" w:fill="FFFFFF"/>
          <w:cs/>
          <w:lang w:bidi="ta-IN"/>
        </w:rPr>
        <w:t>.</w:t>
      </w:r>
      <w:r w:rsidR="00656E8E" w:rsidRPr="006E141C"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bdr w:val="none" w:sz="0" w:space="0" w:color="auto" w:frame="1"/>
          <w:shd w:val="clear" w:color="auto" w:fill="FFFFFF"/>
          <w:cs/>
          <w:lang w:bidi="ta-IN"/>
        </w:rPr>
        <w:t xml:space="preserve"> </w:t>
      </w:r>
    </w:p>
    <w:p w14:paraId="188CF67F" w14:textId="50A6C319" w:rsidR="00072CBC" w:rsidRPr="00A62CE0" w:rsidRDefault="00656E8E" w:rsidP="00A62CE0">
      <w:pPr>
        <w:pStyle w:val="NormalWeb"/>
        <w:spacing w:before="0" w:beforeAutospacing="0" w:after="200" w:afterAutospacing="0"/>
        <w:ind w:left="-284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bidi="ta-IN"/>
        </w:rPr>
      </w:pPr>
      <w:r w:rsidRPr="00F07AB2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>விசேட</w:t>
      </w:r>
      <w:r w:rsidRPr="00F07AB2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 xml:space="preserve"> கல்வி</w:t>
      </w:r>
      <w:r w:rsidR="00600D8C" w:rsidRPr="00F07AB2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 xml:space="preserve"> </w:t>
      </w:r>
      <w:r w:rsidRPr="00F07AB2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>பற்றிய</w:t>
      </w:r>
      <w:r w:rsidRPr="00F07AB2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 xml:space="preserve"> அண்மித்த தகவல்கள் </w:t>
      </w:r>
    </w:p>
    <w:p w14:paraId="7EBD4072" w14:textId="45330B53" w:rsidR="00A62CE0" w:rsidRDefault="00072CBC" w:rsidP="00A62CE0">
      <w:pPr>
        <w:pStyle w:val="NormalWeb"/>
        <w:spacing w:before="0" w:beforeAutospacing="0" w:after="200" w:afterAutospacing="0"/>
        <w:ind w:left="-284"/>
        <w:rPr>
          <w:rFonts w:ascii="Arial Unicode MS" w:eastAsia="Arial Unicode MS" w:hAnsi="Arial Unicode MS" w:cs="Arial Unicode MS"/>
        </w:rPr>
      </w:pPr>
      <w:r w:rsidRPr="00F07A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புதுப்பிக்கப்பட்ட</w:t>
      </w:r>
      <w:r w:rsidRPr="00F07A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தனிப்பட்ட கல்வித் திட்டங்கள் </w:t>
      </w:r>
      <w:r w:rsidRPr="00F07AB2">
        <w:rPr>
          <w:rFonts w:ascii="Arial Unicode MS" w:eastAsia="Arial Unicode MS" w:hAnsi="Arial Unicode MS" w:cs="Arial Unicode MS"/>
          <w:color w:val="000000"/>
          <w:sz w:val="18"/>
          <w:szCs w:val="18"/>
        </w:rPr>
        <w:t>(IEP)</w:t>
      </w:r>
      <w:r w:rsidRPr="00F07A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 பெப்ரவரி மாத</w:t>
      </w:r>
      <w:r w:rsidRPr="00F07A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முற்பகுதியில் </w:t>
      </w:r>
      <w:r w:rsidR="0088018C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மின்னியல்</w:t>
      </w:r>
      <w:r w:rsidR="007B58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 </w:t>
      </w:r>
      <w:r w:rsidRPr="00F07A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வழியாக </w:t>
      </w:r>
      <w:r w:rsidR="008946AD" w:rsidRPr="00F07A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வீடுகளுக்குச்</w:t>
      </w:r>
      <w:r w:rsidR="008946AD" w:rsidRPr="00F07A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சென்</w:t>
      </w:r>
      <w:r w:rsidR="00F07AB2" w:rsidRPr="00F07A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றுள்ளன</w:t>
      </w:r>
      <w:r w:rsidR="008946AD" w:rsidRPr="00F07A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.</w:t>
      </w:r>
      <w:r w:rsidR="008946AD" w:rsidRPr="00F07AB2">
        <w:rPr>
          <w:rFonts w:ascii="Arial Unicode MS" w:eastAsia="Arial Unicode MS" w:hAnsi="Arial Unicode MS" w:cs="Arial Unicode MS"/>
          <w:color w:val="000000"/>
          <w:sz w:val="18"/>
          <w:szCs w:val="18"/>
        </w:rPr>
        <w:t xml:space="preserve"> </w:t>
      </w:r>
      <w:r w:rsidR="008946AD" w:rsidRPr="00F07A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 </w:t>
      </w:r>
      <w:r w:rsidR="00F07AB2" w:rsidRPr="00F07A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இந்த</w:t>
      </w:r>
      <w:r w:rsidR="00F07AB2" w:rsidRPr="00F07A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="008946AD" w:rsidRPr="00F07AB2">
        <w:rPr>
          <w:rFonts w:ascii="Arial Unicode MS" w:eastAsia="Arial Unicode MS" w:hAnsi="Arial Unicode MS" w:cs="Arial Unicode MS"/>
          <w:color w:val="000000"/>
          <w:sz w:val="18"/>
          <w:szCs w:val="18"/>
        </w:rPr>
        <w:t>IEP</w:t>
      </w:r>
      <w:r w:rsidR="00F07AB2" w:rsidRPr="00F07A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 </w:t>
      </w:r>
      <w:r w:rsidR="008946AD" w:rsidRPr="00F07A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உங்களுக்குக்</w:t>
      </w:r>
      <w:r w:rsidR="008946AD" w:rsidRPr="00F07A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கிடைக்காதிருந்தால்</w:t>
      </w:r>
      <w:r w:rsidR="008946AD" w:rsidRPr="00F07A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, </w:t>
      </w:r>
      <w:r w:rsidR="008946AD" w:rsidRPr="00F07A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தயவுசெய்து உங்கள் பிள்ளையின் ஆசிரியர் அல்லது அதிபருடன் </w:t>
      </w:r>
      <w:r w:rsidR="00F07AB2" w:rsidRPr="00F07A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ஏதாவது</w:t>
      </w:r>
      <w:r w:rsidR="00F07AB2" w:rsidRPr="00F07A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கேள்விகளுக்காகத் </w:t>
      </w:r>
      <w:r w:rsidR="008946AD" w:rsidRPr="00F07A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தொடர்புகொள்ளுங்கள்.</w:t>
      </w:r>
      <w:r w:rsidR="00520812" w:rsidRPr="00F07AB2">
        <w:rPr>
          <w:rFonts w:ascii="Arial Unicode MS" w:eastAsia="Arial Unicode MS" w:hAnsi="Arial Unicode MS" w:cs="Arial Unicode MS"/>
        </w:rPr>
        <w:br/>
      </w:r>
    </w:p>
    <w:p w14:paraId="1836FF17" w14:textId="5D863A8A" w:rsidR="00DD67BE" w:rsidRPr="00A62CE0" w:rsidRDefault="00F07AB2" w:rsidP="00A62CE0">
      <w:pPr>
        <w:pStyle w:val="NormalWeb"/>
        <w:spacing w:before="0" w:beforeAutospacing="0" w:after="200" w:afterAutospacing="0"/>
        <w:ind w:left="-284"/>
        <w:rPr>
          <w:rFonts w:ascii="Arial Unicode MS" w:eastAsia="Arial Unicode MS" w:hAnsi="Arial Unicode MS" w:cs="Arial Unicode MS"/>
        </w:rPr>
      </w:pPr>
      <w:r w:rsidRPr="00F07AB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lastRenderedPageBreak/>
        <w:t>மார்ச்</w:t>
      </w:r>
      <w:r w:rsidRPr="00F07AB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F07AB2">
        <w:rPr>
          <w:rFonts w:ascii="Arial Unicode MS" w:eastAsia="Arial Unicode MS" w:hAnsi="Arial Unicode MS" w:cs="Arial Unicode MS"/>
          <w:sz w:val="18"/>
          <w:szCs w:val="18"/>
        </w:rPr>
        <w:t xml:space="preserve">1, 2021 </w:t>
      </w:r>
      <w:r w:rsidRPr="00F07AB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அன்று</w:t>
      </w:r>
      <w:r w:rsidRPr="00F07AB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இரவு</w:t>
      </w:r>
      <w:r w:rsidRPr="00F07AB2">
        <w:rPr>
          <w:rFonts w:ascii="Arial Unicode MS" w:eastAsia="Arial Unicode MS" w:hAnsi="Arial Unicode MS" w:cs="Arial Unicode MS"/>
          <w:sz w:val="18"/>
          <w:szCs w:val="18"/>
        </w:rPr>
        <w:t xml:space="preserve"> 7 </w:t>
      </w:r>
      <w:r w:rsidRPr="00F07AB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மணிக்கு</w:t>
      </w:r>
      <w:r w:rsidRPr="00F07AB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A124EF" w:rsidRPr="00F07AB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அடுத்த</w:t>
      </w:r>
      <w:r w:rsidR="00A124EF" w:rsidRPr="00F07AB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விசேட கல்வி ஆலோசனை</w:t>
      </w:r>
      <w:r w:rsidR="003F375F" w:rsidRPr="00F07AB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க்</w:t>
      </w:r>
      <w:r w:rsidR="00A124EF" w:rsidRPr="00F07AB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குழு </w:t>
      </w:r>
      <w:r w:rsidR="003F375F" w:rsidRPr="00F07AB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கூட்டத்தில் இணையுங்கள்</w:t>
      </w:r>
      <w:r w:rsidR="003F375F" w:rsidRPr="00F07AB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. </w:t>
      </w:r>
      <w:hyperlink r:id="rId22" w:history="1">
        <w:r w:rsidR="003F375F" w:rsidRPr="00F07AB2">
          <w:rPr>
            <w:rStyle w:val="Hyperlink"/>
            <w:rFonts w:ascii="Arial Unicode MS" w:eastAsia="Arial Unicode MS" w:hAnsi="Arial Unicode MS" w:cs="Arial Unicode MS" w:hint="cs"/>
            <w:sz w:val="18"/>
            <w:szCs w:val="18"/>
            <w:cs/>
            <w:lang w:bidi="ta-IN"/>
          </w:rPr>
          <w:t>மேலும்</w:t>
        </w:r>
        <w:r w:rsidR="003F375F" w:rsidRPr="00F07AB2">
          <w:rPr>
            <w:rStyle w:val="Hyperlink"/>
            <w:rFonts w:ascii="Arial Unicode MS" w:eastAsia="Arial Unicode MS" w:hAnsi="Arial Unicode MS" w:cs="Arial Unicode MS"/>
            <w:sz w:val="18"/>
            <w:szCs w:val="18"/>
            <w:cs/>
            <w:lang w:bidi="ta-IN"/>
          </w:rPr>
          <w:t xml:space="preserve"> அறிக</w:t>
        </w:r>
      </w:hyperlink>
      <w:r w:rsidR="00520812" w:rsidRPr="00F07AB2">
        <w:rPr>
          <w:rFonts w:ascii="Arial Unicode MS" w:eastAsia="Arial Unicode MS" w:hAnsi="Arial Unicode MS" w:cs="Arial Unicode MS"/>
          <w:sz w:val="18"/>
          <w:szCs w:val="18"/>
        </w:rPr>
        <w:t xml:space="preserve">. </w:t>
      </w:r>
    </w:p>
    <w:p w14:paraId="3FC6C7D1" w14:textId="18A3A2E6" w:rsidR="003F375F" w:rsidRPr="00A62CE0" w:rsidRDefault="003F375F" w:rsidP="00270D3D">
      <w:pPr>
        <w:pStyle w:val="NormalWeb"/>
        <w:spacing w:before="0" w:beforeAutospacing="0" w:after="200" w:afterAutospacing="0"/>
        <w:ind w:left="-284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lang w:bidi="ta-IN"/>
        </w:rPr>
      </w:pPr>
      <w:r w:rsidRPr="00A62CE0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bidi="ta-IN"/>
        </w:rPr>
        <w:t>மெய்நிகர்</w:t>
      </w:r>
      <w:r w:rsidRPr="00A62CE0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bidi="ta-IN"/>
        </w:rPr>
        <w:t xml:space="preserve"> நூலக </w:t>
      </w:r>
      <w:r w:rsidR="00A62CE0" w:rsidRPr="00A62CE0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bidi="ta-IN"/>
        </w:rPr>
        <w:t>ஆதார</w:t>
      </w:r>
      <w:r w:rsidRPr="00A62CE0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bidi="ta-IN"/>
        </w:rPr>
        <w:t xml:space="preserve">வளங்கள் </w:t>
      </w:r>
    </w:p>
    <w:p w14:paraId="36114ED8" w14:textId="01848A57" w:rsidR="003F375F" w:rsidRPr="002637E5" w:rsidRDefault="003F375F" w:rsidP="003F375F">
      <w:pPr>
        <w:pStyle w:val="NormalWeb"/>
        <w:spacing w:before="0" w:beforeAutospacing="0" w:after="200" w:afterAutospacing="0"/>
        <w:ind w:left="-283"/>
        <w:rPr>
          <w:rFonts w:ascii="Arial Unicode MS" w:eastAsia="Arial Unicode MS" w:hAnsi="Arial Unicode MS" w:cs="Arial Unicode MS"/>
          <w:sz w:val="18"/>
          <w:szCs w:val="18"/>
          <w:lang w:bidi="ta-IN"/>
        </w:rPr>
      </w:pPr>
      <w:r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வீட்டிலிருந்து</w:t>
      </w:r>
      <w:r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கற்கும்போது </w:t>
      </w:r>
      <w:r w:rsidRPr="002637E5">
        <w:rPr>
          <w:rFonts w:ascii="Arial Unicode MS" w:eastAsia="Arial Unicode MS" w:hAnsi="Arial Unicode MS" w:cs="Arial Unicode MS"/>
          <w:color w:val="000000"/>
          <w:sz w:val="18"/>
          <w:szCs w:val="18"/>
        </w:rPr>
        <w:t>TDSB</w:t>
      </w:r>
      <w:r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 வழங்கும்</w:t>
      </w:r>
      <w:r w:rsidR="002637E5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="002637E5"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இலத்திரனியல்</w:t>
      </w:r>
      <w:r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புத்தகங்கள், </w:t>
      </w:r>
      <w:r w:rsidR="004C2B12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கலைக்களஞ்சியங்கள்</w:t>
      </w:r>
      <w:r w:rsidR="004C2B12" w:rsidRPr="002637E5">
        <w:rPr>
          <w:rFonts w:ascii="Arial Unicode MS" w:eastAsia="Arial Unicode MS" w:hAnsi="Arial Unicode MS" w:cs="Arial Unicode MS"/>
          <w:color w:val="000000"/>
          <w:sz w:val="18"/>
          <w:szCs w:val="18"/>
        </w:rPr>
        <w:t xml:space="preserve">, </w:t>
      </w:r>
      <w:r w:rsidR="004C2B12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வீடியோக்கள்</w:t>
      </w:r>
      <w:r w:rsidR="004C2B12"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 மற்றும்</w:t>
      </w:r>
      <w:r w:rsidR="004C2B12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="004C2B12"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ஏனைய</w:t>
      </w:r>
      <w:r w:rsidR="004C2B12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தகவல்களை மாணவர்</w:t>
      </w:r>
      <w:r w:rsidR="004C2B12"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களால் அணுகமுடியும்</w:t>
      </w:r>
      <w:r w:rsidR="004C2B12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என்பது உங்களுக்குத் </w:t>
      </w:r>
      <w:r w:rsidR="004C2B12"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தெரியுமா?</w:t>
      </w:r>
    </w:p>
    <w:p w14:paraId="0D1A437F" w14:textId="54E24809" w:rsidR="001314D0" w:rsidRPr="00FB2BF5" w:rsidRDefault="00A372C5" w:rsidP="00FB2BF5">
      <w:pPr>
        <w:pStyle w:val="NormalWeb"/>
        <w:spacing w:before="0" w:beforeAutospacing="0" w:after="200" w:afterAutospacing="0"/>
        <w:ind w:left="-283"/>
        <w:rPr>
          <w:rFonts w:ascii="Arial Unicode MS" w:eastAsia="Arial Unicode MS" w:hAnsi="Arial Unicode MS" w:cs="Arial Unicode MS"/>
          <w:color w:val="000000"/>
          <w:sz w:val="18"/>
          <w:szCs w:val="18"/>
          <w:lang w:val="en-US" w:bidi="ta-IN"/>
        </w:rPr>
      </w:pPr>
      <w:r w:rsidRPr="002637E5">
        <w:rPr>
          <w:rFonts w:ascii="Arial Unicode MS" w:eastAsia="Arial Unicode MS" w:hAnsi="Arial Unicode MS" w:cs="Arial Unicode MS"/>
          <w:color w:val="000000"/>
          <w:sz w:val="18"/>
          <w:szCs w:val="18"/>
          <w:lang w:bidi="ta-IN"/>
        </w:rPr>
        <w:t>TDSB</w:t>
      </w:r>
      <w:r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 </w:t>
      </w:r>
      <w:r w:rsidRPr="002637E5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ta-IN"/>
        </w:rPr>
        <w:t>மெய்நிகர்</w:t>
      </w:r>
      <w:r w:rsidRPr="002637E5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ta-IN"/>
        </w:rPr>
        <w:t xml:space="preserve"> நூலகத்தில்</w:t>
      </w:r>
      <w:r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 மாணவர்கள்</w:t>
      </w:r>
      <w:r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கற்பதற்கு ஆதரவளி</w:t>
      </w:r>
      <w:r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ப்பதற்</w:t>
      </w:r>
      <w:r w:rsidR="005B6F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காக</w:t>
      </w:r>
      <w:r w:rsidR="002637E5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கவனமாகத்</w:t>
      </w:r>
      <w:r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தெரிவுசெய்யப்பட்ட</w:t>
      </w:r>
      <w:r w:rsidR="005B6F06">
        <w:rPr>
          <w:rFonts w:ascii="Arial Unicode MS" w:eastAsia="Arial Unicode MS" w:hAnsi="Arial Unicode MS" w:cs="Arial Unicode MS"/>
          <w:color w:val="000000"/>
          <w:sz w:val="18"/>
          <w:szCs w:val="18"/>
          <w:lang w:bidi="ta-IN"/>
        </w:rPr>
        <w:t>,</w:t>
      </w:r>
      <w:r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="002637E5"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 </w:t>
      </w:r>
      <w:bookmarkStart w:id="5" w:name="_Hlk65612096"/>
      <w:r w:rsidR="001314D0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எந்நேரமும் எங்கிருந்தும் </w:t>
      </w:r>
      <w:r w:rsidR="001314D0"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அணுகக்கூடிய </w:t>
      </w:r>
      <w:bookmarkEnd w:id="5"/>
      <w:r w:rsidR="00462A3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எண்ணிம</w:t>
      </w:r>
      <w:r w:rsidR="005B6F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="00462A3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="001314D0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ஆதார</w:t>
      </w:r>
      <w:r w:rsidR="001314D0" w:rsidRPr="002637E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வளங்கள்</w:t>
      </w:r>
      <w:r w:rsidR="001314D0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="004C2B12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="001314D0" w:rsidRPr="002637E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உள்ளன.</w:t>
      </w:r>
    </w:p>
    <w:p w14:paraId="65696364" w14:textId="57CF5EBA" w:rsidR="00065783" w:rsidRPr="00FB2BF5" w:rsidRDefault="002637E5" w:rsidP="002637E5">
      <w:pPr>
        <w:pStyle w:val="NormalWeb"/>
        <w:spacing w:before="0" w:beforeAutospacing="0" w:after="200" w:afterAutospacing="0"/>
        <w:ind w:left="-283"/>
        <w:rPr>
          <w:rFonts w:ascii="Arial Unicode MS" w:eastAsia="Arial Unicode MS" w:hAnsi="Arial Unicode MS" w:cs="Arial Unicode MS"/>
          <w:color w:val="000000"/>
          <w:sz w:val="18"/>
          <w:szCs w:val="18"/>
          <w:lang w:bidi="ta-IN"/>
        </w:rPr>
      </w:pPr>
      <w:r w:rsidRPr="00FB2BF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பின்வரு</w:t>
      </w:r>
      <w:r w:rsidR="001314D0" w:rsidRPr="00FB2BF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வ</w:t>
      </w:r>
      <w:r w:rsidRPr="00FB2BF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ன</w:t>
      </w:r>
      <w:r w:rsidR="001314D0" w:rsidRPr="00FB2BF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ற்றை</w:t>
      </w:r>
      <w:r w:rsidRPr="00FB2BF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மாணவர்கள் </w:t>
      </w:r>
      <w:r w:rsidR="001314D0" w:rsidRPr="00FB2BF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கண்டறிவதற்கு</w:t>
      </w:r>
      <w:r w:rsidR="001314D0" w:rsidRPr="00FB2BF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="001314D0" w:rsidRPr="00FB2BF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மெய்நிகர்</w:t>
      </w:r>
      <w:r w:rsidR="001314D0" w:rsidRPr="00FB2BF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நூலக</w:t>
      </w:r>
      <w:r w:rsidR="001314D0" w:rsidRPr="00FB2BF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ம் உதவுகின்றது</w:t>
      </w:r>
      <w:r w:rsidR="001314D0" w:rsidRPr="00FB2BF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:</w:t>
      </w:r>
    </w:p>
    <w:p w14:paraId="16999A8F" w14:textId="78D958DD" w:rsidR="004767D1" w:rsidRPr="00512B96" w:rsidRDefault="005D45CC" w:rsidP="00024FDC">
      <w:pPr>
        <w:pStyle w:val="ListParagraph"/>
      </w:pPr>
      <w:r w:rsidRPr="00512B96">
        <w:rPr>
          <w:rFonts w:hint="cs"/>
          <w:b/>
          <w:bCs/>
          <w:cs/>
        </w:rPr>
        <w:t>பாடத்திட்டத்துடன்</w:t>
      </w:r>
      <w:r w:rsidR="00FB2BF5" w:rsidRPr="00512B96">
        <w:rPr>
          <w:b/>
          <w:bCs/>
          <w:cs/>
        </w:rPr>
        <w:t xml:space="preserve"> தொடர்பு</w:t>
      </w:r>
      <w:r w:rsidR="00FB2BF5" w:rsidRPr="00512B96">
        <w:rPr>
          <w:rFonts w:hint="cs"/>
          <w:b/>
          <w:bCs/>
          <w:cs/>
        </w:rPr>
        <w:t>டைய</w:t>
      </w:r>
      <w:r w:rsidR="00FB2BF5" w:rsidRPr="00512B96">
        <w:rPr>
          <w:b/>
          <w:bCs/>
          <w:cs/>
        </w:rPr>
        <w:t xml:space="preserve"> </w:t>
      </w:r>
      <w:r w:rsidRPr="00512B96">
        <w:rPr>
          <w:b/>
          <w:bCs/>
          <w:cs/>
        </w:rPr>
        <w:t>இணையவழி ஆதாரவளங்கள்/</w:t>
      </w:r>
      <w:r w:rsidRPr="00512B96">
        <w:rPr>
          <w:cs/>
        </w:rPr>
        <w:t xml:space="preserve"> </w:t>
      </w:r>
      <w:bookmarkStart w:id="6" w:name="_Hlk65612130"/>
      <w:r w:rsidR="00BE2957" w:rsidRPr="008A3719">
        <w:rPr>
          <w:b/>
          <w:bCs/>
          <w:cs/>
          <w:lang w:val="en-US"/>
        </w:rPr>
        <w:t>உதவிகள்</w:t>
      </w:r>
      <w:bookmarkEnd w:id="6"/>
      <w:r w:rsidRPr="00512B96">
        <w:rPr>
          <w:rFonts w:hint="cs"/>
          <w:cs/>
        </w:rPr>
        <w:t>-</w:t>
      </w:r>
      <w:r w:rsidRPr="00512B96">
        <w:rPr>
          <w:b/>
          <w:bCs/>
          <w:cs/>
        </w:rPr>
        <w:t xml:space="preserve"> </w:t>
      </w:r>
      <w:r w:rsidR="00173CE6" w:rsidRPr="00512B96">
        <w:rPr>
          <w:rFonts w:hint="cs"/>
          <w:b/>
          <w:bCs/>
          <w:cs/>
        </w:rPr>
        <w:t>பாலர்</w:t>
      </w:r>
      <w:r w:rsidR="00173CE6" w:rsidRPr="00512B96">
        <w:rPr>
          <w:b/>
          <w:bCs/>
          <w:cs/>
        </w:rPr>
        <w:t xml:space="preserve"> வகுப்பு முதல் தரம்</w:t>
      </w:r>
      <w:r w:rsidR="00173CE6" w:rsidRPr="00512B96">
        <w:rPr>
          <w:b/>
          <w:bCs/>
        </w:rPr>
        <w:t xml:space="preserve">12 </w:t>
      </w:r>
      <w:r w:rsidR="00173CE6" w:rsidRPr="00512B96">
        <w:rPr>
          <w:rFonts w:hint="cs"/>
          <w:b/>
          <w:bCs/>
          <w:cs/>
        </w:rPr>
        <w:t>வரை கற்போருக்கு</w:t>
      </w:r>
      <w:r w:rsidR="00173CE6" w:rsidRPr="00512B96">
        <w:rPr>
          <w:b/>
          <w:bCs/>
          <w:cs/>
        </w:rPr>
        <w:t xml:space="preserve"> </w:t>
      </w:r>
      <w:r w:rsidR="001314D0" w:rsidRPr="00512B96">
        <w:rPr>
          <w:rFonts w:hint="cs"/>
          <w:cs/>
        </w:rPr>
        <w:t>செயல்திட்டங்கள்</w:t>
      </w:r>
      <w:r w:rsidRPr="00512B96">
        <w:rPr>
          <w:cs/>
        </w:rPr>
        <w:t xml:space="preserve"> </w:t>
      </w:r>
      <w:r w:rsidRPr="00512B96">
        <w:rPr>
          <w:rFonts w:hint="cs"/>
          <w:cs/>
        </w:rPr>
        <w:t>மற்றும்</w:t>
      </w:r>
      <w:r w:rsidRPr="00512B96">
        <w:rPr>
          <w:cs/>
        </w:rPr>
        <w:t xml:space="preserve"> </w:t>
      </w:r>
      <w:r w:rsidR="001314D0" w:rsidRPr="00512B96">
        <w:rPr>
          <w:rFonts w:hint="cs"/>
          <w:cs/>
        </w:rPr>
        <w:t>வீட்டு</w:t>
      </w:r>
      <w:r w:rsidR="00FB2BF5" w:rsidRPr="00512B96">
        <w:rPr>
          <w:rFonts w:hint="cs"/>
          <w:cs/>
        </w:rPr>
        <w:t>ப்</w:t>
      </w:r>
      <w:r w:rsidR="00FB2BF5" w:rsidRPr="00512B96">
        <w:rPr>
          <w:cs/>
        </w:rPr>
        <w:t xml:space="preserve">பாட </w:t>
      </w:r>
      <w:r w:rsidR="001314D0" w:rsidRPr="00512B96">
        <w:rPr>
          <w:rFonts w:hint="cs"/>
          <w:cs/>
        </w:rPr>
        <w:t>வேலை</w:t>
      </w:r>
      <w:r w:rsidR="00FB2BF5" w:rsidRPr="00512B96">
        <w:rPr>
          <w:rFonts w:hint="cs"/>
          <w:cs/>
        </w:rPr>
        <w:t>களி</w:t>
      </w:r>
      <w:r w:rsidRPr="00512B96">
        <w:rPr>
          <w:rFonts w:hint="cs"/>
          <w:cs/>
        </w:rPr>
        <w:t>ல்</w:t>
      </w:r>
      <w:r w:rsidRPr="00512B96">
        <w:rPr>
          <w:cs/>
        </w:rPr>
        <w:t xml:space="preserve"> </w:t>
      </w:r>
      <w:r w:rsidR="007C2C5F" w:rsidRPr="00512B96">
        <w:rPr>
          <w:cs/>
        </w:rPr>
        <w:t>உதவுவதற்கு</w:t>
      </w:r>
      <w:r w:rsidR="007C2C5F" w:rsidRPr="00512B96">
        <w:rPr>
          <w:rFonts w:hint="cs"/>
          <w:cs/>
        </w:rPr>
        <w:t>ம்,</w:t>
      </w:r>
      <w:r w:rsidR="00173CE6" w:rsidRPr="00512B96">
        <w:rPr>
          <w:cs/>
        </w:rPr>
        <w:t xml:space="preserve"> வாசிப்பதை ஊக்குவிப்பதற்கு</w:t>
      </w:r>
      <w:r w:rsidR="00512B96" w:rsidRPr="00512B96">
        <w:rPr>
          <w:rFonts w:hint="cs"/>
          <w:cs/>
        </w:rPr>
        <w:t>ம்</w:t>
      </w:r>
      <w:r w:rsidR="00512B96" w:rsidRPr="00512B96">
        <w:rPr>
          <w:cs/>
        </w:rPr>
        <w:t xml:space="preserve"> பார்வையிடுவதற்கு</w:t>
      </w:r>
      <w:r w:rsidRPr="00512B96">
        <w:rPr>
          <w:rFonts w:hint="cs"/>
          <w:cs/>
        </w:rPr>
        <w:t>மென</w:t>
      </w:r>
      <w:r w:rsidRPr="00512B96">
        <w:rPr>
          <w:cs/>
        </w:rPr>
        <w:t xml:space="preserve"> பல்வேறு வடிவங்களில் </w:t>
      </w:r>
      <w:r w:rsidR="00FB2BF5" w:rsidRPr="00512B96">
        <w:rPr>
          <w:rFonts w:hint="cs"/>
          <w:cs/>
        </w:rPr>
        <w:t>இலத்திரனியல்</w:t>
      </w:r>
      <w:r w:rsidRPr="00512B96">
        <w:rPr>
          <w:rFonts w:hint="cs"/>
          <w:cs/>
        </w:rPr>
        <w:t xml:space="preserve"> </w:t>
      </w:r>
      <w:r w:rsidR="00372BA4" w:rsidRPr="00512B96">
        <w:rPr>
          <w:rFonts w:hint="cs"/>
          <w:cs/>
        </w:rPr>
        <w:t>புத்தகங்கள்</w:t>
      </w:r>
      <w:r w:rsidR="00372BA4" w:rsidRPr="00512B96">
        <w:rPr>
          <w:cs/>
        </w:rPr>
        <w:t xml:space="preserve">, </w:t>
      </w:r>
      <w:r w:rsidR="00372BA4" w:rsidRPr="00512B96">
        <w:rPr>
          <w:rFonts w:hint="cs"/>
          <w:cs/>
        </w:rPr>
        <w:t>தரவுத்தள</w:t>
      </w:r>
      <w:r w:rsidR="00B723B2" w:rsidRPr="00512B96">
        <w:rPr>
          <w:cs/>
        </w:rPr>
        <w:t xml:space="preserve"> கட்டுரைகள், ஊடக</w:t>
      </w:r>
      <w:r w:rsidR="00512B96" w:rsidRPr="00512B96">
        <w:rPr>
          <w:rFonts w:hint="cs"/>
          <w:cs/>
        </w:rPr>
        <w:t xml:space="preserve"> ஒளிபரப்புகள்</w:t>
      </w:r>
      <w:r w:rsidR="00B723B2" w:rsidRPr="00512B96">
        <w:rPr>
          <w:cs/>
        </w:rPr>
        <w:t xml:space="preserve">, </w:t>
      </w:r>
      <w:r w:rsidR="00B723B2" w:rsidRPr="00512B96">
        <w:rPr>
          <w:rFonts w:hint="cs"/>
          <w:cs/>
        </w:rPr>
        <w:t>மற்றும்</w:t>
      </w:r>
      <w:r w:rsidR="00512B96" w:rsidRPr="00512B96">
        <w:rPr>
          <w:cs/>
        </w:rPr>
        <w:t xml:space="preserve"> </w:t>
      </w:r>
      <w:r w:rsidR="00512B96" w:rsidRPr="00512B96">
        <w:rPr>
          <w:rFonts w:hint="cs"/>
          <w:cs/>
        </w:rPr>
        <w:t>இணையக்</w:t>
      </w:r>
      <w:r w:rsidR="00512B96" w:rsidRPr="00512B96">
        <w:rPr>
          <w:cs/>
        </w:rPr>
        <w:t xml:space="preserve"> </w:t>
      </w:r>
      <w:r w:rsidR="00B723B2" w:rsidRPr="00512B96">
        <w:rPr>
          <w:cs/>
        </w:rPr>
        <w:t>கருவிக</w:t>
      </w:r>
      <w:r w:rsidRPr="00512B96">
        <w:rPr>
          <w:rFonts w:hint="cs"/>
          <w:cs/>
        </w:rPr>
        <w:t>ள்</w:t>
      </w:r>
      <w:r w:rsidRPr="00512B96">
        <w:rPr>
          <w:cs/>
        </w:rPr>
        <w:t xml:space="preserve"> </w:t>
      </w:r>
      <w:r w:rsidR="00512B96" w:rsidRPr="00512B96">
        <w:rPr>
          <w:rFonts w:hint="cs"/>
          <w:cs/>
        </w:rPr>
        <w:t>(</w:t>
      </w:r>
      <w:r w:rsidR="00512B96" w:rsidRPr="00512B96">
        <w:t>Read Watch Learn and Find</w:t>
      </w:r>
      <w:r w:rsidR="00512B96" w:rsidRPr="00512B96">
        <w:rPr>
          <w:rFonts w:hint="cs"/>
          <w:cs/>
        </w:rPr>
        <w:t xml:space="preserve"> என்பதைப்</w:t>
      </w:r>
      <w:r w:rsidR="00512B96" w:rsidRPr="00512B96">
        <w:rPr>
          <w:cs/>
        </w:rPr>
        <w:t xml:space="preserve"> </w:t>
      </w:r>
      <w:r w:rsidR="00512B96" w:rsidRPr="00512B96">
        <w:rPr>
          <w:rFonts w:hint="cs"/>
          <w:cs/>
        </w:rPr>
        <w:t>பார்வையிடுங்கள்</w:t>
      </w:r>
      <w:r w:rsidR="00512B96" w:rsidRPr="00512B96">
        <w:rPr>
          <w:cs/>
        </w:rPr>
        <w:t>)</w:t>
      </w:r>
      <w:r w:rsidR="00512B96" w:rsidRPr="00512B96">
        <w:br/>
      </w:r>
    </w:p>
    <w:p w14:paraId="304EF7B7" w14:textId="7633BA12" w:rsidR="00095392" w:rsidRPr="00024FDC" w:rsidRDefault="001B71EF" w:rsidP="00024FDC">
      <w:pPr>
        <w:pStyle w:val="ListParagraph"/>
        <w:rPr>
          <w:color w:val="auto"/>
          <w:szCs w:val="22"/>
          <w:lang w:bidi="ar-SA"/>
        </w:rPr>
      </w:pPr>
      <w:r w:rsidRPr="00095392">
        <w:rPr>
          <w:rFonts w:hint="cs"/>
          <w:cs/>
        </w:rPr>
        <w:t>ஆராய்ச்சி</w:t>
      </w:r>
      <w:r w:rsidRPr="00095392">
        <w:rPr>
          <w:cs/>
        </w:rPr>
        <w:t xml:space="preserve">, </w:t>
      </w:r>
      <w:r w:rsidRPr="00095392">
        <w:rPr>
          <w:rFonts w:hint="cs"/>
          <w:cs/>
        </w:rPr>
        <w:t>கணிதப்</w:t>
      </w:r>
      <w:r w:rsidR="00A079C9" w:rsidRPr="00095392">
        <w:t xml:space="preserve"> </w:t>
      </w:r>
      <w:r w:rsidRPr="00095392">
        <w:rPr>
          <w:rFonts w:hint="cs"/>
          <w:cs/>
        </w:rPr>
        <w:t>பயிற்சி</w:t>
      </w:r>
      <w:r w:rsidR="00A079C9" w:rsidRPr="00095392">
        <w:t xml:space="preserve">, </w:t>
      </w:r>
      <w:r w:rsidR="00095392" w:rsidRPr="00095392">
        <w:rPr>
          <w:rFonts w:hint="cs"/>
          <w:cs/>
        </w:rPr>
        <w:t xml:space="preserve">விளையாட்டுகள், </w:t>
      </w:r>
      <w:r w:rsidR="009A1F10" w:rsidRPr="00A001A9">
        <w:rPr>
          <w:rFonts w:hint="cs"/>
          <w:cs/>
        </w:rPr>
        <w:t xml:space="preserve">வீட்டுப்பாட </w:t>
      </w:r>
      <w:r w:rsidR="009A1F10" w:rsidRPr="00A001A9">
        <w:rPr>
          <w:cs/>
        </w:rPr>
        <w:t>வேலை</w:t>
      </w:r>
      <w:r w:rsidR="009A1F10" w:rsidRPr="00A001A9">
        <w:rPr>
          <w:rFonts w:hint="cs"/>
          <w:cs/>
        </w:rPr>
        <w:t>களில்</w:t>
      </w:r>
      <w:r w:rsidR="009A1F10" w:rsidRPr="00A001A9">
        <w:rPr>
          <w:cs/>
        </w:rPr>
        <w:t xml:space="preserve"> </w:t>
      </w:r>
      <w:r w:rsidR="009A1F10" w:rsidRPr="00A001A9">
        <w:rPr>
          <w:rFonts w:hint="cs"/>
          <w:b/>
          <w:bCs/>
          <w:cs/>
        </w:rPr>
        <w:t>உதவுவதற்கான</w:t>
      </w:r>
      <w:r w:rsidR="009A1F10" w:rsidRPr="00A001A9">
        <w:rPr>
          <w:cs/>
        </w:rPr>
        <w:t xml:space="preserve"> </w:t>
      </w:r>
      <w:r w:rsidR="009A1F10" w:rsidRPr="00A001A9">
        <w:rPr>
          <w:rFonts w:hint="cs"/>
          <w:b/>
          <w:bCs/>
          <w:cs/>
        </w:rPr>
        <w:t>பாடங்களுடன்</w:t>
      </w:r>
      <w:r w:rsidR="009A1F10" w:rsidRPr="00A001A9">
        <w:rPr>
          <w:b/>
          <w:bCs/>
          <w:cs/>
        </w:rPr>
        <w:t xml:space="preserve">  தொடர்</w:t>
      </w:r>
      <w:r w:rsidR="009A1F10" w:rsidRPr="00A001A9">
        <w:rPr>
          <w:rFonts w:hint="cs"/>
          <w:b/>
          <w:bCs/>
          <w:cs/>
        </w:rPr>
        <w:t>புடைய</w:t>
      </w:r>
      <w:r w:rsidR="009A1F10" w:rsidRPr="00A001A9">
        <w:rPr>
          <w:b/>
          <w:bCs/>
          <w:cs/>
        </w:rPr>
        <w:t xml:space="preserve"> </w:t>
      </w:r>
      <w:r w:rsidR="009A1F10" w:rsidRPr="00A001A9">
        <w:rPr>
          <w:rFonts w:hint="cs"/>
          <w:b/>
          <w:bCs/>
          <w:cs/>
        </w:rPr>
        <w:t xml:space="preserve"> வலைய</w:t>
      </w:r>
      <w:r w:rsidR="009A1F10" w:rsidRPr="00A001A9">
        <w:rPr>
          <w:b/>
          <w:bCs/>
        </w:rPr>
        <w:t xml:space="preserve"> </w:t>
      </w:r>
      <w:r w:rsidR="009A1F10" w:rsidRPr="00A001A9">
        <w:rPr>
          <w:rFonts w:hint="cs"/>
          <w:b/>
          <w:bCs/>
          <w:cs/>
        </w:rPr>
        <w:t>இணைப்புகள்</w:t>
      </w:r>
      <w:r w:rsidR="007E7734">
        <w:rPr>
          <w:b/>
          <w:bCs/>
          <w:cs/>
        </w:rPr>
        <w:t xml:space="preserve"> </w:t>
      </w:r>
      <w:r w:rsidR="00A079C9" w:rsidRPr="00095392">
        <w:rPr>
          <w:rFonts w:hint="cs"/>
          <w:cs/>
        </w:rPr>
        <w:t>(</w:t>
      </w:r>
      <w:r w:rsidR="00A079C9" w:rsidRPr="00095392">
        <w:t>Find</w:t>
      </w:r>
      <w:r w:rsidR="00A079C9" w:rsidRPr="00095392">
        <w:rPr>
          <w:rFonts w:hint="cs"/>
          <w:cs/>
        </w:rPr>
        <w:t xml:space="preserve"> என்பதைப்</w:t>
      </w:r>
      <w:r w:rsidR="00A079C9" w:rsidRPr="00095392">
        <w:rPr>
          <w:cs/>
        </w:rPr>
        <w:t xml:space="preserve"> </w:t>
      </w:r>
      <w:r w:rsidR="00A079C9" w:rsidRPr="00095392">
        <w:rPr>
          <w:rFonts w:hint="cs"/>
          <w:cs/>
        </w:rPr>
        <w:t>பார்வையிடுங்கள்</w:t>
      </w:r>
      <w:r w:rsidR="00095392">
        <w:rPr>
          <w:rFonts w:hint="cs"/>
          <w:szCs w:val="24"/>
          <w:cs/>
        </w:rPr>
        <w:t>)</w:t>
      </w:r>
    </w:p>
    <w:p w14:paraId="33AABABF" w14:textId="77777777" w:rsidR="00024FDC" w:rsidRPr="00024FDC" w:rsidRDefault="00024FDC" w:rsidP="00024FDC">
      <w:pPr>
        <w:pStyle w:val="ListParagraph"/>
        <w:numPr>
          <w:ilvl w:val="0"/>
          <w:numId w:val="0"/>
        </w:numPr>
        <w:ind w:left="172"/>
        <w:rPr>
          <w:color w:val="auto"/>
          <w:szCs w:val="22"/>
          <w:lang w:bidi="ar-SA"/>
        </w:rPr>
      </w:pPr>
    </w:p>
    <w:p w14:paraId="373DA286" w14:textId="6694F301" w:rsidR="004767D1" w:rsidRPr="00095392" w:rsidRDefault="00A079C9" w:rsidP="00024FDC">
      <w:pPr>
        <w:pStyle w:val="ListParagraph"/>
        <w:rPr>
          <w:color w:val="auto"/>
          <w:szCs w:val="22"/>
          <w:lang w:bidi="ar-SA"/>
        </w:rPr>
      </w:pPr>
      <w:r w:rsidRPr="00095392">
        <w:rPr>
          <w:rFonts w:hint="cs"/>
          <w:b/>
          <w:bCs/>
          <w:cs/>
        </w:rPr>
        <w:t>கேட்டறிதல்</w:t>
      </w:r>
      <w:r w:rsidRPr="00095392">
        <w:rPr>
          <w:cs/>
        </w:rPr>
        <w:t xml:space="preserve"> அல்லது </w:t>
      </w:r>
      <w:r w:rsidRPr="00095392">
        <w:rPr>
          <w:b/>
          <w:bCs/>
          <w:cs/>
        </w:rPr>
        <w:t>ஆராய்ச்சி</w:t>
      </w:r>
      <w:r w:rsidRPr="00095392">
        <w:rPr>
          <w:cs/>
        </w:rPr>
        <w:t xml:space="preserve"> </w:t>
      </w:r>
      <w:r w:rsidRPr="00095392">
        <w:rPr>
          <w:b/>
          <w:bCs/>
          <w:cs/>
        </w:rPr>
        <w:t>செயல்திட்டம்</w:t>
      </w:r>
      <w:r w:rsidRPr="00095392">
        <w:rPr>
          <w:cs/>
        </w:rPr>
        <w:t xml:space="preserve"> </w:t>
      </w:r>
      <w:r w:rsidRPr="00095392">
        <w:rPr>
          <w:rFonts w:hint="cs"/>
          <w:cs/>
        </w:rPr>
        <w:t>ஒன்றைத்</w:t>
      </w:r>
      <w:r w:rsidRPr="00095392">
        <w:rPr>
          <w:cs/>
        </w:rPr>
        <w:t xml:space="preserve"> தொடங்குவதற்கான ஆதாரவள</w:t>
      </w:r>
      <w:r w:rsidRPr="00095392">
        <w:rPr>
          <w:rFonts w:hint="cs"/>
          <w:cs/>
        </w:rPr>
        <w:t>ங்கள்</w:t>
      </w:r>
      <w:r w:rsidRPr="00095392">
        <w:rPr>
          <w:cs/>
        </w:rPr>
        <w:t xml:space="preserve"> </w:t>
      </w:r>
      <w:r w:rsidRPr="00095392">
        <w:rPr>
          <w:rFonts w:hint="cs"/>
          <w:cs/>
        </w:rPr>
        <w:t>(</w:t>
      </w:r>
      <w:r w:rsidR="00095392" w:rsidRPr="00095392">
        <w:t>Inquiry and Find</w:t>
      </w:r>
      <w:r w:rsidR="00095392" w:rsidRPr="00095392">
        <w:rPr>
          <w:rFonts w:hint="cs"/>
          <w:cs/>
        </w:rPr>
        <w:t xml:space="preserve"> என்பதைப்</w:t>
      </w:r>
      <w:r w:rsidR="00095392" w:rsidRPr="00095392">
        <w:rPr>
          <w:cs/>
        </w:rPr>
        <w:t xml:space="preserve"> </w:t>
      </w:r>
      <w:r w:rsidR="00873E5B" w:rsidRPr="00095392">
        <w:rPr>
          <w:rFonts w:hint="cs"/>
          <w:cs/>
        </w:rPr>
        <w:t>பார்வையிடுங்கள்)</w:t>
      </w:r>
      <w:r w:rsidR="004767D1" w:rsidRPr="00095392">
        <w:br/>
      </w:r>
    </w:p>
    <w:p w14:paraId="2C618B0C" w14:textId="44180358" w:rsidR="00024FDC" w:rsidRDefault="00873E5B" w:rsidP="00024FDC">
      <w:pPr>
        <w:pStyle w:val="ListParagraph"/>
      </w:pPr>
      <w:r w:rsidRPr="00095392">
        <w:rPr>
          <w:rFonts w:hint="cs"/>
          <w:cs/>
        </w:rPr>
        <w:t>வாசித்தலுக்கான ஆலோசனைகள்</w:t>
      </w:r>
      <w:r w:rsidRPr="00095392">
        <w:rPr>
          <w:cs/>
        </w:rPr>
        <w:t xml:space="preserve"> மற்றும் </w:t>
      </w:r>
      <w:r w:rsidR="008D2635" w:rsidRPr="00095392">
        <w:rPr>
          <w:rFonts w:hint="cs"/>
          <w:b/>
          <w:bCs/>
          <w:cs/>
        </w:rPr>
        <w:t>புத்தகங்கள்</w:t>
      </w:r>
      <w:r w:rsidR="008D2635" w:rsidRPr="00095392">
        <w:rPr>
          <w:b/>
          <w:bCs/>
          <w:cs/>
        </w:rPr>
        <w:t xml:space="preserve"> பற்றிய </w:t>
      </w:r>
      <w:r w:rsidR="008D2635" w:rsidRPr="00095392">
        <w:rPr>
          <w:rFonts w:hint="cs"/>
          <w:b/>
          <w:bCs/>
          <w:cs/>
        </w:rPr>
        <w:t>மாணவரது</w:t>
      </w:r>
      <w:r w:rsidR="008D2635" w:rsidRPr="00095392">
        <w:rPr>
          <w:b/>
          <w:bCs/>
          <w:cs/>
        </w:rPr>
        <w:t xml:space="preserve"> </w:t>
      </w:r>
      <w:r w:rsidR="008D2635" w:rsidRPr="00095392">
        <w:rPr>
          <w:rFonts w:hint="cs"/>
          <w:b/>
          <w:bCs/>
          <w:cs/>
        </w:rPr>
        <w:t>கருத்துரைகள்</w:t>
      </w:r>
      <w:r w:rsidR="008D2635" w:rsidRPr="00095392">
        <w:rPr>
          <w:cs/>
        </w:rPr>
        <w:t xml:space="preserve"> </w:t>
      </w:r>
      <w:r w:rsidR="008D2635" w:rsidRPr="00095392">
        <w:rPr>
          <w:lang w:val="en-US"/>
        </w:rPr>
        <w:t>(</w:t>
      </w:r>
      <w:r w:rsidR="008D2635" w:rsidRPr="00095392">
        <w:rPr>
          <w:rFonts w:hint="cs"/>
          <w:cs/>
        </w:rPr>
        <w:t>‘</w:t>
      </w:r>
      <w:r w:rsidR="008D2635" w:rsidRPr="00095392">
        <w:t>Read and Just Read It</w:t>
      </w:r>
      <w:r w:rsidR="008D2635" w:rsidRPr="00095392">
        <w:rPr>
          <w:rFonts w:hint="cs"/>
          <w:cs/>
        </w:rPr>
        <w:t>’</w:t>
      </w:r>
      <w:r w:rsidR="00095392" w:rsidRPr="00095392">
        <w:rPr>
          <w:rFonts w:hint="cs"/>
          <w:cs/>
        </w:rPr>
        <w:t xml:space="preserve"> என்பதைப்</w:t>
      </w:r>
      <w:r w:rsidR="00095392" w:rsidRPr="00095392">
        <w:rPr>
          <w:cs/>
        </w:rPr>
        <w:t xml:space="preserve"> </w:t>
      </w:r>
      <w:r w:rsidR="00095392" w:rsidRPr="00095392">
        <w:rPr>
          <w:rFonts w:hint="cs"/>
          <w:cs/>
          <w:lang w:val="en-US"/>
        </w:rPr>
        <w:t>பார்வையிடுங்கள்</w:t>
      </w:r>
      <w:r w:rsidR="008D2635" w:rsidRPr="00095392">
        <w:rPr>
          <w:rFonts w:hint="cs"/>
          <w:cs/>
        </w:rPr>
        <w:t>)</w:t>
      </w:r>
    </w:p>
    <w:p w14:paraId="68451F88" w14:textId="77777777" w:rsidR="00024FDC" w:rsidRPr="008E5364" w:rsidRDefault="00024FDC" w:rsidP="00024FDC">
      <w:pPr>
        <w:pStyle w:val="ListParagraph"/>
        <w:numPr>
          <w:ilvl w:val="0"/>
          <w:numId w:val="0"/>
        </w:numPr>
        <w:ind w:left="172"/>
        <w:rPr>
          <w:sz w:val="12"/>
          <w:szCs w:val="12"/>
        </w:rPr>
      </w:pPr>
    </w:p>
    <w:p w14:paraId="5A42E5D9" w14:textId="0965D936" w:rsidR="008D2635" w:rsidRPr="002641E7" w:rsidRDefault="008D2635" w:rsidP="00270D3D">
      <w:pPr>
        <w:pStyle w:val="NormalWeb"/>
        <w:spacing w:before="0" w:beforeAutospacing="0" w:after="200" w:afterAutospacing="0"/>
        <w:ind w:left="-283"/>
        <w:rPr>
          <w:rFonts w:ascii="Arial Unicode MS" w:eastAsia="Arial Unicode MS" w:hAnsi="Arial Unicode MS" w:cs="Arial Unicode MS"/>
          <w:lang w:bidi="ta-IN"/>
        </w:rPr>
      </w:pPr>
      <w:r w:rsidRPr="0009539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மெய்நிகர்</w:t>
      </w:r>
      <w:r w:rsidR="00095392" w:rsidRPr="0009539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  <w:r w:rsidRPr="0009539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நூலகத்தை </w:t>
      </w:r>
      <w:hyperlink r:id="rId23" w:history="1">
        <w:r w:rsidRPr="00095392">
          <w:rPr>
            <w:rStyle w:val="Hyperlink"/>
            <w:rFonts w:ascii="Arial Unicode MS" w:eastAsia="Arial Unicode MS" w:hAnsi="Arial Unicode MS" w:cs="Arial Unicode MS"/>
            <w:sz w:val="18"/>
            <w:szCs w:val="18"/>
          </w:rPr>
          <w:t>www.tdsb.on.ca/library</w:t>
        </w:r>
      </w:hyperlink>
      <w:r w:rsidRPr="00095392">
        <w:rPr>
          <w:rStyle w:val="Hyperlink"/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  <w:r w:rsidRPr="00095392">
        <w:rPr>
          <w:rStyle w:val="Hyperlink"/>
          <w:rFonts w:ascii="Arial Unicode MS" w:eastAsia="Arial Unicode MS" w:hAnsi="Arial Unicode MS" w:cs="Arial Unicode MS" w:hint="cs"/>
          <w:color w:val="auto"/>
          <w:sz w:val="18"/>
          <w:szCs w:val="18"/>
          <w:u w:val="none"/>
          <w:cs/>
          <w:lang w:bidi="ta-IN"/>
        </w:rPr>
        <w:t>என்ற</w:t>
      </w:r>
      <w:r w:rsidRPr="00095392"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u w:val="none"/>
          <w:cs/>
          <w:lang w:bidi="ta-IN"/>
        </w:rPr>
        <w:t xml:space="preserve"> </w:t>
      </w:r>
      <w:r w:rsidRPr="00095392">
        <w:rPr>
          <w:rStyle w:val="Hyperlink"/>
          <w:rFonts w:ascii="Arial Unicode MS" w:eastAsia="Arial Unicode MS" w:hAnsi="Arial Unicode MS" w:cs="Arial Unicode MS" w:hint="cs"/>
          <w:color w:val="auto"/>
          <w:sz w:val="18"/>
          <w:szCs w:val="18"/>
          <w:u w:val="none"/>
          <w:cs/>
          <w:lang w:bidi="ta-IN"/>
        </w:rPr>
        <w:t>வலைத்தளத்தில்</w:t>
      </w:r>
      <w:r w:rsidRPr="00095392"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u w:val="none"/>
          <w:cs/>
          <w:lang w:bidi="ta-IN"/>
        </w:rPr>
        <w:t xml:space="preserve"> அல்லது உங்களுடைய </w:t>
      </w:r>
      <w:r w:rsidRPr="00095392">
        <w:rPr>
          <w:rStyle w:val="Hyperlink"/>
          <w:rFonts w:ascii="Arial Unicode MS" w:eastAsia="Arial Unicode MS" w:hAnsi="Arial Unicode MS" w:cs="Arial Unicode MS" w:hint="cs"/>
          <w:color w:val="auto"/>
          <w:sz w:val="18"/>
          <w:szCs w:val="18"/>
          <w:u w:val="none"/>
          <w:cs/>
          <w:lang w:bidi="ta-IN"/>
        </w:rPr>
        <w:t>பாடசாலையின்</w:t>
      </w:r>
      <w:r w:rsidR="00421C70"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u w:val="none"/>
          <w:cs/>
          <w:lang w:bidi="ta-IN"/>
        </w:rPr>
        <w:t xml:space="preserve"> </w:t>
      </w:r>
      <w:r w:rsidR="00F509DC" w:rsidRPr="00095392">
        <w:rPr>
          <w:rStyle w:val="Hyperlink"/>
          <w:rFonts w:ascii="Arial Unicode MS" w:eastAsia="Arial Unicode MS" w:hAnsi="Arial Unicode MS" w:cs="Arial Unicode MS" w:hint="cs"/>
          <w:color w:val="auto"/>
          <w:sz w:val="18"/>
          <w:szCs w:val="18"/>
          <w:u w:val="none"/>
          <w:cs/>
          <w:lang w:bidi="ta-IN"/>
        </w:rPr>
        <w:lastRenderedPageBreak/>
        <w:t>வ</w:t>
      </w:r>
      <w:r w:rsidR="00950F15" w:rsidRPr="00095392">
        <w:rPr>
          <w:rStyle w:val="Hyperlink"/>
          <w:rFonts w:ascii="Arial Unicode MS" w:eastAsia="Arial Unicode MS" w:hAnsi="Arial Unicode MS" w:cs="Arial Unicode MS" w:hint="cs"/>
          <w:color w:val="auto"/>
          <w:sz w:val="18"/>
          <w:szCs w:val="18"/>
          <w:u w:val="none"/>
          <w:cs/>
          <w:lang w:bidi="ta-IN"/>
        </w:rPr>
        <w:t>லைப்பக்கம்</w:t>
      </w:r>
      <w:r w:rsidR="00950F15" w:rsidRPr="00095392"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u w:val="none"/>
          <w:cs/>
          <w:lang w:bidi="ta-IN"/>
        </w:rPr>
        <w:t xml:space="preserve"> </w:t>
      </w:r>
      <w:r w:rsidR="00950F15" w:rsidRPr="00095392">
        <w:rPr>
          <w:rStyle w:val="Hyperlink"/>
          <w:rFonts w:ascii="Arial Unicode MS" w:eastAsia="Arial Unicode MS" w:hAnsi="Arial Unicode MS" w:cs="Arial Unicode MS" w:hint="cs"/>
          <w:color w:val="auto"/>
          <w:sz w:val="18"/>
          <w:szCs w:val="18"/>
          <w:u w:val="none"/>
          <w:cs/>
          <w:lang w:bidi="ta-IN"/>
        </w:rPr>
        <w:t>அல்லது</w:t>
      </w:r>
      <w:r w:rsidR="00950F15" w:rsidRPr="00095392"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u w:val="none"/>
          <w:cs/>
          <w:lang w:bidi="ta-IN"/>
        </w:rPr>
        <w:t xml:space="preserve"> மாணவருக்கான உங்களுடைய </w:t>
      </w:r>
      <w:proofErr w:type="spellStart"/>
      <w:r w:rsidR="00950F15" w:rsidRPr="00095392">
        <w:rPr>
          <w:rFonts w:ascii="Arial Unicode MS" w:eastAsia="Arial Unicode MS" w:hAnsi="Arial Unicode MS" w:cs="Arial Unicode MS"/>
          <w:color w:val="000000"/>
          <w:sz w:val="18"/>
          <w:szCs w:val="18"/>
        </w:rPr>
        <w:t>Brightspace</w:t>
      </w:r>
      <w:proofErr w:type="spellEnd"/>
      <w:r w:rsidR="00950F15" w:rsidRPr="00095392">
        <w:rPr>
          <w:rFonts w:ascii="Arial Unicode MS" w:eastAsia="Arial Unicode MS" w:hAnsi="Arial Unicode MS" w:cs="Arial Unicode MS"/>
          <w:color w:val="000000"/>
          <w:sz w:val="18"/>
          <w:szCs w:val="18"/>
        </w:rPr>
        <w:t xml:space="preserve"> </w:t>
      </w:r>
      <w:r w:rsidR="00950F15" w:rsidRPr="0009539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 xml:space="preserve">வகுப்பறையூடாகத் </w:t>
      </w:r>
      <w:r w:rsidR="00F509DC" w:rsidRPr="00095392">
        <w:rPr>
          <w:rStyle w:val="Hyperlink"/>
          <w:rFonts w:ascii="Arial Unicode MS" w:eastAsia="Arial Unicode MS" w:hAnsi="Arial Unicode MS" w:cs="Arial Unicode MS"/>
          <w:color w:val="auto"/>
          <w:sz w:val="18"/>
          <w:szCs w:val="18"/>
          <w:u w:val="none"/>
          <w:cs/>
          <w:lang w:bidi="ta-IN"/>
        </w:rPr>
        <w:t>தேடிப்பாருங்கள்</w:t>
      </w:r>
      <w:r w:rsidR="00950F15">
        <w:rPr>
          <w:rStyle w:val="Hyperlink"/>
          <w:rFonts w:ascii="Arial Unicode MS" w:eastAsia="Arial Unicode MS" w:hAnsi="Arial Unicode MS" w:cs="Arial Unicode MS" w:hint="cs"/>
          <w:color w:val="auto"/>
          <w:u w:val="none"/>
          <w:cs/>
          <w:lang w:bidi="ta-IN"/>
        </w:rPr>
        <w:t>.</w:t>
      </w:r>
      <w:r w:rsidR="00950F15">
        <w:rPr>
          <w:rStyle w:val="Hyperlink"/>
          <w:rFonts w:ascii="Arial Unicode MS" w:eastAsia="Arial Unicode MS" w:hAnsi="Arial Unicode MS" w:cs="Arial Unicode MS"/>
          <w:color w:val="auto"/>
          <w:cs/>
          <w:lang w:bidi="ta-IN"/>
        </w:rPr>
        <w:t xml:space="preserve"> </w:t>
      </w:r>
    </w:p>
    <w:p w14:paraId="41E38C35" w14:textId="5B47D907" w:rsidR="00F509DC" w:rsidRPr="006002B2" w:rsidRDefault="00F509DC" w:rsidP="00F509DC">
      <w:pPr>
        <w:pStyle w:val="NormalWeb"/>
        <w:spacing w:before="200" w:beforeAutospacing="0" w:after="200" w:afterAutospacing="0"/>
        <w:ind w:left="-283"/>
        <w:rPr>
          <w:rFonts w:ascii="Arial Unicode MS" w:eastAsia="Arial Unicode MS" w:hAnsi="Arial Unicode MS" w:cs="Arial Unicode MS"/>
          <w:color w:val="000000"/>
          <w:sz w:val="18"/>
          <w:szCs w:val="18"/>
          <w:lang w:bidi="ta-IN"/>
        </w:rPr>
      </w:pPr>
      <w:r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வீட்டில்</w:t>
      </w:r>
      <w:r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மாணவர்களுடன் சேர்ந்து </w:t>
      </w:r>
      <w:r w:rsidR="006002B2" w:rsidRPr="006002B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மெய்நிகர் </w:t>
      </w:r>
      <w:r w:rsidR="006002B2" w:rsidRPr="006002B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நூலகத்தை </w:t>
      </w:r>
      <w:r w:rsidR="006002B2"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எப்படி</w:t>
      </w:r>
      <w:r w:rsidR="006002B2"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ப்</w:t>
      </w:r>
      <w:r w:rsidR="006002B2"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பயன்படுத்துவது</w:t>
      </w:r>
      <w:r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என்பது பற்றிய மேலதிக தகவல்களுக்கு, </w:t>
      </w:r>
      <w:r w:rsidRPr="006002B2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</w:rPr>
        <w:t>Parent</w:t>
      </w:r>
      <w:r w:rsidRPr="006002B2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ta-IN"/>
        </w:rPr>
        <w:t xml:space="preserve"> </w:t>
      </w:r>
      <w:r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என்ற</w:t>
      </w:r>
      <w:r w:rsidRPr="004B376C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</w:t>
      </w:r>
      <w:r w:rsidR="00BE2957" w:rsidRPr="004B376C">
        <w:rPr>
          <w:rFonts w:ascii="Arial Unicode MS" w:eastAsia="Arial Unicode MS" w:hAnsi="Arial Unicode MS" w:cs="Arial Unicode MS"/>
          <w:color w:val="000000"/>
          <w:sz w:val="18"/>
          <w:szCs w:val="18"/>
          <w:lang w:bidi="ta-IN"/>
        </w:rPr>
        <w:t>button</w:t>
      </w:r>
      <w:r w:rsidR="00BE2957" w:rsidRPr="004B376C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ஐ</w:t>
      </w:r>
      <w:r w:rsidRPr="006002B2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ta-IN"/>
        </w:rPr>
        <w:t xml:space="preserve"> </w:t>
      </w:r>
      <w:r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இடதுபக்க</w:t>
      </w:r>
      <w:r w:rsidRPr="006002B2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ta-IN"/>
        </w:rPr>
        <w:t xml:space="preserve"> </w:t>
      </w:r>
      <w:r w:rsidRPr="006002B2">
        <w:rPr>
          <w:rFonts w:ascii="Arial Unicode MS" w:eastAsia="Arial Unicode MS" w:hAnsi="Arial Unicode MS" w:cs="Arial Unicode MS"/>
          <w:color w:val="000000"/>
          <w:sz w:val="18"/>
          <w:szCs w:val="18"/>
        </w:rPr>
        <w:t>toolbar</w:t>
      </w:r>
      <w:r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இல்</w:t>
      </w:r>
      <w:r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 xml:space="preserve"> தேடி</w:t>
      </w:r>
      <w:r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ப்</w:t>
      </w:r>
      <w:r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பாருங்</w:t>
      </w:r>
      <w:r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bidi="ta-IN"/>
        </w:rPr>
        <w:t>கள்</w:t>
      </w:r>
      <w:r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bidi="ta-IN"/>
        </w:rPr>
        <w:t>.</w:t>
      </w:r>
    </w:p>
    <w:p w14:paraId="39D9F354" w14:textId="77777777" w:rsidR="00F75191" w:rsidRPr="00F75191" w:rsidRDefault="00C70AFB" w:rsidP="00F75191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color w:val="F79646" w:themeColor="accent6"/>
          <w:sz w:val="6"/>
          <w:szCs w:val="4"/>
          <w:shd w:val="clear" w:color="auto" w:fill="FFFFFF"/>
        </w:rPr>
      </w:pPr>
      <w:r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மெய்நிகர் நூலக </w:t>
      </w:r>
      <w:r w:rsidR="006002B2"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ஆதார</w:t>
      </w:r>
      <w:r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வளங்கள் </w:t>
      </w:r>
      <w:r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பலவற்றை</w:t>
      </w:r>
      <w:r w:rsidR="006B7B32"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வீட்டிலிருந்து</w:t>
      </w:r>
      <w:r w:rsidR="006002B2"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6B7B32"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அணுகுவதற்காக</w:t>
      </w:r>
      <w:r w:rsidR="006002B2"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த்</w:t>
      </w:r>
      <w:r w:rsidR="006002B2"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6B7B32"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தயவுசெய்து </w:t>
      </w:r>
      <w:r w:rsidR="006B7B32" w:rsidRPr="006002B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உங்களுடைய</w:t>
      </w:r>
      <w:r w:rsidR="006B7B32"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பிள்ளையின் ஆசிரியரிடம் </w:t>
      </w:r>
      <w:r w:rsidR="006B7B32" w:rsidRPr="00F7519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>மெய்நிகர் நூலக கடவுச்சொல் தகவல்</w:t>
      </w:r>
      <w:r w:rsidR="006002B2" w:rsidRPr="00F75191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கள்</w:t>
      </w:r>
      <w:r w:rsidR="006002B2" w:rsidRPr="00F7519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</w:t>
      </w:r>
      <w:r w:rsidR="006B7B32" w:rsidRPr="00F7519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>பக்க</w:t>
      </w:r>
      <w:r w:rsidR="006B7B32" w:rsidRPr="00F75191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ம்</w:t>
      </w:r>
      <w:r w:rsidR="006B7B32" w:rsidRPr="00F7519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ஒன்றைக் </w:t>
      </w:r>
      <w:r w:rsidR="006B7B32" w:rsidRPr="006002B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கேளுங்கள்.</w:t>
      </w:r>
      <w:r w:rsidR="007B34F0" w:rsidRPr="002641E7">
        <w:rPr>
          <w:rFonts w:ascii="Arial Unicode MS" w:eastAsia="Arial Unicode MS" w:hAnsi="Arial Unicode MS" w:cs="Arial Unicode MS"/>
          <w:color w:val="000000"/>
        </w:rPr>
        <w:br/>
      </w:r>
      <w:bookmarkEnd w:id="4"/>
    </w:p>
    <w:p w14:paraId="35ADED06" w14:textId="5B9759C4" w:rsidR="00950F15" w:rsidRPr="00F75191" w:rsidRDefault="00950F15" w:rsidP="00F75191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</w:rPr>
      </w:pPr>
      <w:r w:rsidRPr="00F7519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பெப்ரவரி</w:t>
      </w:r>
      <w:r w:rsidRPr="00F75191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</w:t>
      </w:r>
      <w:r w:rsidR="006C2015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மாதம்</w:t>
      </w:r>
      <w:r w:rsidR="006C2015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பாலர்</w:t>
      </w:r>
      <w:r w:rsidR="008A3719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வகுப்பு</w:t>
      </w:r>
      <w:r w:rsidR="006C2015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களுக்குப்</w:t>
      </w:r>
      <w:r w:rsidRPr="00F75191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பதிவு</w:t>
      </w:r>
      <w:r w:rsidR="006C2015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செய்யும்</w:t>
      </w:r>
      <w:r w:rsidR="006C2015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</w:t>
      </w:r>
      <w:r w:rsidR="00F75191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மாதமாகும்</w:t>
      </w:r>
    </w:p>
    <w:p w14:paraId="1D384BC8" w14:textId="26703C69" w:rsidR="00D208B2" w:rsidRPr="00F75191" w:rsidRDefault="00526DE9" w:rsidP="00F75191">
      <w:pPr>
        <w:spacing w:after="0" w:line="240" w:lineRule="auto"/>
        <w:ind w:left="-288" w:firstLine="18"/>
        <w:rPr>
          <w:rFonts w:ascii="Arial Unicode MS" w:eastAsia="Arial Unicode MS" w:hAnsi="Arial Unicode MS" w:cs="Arial Unicode MS"/>
          <w:sz w:val="18"/>
          <w:szCs w:val="18"/>
          <w:lang w:bidi="ta-IN"/>
        </w:rPr>
      </w:pPr>
      <w:r w:rsidRPr="00F75191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மேலதிக</w:t>
      </w:r>
      <w:r w:rsidRPr="00F75191">
        <w:rPr>
          <w:rFonts w:ascii="Arial Unicode MS" w:eastAsia="Arial Unicode MS" w:hAnsi="Arial Unicode MS" w:cs="Arial Unicode MS"/>
          <w:b/>
          <w:bCs/>
          <w:sz w:val="18"/>
          <w:szCs w:val="18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தகவல்களுக்கும்</w:t>
      </w:r>
      <w:r w:rsidRPr="00F75191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பதிவு</w:t>
      </w:r>
      <w:r w:rsidR="006C2015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செய்வதற்கான</w:t>
      </w:r>
      <w:r w:rsidR="006C2015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தெரிவுகள் பற்றி</w:t>
      </w:r>
    </w:p>
    <w:p w14:paraId="22FC104A" w14:textId="0DDEE2F6" w:rsidR="00526DE9" w:rsidRPr="00F75191" w:rsidRDefault="00526DE9" w:rsidP="00F75191">
      <w:pPr>
        <w:spacing w:line="240" w:lineRule="auto"/>
        <w:ind w:left="-283" w:firstLine="13"/>
        <w:rPr>
          <w:rStyle w:val="Hyperlink"/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</w:pPr>
      <w:r w:rsidRPr="00F75191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அறிவதற்கு</w:t>
      </w:r>
      <w:r w:rsidR="00F75191" w:rsidRPr="00F75191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ம்</w:t>
      </w:r>
      <w:r w:rsidR="00F75191" w:rsidRPr="00F75191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: </w:t>
      </w:r>
      <w:hyperlink r:id="rId24" w:history="1">
        <w:r w:rsidRPr="00F75191">
          <w:rPr>
            <w:rStyle w:val="Hyperlink"/>
            <w:rFonts w:ascii="Arial Unicode MS" w:eastAsia="Arial Unicode MS" w:hAnsi="Arial Unicode MS" w:cs="Arial Unicode MS"/>
            <w:sz w:val="18"/>
            <w:szCs w:val="18"/>
            <w:shd w:val="clear" w:color="auto" w:fill="FFFFFF"/>
          </w:rPr>
          <w:t>www.tdsb.on.ca/kindergarten</w:t>
        </w:r>
      </w:hyperlink>
      <w:r w:rsidRPr="00F75191">
        <w:rPr>
          <w:rStyle w:val="Hyperlink"/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.</w:t>
      </w:r>
    </w:p>
    <w:p w14:paraId="7BFA7B81" w14:textId="076A06DB" w:rsidR="00526DE9" w:rsidRPr="00F75191" w:rsidRDefault="00526DE9" w:rsidP="00F75191">
      <w:pPr>
        <w:spacing w:line="240" w:lineRule="auto"/>
        <w:ind w:left="-283" w:firstLine="13"/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lang w:bidi="ta-IN"/>
        </w:rPr>
      </w:pPr>
      <w:r w:rsidRPr="00F7519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மெய்நிகர்</w:t>
      </w:r>
      <w:r w:rsidRPr="00F75191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களப்</w:t>
      </w:r>
      <w:r w:rsidRPr="00F75191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பயணங்கள்</w:t>
      </w:r>
      <w:r w:rsidRPr="00F75191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மற்றும்</w:t>
      </w:r>
      <w:r w:rsidRPr="00F75191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சிறப்பு</w:t>
      </w:r>
      <w:r w:rsidR="00F75191" w:rsidRPr="00F7519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க்</w:t>
      </w:r>
      <w:r w:rsidR="00F75191" w:rsidRPr="00F75191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 xml:space="preserve"> </w:t>
      </w:r>
      <w:r w:rsidRPr="00F7519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2"/>
          <w:szCs w:val="20"/>
          <w:shd w:val="clear" w:color="auto" w:fill="FFFFFF"/>
          <w:cs/>
          <w:lang w:bidi="ta-IN"/>
        </w:rPr>
        <w:t>கூட்டங்கள்</w:t>
      </w:r>
    </w:p>
    <w:p w14:paraId="47C2C575" w14:textId="12A1EFAC" w:rsidR="00D208B2" w:rsidRPr="003722D4" w:rsidRDefault="00D208B2" w:rsidP="00216865">
      <w:pPr>
        <w:shd w:val="clear" w:color="auto" w:fill="FFFFFF"/>
        <w:spacing w:line="240" w:lineRule="auto"/>
        <w:ind w:left="-284" w:right="-270"/>
        <w:rPr>
          <w:rFonts w:ascii="Arial Unicode MS" w:eastAsia="Arial Unicode MS" w:hAnsi="Arial Unicode MS" w:cs="Arial Unicode MS"/>
          <w:sz w:val="18"/>
          <w:szCs w:val="18"/>
          <w:lang w:val="en-US" w:eastAsia="en-CA" w:bidi="ta-IN"/>
        </w:rPr>
      </w:pPr>
      <w:r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அண்மையில்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, </w:t>
      </w:r>
      <w:r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தரம்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3</w:t>
      </w:r>
      <w:r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மற்றும்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F75191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தரம்</w:t>
      </w:r>
      <w:r w:rsidR="00F75191"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6</w:t>
      </w:r>
      <w:r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ஆசிரியர்கள்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F75191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பலர்</w:t>
      </w:r>
      <w:r w:rsidR="00F75191"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தொழில்சார் கற்றல் வாய்ப்புகளை</w:t>
      </w:r>
      <w:r w:rsidR="00F75191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த்</w:t>
      </w:r>
      <w:r w:rsidR="00F75191"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தொடர்ச்சியாகப் 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பயன்படுத்தியிருந்தனர்.</w:t>
      </w:r>
      <w:r w:rsidR="003722D4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 மாணவர்களும்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BE2957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நிகழ்நேர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,</w:t>
      </w:r>
      <w:r w:rsidR="003722D4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ஊடாட்டமுள்ள</w:t>
      </w:r>
      <w:r w:rsidR="003722D4"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மெய்நிகர் கூட்ட</w:t>
      </w:r>
      <w:r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ங்கள்</w:t>
      </w:r>
      <w:r w:rsidR="00421C70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மற்றும் களப்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பயணங்களி</w:t>
      </w:r>
      <w:r w:rsidR="003722D4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ல்</w:t>
      </w:r>
      <w:r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C9296D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</w:t>
      </w:r>
      <w:r w:rsidR="002E6F24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ங்குபற்றினர்</w:t>
      </w:r>
      <w:r w:rsidR="002E6F24"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.</w:t>
      </w:r>
      <w:r w:rsidR="002E6F24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எழுச்சியூட்டும்</w:t>
      </w:r>
      <w:r w:rsidR="002E6F24"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இந்த </w:t>
      </w:r>
      <w:r w:rsidR="002E6F24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வாரங்களில்</w:t>
      </w:r>
      <w:r w:rsidR="002E6F24"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, </w:t>
      </w:r>
      <w:r w:rsidR="002E6F24" w:rsidRPr="003722D4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3,000</w:t>
      </w:r>
      <w:r w:rsidR="002E6F24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க்கு</w:t>
      </w:r>
      <w:r w:rsidR="002E6F24"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மேற்பட்ட மாணவர்களும்</w:t>
      </w:r>
      <w:r w:rsidR="002E6F24" w:rsidRPr="003722D4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160 </w:t>
      </w:r>
      <w:r w:rsidR="002E6F24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க்கு</w:t>
      </w:r>
      <w:r w:rsidR="002E6F24"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மேற்பட்ட ஆசிரியர்களும் </w:t>
      </w:r>
      <w:r w:rsidR="003722D4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இந்த</w:t>
      </w:r>
      <w:r w:rsidR="003722D4"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நிகழ்சி</w:t>
      </w:r>
      <w:r w:rsidR="003722D4" w:rsidRPr="003722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மூலம்</w:t>
      </w:r>
      <w:r w:rsidR="008A371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2E6F24" w:rsidRPr="003722D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பயனடைந்தனர். </w:t>
      </w:r>
    </w:p>
    <w:p w14:paraId="787BA599" w14:textId="41F6AA5A" w:rsidR="00140F8E" w:rsidRDefault="007B34F0" w:rsidP="00140F8E">
      <w:pPr>
        <w:spacing w:line="240" w:lineRule="auto"/>
        <w:ind w:left="-270" w:right="-180" w:hanging="270"/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</w:pPr>
      <w:r w:rsidRPr="002641E7">
        <w:rPr>
          <w:rFonts w:ascii="Arial Unicode MS" w:eastAsia="Arial Unicode MS" w:hAnsi="Arial Unicode MS" w:cs="Arial Unicode MS"/>
          <w:noProof/>
          <w:color w:val="000000"/>
          <w:szCs w:val="24"/>
          <w:bdr w:val="none" w:sz="0" w:space="0" w:color="auto" w:frame="1"/>
          <w:lang w:val="en-US" w:bidi="ta-IN"/>
        </w:rPr>
        <w:drawing>
          <wp:anchor distT="0" distB="0" distL="114300" distR="114300" simplePos="0" relativeHeight="251659264" behindDoc="0" locked="0" layoutInCell="1" allowOverlap="1" wp14:anchorId="3DF700EC" wp14:editId="50372283">
            <wp:simplePos x="0" y="0"/>
            <wp:positionH relativeFrom="column">
              <wp:posOffset>-130175</wp:posOffset>
            </wp:positionH>
            <wp:positionV relativeFrom="paragraph">
              <wp:posOffset>13335</wp:posOffset>
            </wp:positionV>
            <wp:extent cx="1369060" cy="2065020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CFE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தரம் </w:t>
      </w:r>
      <w:r w:rsidR="00092CFE" w:rsidRPr="00683BE8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 w:bidi="ta-IN"/>
        </w:rPr>
        <w:t>3</w:t>
      </w:r>
      <w:r w:rsidR="00092CFE" w:rsidRP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 xml:space="preserve"> </w:t>
      </w:r>
      <w:r w:rsidR="003722D4" w:rsidRP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மெய்நிகர்</w:t>
      </w:r>
      <w:r w:rsidR="003722D4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 xml:space="preserve"> </w:t>
      </w:r>
      <w:r w:rsid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கூட்டங்களில்</w:t>
      </w:r>
      <w:r w:rsid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 xml:space="preserve"> </w:t>
      </w:r>
      <w:r w:rsidR="006C2653" w:rsidRPr="00140F8E">
        <w:rPr>
          <w:rFonts w:ascii="Arial Unicode MS" w:eastAsia="Arial Unicode MS" w:hAnsi="Arial Unicode MS" w:cs="Arial Unicode MS" w:hint="cs"/>
          <w:sz w:val="18"/>
          <w:szCs w:val="18"/>
          <w:cs/>
          <w:lang w:val="en-US" w:eastAsia="en-CA" w:bidi="ta-IN"/>
        </w:rPr>
        <w:t>படைப்பாற்றல்மிக்க</w:t>
      </w:r>
      <w:r w:rsidR="006C2653" w:rsidRPr="00140F8E">
        <w:rPr>
          <w:rFonts w:ascii="Arial Unicode MS" w:eastAsia="Arial Unicode MS" w:hAnsi="Arial Unicode MS" w:cs="Arial Unicode MS"/>
          <w:sz w:val="18"/>
          <w:szCs w:val="18"/>
          <w:cs/>
          <w:lang w:val="en-US" w:eastAsia="en-CA" w:bidi="ta-IN"/>
        </w:rPr>
        <w:t xml:space="preserve"> </w:t>
      </w:r>
      <w:r w:rsidR="00683BE8" w:rsidRPr="00140F8E">
        <w:rPr>
          <w:rFonts w:ascii="Arial Unicode MS" w:eastAsia="Arial Unicode MS" w:hAnsi="Arial Unicode MS" w:cs="Arial Unicode MS"/>
          <w:sz w:val="18"/>
          <w:szCs w:val="18"/>
          <w:cs/>
          <w:lang w:val="en-US" w:eastAsia="en-CA" w:bidi="ta-IN"/>
        </w:rPr>
        <w:t xml:space="preserve"> </w:t>
      </w:r>
      <w:r w:rsidR="006C2653" w:rsidRPr="00140F8E">
        <w:rPr>
          <w:rFonts w:ascii="Arial Unicode MS" w:eastAsia="Arial Unicode MS" w:hAnsi="Arial Unicode MS" w:cs="Arial Unicode MS" w:hint="cs"/>
          <w:sz w:val="18"/>
          <w:szCs w:val="18"/>
          <w:cs/>
          <w:lang w:val="en-US" w:eastAsia="en-CA" w:bidi="ta-IN"/>
        </w:rPr>
        <w:t>கலை நிகழ்வு</w:t>
      </w:r>
      <w:r w:rsid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</w:t>
      </w:r>
      <w:r w:rsid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ளும்,</w:t>
      </w:r>
      <w:r w:rsid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 xml:space="preserve"> </w:t>
      </w:r>
      <w:r w:rsidR="00092CFE" w:rsidRP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சவாலான</w:t>
      </w:r>
      <w:r w:rsidR="00092CFE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இந்த</w:t>
      </w:r>
      <w:r w:rsidR="00DB5BF1" w:rsidRP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க்</w:t>
      </w:r>
      <w:r w:rsidR="00DB5BF1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கால</w:t>
      </w:r>
      <w:r w:rsidR="00683BE8" w:rsidRP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கட்டத்தில்</w:t>
      </w:r>
      <w:r w:rsidR="00683BE8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092CFE" w:rsidRP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உடல்ரீதியாக</w:t>
      </w:r>
      <w:r w:rsidR="00602C3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ச்</w:t>
      </w:r>
      <w:r w:rsidR="00602C3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092CFE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சுறுசுறுப்பாக இருக்கவேண்டிய</w:t>
      </w:r>
      <w:r w:rsidR="00092CFE" w:rsidRP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தன்</w:t>
      </w:r>
      <w:r w:rsidR="00092CFE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முக்கியத்து</w:t>
      </w:r>
      <w:r w:rsidR="00DB5BF1" w:rsidRP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</w:t>
      </w:r>
      <w:r w:rsidR="00092CFE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ம் </w:t>
      </w:r>
      <w:r w:rsidR="001A10B6" w:rsidRP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பற்றி</w:t>
      </w:r>
      <w:r w:rsidR="00602C3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அறி</w:t>
      </w:r>
      <w:r w:rsidR="00602C3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ந்து</w:t>
      </w:r>
      <w:r w:rsidR="00140F8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602C3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கொள்வதற்கான</w:t>
      </w:r>
      <w:r w:rsidR="00602C3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அடிப்படை</w:t>
      </w:r>
      <w:r w:rsidR="001A10B6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6C265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உடல்</w:t>
      </w:r>
      <w:r w:rsidR="006C265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1A10B6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அசைவு</w:t>
      </w:r>
      <w:r w:rsidR="006C265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க்கான</w:t>
      </w:r>
      <w:r w:rsidR="006C265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1A10B6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683BE8" w:rsidRPr="00140F8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நிகழ்வுகளும்</w:t>
      </w:r>
      <w:r w:rsidR="001A10B6" w:rsidRPr="00683BE8">
        <w:rPr>
          <w:rFonts w:ascii="Arial Unicode MS" w:eastAsia="Arial Unicode MS" w:hAnsi="Arial Unicode MS" w:cs="Arial Unicode MS"/>
          <w:color w:val="000000"/>
          <w:sz w:val="20"/>
          <w:szCs w:val="20"/>
          <w:cs/>
          <w:lang w:eastAsia="en-CA" w:bidi="ta-IN"/>
        </w:rPr>
        <w:t xml:space="preserve"> </w:t>
      </w:r>
      <w:r w:rsidR="00683BE8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உள்ளட</w:t>
      </w:r>
      <w:r w:rsidR="00683BE8" w:rsidRPr="00683B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ங்</w:t>
      </w:r>
      <w:r w:rsidR="001A10B6" w:rsidRPr="00683B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கியிருந்தன.</w:t>
      </w:r>
    </w:p>
    <w:p w14:paraId="489E73A5" w14:textId="53620D53" w:rsidR="00C5487A" w:rsidRPr="00FE5463" w:rsidRDefault="00172B74" w:rsidP="00216865">
      <w:pPr>
        <w:spacing w:line="240" w:lineRule="auto"/>
        <w:ind w:left="-270" w:hanging="270"/>
        <w:rPr>
          <w:rFonts w:ascii="Arial Unicode MS" w:eastAsia="Arial Unicode MS" w:hAnsi="Arial Unicode MS" w:cs="Arial Unicode MS"/>
          <w:color w:val="000000"/>
          <w:sz w:val="18"/>
          <w:szCs w:val="18"/>
          <w:rtl/>
          <w:cs/>
          <w:lang w:eastAsia="en-CA"/>
        </w:rPr>
      </w:pPr>
      <w:r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தரம் </w:t>
      </w:r>
      <w:r w:rsidRPr="008E5364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6</w:t>
      </w:r>
      <w:r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மெய்நிகர்</w:t>
      </w:r>
      <w:r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பயணங்க</w:t>
      </w:r>
      <w:r w:rsidR="00F661AA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ள்</w:t>
      </w:r>
      <w:r w:rsidR="00FE5463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,</w:t>
      </w:r>
      <w:r w:rsidR="00F661AA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ஸ்கா</w:t>
      </w:r>
      <w:r w:rsidR="00F661AA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போ</w:t>
      </w:r>
      <w:r w:rsidR="008F3B92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ரோ</w:t>
      </w:r>
      <w:r w:rsidR="008F3B92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F661AA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வெளிப்புற</w:t>
      </w:r>
      <w:r w:rsidR="00D95F3C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க்</w:t>
      </w:r>
      <w:r w:rsidR="00D95F3C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F661AA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கல்வி</w:t>
      </w:r>
      <w:r w:rsidR="00D95F3C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ப்</w:t>
      </w:r>
      <w:r w:rsidR="00D95F3C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FE5463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பாடசாலை</w:t>
      </w:r>
      <w:r w:rsidR="00D95F3C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யுடன்</w:t>
      </w:r>
      <w:r w:rsidR="00D95F3C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D95F3C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பல்லுயிர்</w:t>
      </w:r>
      <w:r w:rsidR="00D95F3C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D95F3C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வாழ்</w:t>
      </w:r>
      <w:r w:rsidR="00D95F3C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நிலை</w:t>
      </w:r>
      <w:r w:rsidR="00D95F3C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பற்றிக்</w:t>
      </w:r>
      <w:r w:rsidR="00D95F3C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D95F3C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கவனம் செலுத்தும்</w:t>
      </w:r>
      <w:r w:rsidR="00D95F3C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வெ</w:t>
      </w:r>
      <w:r w:rsidR="008F3B92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ளிப்புற</w:t>
      </w:r>
      <w:r w:rsidR="008F3B92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ப்</w:t>
      </w:r>
      <w:r w:rsidR="008F3B92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பயணங்க</w:t>
      </w:r>
      <w:r w:rsidR="00D95F3C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ளுடன்</w:t>
      </w:r>
      <w:r w:rsidR="00D95F3C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8F3B92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தொடர்புபட்டிருந்த</w:t>
      </w:r>
      <w:r w:rsidR="006C2653" w:rsidRPr="008E536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ன</w:t>
      </w:r>
      <w:r w:rsidR="008F3B92" w:rsidRPr="008E536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.</w:t>
      </w:r>
      <w:r w:rsidR="007B34F0" w:rsidRPr="008E5364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br/>
      </w:r>
      <w:r w:rsidR="007B34F0" w:rsidRPr="00FE5463">
        <w:rPr>
          <w:rFonts w:ascii="Arial Unicode MS" w:eastAsia="Arial Unicode MS" w:hAnsi="Arial Unicode MS" w:cs="Arial Unicode MS"/>
          <w:color w:val="000000"/>
          <w:szCs w:val="24"/>
          <w:lang w:eastAsia="en-CA"/>
        </w:rPr>
        <w:br/>
      </w:r>
      <w:r w:rsidR="0097002B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புதிய திறன்களைக் கற்றறிந்து கொள்ளும் </w:t>
      </w:r>
      <w:r w:rsidR="0097002B" w:rsidRPr="00FE546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பொருட்டு</w:t>
      </w:r>
      <w:r w:rsidR="0097002B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C5487A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ஆசிரியர்கள் </w:t>
      </w:r>
      <w:r w:rsidR="00C5487A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lastRenderedPageBreak/>
        <w:t>ஒருவருடன் ஒருவர் இணைந்</w:t>
      </w:r>
      <w:r w:rsidR="00C5487A" w:rsidRPr="00FE546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து</w:t>
      </w:r>
      <w:r w:rsidR="00C5487A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97002B" w:rsidRPr="00FE546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செயலாற்றும்</w:t>
      </w:r>
      <w:r w:rsidR="0097002B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C5487A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வே</w:t>
      </w:r>
      <w:r w:rsidR="00C5487A" w:rsidRPr="00FE546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ளை</w:t>
      </w:r>
      <w:r w:rsidR="00C5487A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யில்</w:t>
      </w:r>
      <w:r w:rsidR="00C5487A" w:rsidRPr="00FE546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மாணவர்கள்</w:t>
      </w:r>
      <w:r w:rsidR="00C5487A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97002B" w:rsidRPr="00FE546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கற்றலி</w:t>
      </w:r>
      <w:r w:rsidR="00C5487A" w:rsidRPr="00FE546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ல்</w:t>
      </w:r>
      <w:r w:rsidR="00C5487A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தீவிரமாக </w:t>
      </w:r>
      <w:r w:rsidR="0097002B" w:rsidRPr="00FE546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ஈடுபட்டிருந்தனர்</w:t>
      </w:r>
      <w:r w:rsidR="00440DB5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.</w:t>
      </w:r>
      <w:r w:rsidR="00C5487A" w:rsidRPr="00FE546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 </w:t>
      </w:r>
    </w:p>
    <w:p w14:paraId="224B187C" w14:textId="46D6C7EB" w:rsidR="00270D3D" w:rsidRPr="006C2015" w:rsidRDefault="006C2015" w:rsidP="00216865">
      <w:pPr>
        <w:spacing w:line="240" w:lineRule="auto"/>
        <w:ind w:left="-270" w:hanging="14"/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</w:rPr>
      </w:pPr>
      <w:r w:rsidRPr="006C2015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cs/>
          <w:lang w:bidi="ta-IN"/>
        </w:rPr>
        <w:t>மெய்நிகர்</w:t>
      </w:r>
      <w:r w:rsidRPr="006C2015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</w:rPr>
        <w:t xml:space="preserve"> </w:t>
      </w:r>
      <w:r w:rsidRPr="006C2015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cs/>
          <w:lang w:bidi="ta-IN"/>
        </w:rPr>
        <w:t>பாடசாலைகளின்</w:t>
      </w:r>
      <w:r w:rsidRPr="006C2015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</w:rPr>
        <w:t xml:space="preserve"> </w:t>
      </w:r>
      <w:r w:rsidRPr="006C2015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cs/>
          <w:lang w:bidi="ta-IN"/>
        </w:rPr>
        <w:t>பணியாளர்</w:t>
      </w:r>
      <w:r w:rsidRPr="006C2015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</w:rPr>
        <w:t xml:space="preserve"> </w:t>
      </w:r>
      <w:r w:rsidRPr="006C2015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cs/>
          <w:lang w:bidi="ta-IN"/>
        </w:rPr>
        <w:t>விபரக்கொத்து</w:t>
      </w:r>
      <w:r w:rsidRPr="006C2015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</w:rPr>
        <w:t xml:space="preserve"> </w:t>
      </w:r>
    </w:p>
    <w:p w14:paraId="1BB9F065" w14:textId="2DB86110" w:rsidR="002D293A" w:rsidRPr="003310C8" w:rsidRDefault="002D293A" w:rsidP="00270D3D">
      <w:pPr>
        <w:spacing w:line="240" w:lineRule="auto"/>
        <w:ind w:left="-284"/>
        <w:rPr>
          <w:rFonts w:ascii="Arial Unicode MS" w:eastAsia="Arial Unicode MS" w:hAnsi="Arial Unicode MS" w:cs="Arial Unicode MS"/>
          <w:sz w:val="18"/>
          <w:szCs w:val="18"/>
          <w:lang w:bidi="ta-IN"/>
        </w:rPr>
      </w:pPr>
      <w:r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இலகுவில்</w:t>
      </w:r>
      <w:r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பார்வையிடுவதற்காக </w:t>
      </w:r>
      <w:r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மெய்நிகர்</w:t>
      </w:r>
      <w:r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பாடசாலை நிர்வாகக் குழுவினரின் விபரக்கொத்து </w:t>
      </w:r>
      <w:r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கீழ்வருமாறு</w:t>
      </w:r>
      <w:r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.</w:t>
      </w:r>
      <w:r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 ஒவ்வொரு</w:t>
      </w:r>
      <w:r w:rsidR="003310C8"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கற்</w:t>
      </w:r>
      <w:r w:rsidR="003310C8"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ற</w:t>
      </w:r>
      <w:r w:rsidR="003310C8"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ல்</w:t>
      </w:r>
      <w:r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மைய</w:t>
      </w:r>
      <w:r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த்</w:t>
      </w:r>
      <w:r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திலுமிருக்கும்</w:t>
      </w:r>
      <w:r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அதிபர்கள்</w:t>
      </w:r>
      <w:r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754AD5"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மற்றும் </w:t>
      </w:r>
      <w:r w:rsidR="00754AD5"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துணை</w:t>
      </w:r>
      <w:r w:rsidR="00754AD5"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754AD5"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அதி</w:t>
      </w:r>
      <w:r w:rsidR="00754AD5"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பர்</w:t>
      </w:r>
      <w:r w:rsidR="00754AD5"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கள்</w:t>
      </w:r>
      <w:r w:rsidR="003310C8"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தர</w:t>
      </w:r>
      <w:r w:rsidR="003310C8"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ங்களுக்</w:t>
      </w:r>
      <w:r w:rsidR="00216865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கமைய</w:t>
      </w:r>
      <w:r w:rsidR="00216865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216865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அமர்த்தப்பட்</w:t>
      </w:r>
      <w:r w:rsidR="003310C8" w:rsidRPr="003310C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டுள்ளனர்</w:t>
      </w:r>
      <w:r w:rsidR="003310C8"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. </w:t>
      </w:r>
      <w:r w:rsidRPr="003310C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</w:p>
    <w:p w14:paraId="67774F9E" w14:textId="77777777" w:rsidR="00987C0E" w:rsidRDefault="000F712E" w:rsidP="00270D3D">
      <w:pPr>
        <w:spacing w:line="240" w:lineRule="auto"/>
        <w:ind w:left="-284"/>
        <w:rPr>
          <w:rStyle w:val="Hyperlink"/>
          <w:rFonts w:ascii="Arial Unicode MS" w:eastAsia="Arial Unicode MS" w:hAnsi="Arial Unicode MS" w:cs="Arial Unicode MS"/>
          <w:color w:val="2452D7"/>
          <w:sz w:val="18"/>
          <w:szCs w:val="18"/>
        </w:rPr>
      </w:pPr>
      <w:hyperlink r:id="rId27" w:history="1"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கற்றல்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மையம்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1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மெய்நிகர்</w:t>
        </w:r>
        <w:r w:rsidR="00987C0E" w:rsidRPr="00987C0E">
          <w:rPr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ஆரம்பநிலைப்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பாடசாலை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</w:hyperlink>
      <w:r w:rsidR="00987C0E" w:rsidRPr="00987C0E">
        <w:rPr>
          <w:rStyle w:val="e2ma-style"/>
          <w:rFonts w:ascii="Arial Unicode MS" w:eastAsia="Arial Unicode MS" w:hAnsi="Arial Unicode MS" w:cs="Arial Unicode MS"/>
          <w:color w:val="333333"/>
          <w:sz w:val="18"/>
          <w:szCs w:val="18"/>
        </w:rPr>
        <w:t> </w:t>
      </w:r>
      <w:r w:rsidR="00987C0E" w:rsidRPr="00987C0E">
        <w:rPr>
          <w:rFonts w:ascii="Arial Unicode MS" w:eastAsia="Arial Unicode MS" w:hAnsi="Arial Unicode MS" w:cs="Arial Unicode MS"/>
          <w:color w:val="333333"/>
          <w:sz w:val="18"/>
          <w:szCs w:val="18"/>
        </w:rPr>
        <w:br/>
      </w:r>
      <w:hyperlink r:id="rId28" w:history="1"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கற்றல்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மையம்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2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மெய்நிகர்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ஆரம்பநிலைப்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பாடசாலை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</w:hyperlink>
      <w:r w:rsidR="00987C0E" w:rsidRPr="00987C0E">
        <w:rPr>
          <w:rStyle w:val="e2ma-style"/>
          <w:rFonts w:ascii="Arial Unicode MS" w:eastAsia="Arial Unicode MS" w:hAnsi="Arial Unicode MS" w:cs="Arial Unicode MS"/>
          <w:color w:val="333333"/>
          <w:sz w:val="18"/>
          <w:szCs w:val="18"/>
        </w:rPr>
        <w:t> </w:t>
      </w:r>
      <w:r w:rsidR="00987C0E" w:rsidRPr="00987C0E">
        <w:rPr>
          <w:rFonts w:ascii="Arial Unicode MS" w:eastAsia="Arial Unicode MS" w:hAnsi="Arial Unicode MS" w:cs="Arial Unicode MS"/>
          <w:color w:val="333333"/>
          <w:sz w:val="18"/>
          <w:szCs w:val="18"/>
        </w:rPr>
        <w:br/>
      </w:r>
      <w:hyperlink r:id="rId29" w:history="1"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கற்றல்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மையம்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3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மெய்நிகர்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ஆரம்பநிலைப்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பாடசாலை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</w:hyperlink>
      <w:r w:rsidR="00987C0E" w:rsidRPr="00987C0E">
        <w:rPr>
          <w:rStyle w:val="e2ma-style"/>
          <w:rFonts w:ascii="Arial Unicode MS" w:eastAsia="Arial Unicode MS" w:hAnsi="Arial Unicode MS" w:cs="Arial Unicode MS"/>
          <w:color w:val="333333"/>
          <w:sz w:val="18"/>
          <w:szCs w:val="18"/>
        </w:rPr>
        <w:t> </w:t>
      </w:r>
      <w:r w:rsidR="00987C0E" w:rsidRPr="00987C0E">
        <w:rPr>
          <w:rFonts w:ascii="Arial Unicode MS" w:eastAsia="Arial Unicode MS" w:hAnsi="Arial Unicode MS" w:cs="Arial Unicode MS"/>
          <w:color w:val="333333"/>
          <w:sz w:val="18"/>
          <w:szCs w:val="18"/>
        </w:rPr>
        <w:br/>
      </w:r>
      <w:hyperlink r:id="rId30" w:history="1"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கற்றல்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மையம்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4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மெய்நிகர்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ஆரம்பநிலைப்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  <w:cs/>
            <w:lang w:bidi="ta-IN"/>
          </w:rPr>
          <w:t>பாடசாலை</w:t>
        </w:r>
        <w:r w:rsidR="00987C0E" w:rsidRPr="00987C0E">
          <w:rPr>
            <w:rStyle w:val="Hyperlink"/>
            <w:rFonts w:ascii="Arial Unicode MS" w:eastAsia="Arial Unicode MS" w:hAnsi="Arial Unicode MS" w:cs="Arial Unicode MS"/>
            <w:color w:val="2452D7"/>
            <w:sz w:val="18"/>
            <w:szCs w:val="18"/>
          </w:rPr>
          <w:t xml:space="preserve"> </w:t>
        </w:r>
      </w:hyperlink>
    </w:p>
    <w:p w14:paraId="0D2014A8" w14:textId="2B8D4BE3" w:rsidR="00754AD5" w:rsidRPr="003310C8" w:rsidRDefault="00987C0E" w:rsidP="003310C8">
      <w:pPr>
        <w:spacing w:line="240" w:lineRule="auto"/>
        <w:ind w:hanging="270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</w:rPr>
      </w:pPr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>தொடரும்</w:t>
      </w:r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</w:rPr>
        <w:t xml:space="preserve"> </w:t>
      </w:r>
      <w:r w:rsidRPr="00987C0E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val="en-US" w:bidi="ta-IN"/>
        </w:rPr>
        <w:t>தொழில்முறை</w:t>
      </w:r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val="en-US" w:bidi="ta-IN"/>
        </w:rPr>
        <w:t>க்</w:t>
      </w:r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</w:rPr>
        <w:t xml:space="preserve"> </w:t>
      </w:r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>கற்றல்</w:t>
      </w:r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</w:rPr>
        <w:t xml:space="preserve"> </w:t>
      </w:r>
    </w:p>
    <w:p w14:paraId="7F1F2C04" w14:textId="15706D4B" w:rsidR="00754AD5" w:rsidRPr="00216865" w:rsidRDefault="00140F8E" w:rsidP="00216865">
      <w:pPr>
        <w:spacing w:line="240" w:lineRule="auto"/>
        <w:ind w:left="-270" w:right="-180"/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</w:pPr>
      <w:r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மாணவர்களை</w:t>
      </w:r>
      <w:r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கற்றலில் </w:t>
      </w:r>
      <w:r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ஈடுபடுத்தி</w:t>
      </w:r>
      <w:r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043ABD"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எழுத்தறிவு</w:t>
      </w:r>
      <w:r w:rsidR="00754AD5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மற்றும் கணிதத்</w:t>
      </w:r>
      <w:r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தை</w:t>
      </w:r>
      <w:r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அவர்கள்</w:t>
      </w:r>
      <w:r w:rsidR="00043ABD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F44F39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ஆழமாகக் </w:t>
      </w:r>
      <w:r w:rsidR="00754AD5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கற்</w:t>
      </w:r>
      <w:r w:rsidR="00F44F39"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பதை</w:t>
      </w:r>
      <w:r w:rsidR="00F44F39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ஊக்குவிப்பதற்காக</w:t>
      </w:r>
      <w:r w:rsidR="00216865"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,</w:t>
      </w:r>
      <w:r w:rsidR="00043ABD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F44F39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ஆசிரியர்கள் தமது அறிவையும் </w:t>
      </w:r>
      <w:r w:rsidR="00F44F39"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இலத்திரனியல்</w:t>
      </w:r>
      <w:r w:rsidR="00F44F39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தளங்களையும் கருவிகளையும் பயன்படுத்து</w:t>
      </w:r>
      <w:r w:rsidR="002F1FE0"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ம்</w:t>
      </w:r>
      <w:r w:rsidR="002F1FE0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66095F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செயற்பாட்டை</w:t>
      </w:r>
      <w:r w:rsidR="002F1FE0"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F44F39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F44F39"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ஆழமாக்கும்பொருட்டு</w:t>
      </w:r>
      <w:r w:rsidR="00754AD5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F44F39"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தொடர்ந்து</w:t>
      </w:r>
      <w:r w:rsidR="002F1FE0" w:rsidRPr="0021686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ம்</w:t>
      </w:r>
      <w:r w:rsidR="002F1FE0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தொழில்முறை கற்கையில் ஈடுபட்டுவருகின்றனர்.</w:t>
      </w:r>
      <w:r w:rsidR="00F44F39" w:rsidRPr="00216865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</w:p>
    <w:p w14:paraId="1330473E" w14:textId="4030131A" w:rsidR="004672FC" w:rsidRPr="00CC6006" w:rsidRDefault="002F1FE0" w:rsidP="00CC6006">
      <w:pPr>
        <w:spacing w:line="240" w:lineRule="auto"/>
        <w:ind w:left="-270" w:right="-180"/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</w:pPr>
      <w:r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ஆசிரியர்கள்</w:t>
      </w:r>
      <w:r w:rsidR="00216865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</w:t>
      </w:r>
      <w:r w:rsidR="00216865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ங்களது</w:t>
      </w:r>
      <w:r w:rsidR="00216865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216865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தரம்</w:t>
      </w:r>
      <w:r w:rsidR="00216865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சார்</w:t>
      </w:r>
      <w:r w:rsidR="00216865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ந்</w:t>
      </w:r>
      <w:r w:rsidR="00216865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  குழுவி</w:t>
      </w:r>
      <w:r w:rsidR="00216865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னருடன்</w:t>
      </w:r>
      <w:r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கற்றுக்கொண்டிருக்கும் அதேநேரத்தில்</w:t>
      </w:r>
      <w:r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,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மாணவர்கள்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பின்வருபவை</w:t>
      </w:r>
      <w:r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உள்ளடங்கலா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சில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வியக்கத்தக்க சமூக பங்கா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ளருடன்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இணைந்து மெய்நிகர் களப்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பயணங்களில்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பங்குபற்றினர்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: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ரொறன்ரோ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பொது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நூலகம்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 xml:space="preserve">,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ரொறன்ரோ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வெளிப்புற</w:t>
      </w:r>
      <w:r w:rsidR="007812B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க்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கல்வி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நிலையங்கள்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மற்றும்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நாம்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அறிவியல்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பேசுவோம்</w:t>
      </w:r>
      <w:r w:rsidR="00CC6006" w:rsidRPr="00CC600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 xml:space="preserve"> </w:t>
      </w:r>
      <w:r w:rsidR="00CC6006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(</w:t>
      </w:r>
      <w:r w:rsidR="00CC6006" w:rsidRPr="00CC600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Let’s Talk Science</w:t>
      </w:r>
      <w:r w:rsidR="00CC6006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)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.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வழமையான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மெய்நிகர் </w:t>
      </w:r>
      <w:r w:rsidR="004672FC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வகுப்பறைக்கு</w:t>
      </w:r>
      <w:r w:rsidR="001A62FE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வெளியே</w:t>
      </w:r>
      <w:r w:rsidR="001A62FE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வருவ</w:t>
      </w:r>
      <w:r w:rsidR="001A62FE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தற்கும்</w:t>
      </w:r>
      <w:r w:rsidR="001A62FE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புதிய </w:t>
      </w:r>
      <w:r w:rsidR="001A62FE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இடங்களைச்</w:t>
      </w:r>
      <w:r w:rsidR="001A62FE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சுற்றிப்பார்ப்பதற்கு</w:t>
      </w:r>
      <w:r w:rsidR="001A62FE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ம்</w:t>
      </w:r>
      <w:r w:rsidR="001A62FE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1A62FE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மெய்நிகர்</w:t>
      </w:r>
      <w:r w:rsidR="001A62FE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கதைநேர</w:t>
      </w:r>
      <w:r w:rsidR="001A62FE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ங்கள்</w:t>
      </w:r>
      <w:r w:rsidR="001A62FE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, </w:t>
      </w:r>
      <w:r w:rsidR="00AC40A5" w:rsidRPr="00CC600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campfire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AC40A5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இல்</w:t>
      </w:r>
      <w:r w:rsidR="00AC40A5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334004" w:rsidRPr="00CC600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(</w:t>
      </w:r>
      <w:r w:rsidR="004B570D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சுடரொளிக்</w:t>
      </w:r>
      <w:r w:rsidR="004B570D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களியாட்டத்தில்</w:t>
      </w:r>
      <w:r w:rsidR="00334004" w:rsidRPr="00CC600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)</w:t>
      </w:r>
      <w:r w:rsidR="004B570D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B570D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ஒன்றிணைந்து</w:t>
      </w:r>
      <w:r w:rsidR="004B570D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1A62FE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பாடுதல் மற்றும் </w:t>
      </w:r>
      <w:r w:rsidR="001A62FE" w:rsidRPr="00CC600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 xml:space="preserve">STEM </w:t>
      </w:r>
      <w:r w:rsidR="001A62FE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வடிவமைப்பு</w:t>
      </w:r>
      <w:r w:rsidR="001A62FE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சவால்கள் வேடிக்கையான வழிமுறைகளாக இருந்த</w:t>
      </w:r>
      <w:r w:rsidR="001A62FE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ன</w:t>
      </w:r>
      <w:r w:rsidR="001A62FE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.</w:t>
      </w:r>
      <w:r w:rsidR="004672FC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</w:p>
    <w:p w14:paraId="395EB6A3" w14:textId="30F9373F" w:rsidR="00394FBC" w:rsidRPr="00CC6006" w:rsidRDefault="004B570D" w:rsidP="00CC6006">
      <w:pPr>
        <w:spacing w:line="240" w:lineRule="auto"/>
        <w:ind w:left="-270" w:right="-180"/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</w:pPr>
      <w:r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பெப்ரவரி மாதத்தில்</w:t>
      </w:r>
      <w:r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சில</w:t>
      </w:r>
      <w:r w:rsidR="00CC6006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தொழில்முறை கற்</w:t>
      </w:r>
      <w:r w:rsidR="00CC6006"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ற</w:t>
      </w:r>
      <w:r w:rsidR="00CC6006"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ல்</w:t>
      </w:r>
      <w:r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உதாரணங்கள்</w:t>
      </w:r>
      <w:r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பின்வருவனவற்றை </w:t>
      </w:r>
      <w:r w:rsidRPr="00CC600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உள்ளடக்கின</w:t>
      </w:r>
      <w:r w:rsidRPr="00CC600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:</w:t>
      </w:r>
    </w:p>
    <w:p w14:paraId="5C88B461" w14:textId="24FB7D91" w:rsidR="00394FBC" w:rsidRDefault="004B570D" w:rsidP="00024FDC">
      <w:pPr>
        <w:pStyle w:val="ListParagraph"/>
      </w:pPr>
      <w:r>
        <w:rPr>
          <w:rFonts w:hint="cs"/>
          <w:cs/>
        </w:rPr>
        <w:t>வாசிப்பதற்கான</w:t>
      </w:r>
      <w:r>
        <w:rPr>
          <w:cs/>
        </w:rPr>
        <w:t xml:space="preserve"> உத்திகள் </w:t>
      </w:r>
      <w:r>
        <w:rPr>
          <w:rFonts w:hint="cs"/>
          <w:cs/>
        </w:rPr>
        <w:t>&amp; வழிகாட்டப்பட்ட</w:t>
      </w:r>
      <w:r>
        <w:rPr>
          <w:cs/>
        </w:rPr>
        <w:t xml:space="preserve"> வாசித்தல் </w:t>
      </w:r>
    </w:p>
    <w:p w14:paraId="2C4A29E8" w14:textId="2049E2E2" w:rsidR="00394FBC" w:rsidRDefault="004B570D" w:rsidP="00024FDC">
      <w:pPr>
        <w:pStyle w:val="ListParagraph"/>
      </w:pPr>
      <w:r>
        <w:rPr>
          <w:rFonts w:hint="cs"/>
          <w:cs/>
        </w:rPr>
        <w:t>விசேட</w:t>
      </w:r>
      <w:r>
        <w:rPr>
          <w:cs/>
        </w:rPr>
        <w:t xml:space="preserve"> கல்வி</w:t>
      </w:r>
      <w:r w:rsidR="00155BD3">
        <w:rPr>
          <w:rFonts w:hint="cs"/>
          <w:cs/>
        </w:rPr>
        <w:t>: மெய்நிகர்</w:t>
      </w:r>
      <w:r w:rsidR="00155BD3">
        <w:rPr>
          <w:cs/>
        </w:rPr>
        <w:t xml:space="preserve"> கற்றலில் </w:t>
      </w:r>
      <w:r w:rsidR="00A01159">
        <w:rPr>
          <w:rFonts w:hint="cs"/>
          <w:cs/>
        </w:rPr>
        <w:t>மாணவர்களுக்கு</w:t>
      </w:r>
      <w:r w:rsidR="00A01159">
        <w:rPr>
          <w:cs/>
        </w:rPr>
        <w:t xml:space="preserve"> ஆதரவளித்தல் </w:t>
      </w:r>
    </w:p>
    <w:p w14:paraId="0C0D46ED" w14:textId="5834357B" w:rsidR="003E2B8F" w:rsidRDefault="00A01159" w:rsidP="00024FDC">
      <w:pPr>
        <w:pStyle w:val="ListParagraph"/>
      </w:pPr>
      <w:r>
        <w:rPr>
          <w:rFonts w:hint="cs"/>
          <w:cs/>
        </w:rPr>
        <w:t>சுற்றுச்சூழல் மற்றும்</w:t>
      </w:r>
      <w:r>
        <w:rPr>
          <w:cs/>
        </w:rPr>
        <w:t xml:space="preserve"> </w:t>
      </w:r>
      <w:r w:rsidRPr="002641E7">
        <w:t>IEP</w:t>
      </w:r>
      <w:r>
        <w:rPr>
          <w:rFonts w:hint="cs"/>
          <w:cs/>
        </w:rPr>
        <w:t xml:space="preserve"> எழுதுதல்</w:t>
      </w:r>
      <w:r w:rsidR="00155BD3">
        <w:rPr>
          <w:cs/>
        </w:rPr>
        <w:t xml:space="preserve"> மற்றும் செய</w:t>
      </w:r>
      <w:r w:rsidR="00155BD3">
        <w:rPr>
          <w:rFonts w:hint="cs"/>
          <w:cs/>
        </w:rPr>
        <w:t>ற்</w:t>
      </w:r>
      <w:r>
        <w:rPr>
          <w:cs/>
        </w:rPr>
        <w:t xml:space="preserve">படுத்தல் </w:t>
      </w:r>
    </w:p>
    <w:p w14:paraId="7873F18E" w14:textId="6517CD2B" w:rsidR="003E2B8F" w:rsidRDefault="00155BD3" w:rsidP="00024FDC">
      <w:pPr>
        <w:pStyle w:val="ListParagraph"/>
      </w:pPr>
      <w:r>
        <w:rPr>
          <w:rFonts w:hint="cs"/>
          <w:cs/>
        </w:rPr>
        <w:t>கற்றலுக்கான</w:t>
      </w:r>
      <w:r>
        <w:rPr>
          <w:cs/>
        </w:rPr>
        <w:t xml:space="preserve"> உலகளாவிய வடிவமைப்பு</w:t>
      </w:r>
      <w:r w:rsidR="003E2B8F" w:rsidRPr="002641E7">
        <w:t xml:space="preserve"> </w:t>
      </w:r>
    </w:p>
    <w:p w14:paraId="312B64A6" w14:textId="164B4C79" w:rsidR="00A01159" w:rsidRPr="002641E7" w:rsidRDefault="00A01159" w:rsidP="00024FDC">
      <w:pPr>
        <w:pStyle w:val="ListParagraph"/>
      </w:pPr>
      <w:r>
        <w:rPr>
          <w:rFonts w:hint="cs"/>
          <w:cs/>
        </w:rPr>
        <w:t>கலாச்சாரரீதியா</w:t>
      </w:r>
      <w:r w:rsidR="002F3F0F">
        <w:rPr>
          <w:rFonts w:hint="cs"/>
          <w:cs/>
        </w:rPr>
        <w:t>க</w:t>
      </w:r>
      <w:r>
        <w:rPr>
          <w:cs/>
        </w:rPr>
        <w:t xml:space="preserve"> </w:t>
      </w:r>
      <w:r>
        <w:rPr>
          <w:rFonts w:hint="cs"/>
          <w:cs/>
        </w:rPr>
        <w:t>எதிர்வினையாற்றும்</w:t>
      </w:r>
      <w:r>
        <w:rPr>
          <w:cs/>
        </w:rPr>
        <w:t xml:space="preserve"> மற்றும் பிரதிபலிக்கும் </w:t>
      </w:r>
      <w:r w:rsidR="003408FD">
        <w:rPr>
          <w:rFonts w:hint="cs"/>
          <w:cs/>
        </w:rPr>
        <w:t>கற்பித்தல்</w:t>
      </w:r>
      <w:r w:rsidR="003408FD">
        <w:rPr>
          <w:cs/>
        </w:rPr>
        <w:t xml:space="preserve"> </w:t>
      </w:r>
      <w:r w:rsidR="002F3F0F">
        <w:rPr>
          <w:cs/>
        </w:rPr>
        <w:t>கலை</w:t>
      </w:r>
    </w:p>
    <w:p w14:paraId="3A6FD663" w14:textId="26590B4B" w:rsidR="00DE4F9E" w:rsidRDefault="006C2015" w:rsidP="009A1F10">
      <w:pPr>
        <w:pStyle w:val="ListParagraph"/>
      </w:pPr>
      <w:r w:rsidRPr="006C2015">
        <w:rPr>
          <w:cs/>
        </w:rPr>
        <w:t>அத்துடன்</w:t>
      </w:r>
      <w:r w:rsidRPr="006C2015">
        <w:t xml:space="preserve"> </w:t>
      </w:r>
      <w:r w:rsidRPr="006C2015">
        <w:rPr>
          <w:rFonts w:hint="cs"/>
          <w:cs/>
        </w:rPr>
        <w:t>இன்னும்</w:t>
      </w:r>
      <w:r w:rsidRPr="006C2015">
        <w:t xml:space="preserve"> </w:t>
      </w:r>
      <w:r w:rsidRPr="006C2015">
        <w:rPr>
          <w:rFonts w:hint="cs"/>
          <w:cs/>
        </w:rPr>
        <w:t>பல</w:t>
      </w:r>
      <w:r w:rsidRPr="006C2015">
        <w:t>!</w:t>
      </w:r>
    </w:p>
    <w:p w14:paraId="41131423" w14:textId="77777777" w:rsidR="009A1F10" w:rsidRPr="002641E7" w:rsidRDefault="009A1F10" w:rsidP="009A1F10">
      <w:pPr>
        <w:pStyle w:val="ListParagraph"/>
        <w:numPr>
          <w:ilvl w:val="0"/>
          <w:numId w:val="0"/>
        </w:numPr>
        <w:ind w:left="172"/>
      </w:pPr>
    </w:p>
    <w:p w14:paraId="378A09A7" w14:textId="1005F338" w:rsidR="00270D3D" w:rsidRPr="00987C0E" w:rsidRDefault="00987C0E" w:rsidP="00CC6006">
      <w:pPr>
        <w:pStyle w:val="NormalWeb"/>
        <w:spacing w:before="120" w:beforeAutospacing="0" w:after="0" w:afterAutospacing="0"/>
        <w:rPr>
          <w:rFonts w:ascii="Arial Unicode MS" w:eastAsia="Arial Unicode MS" w:hAnsi="Arial Unicode MS" w:cs="Arial Unicode MS"/>
          <w:sz w:val="15"/>
          <w:szCs w:val="15"/>
        </w:rPr>
      </w:pPr>
      <w:bookmarkStart w:id="7" w:name="_Hlk62816237"/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  <w:cs/>
          <w:lang w:bidi="ta-IN"/>
        </w:rPr>
        <w:t>செய்திகளில்</w:t>
      </w:r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</w:rPr>
        <w:t xml:space="preserve"> </w:t>
      </w:r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  <w:cs/>
          <w:lang w:bidi="ta-IN"/>
        </w:rPr>
        <w:t>மெய்நிகர்</w:t>
      </w:r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</w:rPr>
        <w:t xml:space="preserve"> </w:t>
      </w:r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  <w:cs/>
          <w:lang w:bidi="ta-IN"/>
        </w:rPr>
        <w:t>பாடசாலை</w:t>
      </w:r>
      <w:r w:rsidRPr="00987C0E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  <w:cs/>
          <w:lang w:val="en-US" w:bidi="ta-IN"/>
        </w:rPr>
        <w:t>கள்</w:t>
      </w:r>
      <w:r>
        <w:rPr>
          <w:rFonts w:ascii="Arial Unicode MS" w:eastAsia="Arial Unicode MS" w:hAnsi="Arial Unicode MS" w:cs="Arial Unicode MS"/>
          <w:b/>
          <w:bCs/>
          <w:color w:val="F79646" w:themeColor="accent6"/>
          <w:sz w:val="15"/>
          <w:szCs w:val="15"/>
          <w:shd w:val="clear" w:color="auto" w:fill="FFFFFF"/>
        </w:rPr>
        <w:t xml:space="preserve"> </w:t>
      </w:r>
      <w:bookmarkEnd w:id="7"/>
      <w:r w:rsidRPr="00E066F2">
        <w:rPr>
          <w:rFonts w:ascii="Arial Unicode MS" w:eastAsia="Arial Unicode MS" w:hAnsi="Arial Unicode MS" w:cs="Arial Unicode MS"/>
          <w:b/>
          <w:bCs/>
          <w:color w:val="F79646" w:themeColor="accent6"/>
          <w:sz w:val="15"/>
          <w:szCs w:val="15"/>
          <w:shd w:val="clear" w:color="auto" w:fill="FFFFFF"/>
        </w:rPr>
        <w:br/>
      </w:r>
      <w:r w:rsidR="00270D3D" w:rsidRPr="002641E7">
        <w:rPr>
          <w:rFonts w:ascii="Arial Unicode MS" w:eastAsia="Arial Unicode MS" w:hAnsi="Arial Unicode MS" w:cs="Arial Unicode MS"/>
          <w:b/>
          <w:bCs/>
          <w:color w:val="F79646" w:themeColor="accent6"/>
          <w:shd w:val="clear" w:color="auto" w:fill="FFFFFF"/>
        </w:rPr>
        <w:br/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 xml:space="preserve">TDSB 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மெய்நிகர்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 xml:space="preserve"> 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ஆரம்பநிலைப்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 xml:space="preserve"> 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பாடசாலை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 xml:space="preserve"> 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பற்றிய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 xml:space="preserve"> 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ஆர்வமூட்டும்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 xml:space="preserve"> </w:t>
      </w:r>
      <w:r w:rsidRPr="00987C0E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சில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செய்திகளை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 xml:space="preserve"> 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அறியுங்கள்</w:t>
      </w:r>
      <w:r w:rsidRPr="00987C0E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>:</w:t>
      </w:r>
      <w:r w:rsidRPr="00E066F2">
        <w:rPr>
          <w:rFonts w:ascii="Arial Unicode MS" w:eastAsia="Arial Unicode MS" w:hAnsi="Arial Unicode MS" w:cs="Arial Unicode MS"/>
          <w:sz w:val="15"/>
          <w:szCs w:val="15"/>
          <w:shd w:val="clear" w:color="auto" w:fill="FFFFFF"/>
        </w:rPr>
        <w:t xml:space="preserve"> </w:t>
      </w:r>
    </w:p>
    <w:p w14:paraId="723937A6" w14:textId="0037728B" w:rsidR="002F3F0F" w:rsidRPr="00CC6006" w:rsidRDefault="000F712E" w:rsidP="00270D3D">
      <w:pPr>
        <w:pStyle w:val="NormalWeb"/>
        <w:numPr>
          <w:ilvl w:val="3"/>
          <w:numId w:val="19"/>
        </w:numPr>
        <w:spacing w:before="240" w:beforeAutospacing="0" w:after="240" w:afterAutospacing="0"/>
        <w:ind w:left="77"/>
        <w:rPr>
          <w:rFonts w:ascii="Arial Unicode MS" w:eastAsia="Arial Unicode MS" w:hAnsi="Arial Unicode MS" w:cs="Arial Unicode MS"/>
          <w:sz w:val="18"/>
          <w:szCs w:val="18"/>
        </w:rPr>
      </w:pPr>
      <w:hyperlink r:id="rId31" w:history="1">
        <w:r w:rsidR="002F3F0F" w:rsidRPr="00CC6006">
          <w:rPr>
            <w:rStyle w:val="Hyperlink"/>
            <w:rFonts w:ascii="Arial Unicode MS" w:eastAsia="Arial Unicode MS" w:hAnsi="Arial Unicode MS" w:cs="Arial Unicode MS"/>
            <w:color w:val="954F72"/>
            <w:sz w:val="18"/>
            <w:szCs w:val="18"/>
            <w:lang w:val="en-US"/>
          </w:rPr>
          <w:t xml:space="preserve">TDSB </w:t>
        </w:r>
        <w:r w:rsidR="002F3F0F" w:rsidRPr="00CC6006">
          <w:rPr>
            <w:rStyle w:val="Hyperlink"/>
            <w:rFonts w:ascii="Arial Unicode MS" w:eastAsia="Arial Unicode MS" w:hAnsi="Arial Unicode MS" w:cs="Arial Unicode MS" w:hint="cs"/>
            <w:color w:val="954F72"/>
            <w:sz w:val="18"/>
            <w:szCs w:val="18"/>
            <w:cs/>
            <w:lang w:val="en-US" w:bidi="ta-IN"/>
          </w:rPr>
          <w:t>மாணவர்கள்</w:t>
        </w:r>
        <w:r w:rsidR="002F3F0F" w:rsidRPr="00CC6006">
          <w:rPr>
            <w:rStyle w:val="Hyperlink"/>
            <w:rFonts w:ascii="Arial Unicode MS" w:eastAsia="Arial Unicode MS" w:hAnsi="Arial Unicode MS" w:cs="Arial Unicode MS"/>
            <w:color w:val="954F72"/>
            <w:sz w:val="18"/>
            <w:szCs w:val="18"/>
            <w:cs/>
            <w:lang w:val="en-US" w:bidi="ta-IN"/>
          </w:rPr>
          <w:t xml:space="preserve"> வீட்டி</w:t>
        </w:r>
        <w:r w:rsidR="002F3F0F" w:rsidRPr="00CC6006">
          <w:rPr>
            <w:rStyle w:val="Hyperlink"/>
            <w:rFonts w:ascii="Arial Unicode MS" w:eastAsia="Arial Unicode MS" w:hAnsi="Arial Unicode MS" w:cs="Arial Unicode MS" w:hint="cs"/>
            <w:color w:val="954F72"/>
            <w:sz w:val="18"/>
            <w:szCs w:val="18"/>
            <w:cs/>
            <w:lang w:val="en-US" w:bidi="ta-IN"/>
          </w:rPr>
          <w:t>லிருந்</w:t>
        </w:r>
        <w:r w:rsidR="00112B8D" w:rsidRPr="00CC6006">
          <w:rPr>
            <w:rStyle w:val="Hyperlink"/>
            <w:rFonts w:ascii="Arial Unicode MS" w:eastAsia="Arial Unicode MS" w:hAnsi="Arial Unicode MS" w:cs="Arial Unicode MS" w:hint="cs"/>
            <w:color w:val="954F72"/>
            <w:sz w:val="18"/>
            <w:szCs w:val="18"/>
            <w:cs/>
            <w:lang w:val="en-US" w:bidi="ta-IN"/>
          </w:rPr>
          <w:t>தவாறு</w:t>
        </w:r>
        <w:r w:rsidR="00112B8D" w:rsidRPr="00CC6006">
          <w:rPr>
            <w:rStyle w:val="Hyperlink"/>
            <w:rFonts w:ascii="Arial Unicode MS" w:eastAsia="Arial Unicode MS" w:hAnsi="Arial Unicode MS" w:cs="Arial Unicode MS"/>
            <w:color w:val="954F72"/>
            <w:sz w:val="18"/>
            <w:szCs w:val="18"/>
            <w:cs/>
            <w:lang w:val="en-US" w:bidi="ta-IN"/>
          </w:rPr>
          <w:t xml:space="preserve"> </w:t>
        </w:r>
        <w:r w:rsidR="002F3F0F" w:rsidRPr="00CC6006">
          <w:rPr>
            <w:rStyle w:val="Hyperlink"/>
            <w:rFonts w:ascii="Arial Unicode MS" w:eastAsia="Arial Unicode MS" w:hAnsi="Arial Unicode MS" w:cs="Arial Unicode MS"/>
            <w:color w:val="954F72"/>
            <w:sz w:val="18"/>
            <w:szCs w:val="18"/>
            <w:cs/>
            <w:lang w:val="en-US" w:bidi="ta-IN"/>
          </w:rPr>
          <w:t xml:space="preserve">இணையத்தில் </w:t>
        </w:r>
        <w:r w:rsidR="00CC6006" w:rsidRPr="00CC6006">
          <w:rPr>
            <w:rStyle w:val="Hyperlink"/>
            <w:rFonts w:ascii="Arial Unicode MS" w:eastAsia="Arial Unicode MS" w:hAnsi="Arial Unicode MS" w:cs="Arial Unicode MS" w:hint="cs"/>
            <w:color w:val="954F72"/>
            <w:sz w:val="18"/>
            <w:szCs w:val="18"/>
            <w:cs/>
            <w:lang w:val="en-US" w:bidi="ta-IN"/>
          </w:rPr>
          <w:t>செய்தித்தாளை</w:t>
        </w:r>
        <w:r w:rsidR="00CC6006" w:rsidRPr="00CC6006">
          <w:rPr>
            <w:rStyle w:val="Hyperlink"/>
            <w:rFonts w:ascii="Arial Unicode MS" w:eastAsia="Arial Unicode MS" w:hAnsi="Arial Unicode MS" w:cs="Arial Unicode MS"/>
            <w:color w:val="954F72"/>
            <w:sz w:val="18"/>
            <w:szCs w:val="18"/>
            <w:cs/>
            <w:lang w:val="en-US" w:bidi="ta-IN"/>
          </w:rPr>
          <w:t xml:space="preserve"> </w:t>
        </w:r>
        <w:r w:rsidR="002F3F0F" w:rsidRPr="00CC6006">
          <w:rPr>
            <w:rStyle w:val="Hyperlink"/>
            <w:rFonts w:ascii="Arial Unicode MS" w:eastAsia="Arial Unicode MS" w:hAnsi="Arial Unicode MS" w:cs="Arial Unicode MS"/>
            <w:color w:val="954F72"/>
            <w:sz w:val="18"/>
            <w:szCs w:val="18"/>
            <w:cs/>
            <w:lang w:val="en-US" w:bidi="ta-IN"/>
          </w:rPr>
          <w:t>உருவாக்குகின்றனர்</w:t>
        </w:r>
        <w:r w:rsidR="002F3F0F" w:rsidRPr="00CC6006">
          <w:rPr>
            <w:rStyle w:val="Hyperlink"/>
            <w:rFonts w:ascii="Arial Unicode MS" w:eastAsia="Arial Unicode MS" w:hAnsi="Arial Unicode MS" w:cs="Arial Unicode MS"/>
            <w:color w:val="954F72"/>
            <w:sz w:val="18"/>
            <w:szCs w:val="18"/>
            <w:u w:val="none"/>
            <w:cs/>
            <w:lang w:val="en-US" w:bidi="ta-IN"/>
          </w:rPr>
          <w:t xml:space="preserve"> </w:t>
        </w:r>
      </w:hyperlink>
      <w:r w:rsidR="00112B8D" w:rsidRPr="00CC6006">
        <w:rPr>
          <w:rStyle w:val="Hyperlink"/>
          <w:rFonts w:ascii="Arial Unicode MS" w:eastAsia="Arial Unicode MS" w:hAnsi="Arial Unicode MS" w:cs="Arial Unicode MS" w:hint="cs"/>
          <w:color w:val="auto"/>
          <w:sz w:val="18"/>
          <w:szCs w:val="18"/>
          <w:u w:val="none"/>
          <w:cs/>
          <w:lang w:val="en-US" w:bidi="ta-IN"/>
        </w:rPr>
        <w:t>(உலகளாவிய செய்தி)</w:t>
      </w:r>
    </w:p>
    <w:p w14:paraId="595D6430" w14:textId="77777777" w:rsidR="00270D3D" w:rsidRPr="002641E7" w:rsidRDefault="00270D3D" w:rsidP="00270D3D">
      <w:pPr>
        <w:rPr>
          <w:rFonts w:ascii="Arial Unicode MS" w:eastAsia="Arial Unicode MS" w:hAnsi="Arial Unicode MS" w:cs="Arial Unicode MS"/>
          <w:szCs w:val="24"/>
        </w:rPr>
      </w:pPr>
    </w:p>
    <w:sectPr w:rsidR="00270D3D" w:rsidRPr="002641E7" w:rsidSect="004D7173">
      <w:type w:val="continuous"/>
      <w:pgSz w:w="12240" w:h="15840"/>
      <w:pgMar w:top="1045" w:right="720" w:bottom="720" w:left="720" w:header="708" w:footer="708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5F2B6E" w14:textId="77777777" w:rsidR="000F712E" w:rsidRDefault="000F712E" w:rsidP="000541E6">
      <w:pPr>
        <w:spacing w:before="0" w:after="0" w:line="240" w:lineRule="auto"/>
      </w:pPr>
      <w:r>
        <w:separator/>
      </w:r>
    </w:p>
  </w:endnote>
  <w:endnote w:type="continuationSeparator" w:id="0">
    <w:p w14:paraId="1D31B8F4" w14:textId="77777777" w:rsidR="000F712E" w:rsidRDefault="000F712E" w:rsidP="000541E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2BF8E58-E0B5-4DF1-9D39-9B23D421CF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3A6A8A-4034-4D77-BE72-FBEA3EB72096}"/>
    <w:embedBold r:id="rId3" w:fontKey="{E7D167F8-FCA8-4815-AA0E-629D33E77B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563E838-0F35-475D-A7FC-65BDCC6CEC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BC4FB8A-4B9A-413F-A656-DDE20317CF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BFDDE04-3F40-47D2-AF75-04A4E6C072D3}"/>
    <w:embedBold r:id="rId7" w:fontKey="{60380C8E-4911-4760-9071-C683DE91C805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8" w:fontKey="{E2630EA9-AD81-4FF8-85A3-5CF71AFB37E1}"/>
    <w:embedBold r:id="rId9" w:fontKey="{BFEC53FC-2174-4976-82D1-222BDC4BEA21}"/>
    <w:embedBoldItalic r:id="rId10" w:fontKey="{8AA52DA6-9C71-464E-9D77-AC445F93A9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CC2D373-6C5D-4238-A760-7A771950CC6C}"/>
    <w:embedBold r:id="rId12" w:fontKey="{9E173EBF-F788-47AF-A765-3127A71A80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ACB9292-505C-4DE4-AA8D-B61A14642C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1766AFFB-FDBA-4312-BB9B-DD78DFBD1FD9}"/>
    <w:embedBold r:id="rId15" w:subsetted="1" w:fontKey="{F9F2CBA0-CF63-4EC5-B6F4-F7BF84ECEFD6}"/>
    <w:embedItalic r:id="rId16" w:subsetted="1" w:fontKey="{E5A13B17-52BB-4272-801B-0AF481E5228B}"/>
    <w:embedBoldItalic r:id="rId17" w:subsetted="1" w:fontKey="{DD393CBA-3E25-4957-91A8-0C50AA6AE4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D1BBE644-3DBB-4EA9-A646-B35D43D99A0C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9" w:fontKey="{0D3B4B5E-E27F-4F31-B94F-7454A56582F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7ED9E" w14:textId="77777777" w:rsidR="003071DE" w:rsidRDefault="000F712E">
    <w:pPr>
      <w:pStyle w:val="Footer"/>
      <w:jc w:val="right"/>
    </w:pPr>
    <w:sdt>
      <w:sdtPr>
        <w:id w:val="1195658266"/>
        <w:docPartObj>
          <w:docPartGallery w:val="Page Numbers (Bottom of Page)"/>
          <w:docPartUnique/>
        </w:docPartObj>
      </w:sdtPr>
      <w:sdtEndPr/>
      <w:sdtContent>
        <w:sdt>
          <w:sdtPr>
            <w:id w:val="-960572800"/>
            <w:docPartObj>
              <w:docPartGallery w:val="Page Numbers (Top of Page)"/>
              <w:docPartUnique/>
            </w:docPartObj>
          </w:sdtPr>
          <w:sdtEndPr/>
          <w:sdtContent>
            <w:r w:rsidR="003071DE">
              <w:rPr>
                <w:noProof/>
                <w:lang w:val="en-US" w:bidi="ta-IN"/>
              </w:rPr>
              <w:drawing>
                <wp:inline distT="0" distB="0" distL="0" distR="0" wp14:anchorId="1D5DBA13" wp14:editId="2FB81C22">
                  <wp:extent cx="6858000" cy="259080"/>
                  <wp:effectExtent l="0" t="0" r="0" b="7620"/>
                  <wp:docPr id="2" name="Picture 2" descr="TDSB footer with web address tdsb.on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er with URL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sdtContent>
    </w:sdt>
  </w:p>
  <w:p w14:paraId="7E23C10D" w14:textId="77777777" w:rsidR="00E2627F" w:rsidRDefault="00E2627F" w:rsidP="000541E6">
    <w:pPr>
      <w:pStyle w:val="Footer"/>
      <w:tabs>
        <w:tab w:val="left" w:pos="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E457C1" w14:textId="77777777" w:rsidR="000F712E" w:rsidRDefault="000F712E" w:rsidP="000541E6">
      <w:pPr>
        <w:spacing w:before="0" w:after="0" w:line="240" w:lineRule="auto"/>
      </w:pPr>
      <w:r>
        <w:separator/>
      </w:r>
    </w:p>
  </w:footnote>
  <w:footnote w:type="continuationSeparator" w:id="0">
    <w:p w14:paraId="7980A6E4" w14:textId="77777777" w:rsidR="000F712E" w:rsidRDefault="000F712E" w:rsidP="000541E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C06D3" w14:textId="5FF381AC" w:rsidR="00441F0B" w:rsidRPr="00F65125" w:rsidRDefault="00C311A2" w:rsidP="00441F0B">
    <w:pPr>
      <w:jc w:val="right"/>
      <w:rPr>
        <w:rFonts w:ascii="Arial Unicode MS" w:eastAsia="Arial Unicode MS" w:hAnsi="Arial Unicode MS" w:cs="Arial Unicode MS"/>
        <w:b/>
        <w:sz w:val="28"/>
        <w:szCs w:val="28"/>
        <w:lang w:bidi="ta-IN"/>
      </w:rPr>
    </w:pPr>
    <w:r w:rsidRPr="00164A2D">
      <w:rPr>
        <w:rFonts w:ascii="Arial Unicode MS" w:eastAsia="Arial Unicode MS" w:hAnsi="Arial Unicode MS" w:cs="Arial Unicode MS"/>
        <w:bCs/>
        <w:noProof/>
        <w:sz w:val="28"/>
        <w:szCs w:val="28"/>
        <w:lang w:val="en-US" w:bidi="ta-IN"/>
      </w:rPr>
      <w:drawing>
        <wp:anchor distT="0" distB="0" distL="114300" distR="114300" simplePos="0" relativeHeight="251658240" behindDoc="0" locked="0" layoutInCell="1" allowOverlap="1" wp14:anchorId="2330875E" wp14:editId="17C5E137">
          <wp:simplePos x="0" y="0"/>
          <wp:positionH relativeFrom="column">
            <wp:posOffset>0</wp:posOffset>
          </wp:positionH>
          <wp:positionV relativeFrom="paragraph">
            <wp:posOffset>-271780</wp:posOffset>
          </wp:positionV>
          <wp:extent cx="2243667" cy="1223818"/>
          <wp:effectExtent l="0" t="0" r="4445" b="0"/>
          <wp:wrapNone/>
          <wp:docPr id="1" name="Picture 1" descr="Virtual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Virtual School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426" cy="1226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125" w:rsidRPr="00164A2D">
      <w:rPr>
        <w:rFonts w:ascii="Arial Unicode MS" w:eastAsia="Arial Unicode MS" w:hAnsi="Arial Unicode MS" w:cs="Arial Unicode MS" w:hint="cs"/>
        <w:bCs/>
        <w:sz w:val="28"/>
        <w:szCs w:val="28"/>
        <w:cs/>
        <w:lang w:bidi="ta-IN"/>
      </w:rPr>
      <w:t>பெப்ரவரி</w:t>
    </w:r>
    <w:r w:rsidR="007173AB" w:rsidRPr="00EA6E6E">
      <w:rPr>
        <w:b/>
        <w:sz w:val="28"/>
        <w:szCs w:val="28"/>
      </w:rPr>
      <w:t xml:space="preserve"> </w:t>
    </w:r>
    <w:r w:rsidR="007173AB" w:rsidRPr="00F65125">
      <w:rPr>
        <w:rFonts w:ascii="Arial Unicode MS" w:eastAsia="Arial Unicode MS" w:hAnsi="Arial Unicode MS" w:cs="Arial Unicode MS"/>
        <w:b/>
        <w:sz w:val="28"/>
        <w:szCs w:val="28"/>
        <w:lang w:bidi="ta-IN"/>
      </w:rPr>
      <w:t>202</w:t>
    </w:r>
    <w:r w:rsidR="00A65256" w:rsidRPr="00F65125">
      <w:rPr>
        <w:rFonts w:ascii="Arial Unicode MS" w:eastAsia="Arial Unicode MS" w:hAnsi="Arial Unicode MS" w:cs="Arial Unicode MS"/>
        <w:b/>
        <w:sz w:val="28"/>
        <w:szCs w:val="28"/>
        <w:lang w:bidi="ta-IN"/>
      </w:rPr>
      <w:t>1</w:t>
    </w:r>
  </w:p>
  <w:p w14:paraId="5D8E90B0" w14:textId="77777777" w:rsidR="00441F0B" w:rsidRPr="00F30472" w:rsidRDefault="00441F0B" w:rsidP="00F30472">
    <w:pPr>
      <w:jc w:val="right"/>
      <w:rPr>
        <w:sz w:val="56"/>
        <w:szCs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7845"/>
    <w:multiLevelType w:val="hybridMultilevel"/>
    <w:tmpl w:val="71F092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22507"/>
    <w:multiLevelType w:val="hybridMultilevel"/>
    <w:tmpl w:val="6EECC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A5519"/>
    <w:multiLevelType w:val="hybridMultilevel"/>
    <w:tmpl w:val="DE38C8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03D1A"/>
    <w:multiLevelType w:val="hybridMultilevel"/>
    <w:tmpl w:val="FBD83B2C"/>
    <w:lvl w:ilvl="0" w:tplc="100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4" w15:restartNumberingAfterBreak="0">
    <w:nsid w:val="0D09465D"/>
    <w:multiLevelType w:val="multilevel"/>
    <w:tmpl w:val="558896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7F07A3"/>
    <w:multiLevelType w:val="multilevel"/>
    <w:tmpl w:val="588A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C466AA"/>
    <w:multiLevelType w:val="hybridMultilevel"/>
    <w:tmpl w:val="8D3EE680"/>
    <w:lvl w:ilvl="0" w:tplc="571E9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F7D6A"/>
    <w:multiLevelType w:val="multilevel"/>
    <w:tmpl w:val="52B67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445D13"/>
    <w:multiLevelType w:val="hybridMultilevel"/>
    <w:tmpl w:val="90E89EF6"/>
    <w:lvl w:ilvl="0" w:tplc="CA2EB9F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97B13"/>
    <w:multiLevelType w:val="hybridMultilevel"/>
    <w:tmpl w:val="C860B8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030AD"/>
    <w:multiLevelType w:val="multilevel"/>
    <w:tmpl w:val="37287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24491C"/>
    <w:multiLevelType w:val="hybridMultilevel"/>
    <w:tmpl w:val="10C0F0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C4204F"/>
    <w:multiLevelType w:val="hybridMultilevel"/>
    <w:tmpl w:val="309C5EA8"/>
    <w:lvl w:ilvl="0" w:tplc="C9160024">
      <w:start w:val="1"/>
      <w:numFmt w:val="bullet"/>
      <w:lvlText w:val=""/>
      <w:lvlJc w:val="left"/>
      <w:pPr>
        <w:ind w:left="7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13" w15:restartNumberingAfterBreak="0">
    <w:nsid w:val="6844529D"/>
    <w:multiLevelType w:val="multilevel"/>
    <w:tmpl w:val="1898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4A1B67"/>
    <w:multiLevelType w:val="hybridMultilevel"/>
    <w:tmpl w:val="D5F6B7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D5165"/>
    <w:multiLevelType w:val="hybridMultilevel"/>
    <w:tmpl w:val="B4549D5A"/>
    <w:lvl w:ilvl="0" w:tplc="F7D6782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72D23CCF"/>
    <w:multiLevelType w:val="hybridMultilevel"/>
    <w:tmpl w:val="40E86D84"/>
    <w:lvl w:ilvl="0" w:tplc="D1820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733D6E"/>
    <w:multiLevelType w:val="hybridMultilevel"/>
    <w:tmpl w:val="546C1DEE"/>
    <w:lvl w:ilvl="0" w:tplc="9246F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0"/>
  </w:num>
  <w:num w:numId="5">
    <w:abstractNumId w:val="2"/>
  </w:num>
  <w:num w:numId="6">
    <w:abstractNumId w:val="5"/>
  </w:num>
  <w:num w:numId="7">
    <w:abstractNumId w:val="15"/>
  </w:num>
  <w:num w:numId="8">
    <w:abstractNumId w:val="14"/>
  </w:num>
  <w:num w:numId="9">
    <w:abstractNumId w:val="4"/>
  </w:num>
  <w:num w:numId="10">
    <w:abstractNumId w:val="17"/>
  </w:num>
  <w:num w:numId="11">
    <w:abstractNumId w:val="6"/>
  </w:num>
  <w:num w:numId="12">
    <w:abstractNumId w:val="16"/>
  </w:num>
  <w:num w:numId="13">
    <w:abstractNumId w:val="8"/>
  </w:num>
  <w:num w:numId="14">
    <w:abstractNumId w:val="11"/>
  </w:num>
  <w:num w:numId="15">
    <w:abstractNumId w:val="13"/>
  </w:num>
  <w:num w:numId="16">
    <w:abstractNumId w:val="7"/>
  </w:num>
  <w:num w:numId="17">
    <w:abstractNumId w:val="10"/>
  </w:num>
  <w:num w:numId="18">
    <w:abstractNumId w:val="1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529"/>
    <w:rsid w:val="00006CF6"/>
    <w:rsid w:val="0001630D"/>
    <w:rsid w:val="00017D85"/>
    <w:rsid w:val="00023AB3"/>
    <w:rsid w:val="00024FDC"/>
    <w:rsid w:val="0003263A"/>
    <w:rsid w:val="00032E73"/>
    <w:rsid w:val="00043ABD"/>
    <w:rsid w:val="000541E6"/>
    <w:rsid w:val="00054B4E"/>
    <w:rsid w:val="00065783"/>
    <w:rsid w:val="00065CEF"/>
    <w:rsid w:val="00072CBC"/>
    <w:rsid w:val="00074914"/>
    <w:rsid w:val="00081175"/>
    <w:rsid w:val="000834C5"/>
    <w:rsid w:val="000900C4"/>
    <w:rsid w:val="00092CFE"/>
    <w:rsid w:val="000949AE"/>
    <w:rsid w:val="00094CA0"/>
    <w:rsid w:val="00095392"/>
    <w:rsid w:val="000B03B1"/>
    <w:rsid w:val="000B0A47"/>
    <w:rsid w:val="000C3A83"/>
    <w:rsid w:val="000F20FF"/>
    <w:rsid w:val="000F712E"/>
    <w:rsid w:val="000F7487"/>
    <w:rsid w:val="00112B8D"/>
    <w:rsid w:val="00124D3C"/>
    <w:rsid w:val="001314D0"/>
    <w:rsid w:val="00136AF0"/>
    <w:rsid w:val="00140F8E"/>
    <w:rsid w:val="00140FC0"/>
    <w:rsid w:val="0014248C"/>
    <w:rsid w:val="0015517F"/>
    <w:rsid w:val="00155881"/>
    <w:rsid w:val="00155BD3"/>
    <w:rsid w:val="00164A2D"/>
    <w:rsid w:val="00165BDD"/>
    <w:rsid w:val="00170012"/>
    <w:rsid w:val="00170778"/>
    <w:rsid w:val="00172B74"/>
    <w:rsid w:val="00172ED4"/>
    <w:rsid w:val="00173CE6"/>
    <w:rsid w:val="001744ED"/>
    <w:rsid w:val="00191FAA"/>
    <w:rsid w:val="001A10B6"/>
    <w:rsid w:val="001A62FE"/>
    <w:rsid w:val="001B5D14"/>
    <w:rsid w:val="001B71EF"/>
    <w:rsid w:val="001B7FC0"/>
    <w:rsid w:val="001C342F"/>
    <w:rsid w:val="001D5017"/>
    <w:rsid w:val="001E0229"/>
    <w:rsid w:val="001E0B3E"/>
    <w:rsid w:val="001E493A"/>
    <w:rsid w:val="001E7D74"/>
    <w:rsid w:val="001F373D"/>
    <w:rsid w:val="00204CBE"/>
    <w:rsid w:val="00204EF0"/>
    <w:rsid w:val="00212327"/>
    <w:rsid w:val="00216865"/>
    <w:rsid w:val="00225567"/>
    <w:rsid w:val="00226B2F"/>
    <w:rsid w:val="00235664"/>
    <w:rsid w:val="00241A43"/>
    <w:rsid w:val="0025622A"/>
    <w:rsid w:val="002637E5"/>
    <w:rsid w:val="00263BCB"/>
    <w:rsid w:val="002641E7"/>
    <w:rsid w:val="0026716D"/>
    <w:rsid w:val="00270D3D"/>
    <w:rsid w:val="00271FF3"/>
    <w:rsid w:val="002759F9"/>
    <w:rsid w:val="00276E11"/>
    <w:rsid w:val="002813D4"/>
    <w:rsid w:val="002816FF"/>
    <w:rsid w:val="00283249"/>
    <w:rsid w:val="00286F64"/>
    <w:rsid w:val="0029412A"/>
    <w:rsid w:val="002B5B6D"/>
    <w:rsid w:val="002D293A"/>
    <w:rsid w:val="002D4849"/>
    <w:rsid w:val="002E6F24"/>
    <w:rsid w:val="002F1FE0"/>
    <w:rsid w:val="002F3649"/>
    <w:rsid w:val="002F3F0F"/>
    <w:rsid w:val="002F6596"/>
    <w:rsid w:val="002F6B99"/>
    <w:rsid w:val="00300E6E"/>
    <w:rsid w:val="003071DE"/>
    <w:rsid w:val="0031626C"/>
    <w:rsid w:val="00317D67"/>
    <w:rsid w:val="003310C8"/>
    <w:rsid w:val="00334004"/>
    <w:rsid w:val="003408FD"/>
    <w:rsid w:val="003514FC"/>
    <w:rsid w:val="00353F0B"/>
    <w:rsid w:val="003567C4"/>
    <w:rsid w:val="003623F0"/>
    <w:rsid w:val="0037174C"/>
    <w:rsid w:val="003722D4"/>
    <w:rsid w:val="00372BA4"/>
    <w:rsid w:val="00377C90"/>
    <w:rsid w:val="00381817"/>
    <w:rsid w:val="003947B1"/>
    <w:rsid w:val="00394FBC"/>
    <w:rsid w:val="003B30B2"/>
    <w:rsid w:val="003B4825"/>
    <w:rsid w:val="003C709D"/>
    <w:rsid w:val="003D5370"/>
    <w:rsid w:val="003E2B8F"/>
    <w:rsid w:val="003E3D7B"/>
    <w:rsid w:val="003E78B1"/>
    <w:rsid w:val="003F1C6C"/>
    <w:rsid w:val="003F375F"/>
    <w:rsid w:val="003F4D0B"/>
    <w:rsid w:val="00404630"/>
    <w:rsid w:val="00405227"/>
    <w:rsid w:val="00406A2E"/>
    <w:rsid w:val="0041579C"/>
    <w:rsid w:val="00417543"/>
    <w:rsid w:val="004202E9"/>
    <w:rsid w:val="00421C70"/>
    <w:rsid w:val="004306F9"/>
    <w:rsid w:val="00430DA6"/>
    <w:rsid w:val="00433CD3"/>
    <w:rsid w:val="004357D1"/>
    <w:rsid w:val="004371EC"/>
    <w:rsid w:val="00440DB5"/>
    <w:rsid w:val="00441F0B"/>
    <w:rsid w:val="00446739"/>
    <w:rsid w:val="0044741E"/>
    <w:rsid w:val="00454A98"/>
    <w:rsid w:val="00456DD8"/>
    <w:rsid w:val="00462293"/>
    <w:rsid w:val="00462A34"/>
    <w:rsid w:val="004672FC"/>
    <w:rsid w:val="004767D1"/>
    <w:rsid w:val="00484A8C"/>
    <w:rsid w:val="00486010"/>
    <w:rsid w:val="004878C0"/>
    <w:rsid w:val="00495C60"/>
    <w:rsid w:val="00496A04"/>
    <w:rsid w:val="004A4A80"/>
    <w:rsid w:val="004A68D9"/>
    <w:rsid w:val="004B376C"/>
    <w:rsid w:val="004B570D"/>
    <w:rsid w:val="004C2B12"/>
    <w:rsid w:val="004C7CB2"/>
    <w:rsid w:val="004D1C44"/>
    <w:rsid w:val="004D3462"/>
    <w:rsid w:val="004D3DEA"/>
    <w:rsid w:val="004D7173"/>
    <w:rsid w:val="004F0E90"/>
    <w:rsid w:val="004F0EF5"/>
    <w:rsid w:val="004F51B5"/>
    <w:rsid w:val="004F757F"/>
    <w:rsid w:val="00506CA7"/>
    <w:rsid w:val="0050774F"/>
    <w:rsid w:val="00510EC4"/>
    <w:rsid w:val="00512B96"/>
    <w:rsid w:val="00520812"/>
    <w:rsid w:val="00520BF3"/>
    <w:rsid w:val="0052168C"/>
    <w:rsid w:val="00526DE9"/>
    <w:rsid w:val="00535827"/>
    <w:rsid w:val="005440A0"/>
    <w:rsid w:val="00565E36"/>
    <w:rsid w:val="005738E8"/>
    <w:rsid w:val="00575092"/>
    <w:rsid w:val="0058569A"/>
    <w:rsid w:val="00585BD3"/>
    <w:rsid w:val="00591766"/>
    <w:rsid w:val="005959B6"/>
    <w:rsid w:val="005A1DB8"/>
    <w:rsid w:val="005A5FD8"/>
    <w:rsid w:val="005B2AD6"/>
    <w:rsid w:val="005B6F06"/>
    <w:rsid w:val="005D0AA2"/>
    <w:rsid w:val="005D45CC"/>
    <w:rsid w:val="005D46AB"/>
    <w:rsid w:val="005E0A39"/>
    <w:rsid w:val="005E5BEA"/>
    <w:rsid w:val="005F25B4"/>
    <w:rsid w:val="005F37C5"/>
    <w:rsid w:val="006002B2"/>
    <w:rsid w:val="00600D8C"/>
    <w:rsid w:val="00602C3F"/>
    <w:rsid w:val="00603D78"/>
    <w:rsid w:val="00606943"/>
    <w:rsid w:val="00606DF1"/>
    <w:rsid w:val="0061010E"/>
    <w:rsid w:val="00637AA9"/>
    <w:rsid w:val="00641067"/>
    <w:rsid w:val="006446C0"/>
    <w:rsid w:val="0064759F"/>
    <w:rsid w:val="00652C11"/>
    <w:rsid w:val="00655C9B"/>
    <w:rsid w:val="00656E8E"/>
    <w:rsid w:val="0066095F"/>
    <w:rsid w:val="006766FE"/>
    <w:rsid w:val="00676E19"/>
    <w:rsid w:val="00683225"/>
    <w:rsid w:val="00683BE8"/>
    <w:rsid w:val="00687B39"/>
    <w:rsid w:val="00692FAB"/>
    <w:rsid w:val="00695E72"/>
    <w:rsid w:val="006A2639"/>
    <w:rsid w:val="006B07FE"/>
    <w:rsid w:val="006B27C9"/>
    <w:rsid w:val="006B7B32"/>
    <w:rsid w:val="006C023B"/>
    <w:rsid w:val="006C2015"/>
    <w:rsid w:val="006C2653"/>
    <w:rsid w:val="006D44DF"/>
    <w:rsid w:val="006D68C2"/>
    <w:rsid w:val="006E141C"/>
    <w:rsid w:val="006F2358"/>
    <w:rsid w:val="006F2475"/>
    <w:rsid w:val="00702F6A"/>
    <w:rsid w:val="0071081A"/>
    <w:rsid w:val="00716821"/>
    <w:rsid w:val="007173AB"/>
    <w:rsid w:val="00723463"/>
    <w:rsid w:val="00725BAF"/>
    <w:rsid w:val="00725D86"/>
    <w:rsid w:val="00726623"/>
    <w:rsid w:val="00730B97"/>
    <w:rsid w:val="00733DE2"/>
    <w:rsid w:val="00736720"/>
    <w:rsid w:val="00743CE1"/>
    <w:rsid w:val="0074734C"/>
    <w:rsid w:val="00754AD5"/>
    <w:rsid w:val="00761228"/>
    <w:rsid w:val="007637D9"/>
    <w:rsid w:val="00775212"/>
    <w:rsid w:val="00776930"/>
    <w:rsid w:val="007812B9"/>
    <w:rsid w:val="00784ABC"/>
    <w:rsid w:val="0078664D"/>
    <w:rsid w:val="00790BD1"/>
    <w:rsid w:val="007A13E8"/>
    <w:rsid w:val="007A1CD5"/>
    <w:rsid w:val="007A4A69"/>
    <w:rsid w:val="007B34F0"/>
    <w:rsid w:val="007B4488"/>
    <w:rsid w:val="007B58C6"/>
    <w:rsid w:val="007B5BE3"/>
    <w:rsid w:val="007C2C5F"/>
    <w:rsid w:val="007C6529"/>
    <w:rsid w:val="007D6088"/>
    <w:rsid w:val="007E0475"/>
    <w:rsid w:val="007E7734"/>
    <w:rsid w:val="007F099B"/>
    <w:rsid w:val="007F14F8"/>
    <w:rsid w:val="007F3D55"/>
    <w:rsid w:val="008000CD"/>
    <w:rsid w:val="008067C9"/>
    <w:rsid w:val="008114FA"/>
    <w:rsid w:val="008140DB"/>
    <w:rsid w:val="00830337"/>
    <w:rsid w:val="00835D3E"/>
    <w:rsid w:val="00845E73"/>
    <w:rsid w:val="008506F2"/>
    <w:rsid w:val="00865B0F"/>
    <w:rsid w:val="00873E5B"/>
    <w:rsid w:val="0088018C"/>
    <w:rsid w:val="00881738"/>
    <w:rsid w:val="00883AEF"/>
    <w:rsid w:val="008855E3"/>
    <w:rsid w:val="008946AD"/>
    <w:rsid w:val="008A36E0"/>
    <w:rsid w:val="008A3719"/>
    <w:rsid w:val="008B0874"/>
    <w:rsid w:val="008B581A"/>
    <w:rsid w:val="008C6ECA"/>
    <w:rsid w:val="008D2635"/>
    <w:rsid w:val="008E5364"/>
    <w:rsid w:val="008F3B92"/>
    <w:rsid w:val="00902CC4"/>
    <w:rsid w:val="00911992"/>
    <w:rsid w:val="00912F91"/>
    <w:rsid w:val="00924518"/>
    <w:rsid w:val="00926403"/>
    <w:rsid w:val="009272CF"/>
    <w:rsid w:val="009308D2"/>
    <w:rsid w:val="009328EB"/>
    <w:rsid w:val="00940D5D"/>
    <w:rsid w:val="009464ED"/>
    <w:rsid w:val="00947A0A"/>
    <w:rsid w:val="00950F15"/>
    <w:rsid w:val="009549AF"/>
    <w:rsid w:val="0095526A"/>
    <w:rsid w:val="0097002B"/>
    <w:rsid w:val="00975888"/>
    <w:rsid w:val="0098130F"/>
    <w:rsid w:val="00987200"/>
    <w:rsid w:val="00987C0E"/>
    <w:rsid w:val="009A1F10"/>
    <w:rsid w:val="009A3670"/>
    <w:rsid w:val="009A3E99"/>
    <w:rsid w:val="009A6012"/>
    <w:rsid w:val="009A72C1"/>
    <w:rsid w:val="009B1EAD"/>
    <w:rsid w:val="009B2BCD"/>
    <w:rsid w:val="009C29CB"/>
    <w:rsid w:val="009C740E"/>
    <w:rsid w:val="009D24C5"/>
    <w:rsid w:val="009D69C6"/>
    <w:rsid w:val="009F187B"/>
    <w:rsid w:val="009F3737"/>
    <w:rsid w:val="00A01159"/>
    <w:rsid w:val="00A079C9"/>
    <w:rsid w:val="00A07B6A"/>
    <w:rsid w:val="00A124EF"/>
    <w:rsid w:val="00A12D22"/>
    <w:rsid w:val="00A14E04"/>
    <w:rsid w:val="00A175E3"/>
    <w:rsid w:val="00A17D62"/>
    <w:rsid w:val="00A35F6B"/>
    <w:rsid w:val="00A372C5"/>
    <w:rsid w:val="00A43A17"/>
    <w:rsid w:val="00A5043C"/>
    <w:rsid w:val="00A56BC7"/>
    <w:rsid w:val="00A613D5"/>
    <w:rsid w:val="00A61A07"/>
    <w:rsid w:val="00A62CE0"/>
    <w:rsid w:val="00A65256"/>
    <w:rsid w:val="00A86E5C"/>
    <w:rsid w:val="00A95EB3"/>
    <w:rsid w:val="00A965FF"/>
    <w:rsid w:val="00AB502F"/>
    <w:rsid w:val="00AC40A5"/>
    <w:rsid w:val="00AC5A1A"/>
    <w:rsid w:val="00AC5B70"/>
    <w:rsid w:val="00AD27D9"/>
    <w:rsid w:val="00AD34CE"/>
    <w:rsid w:val="00AE44A2"/>
    <w:rsid w:val="00AE68FC"/>
    <w:rsid w:val="00AF0682"/>
    <w:rsid w:val="00AF610D"/>
    <w:rsid w:val="00B06D37"/>
    <w:rsid w:val="00B15DFA"/>
    <w:rsid w:val="00B20017"/>
    <w:rsid w:val="00B2159E"/>
    <w:rsid w:val="00B30273"/>
    <w:rsid w:val="00B35F2C"/>
    <w:rsid w:val="00B422FB"/>
    <w:rsid w:val="00B4529A"/>
    <w:rsid w:val="00B470D6"/>
    <w:rsid w:val="00B52DF8"/>
    <w:rsid w:val="00B54A70"/>
    <w:rsid w:val="00B553C5"/>
    <w:rsid w:val="00B63B3A"/>
    <w:rsid w:val="00B70F78"/>
    <w:rsid w:val="00B723B2"/>
    <w:rsid w:val="00B832FF"/>
    <w:rsid w:val="00B97472"/>
    <w:rsid w:val="00BA0B79"/>
    <w:rsid w:val="00BC43CE"/>
    <w:rsid w:val="00BE1B48"/>
    <w:rsid w:val="00BE2957"/>
    <w:rsid w:val="00BE6A25"/>
    <w:rsid w:val="00BF2EAB"/>
    <w:rsid w:val="00BF32F7"/>
    <w:rsid w:val="00C117E9"/>
    <w:rsid w:val="00C13771"/>
    <w:rsid w:val="00C21667"/>
    <w:rsid w:val="00C24D38"/>
    <w:rsid w:val="00C311A2"/>
    <w:rsid w:val="00C31A7C"/>
    <w:rsid w:val="00C5487A"/>
    <w:rsid w:val="00C61DCA"/>
    <w:rsid w:val="00C70AFB"/>
    <w:rsid w:val="00C90819"/>
    <w:rsid w:val="00C9296D"/>
    <w:rsid w:val="00CA44B4"/>
    <w:rsid w:val="00CA4AA9"/>
    <w:rsid w:val="00CB220E"/>
    <w:rsid w:val="00CB56F1"/>
    <w:rsid w:val="00CC4AC0"/>
    <w:rsid w:val="00CC6006"/>
    <w:rsid w:val="00CC739E"/>
    <w:rsid w:val="00CD6FD8"/>
    <w:rsid w:val="00CF7EF8"/>
    <w:rsid w:val="00D06DF5"/>
    <w:rsid w:val="00D106EB"/>
    <w:rsid w:val="00D1124F"/>
    <w:rsid w:val="00D15504"/>
    <w:rsid w:val="00D174DE"/>
    <w:rsid w:val="00D208B2"/>
    <w:rsid w:val="00D40607"/>
    <w:rsid w:val="00D550E1"/>
    <w:rsid w:val="00D57E92"/>
    <w:rsid w:val="00D67DBC"/>
    <w:rsid w:val="00D85775"/>
    <w:rsid w:val="00D86F19"/>
    <w:rsid w:val="00D9179B"/>
    <w:rsid w:val="00D93BA7"/>
    <w:rsid w:val="00D952C9"/>
    <w:rsid w:val="00D95F3C"/>
    <w:rsid w:val="00D96784"/>
    <w:rsid w:val="00DA5096"/>
    <w:rsid w:val="00DB3A21"/>
    <w:rsid w:val="00DB5BF1"/>
    <w:rsid w:val="00DB73D0"/>
    <w:rsid w:val="00DB7F1E"/>
    <w:rsid w:val="00DC423D"/>
    <w:rsid w:val="00DD67BE"/>
    <w:rsid w:val="00DD79E3"/>
    <w:rsid w:val="00DE34B9"/>
    <w:rsid w:val="00DE4F9E"/>
    <w:rsid w:val="00E01708"/>
    <w:rsid w:val="00E12BB8"/>
    <w:rsid w:val="00E1308F"/>
    <w:rsid w:val="00E136BD"/>
    <w:rsid w:val="00E24E2E"/>
    <w:rsid w:val="00E256EF"/>
    <w:rsid w:val="00E2627F"/>
    <w:rsid w:val="00E27A05"/>
    <w:rsid w:val="00E412E1"/>
    <w:rsid w:val="00E4244D"/>
    <w:rsid w:val="00E5347D"/>
    <w:rsid w:val="00E61D52"/>
    <w:rsid w:val="00E76878"/>
    <w:rsid w:val="00E84269"/>
    <w:rsid w:val="00EA6E6E"/>
    <w:rsid w:val="00EB0AB0"/>
    <w:rsid w:val="00EC3D31"/>
    <w:rsid w:val="00EE548C"/>
    <w:rsid w:val="00EE6169"/>
    <w:rsid w:val="00EF09E0"/>
    <w:rsid w:val="00F014AC"/>
    <w:rsid w:val="00F07AB2"/>
    <w:rsid w:val="00F10459"/>
    <w:rsid w:val="00F24E8B"/>
    <w:rsid w:val="00F253C1"/>
    <w:rsid w:val="00F30472"/>
    <w:rsid w:val="00F33D55"/>
    <w:rsid w:val="00F364B1"/>
    <w:rsid w:val="00F37AF7"/>
    <w:rsid w:val="00F42BF4"/>
    <w:rsid w:val="00F44F39"/>
    <w:rsid w:val="00F50796"/>
    <w:rsid w:val="00F509DC"/>
    <w:rsid w:val="00F61AC9"/>
    <w:rsid w:val="00F64F31"/>
    <w:rsid w:val="00F65125"/>
    <w:rsid w:val="00F661AA"/>
    <w:rsid w:val="00F67D06"/>
    <w:rsid w:val="00F75191"/>
    <w:rsid w:val="00F86FD7"/>
    <w:rsid w:val="00FA09AF"/>
    <w:rsid w:val="00FA4D9E"/>
    <w:rsid w:val="00FB2BF5"/>
    <w:rsid w:val="00FB5FA5"/>
    <w:rsid w:val="00FC0EF8"/>
    <w:rsid w:val="00FC173C"/>
    <w:rsid w:val="00FD2150"/>
    <w:rsid w:val="00FD21E0"/>
    <w:rsid w:val="00FD2CB3"/>
    <w:rsid w:val="00FD567F"/>
    <w:rsid w:val="00FE5463"/>
    <w:rsid w:val="00FF21F3"/>
    <w:rsid w:val="00FF2340"/>
    <w:rsid w:val="00FF540B"/>
    <w:rsid w:val="00FF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F09B50"/>
  <w15:docId w15:val="{4D37F4BE-A32C-4C5D-842D-EEC104D59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4DE"/>
    <w:pPr>
      <w:spacing w:before="120" w:after="2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D4849"/>
    <w:pPr>
      <w:keepNext/>
      <w:keepLines/>
      <w:tabs>
        <w:tab w:val="left" w:pos="-1980"/>
      </w:tabs>
      <w:spacing w:before="0"/>
      <w:ind w:left="-283"/>
      <w:outlineLvl w:val="0"/>
    </w:pPr>
    <w:rPr>
      <w:rFonts w:eastAsiaTheme="majorEastAsia" w:cstheme="majorBidi"/>
      <w:b/>
      <w:bCs/>
      <w:color w:val="F47B2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506F2"/>
    <w:pPr>
      <w:keepNext/>
      <w:keepLines/>
      <w:shd w:val="clear" w:color="auto" w:fill="FFFFFF"/>
      <w:spacing w:before="0" w:after="67" w:line="240" w:lineRule="auto"/>
      <w:textAlignment w:val="baseline"/>
      <w:outlineLvl w:val="1"/>
    </w:pPr>
    <w:rPr>
      <w:rFonts w:eastAsiaTheme="majorEastAsia" w:cs="Arial"/>
      <w:color w:val="000000"/>
      <w:spacing w:val="20"/>
      <w:szCs w:val="24"/>
      <w:shd w:val="clear" w:color="auto" w:fill="FFFFFF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41F0B"/>
    <w:pPr>
      <w:keepNext/>
      <w:keepLines/>
      <w:outlineLvl w:val="2"/>
    </w:pPr>
    <w:rPr>
      <w:rFonts w:eastAsiaTheme="majorEastAsia" w:cstheme="majorBidi"/>
      <w:b/>
      <w:bCs/>
      <w:color w:val="1E5396"/>
      <w:sz w:val="3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F09E0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76878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3D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849"/>
    <w:rPr>
      <w:rFonts w:ascii="Arial" w:eastAsiaTheme="majorEastAsia" w:hAnsi="Arial" w:cstheme="majorBidi"/>
      <w:b/>
      <w:bCs/>
      <w:color w:val="F47B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506F2"/>
    <w:rPr>
      <w:rFonts w:ascii="Arial" w:eastAsiaTheme="majorEastAsia" w:hAnsi="Arial" w:cs="Arial"/>
      <w:color w:val="000000"/>
      <w:spacing w:val="20"/>
      <w:sz w:val="24"/>
      <w:szCs w:val="24"/>
      <w:shd w:val="clear" w:color="auto" w:fill="FFFFFF"/>
    </w:rPr>
  </w:style>
  <w:style w:type="character" w:customStyle="1" w:styleId="Heading4Char">
    <w:name w:val="Heading 4 Char"/>
    <w:basedOn w:val="DefaultParagraphFont"/>
    <w:link w:val="Heading4"/>
    <w:uiPriority w:val="9"/>
    <w:rsid w:val="00EF09E0"/>
    <w:rPr>
      <w:rFonts w:ascii="Arial" w:eastAsiaTheme="majorEastAsia" w:hAnsi="Arial" w:cstheme="majorBidi"/>
      <w:b/>
      <w:bCs/>
      <w:iCs/>
      <w:color w:val="365F91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41F0B"/>
    <w:rPr>
      <w:rFonts w:ascii="Arial" w:eastAsiaTheme="majorEastAsia" w:hAnsi="Arial" w:cstheme="majorBidi"/>
      <w:b/>
      <w:bCs/>
      <w:color w:val="1E5396"/>
      <w:sz w:val="36"/>
    </w:rPr>
  </w:style>
  <w:style w:type="paragraph" w:styleId="ListParagraph">
    <w:name w:val="List Paragraph"/>
    <w:basedOn w:val="Normal"/>
    <w:autoRedefine/>
    <w:uiPriority w:val="34"/>
    <w:qFormat/>
    <w:rsid w:val="00024FDC"/>
    <w:pPr>
      <w:numPr>
        <w:numId w:val="13"/>
      </w:numPr>
      <w:spacing w:before="0" w:after="0" w:line="240" w:lineRule="auto"/>
      <w:ind w:left="172" w:hanging="446"/>
      <w:contextualSpacing/>
    </w:pPr>
    <w:rPr>
      <w:rFonts w:ascii="Arial Unicode MS" w:eastAsia="Arial Unicode MS" w:hAnsi="Arial Unicode MS" w:cs="Arial Unicode MS"/>
      <w:color w:val="000000"/>
      <w:sz w:val="18"/>
      <w:szCs w:val="18"/>
      <w:lang w:eastAsia="en-CA" w:bidi="ta-IN"/>
    </w:rPr>
  </w:style>
  <w:style w:type="character" w:customStyle="1" w:styleId="Heading5Char">
    <w:name w:val="Heading 5 Char"/>
    <w:basedOn w:val="DefaultParagraphFont"/>
    <w:link w:val="Heading5"/>
    <w:uiPriority w:val="9"/>
    <w:rsid w:val="00E76878"/>
    <w:rPr>
      <w:rFonts w:ascii="Arial" w:eastAsiaTheme="majorEastAsia" w:hAnsi="Arial" w:cstheme="majorBidi"/>
      <w:color w:val="243F60" w:themeColor="accent1" w:themeShade="7F"/>
      <w:sz w:val="24"/>
    </w:rPr>
  </w:style>
  <w:style w:type="paragraph" w:styleId="Header">
    <w:name w:val="header"/>
    <w:basedOn w:val="Normal"/>
    <w:link w:val="HeaderChar"/>
    <w:uiPriority w:val="99"/>
    <w:unhideWhenUsed/>
    <w:rsid w:val="000541E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1E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0541E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1E6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3B3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30B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0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627F"/>
    <w:pPr>
      <w:autoSpaceDE w:val="0"/>
      <w:autoSpaceDN w:val="0"/>
      <w:adjustRightInd w:val="0"/>
      <w:spacing w:after="0" w:line="240" w:lineRule="auto"/>
    </w:pPr>
    <w:rPr>
      <w:rFonts w:ascii="Impact" w:eastAsia="Calibri" w:hAnsi="Impact" w:cs="Impact"/>
      <w:color w:val="000000"/>
      <w:sz w:val="24"/>
      <w:szCs w:val="24"/>
    </w:rPr>
  </w:style>
  <w:style w:type="paragraph" w:customStyle="1" w:styleId="Heading2WHITE">
    <w:name w:val="Heading 2 WHITE"/>
    <w:basedOn w:val="Heading2"/>
    <w:autoRedefine/>
    <w:rsid w:val="00E2627F"/>
    <w:pPr>
      <w:outlineLvl w:val="9"/>
    </w:pPr>
    <w:rPr>
      <w:color w:val="FFFFFF" w:themeColor="background1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BE1B48"/>
    <w:pPr>
      <w:spacing w:before="0" w:after="200" w:line="240" w:lineRule="auto"/>
    </w:pPr>
    <w:rPr>
      <w:b/>
      <w:bCs/>
      <w:color w:val="1E5396"/>
      <w:szCs w:val="18"/>
    </w:rPr>
  </w:style>
  <w:style w:type="paragraph" w:customStyle="1" w:styleId="xmsonormal">
    <w:name w:val="x_msonormal"/>
    <w:basedOn w:val="Normal"/>
    <w:rsid w:val="002D4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506CA7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37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02E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1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520BF3"/>
    <w:rPr>
      <w:b/>
      <w:bCs/>
    </w:rPr>
  </w:style>
  <w:style w:type="character" w:customStyle="1" w:styleId="e2ma-style">
    <w:name w:val="e2ma-style"/>
    <w:basedOn w:val="DefaultParagraphFont"/>
    <w:rsid w:val="00A86E5C"/>
  </w:style>
  <w:style w:type="paragraph" w:customStyle="1" w:styleId="gmail-m-6641770956390998087msolistparagraph">
    <w:name w:val="gmail-m_-6641770956390998087msolistparagraph"/>
    <w:basedOn w:val="Normal"/>
    <w:rsid w:val="00404630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CA"/>
    </w:rPr>
  </w:style>
  <w:style w:type="character" w:customStyle="1" w:styleId="Heading6Char">
    <w:name w:val="Heading 6 Char"/>
    <w:basedOn w:val="DefaultParagraphFont"/>
    <w:link w:val="Heading6"/>
    <w:uiPriority w:val="9"/>
    <w:rsid w:val="00603D78"/>
    <w:rPr>
      <w:rFonts w:asciiTheme="majorHAnsi" w:eastAsiaTheme="majorEastAsia" w:hAnsiTheme="majorHAnsi" w:cstheme="majorBidi"/>
      <w:color w:val="243F60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dsb.on.ca/New-to-Canada/Settlement-Workers" TargetMode="External"/><Relationship Id="rId18" Type="http://schemas.openxmlformats.org/officeDocument/2006/relationships/hyperlink" Target="https://www.tdsb.on.ca/Portals/0/docs/VSCodeofConductFINAL.pdf" TargetMode="External"/><Relationship Id="rId26" Type="http://schemas.openxmlformats.org/officeDocument/2006/relationships/image" Target="cid:image003.jpg@01D704C6.74342890" TargetMode="External"/><Relationship Id="rId3" Type="http://schemas.openxmlformats.org/officeDocument/2006/relationships/styles" Target="styles.xml"/><Relationship Id="rId21" Type="http://schemas.openxmlformats.org/officeDocument/2006/relationships/hyperlink" Target="http://tdsbHUB.c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dsb-ca.zoom.us/j/93326356676?pwd=c2tzQ1hCL2JORU9Rb3J2dmE1cWQrQT09" TargetMode="External"/><Relationship Id="rId17" Type="http://schemas.openxmlformats.org/officeDocument/2006/relationships/footer" Target="footer1.xml"/><Relationship Id="rId25" Type="http://schemas.openxmlformats.org/officeDocument/2006/relationships/image" Target="media/image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https://www.tdsb.on.ca/News/Article-Details/ArtMID/474/ArticleID/1584/February-is-Chinese-Heritage-Month-in-the-TDSB" TargetMode="External"/><Relationship Id="rId29" Type="http://schemas.openxmlformats.org/officeDocument/2006/relationships/hyperlink" Target="https://t.e2ma.net/click/mvjsle/e9kw5l/2j98n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dsb-ca.zoom.us/j/93136458934?pwd=NDhMd051dXRxQ1JqWDU4cnZxQnRBZz09" TargetMode="External"/><Relationship Id="rId24" Type="http://schemas.openxmlformats.org/officeDocument/2006/relationships/hyperlink" Target="http://www.tdsb.on.ca/kindergarten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dsb.on.ca/In-Person-Learning/Student-Virtual-Learning-IT-Support" TargetMode="External"/><Relationship Id="rId23" Type="http://schemas.openxmlformats.org/officeDocument/2006/relationships/hyperlink" Target="http://www.tdsb.on.ca/library" TargetMode="External"/><Relationship Id="rId28" Type="http://schemas.openxmlformats.org/officeDocument/2006/relationships/hyperlink" Target="https://t.e2ma.net/click/mvjsle/e9kw5l/mr88nn" TargetMode="External"/><Relationship Id="rId10" Type="http://schemas.openxmlformats.org/officeDocument/2006/relationships/hyperlink" Target="https://www.tdsb.on.ca/stream/archives/2021/liveWebcastCopingC19.html" TargetMode="External"/><Relationship Id="rId19" Type="http://schemas.openxmlformats.org/officeDocument/2006/relationships/hyperlink" Target="https://www.tdsb.on.ca/News/Article-Details/ArtMID/474/ArticleID/1583/TDSB-Recognizes-African-Heritage-Month-in-February" TargetMode="External"/><Relationship Id="rId31" Type="http://schemas.openxmlformats.org/officeDocument/2006/relationships/hyperlink" Target="https://globalnews.ca/video/7633883/tdsb-students-create-online-newspaper-from-hom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dsb.on.ca/virtualschool" TargetMode="External"/><Relationship Id="rId14" Type="http://schemas.openxmlformats.org/officeDocument/2006/relationships/hyperlink" Target="http://www.youtube.com/watch?v=MSw4IJSPvi4" TargetMode="External"/><Relationship Id="rId22" Type="http://schemas.openxmlformats.org/officeDocument/2006/relationships/hyperlink" Target="https://www.tdsb.on.ca/Community/How-to-Get-Involved/Advisory-Committees/Statutory-Advisory-Committees/Special-Education-Advisory-Committee" TargetMode="External"/><Relationship Id="rId27" Type="http://schemas.openxmlformats.org/officeDocument/2006/relationships/hyperlink" Target="https://t.e2ma.net/click/mvjsle/e9kw5l/6y78nn" TargetMode="External"/><Relationship Id="rId30" Type="http://schemas.openxmlformats.org/officeDocument/2006/relationships/hyperlink" Target="https://t.e2ma.net/click/mvjsle/e9kw5l/ica9n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276\Desktop\VS%20Newsletters\Virtual%20School%20News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03A90-055B-465C-9B16-0741EA56A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Virtual School Newsletter Template</Template>
  <TotalTime>92</TotalTime>
  <Pages>4</Pages>
  <Words>1712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Newsletter</vt:lpstr>
    </vt:vector>
  </TitlesOfParts>
  <Company>Toronto District School Board</Company>
  <LinksUpToDate>false</LinksUpToDate>
  <CharactersWithSpaces>11449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Newsletter</dc:title>
  <dc:creator>Lewis, Stacey</dc:creator>
  <cp:lastModifiedBy>User</cp:lastModifiedBy>
  <cp:revision>7</cp:revision>
  <cp:lastPrinted>2020-12-15T20:11:00Z</cp:lastPrinted>
  <dcterms:created xsi:type="dcterms:W3CDTF">2021-03-03T02:56:00Z</dcterms:created>
  <dcterms:modified xsi:type="dcterms:W3CDTF">2021-03-03T18:51:00Z</dcterms:modified>
</cp:coreProperties>
</file>