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bidiVisual/>
        <w:tblW w:w="35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517"/>
      </w:tblGrid>
      <w:tr w:rsidR="00441F0B" w:rsidRPr="00270D3D" w14:paraId="46A7CF0E" w14:textId="77777777" w:rsidTr="00466444">
        <w:trPr>
          <w:trHeight w:val="11437"/>
          <w:tblHeader/>
        </w:trPr>
        <w:tc>
          <w:tcPr>
            <w:tcW w:w="3517" w:type="dxa"/>
            <w:tcBorders>
              <w:top w:val="single" w:sz="4" w:space="0" w:color="auto"/>
              <w:left w:val="single" w:sz="4" w:space="0" w:color="auto"/>
              <w:bottom w:val="single" w:sz="4" w:space="0" w:color="auto"/>
              <w:right w:val="single" w:sz="4" w:space="0" w:color="auto"/>
            </w:tcBorders>
            <w:shd w:val="clear" w:color="auto" w:fill="1E5396"/>
          </w:tcPr>
          <w:p w14:paraId="1A43701A" w14:textId="5E704D07" w:rsidR="0014248C" w:rsidRPr="00466444" w:rsidRDefault="00C311A2" w:rsidP="00463AD1">
            <w:pPr>
              <w:bidi/>
              <w:spacing w:after="300"/>
              <w:rPr>
                <w:rFonts w:cs="Arial"/>
                <w:b/>
                <w:bCs/>
                <w:color w:val="FFFFFF" w:themeColor="background1"/>
                <w:sz w:val="12"/>
                <w:szCs w:val="12"/>
              </w:rPr>
            </w:pPr>
            <w:r w:rsidRPr="00270D3D">
              <w:rPr>
                <w:rFonts w:cs="Arial"/>
                <w:b/>
                <w:noProof/>
                <w:color w:val="FFFFFF" w:themeColor="background1"/>
                <w:sz w:val="40"/>
                <w:szCs w:val="40"/>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007173AB" w:rsidRPr="00270D3D">
              <w:rPr>
                <w:rFonts w:cs="Arial"/>
                <w:b/>
                <w:color w:val="FFFFFF" w:themeColor="background1"/>
                <w:sz w:val="40"/>
                <w:szCs w:val="40"/>
              </w:rPr>
              <w:br/>
            </w:r>
            <w:bookmarkStart w:id="0" w:name="_Hlk73544997"/>
            <w:r w:rsidR="00675E9F">
              <w:rPr>
                <w:rFonts w:ascii="Nafees Web Naskh" w:hAnsi="Nafees Web Naskh" w:cs="Nafees Web Naskh" w:hint="cs"/>
                <w:b/>
                <w:bCs/>
                <w:color w:val="FFFFFF" w:themeColor="background1"/>
                <w:szCs w:val="24"/>
                <w:rtl/>
              </w:rPr>
              <w:t xml:space="preserve">ٹی ڈی ایس بی </w:t>
            </w:r>
            <w:r w:rsidR="00675E9F" w:rsidRPr="00675E9F">
              <w:rPr>
                <w:rFonts w:asciiTheme="minorHAnsi" w:hAnsiTheme="minorHAnsi" w:cstheme="minorHAnsi"/>
                <w:b/>
                <w:bCs/>
                <w:color w:val="FFFFFF" w:themeColor="background1"/>
                <w:szCs w:val="24"/>
              </w:rPr>
              <w:t>(TDSB)</w:t>
            </w:r>
            <w:r w:rsidR="00675E9F">
              <w:rPr>
                <w:rFonts w:ascii="Nafees Web Naskh" w:hAnsi="Nafees Web Naskh" w:cs="Nafees Web Naskh" w:hint="cs"/>
                <w:b/>
                <w:bCs/>
                <w:color w:val="FFFFFF" w:themeColor="background1"/>
                <w:szCs w:val="24"/>
                <w:rtl/>
                <w:lang w:bidi="ur-PK"/>
              </w:rPr>
              <w:t xml:space="preserve"> </w:t>
            </w:r>
            <w:r w:rsidR="00675E9F">
              <w:rPr>
                <w:rFonts w:ascii="Nafees Web Naskh" w:hAnsi="Nafees Web Naskh" w:cs="Nafees Web Naskh" w:hint="cs"/>
                <w:b/>
                <w:bCs/>
                <w:color w:val="FFFFFF" w:themeColor="background1"/>
                <w:szCs w:val="24"/>
                <w:rtl/>
              </w:rPr>
              <w:t xml:space="preserve">ایلیمینٹری ورچوئل </w:t>
            </w:r>
            <w:r w:rsidR="00675E9F" w:rsidRPr="00375ACF">
              <w:rPr>
                <w:rFonts w:asciiTheme="minorHAnsi" w:hAnsiTheme="minorHAnsi" w:cstheme="minorHAnsi"/>
                <w:b/>
                <w:bCs/>
                <w:color w:val="FFFFFF" w:themeColor="background1"/>
                <w:szCs w:val="24"/>
              </w:rPr>
              <w:t>(Virtual)</w:t>
            </w:r>
            <w:r w:rsidR="00675E9F">
              <w:rPr>
                <w:rFonts w:ascii="Nafees Web Naskh" w:hAnsi="Nafees Web Naskh" w:cs="Nafees Web Naskh" w:hint="cs"/>
                <w:b/>
                <w:bCs/>
                <w:color w:val="FFFFFF" w:themeColor="background1"/>
                <w:szCs w:val="24"/>
                <w:rtl/>
                <w:lang w:bidi="ur-PK"/>
              </w:rPr>
              <w:t xml:space="preserve"> اسکول فیملی نیوز لیٹر</w:t>
            </w:r>
            <w:bookmarkEnd w:id="0"/>
            <w:r w:rsidR="00466444">
              <w:rPr>
                <w:rFonts w:ascii="Nafees Web Naskh" w:hAnsi="Nafees Web Naskh" w:cs="Nafees Web Naskh"/>
                <w:b/>
                <w:bCs/>
                <w:color w:val="FFFFFF" w:themeColor="background1"/>
                <w:szCs w:val="24"/>
                <w:rtl/>
                <w:lang w:bidi="ur-PK"/>
              </w:rPr>
              <w:br/>
            </w:r>
          </w:p>
          <w:p w14:paraId="2E785F2D" w14:textId="0027E7B4" w:rsidR="00692FAB" w:rsidRPr="00466444" w:rsidRDefault="001B46B1" w:rsidP="00C100AA">
            <w:pPr>
              <w:bidi/>
              <w:rPr>
                <w:rFonts w:ascii="Nafees Web Naskh" w:hAnsi="Nafees Web Naskh" w:cs="Nafees Web Naskh"/>
                <w:color w:val="FFFFFF" w:themeColor="background1"/>
                <w:sz w:val="12"/>
                <w:szCs w:val="12"/>
              </w:rPr>
            </w:pPr>
            <w:r w:rsidRPr="001B46B1">
              <w:rPr>
                <w:rFonts w:ascii="Nafees Web Naskh" w:hAnsi="Nafees Web Naskh" w:cs="Nafees Web Naskh"/>
                <w:color w:val="FFFFFF" w:themeColor="background1"/>
                <w:szCs w:val="24"/>
                <w:rtl/>
              </w:rPr>
              <w:t>ورچوئل اسکول ف</w:t>
            </w:r>
            <w:r w:rsidRPr="001B46B1">
              <w:rPr>
                <w:rFonts w:ascii="Nafees Web Naskh" w:hAnsi="Nafees Web Naskh" w:cs="Nafees Web Naskh" w:hint="cs"/>
                <w:color w:val="FFFFFF" w:themeColor="background1"/>
                <w:szCs w:val="24"/>
                <w:rtl/>
              </w:rPr>
              <w:t>ی</w:t>
            </w:r>
            <w:r w:rsidRPr="001B46B1">
              <w:rPr>
                <w:rFonts w:ascii="Nafees Web Naskh" w:hAnsi="Nafees Web Naskh" w:cs="Nafees Web Naskh" w:hint="eastAsia"/>
                <w:color w:val="FFFFFF" w:themeColor="background1"/>
                <w:szCs w:val="24"/>
                <w:rtl/>
              </w:rPr>
              <w:t>مل</w:t>
            </w:r>
            <w:r w:rsidRPr="001B46B1">
              <w:rPr>
                <w:rFonts w:ascii="Nafees Web Naskh" w:hAnsi="Nafees Web Naskh" w:cs="Nafees Web Naskh" w:hint="cs"/>
                <w:color w:val="FFFFFF" w:themeColor="background1"/>
                <w:szCs w:val="24"/>
                <w:rtl/>
              </w:rPr>
              <w:t>ی</w:t>
            </w:r>
            <w:r w:rsidRPr="001B46B1">
              <w:rPr>
                <w:rFonts w:ascii="Nafees Web Naskh" w:hAnsi="Nafees Web Naskh" w:cs="Nafees Web Naskh"/>
                <w:color w:val="FFFFFF" w:themeColor="background1"/>
                <w:szCs w:val="24"/>
                <w:rtl/>
              </w:rPr>
              <w:t xml:space="preserve"> ن</w:t>
            </w:r>
            <w:r w:rsidRPr="001B46B1">
              <w:rPr>
                <w:rFonts w:ascii="Nafees Web Naskh" w:hAnsi="Nafees Web Naskh" w:cs="Nafees Web Naskh" w:hint="cs"/>
                <w:color w:val="FFFFFF" w:themeColor="background1"/>
                <w:szCs w:val="24"/>
                <w:rtl/>
              </w:rPr>
              <w:t>ی</w:t>
            </w:r>
            <w:r w:rsidRPr="001B46B1">
              <w:rPr>
                <w:rFonts w:ascii="Nafees Web Naskh" w:hAnsi="Nafees Web Naskh" w:cs="Nafees Web Naskh" w:hint="eastAsia"/>
                <w:color w:val="FFFFFF" w:themeColor="background1"/>
                <w:szCs w:val="24"/>
                <w:rtl/>
              </w:rPr>
              <w:t>وز</w:t>
            </w:r>
            <w:r w:rsidRPr="001B46B1">
              <w:rPr>
                <w:rFonts w:ascii="Nafees Web Naskh" w:hAnsi="Nafees Web Naskh" w:cs="Nafees Web Naskh"/>
                <w:color w:val="FFFFFF" w:themeColor="background1"/>
                <w:szCs w:val="24"/>
                <w:rtl/>
              </w:rPr>
              <w:t xml:space="preserve"> ل</w:t>
            </w:r>
            <w:r w:rsidRPr="001B46B1">
              <w:rPr>
                <w:rFonts w:ascii="Nafees Web Naskh" w:hAnsi="Nafees Web Naskh" w:cs="Nafees Web Naskh" w:hint="cs"/>
                <w:color w:val="FFFFFF" w:themeColor="background1"/>
                <w:szCs w:val="24"/>
                <w:rtl/>
              </w:rPr>
              <w:t>ی</w:t>
            </w:r>
            <w:r w:rsidRPr="001B46B1">
              <w:rPr>
                <w:rFonts w:ascii="Nafees Web Naskh" w:hAnsi="Nafees Web Naskh" w:cs="Nafees Web Naskh" w:hint="eastAsia"/>
                <w:color w:val="FFFFFF" w:themeColor="background1"/>
                <w:szCs w:val="24"/>
                <w:rtl/>
              </w:rPr>
              <w:t>ٹر</w:t>
            </w:r>
            <w:r w:rsidRPr="001B46B1">
              <w:rPr>
                <w:rFonts w:ascii="Nafees Web Naskh" w:hAnsi="Nafees Web Naskh" w:cs="Nafees Web Naskh"/>
                <w:color w:val="FFFFFF" w:themeColor="background1"/>
                <w:szCs w:val="24"/>
                <w:rtl/>
              </w:rPr>
              <w:t xml:space="preserve"> کے مئ</w:t>
            </w:r>
            <w:r w:rsidRPr="001B46B1">
              <w:rPr>
                <w:rFonts w:ascii="Nafees Web Naskh" w:hAnsi="Nafees Web Naskh" w:cs="Nafees Web Naskh" w:hint="cs"/>
                <w:color w:val="FFFFFF" w:themeColor="background1"/>
                <w:szCs w:val="24"/>
                <w:rtl/>
              </w:rPr>
              <w:t>ی</w:t>
            </w:r>
            <w:r w:rsidRPr="001B46B1">
              <w:rPr>
                <w:rFonts w:ascii="Nafees Web Naskh" w:hAnsi="Nafees Web Naskh" w:cs="Nafees Web Naskh"/>
                <w:color w:val="FFFFFF" w:themeColor="background1"/>
                <w:szCs w:val="24"/>
                <w:rtl/>
              </w:rPr>
              <w:t xml:space="preserve"> </w:t>
            </w:r>
            <w:r w:rsidRPr="001B46B1">
              <w:rPr>
                <w:rFonts w:asciiTheme="minorHAnsi" w:hAnsiTheme="minorHAnsi" w:cstheme="minorHAnsi"/>
                <w:color w:val="FFFFFF" w:themeColor="background1"/>
                <w:szCs w:val="24"/>
                <w:rtl/>
              </w:rPr>
              <w:t>2021</w:t>
            </w:r>
            <w:r w:rsidRPr="001B46B1">
              <w:rPr>
                <w:rFonts w:ascii="Nafees Web Naskh" w:hAnsi="Nafees Web Naskh" w:cs="Nafees Web Naskh"/>
                <w:color w:val="FFFFFF" w:themeColor="background1"/>
                <w:szCs w:val="24"/>
                <w:rtl/>
              </w:rPr>
              <w:t>ء کے شمارے م</w:t>
            </w:r>
            <w:r w:rsidRPr="001B46B1">
              <w:rPr>
                <w:rFonts w:ascii="Nafees Web Naskh" w:hAnsi="Nafees Web Naskh" w:cs="Nafees Web Naskh" w:hint="cs"/>
                <w:color w:val="FFFFFF" w:themeColor="background1"/>
                <w:szCs w:val="24"/>
                <w:rtl/>
              </w:rPr>
              <w:t>ی</w:t>
            </w:r>
            <w:r w:rsidRPr="001B46B1">
              <w:rPr>
                <w:rFonts w:ascii="Nafees Web Naskh" w:hAnsi="Nafees Web Naskh" w:cs="Nafees Web Naskh" w:hint="eastAsia"/>
                <w:color w:val="FFFFFF" w:themeColor="background1"/>
                <w:szCs w:val="24"/>
                <w:rtl/>
              </w:rPr>
              <w:t>ں</w:t>
            </w:r>
            <w:r w:rsidRPr="001B46B1">
              <w:rPr>
                <w:rFonts w:ascii="Nafees Web Naskh" w:hAnsi="Nafees Web Naskh" w:cs="Nafees Web Naskh"/>
                <w:color w:val="FFFFFF" w:themeColor="background1"/>
                <w:szCs w:val="24"/>
                <w:rtl/>
              </w:rPr>
              <w:t xml:space="preserve"> خوش آمد</w:t>
            </w:r>
            <w:r w:rsidRPr="001B46B1">
              <w:rPr>
                <w:rFonts w:ascii="Nafees Web Naskh" w:hAnsi="Nafees Web Naskh" w:cs="Nafees Web Naskh" w:hint="cs"/>
                <w:color w:val="FFFFFF" w:themeColor="background1"/>
                <w:szCs w:val="24"/>
                <w:rtl/>
              </w:rPr>
              <w:t>ی</w:t>
            </w:r>
            <w:r w:rsidRPr="001B46B1">
              <w:rPr>
                <w:rFonts w:ascii="Nafees Web Naskh" w:hAnsi="Nafees Web Naskh" w:cs="Nafees Web Naskh" w:hint="eastAsia"/>
                <w:color w:val="FFFFFF" w:themeColor="background1"/>
                <w:szCs w:val="24"/>
                <w:rtl/>
              </w:rPr>
              <w:t>د</w:t>
            </w:r>
            <w:r w:rsidRPr="001B46B1">
              <w:rPr>
                <w:rFonts w:ascii="Nafees Web Naskh" w:hAnsi="Nafees Web Naskh" w:cs="Nafees Web Naskh"/>
                <w:color w:val="FFFFFF" w:themeColor="background1"/>
                <w:szCs w:val="24"/>
                <w:rtl/>
              </w:rPr>
              <w:t>۔</w:t>
            </w:r>
            <w:r w:rsidR="00466444">
              <w:rPr>
                <w:rFonts w:ascii="Nafees Web Naskh" w:hAnsi="Nafees Web Naskh" w:cs="Nafees Web Naskh"/>
                <w:color w:val="FFFFFF" w:themeColor="background1"/>
                <w:szCs w:val="24"/>
                <w:rtl/>
              </w:rPr>
              <w:br/>
            </w:r>
            <w:r w:rsidR="004A4A80" w:rsidRPr="00411BF0">
              <w:rPr>
                <w:rFonts w:ascii="Nafees Web Naskh" w:hAnsi="Nafees Web Naskh" w:cs="Nafees Web Naskh"/>
                <w:color w:val="FFFFFF" w:themeColor="background1"/>
                <w:szCs w:val="24"/>
              </w:rPr>
              <w:t xml:space="preserve"> </w:t>
            </w:r>
          </w:p>
          <w:p w14:paraId="12851EFB" w14:textId="489BE091" w:rsidR="004A4A80" w:rsidRDefault="00DF75D8" w:rsidP="00411BF0">
            <w:pPr>
              <w:bidi/>
              <w:rPr>
                <w:rFonts w:ascii="Nafees Web Naskh" w:hAnsi="Nafees Web Naskh" w:cs="Nafees Web Naskh"/>
                <w:color w:val="FFFFFF" w:themeColor="background1"/>
                <w:szCs w:val="24"/>
                <w:rtl/>
              </w:rPr>
            </w:pPr>
            <w:r w:rsidRPr="00DF75D8">
              <w:rPr>
                <w:rFonts w:ascii="Nafees Web Naskh" w:hAnsi="Nafees Web Naskh" w:cs="Nafees Web Naskh"/>
                <w:color w:val="FFFFFF" w:themeColor="background1"/>
                <w:szCs w:val="24"/>
                <w:rtl/>
              </w:rPr>
              <w:t>جبکہ ہم تعل</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م</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سال کے اختتام پر پہنچتے ہ</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 xml:space="preserve"> طلباء اس سال کے دوران عزم اور لچک کے مظاہرےکو جار</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رکھتے ہ</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 xml:space="preserve"> جوکس</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دوسرے سال کے برعکس تعل</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م</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سال رہا ہے۔ ہم سب نے موسم گرما ک</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تعط</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لات</w:t>
            </w:r>
            <w:r w:rsidRPr="00DF75D8">
              <w:rPr>
                <w:rFonts w:ascii="Nafees Web Naskh" w:hAnsi="Nafees Web Naskh" w:cs="Nafees Web Naskh"/>
                <w:color w:val="FFFFFF" w:themeColor="background1"/>
                <w:szCs w:val="24"/>
                <w:rtl/>
              </w:rPr>
              <w:t xml:space="preserve"> کا انتظارکرنا شروع کر د</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ا</w:t>
            </w:r>
            <w:r w:rsidRPr="00DF75D8">
              <w:rPr>
                <w:rFonts w:ascii="Nafees Web Naskh" w:hAnsi="Nafees Web Naskh" w:cs="Nafees Web Naskh"/>
                <w:color w:val="FFFFFF" w:themeColor="background1"/>
                <w:szCs w:val="24"/>
                <w:rtl/>
              </w:rPr>
              <w:t xml:space="preserve"> ہے اور طلباء ک</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حوصلہ افزائ</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کرتے ہ</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 xml:space="preserve"> کہ وہ توجہ مر</w:t>
            </w:r>
            <w:r w:rsidRPr="00DF75D8">
              <w:rPr>
                <w:rFonts w:ascii="Nafees Web Naskh" w:hAnsi="Nafees Web Naskh" w:cs="Nafees Web Naskh" w:hint="eastAsia"/>
                <w:color w:val="FFFFFF" w:themeColor="background1"/>
                <w:szCs w:val="24"/>
                <w:rtl/>
              </w:rPr>
              <w:t>کوز</w:t>
            </w:r>
            <w:r w:rsidRPr="00DF75D8">
              <w:rPr>
                <w:rFonts w:ascii="Nafees Web Naskh" w:hAnsi="Nafees Web Naskh" w:cs="Nafees Web Naskh"/>
                <w:color w:val="FFFFFF" w:themeColor="background1"/>
                <w:szCs w:val="24"/>
                <w:rtl/>
              </w:rPr>
              <w:t xml:space="preserve"> رکھ</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 xml:space="preserve"> اور مضبوط رہ</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w:t>
            </w:r>
          </w:p>
          <w:p w14:paraId="1F030141" w14:textId="68297177" w:rsidR="00DF75D8" w:rsidRPr="009419DF" w:rsidRDefault="00DF75D8" w:rsidP="00DF75D8">
            <w:pPr>
              <w:bidi/>
              <w:rPr>
                <w:rFonts w:ascii="Nafees Web Naskh" w:hAnsi="Nafees Web Naskh" w:cs="Nafees Web Naskh"/>
                <w:color w:val="FFFFFF" w:themeColor="background1"/>
                <w:szCs w:val="24"/>
              </w:rPr>
            </w:pPr>
            <w:r w:rsidRPr="00DF75D8">
              <w:rPr>
                <w:rFonts w:ascii="Nafees Web Naskh" w:hAnsi="Nafees Web Naskh" w:cs="Nafees Web Naskh"/>
                <w:color w:val="FFFFFF" w:themeColor="background1"/>
                <w:szCs w:val="24"/>
                <w:rtl/>
              </w:rPr>
              <w:t>براہِ مہربان</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w:t>
            </w:r>
            <w:r w:rsidRPr="00DF75D8">
              <w:rPr>
                <w:rFonts w:asciiTheme="minorHAnsi" w:hAnsiTheme="minorHAnsi" w:cstheme="minorHAnsi"/>
                <w:color w:val="FFFFFF" w:themeColor="background1"/>
                <w:szCs w:val="24"/>
                <w:rtl/>
              </w:rPr>
              <w:t>2021</w:t>
            </w:r>
            <w:r w:rsidRPr="00DF75D8">
              <w:rPr>
                <w:rFonts w:ascii="Nafees Web Naskh" w:hAnsi="Nafees Web Naskh" w:cs="Nafees Web Naskh"/>
                <w:color w:val="FFFFFF" w:themeColor="background1"/>
                <w:szCs w:val="24"/>
                <w:rtl/>
              </w:rPr>
              <w:t xml:space="preserve">ء </w:t>
            </w:r>
            <w:r w:rsidRPr="00DF75D8">
              <w:rPr>
                <w:rFonts w:asciiTheme="minorHAnsi" w:hAnsiTheme="minorHAnsi" w:cstheme="minorHAnsi"/>
                <w:color w:val="FFFFFF" w:themeColor="background1"/>
                <w:szCs w:val="24"/>
                <w:rtl/>
              </w:rPr>
              <w:t>-22</w:t>
            </w:r>
            <w:r w:rsidRPr="00DF75D8">
              <w:rPr>
                <w:rFonts w:ascii="Nafees Web Naskh" w:hAnsi="Nafees Web Naskh" w:cs="Nafees Web Naskh"/>
                <w:color w:val="FFFFFF" w:themeColor="background1"/>
                <w:szCs w:val="24"/>
                <w:rtl/>
              </w:rPr>
              <w:t>ء تعل</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م</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سال کے بارے م</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 xml:space="preserve"> معلومات اور اَپ ڈ</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ٹس</w:t>
            </w:r>
            <w:r w:rsidRPr="00DF75D8">
              <w:rPr>
                <w:rFonts w:ascii="Nafees Web Naskh" w:hAnsi="Nafees Web Naskh" w:cs="Nafees Web Naskh"/>
                <w:color w:val="FFFFFF" w:themeColor="background1"/>
                <w:szCs w:val="24"/>
                <w:rtl/>
              </w:rPr>
              <w:t xml:space="preserve"> ک</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لئے</w:t>
            </w:r>
            <w:r w:rsidRPr="00DF75D8">
              <w:rPr>
                <w:rFonts w:ascii="Nafees Web Naskh" w:hAnsi="Nafees Web Naskh" w:cs="Nafees Web Naskh"/>
                <w:color w:val="FFFFFF" w:themeColor="background1"/>
                <w:szCs w:val="24"/>
                <w:rtl/>
              </w:rPr>
              <w:t xml:space="preserve"> ٹ</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ڈ</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ا</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س</w:t>
            </w:r>
            <w:r w:rsidRPr="00DF75D8">
              <w:rPr>
                <w:rFonts w:ascii="Nafees Web Naskh" w:hAnsi="Nafees Web Naskh" w:cs="Nafees Web Naskh"/>
                <w:color w:val="FFFFFF" w:themeColor="background1"/>
                <w:szCs w:val="24"/>
                <w:rtl/>
              </w:rPr>
              <w:t xml:space="preserve"> ب</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ک</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 xml:space="preserve"> و</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ب</w:t>
            </w:r>
            <w:r w:rsidRPr="00DF75D8">
              <w:rPr>
                <w:rFonts w:ascii="Nafees Web Naskh" w:hAnsi="Nafees Web Naskh" w:cs="Nafees Web Naskh"/>
                <w:color w:val="FFFFFF" w:themeColor="background1"/>
                <w:szCs w:val="24"/>
                <w:rtl/>
              </w:rPr>
              <w:t xml:space="preserve"> سائٹ کو چ</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ک</w:t>
            </w:r>
            <w:r w:rsidRPr="00DF75D8">
              <w:rPr>
                <w:rFonts w:ascii="Nafees Web Naskh" w:hAnsi="Nafees Web Naskh" w:cs="Nafees Web Naskh"/>
                <w:color w:val="FFFFFF" w:themeColor="background1"/>
                <w:szCs w:val="24"/>
                <w:rtl/>
              </w:rPr>
              <w:t xml:space="preserve"> کرتے رہ</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 xml:space="preserve"> ک</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ونکہ</w:t>
            </w:r>
            <w:r w:rsidRPr="00DF75D8">
              <w:rPr>
                <w:rFonts w:ascii="Nafees Web Naskh" w:hAnsi="Nafees Web Naskh" w:cs="Nafees Web Naskh"/>
                <w:color w:val="FFFFFF" w:themeColor="background1"/>
                <w:szCs w:val="24"/>
                <w:rtl/>
              </w:rPr>
              <w:t xml:space="preserve"> </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ہ</w:t>
            </w:r>
            <w:r w:rsidRPr="00DF75D8">
              <w:rPr>
                <w:rFonts w:ascii="Nafees Web Naskh" w:hAnsi="Nafees Web Naskh" w:cs="Nafees Web Naskh"/>
                <w:color w:val="FFFFFF" w:themeColor="background1"/>
                <w:szCs w:val="24"/>
                <w:rtl/>
              </w:rPr>
              <w:t xml:space="preserve"> اگلے مہ</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نوں</w:t>
            </w:r>
            <w:r w:rsidRPr="00DF75D8">
              <w:rPr>
                <w:rFonts w:ascii="Nafees Web Naskh" w:hAnsi="Nafees Web Naskh" w:cs="Nafees Web Naskh"/>
                <w:color w:val="FFFFFF" w:themeColor="background1"/>
                <w:szCs w:val="24"/>
                <w:rtl/>
              </w:rPr>
              <w:t xml:space="preserve"> م</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ں</w:t>
            </w:r>
            <w:r w:rsidRPr="00DF75D8">
              <w:rPr>
                <w:rFonts w:ascii="Nafees Web Naskh" w:hAnsi="Nafees Web Naskh" w:cs="Nafees Web Naskh"/>
                <w:color w:val="FFFFFF" w:themeColor="background1"/>
                <w:szCs w:val="24"/>
                <w:rtl/>
              </w:rPr>
              <w:t xml:space="preserve"> دست</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hint="eastAsia"/>
                <w:color w:val="FFFFFF" w:themeColor="background1"/>
                <w:szCs w:val="24"/>
                <w:rtl/>
              </w:rPr>
              <w:t>اب</w:t>
            </w:r>
            <w:r w:rsidRPr="00DF75D8">
              <w:rPr>
                <w:rFonts w:ascii="Nafees Web Naskh" w:hAnsi="Nafees Web Naskh" w:cs="Nafees Web Naskh"/>
                <w:color w:val="FFFFFF" w:themeColor="background1"/>
                <w:szCs w:val="24"/>
                <w:rtl/>
              </w:rPr>
              <w:t xml:space="preserve"> ہوں گ</w:t>
            </w:r>
            <w:r w:rsidRPr="00DF75D8">
              <w:rPr>
                <w:rFonts w:ascii="Nafees Web Naskh" w:hAnsi="Nafees Web Naskh" w:cs="Nafees Web Naskh" w:hint="cs"/>
                <w:color w:val="FFFFFF" w:themeColor="background1"/>
                <w:szCs w:val="24"/>
                <w:rtl/>
              </w:rPr>
              <w:t>ی</w:t>
            </w:r>
            <w:r w:rsidRPr="00DF75D8">
              <w:rPr>
                <w:rFonts w:ascii="Nafees Web Naskh" w:hAnsi="Nafees Web Naskh" w:cs="Nafees Web Naskh"/>
                <w:color w:val="FFFFFF" w:themeColor="background1"/>
                <w:szCs w:val="24"/>
                <w:rtl/>
              </w:rPr>
              <w:t>۔</w:t>
            </w:r>
          </w:p>
          <w:p w14:paraId="4EAC64E7" w14:textId="77CFF564" w:rsidR="0014248C" w:rsidRPr="00270D3D" w:rsidRDefault="004718EE" w:rsidP="009419DF">
            <w:pPr>
              <w:bidi/>
              <w:rPr>
                <w:rFonts w:cs="Arial"/>
                <w:color w:val="FFFFFF" w:themeColor="background1"/>
                <w:szCs w:val="24"/>
              </w:rPr>
            </w:pPr>
            <w:r>
              <w:rPr>
                <w:rFonts w:cs="Arial"/>
                <w:color w:val="FFFFFF" w:themeColor="background1"/>
                <w:szCs w:val="24"/>
                <w:rtl/>
              </w:rPr>
              <w:br/>
            </w:r>
            <w:r w:rsidR="009419DF" w:rsidRPr="00CB27DF">
              <w:rPr>
                <w:rFonts w:ascii="Nafees Web Naskh" w:eastAsia="Calibri" w:hAnsi="Nafees Web Naskh" w:cs="Nafees Web Naskh" w:hint="cs"/>
                <w:color w:val="FFFFFF" w:themeColor="background1"/>
                <w:szCs w:val="24"/>
                <w:rtl/>
              </w:rPr>
              <w:t xml:space="preserve">مزید معلومات اور اَپ ڈیٹس کیلئے، براہِ مہربانی ملاحظہ کریں </w:t>
            </w:r>
            <w:hyperlink r:id="rId9" w:history="1">
              <w:r w:rsidR="00CA7F79" w:rsidRPr="00CA7F79">
                <w:rPr>
                  <w:rStyle w:val="Hyperlink"/>
                  <w:rFonts w:asciiTheme="minorHAnsi" w:eastAsia="Calibri" w:hAnsiTheme="minorHAnsi" w:cstheme="minorHAnsi"/>
                  <w:color w:val="FFFFFF" w:themeColor="background1"/>
                  <w:sz w:val="22"/>
                </w:rPr>
                <w:t>http://www.tdsb.on.ca/virtualschool</w:t>
              </w:r>
            </w:hyperlink>
            <w:r w:rsidR="009419DF" w:rsidRPr="00CB27DF">
              <w:rPr>
                <w:rFonts w:ascii="Nafees Web Naskh" w:eastAsia="Calibri" w:hAnsi="Nafees Web Naskh" w:cs="Nafees Web Naskh" w:hint="cs"/>
                <w:color w:val="FFFFFF" w:themeColor="background1"/>
                <w:szCs w:val="24"/>
                <w:rtl/>
              </w:rPr>
              <w:t xml:space="preserve"> اورٹوئٹر پر پیروی کریں </w:t>
            </w:r>
            <w:r w:rsidR="009419DF" w:rsidRPr="00CB27DF">
              <w:rPr>
                <w:rFonts w:ascii="Calibri" w:eastAsia="Calibri" w:hAnsi="Calibri" w:cs="Calibri"/>
                <w:color w:val="FFFFFF" w:themeColor="background1"/>
                <w:sz w:val="22"/>
              </w:rPr>
              <w:t>@tdsbvs</w:t>
            </w:r>
          </w:p>
        </w:tc>
      </w:tr>
    </w:tbl>
    <w:p w14:paraId="55A2C571" w14:textId="77777777" w:rsidR="001E2501" w:rsidRDefault="00134CB5" w:rsidP="00A4478C">
      <w:pPr>
        <w:shd w:val="clear" w:color="auto" w:fill="FFFFFF"/>
        <w:bidi/>
        <w:spacing w:line="240" w:lineRule="auto"/>
        <w:ind w:left="-288"/>
        <w:textAlignment w:val="baseline"/>
        <w:rPr>
          <w:rFonts w:ascii="Nafees Web Naskh" w:eastAsia="Calibri" w:hAnsi="Nafees Web Naskh" w:cs="Nafees Web Naskh"/>
          <w:szCs w:val="24"/>
          <w:rtl/>
        </w:rPr>
      </w:pPr>
      <w:bookmarkStart w:id="1" w:name="_Hlk64365770"/>
      <w:r w:rsidRPr="00134CB5">
        <w:rPr>
          <w:rFonts w:asciiTheme="minorHAnsi" w:hAnsiTheme="minorHAnsi" w:cstheme="minorHAnsi"/>
          <w:b/>
          <w:bCs/>
          <w:color w:val="F79646" w:themeColor="accent6"/>
          <w:szCs w:val="24"/>
          <w:rtl/>
        </w:rPr>
        <w:t>2021</w:t>
      </w:r>
      <w:r w:rsidRPr="00134CB5">
        <w:rPr>
          <w:rFonts w:ascii="Nafees Web Naskh" w:hAnsi="Nafees Web Naskh" w:cs="Nafees Web Naskh"/>
          <w:b/>
          <w:bCs/>
          <w:color w:val="F79646" w:themeColor="accent6"/>
          <w:szCs w:val="24"/>
          <w:rtl/>
        </w:rPr>
        <w:t xml:space="preserve">ء </w:t>
      </w:r>
      <w:r w:rsidRPr="00134CB5">
        <w:rPr>
          <w:rFonts w:asciiTheme="minorHAnsi" w:hAnsiTheme="minorHAnsi" w:cstheme="minorHAnsi"/>
          <w:b/>
          <w:bCs/>
          <w:color w:val="F79646" w:themeColor="accent6"/>
          <w:szCs w:val="24"/>
          <w:rtl/>
        </w:rPr>
        <w:t>-22</w:t>
      </w:r>
      <w:r w:rsidRPr="00134CB5">
        <w:rPr>
          <w:rFonts w:ascii="Nafees Web Naskh" w:hAnsi="Nafees Web Naskh" w:cs="Nafees Web Naskh"/>
          <w:b/>
          <w:bCs/>
          <w:color w:val="F79646" w:themeColor="accent6"/>
          <w:szCs w:val="24"/>
          <w:rtl/>
        </w:rPr>
        <w:t>ء تعل</w:t>
      </w:r>
      <w:r w:rsidRPr="00134CB5">
        <w:rPr>
          <w:rFonts w:ascii="Nafees Web Naskh" w:hAnsi="Nafees Web Naskh" w:cs="Nafees Web Naskh" w:hint="cs"/>
          <w:b/>
          <w:bCs/>
          <w:color w:val="F79646" w:themeColor="accent6"/>
          <w:szCs w:val="24"/>
          <w:rtl/>
        </w:rPr>
        <w:t>ی</w:t>
      </w:r>
      <w:r w:rsidRPr="00134CB5">
        <w:rPr>
          <w:rFonts w:ascii="Nafees Web Naskh" w:hAnsi="Nafees Web Naskh" w:cs="Nafees Web Naskh" w:hint="eastAsia"/>
          <w:b/>
          <w:bCs/>
          <w:color w:val="F79646" w:themeColor="accent6"/>
          <w:szCs w:val="24"/>
          <w:rtl/>
        </w:rPr>
        <w:t>م</w:t>
      </w:r>
      <w:r w:rsidRPr="00134CB5">
        <w:rPr>
          <w:rFonts w:ascii="Nafees Web Naskh" w:hAnsi="Nafees Web Naskh" w:cs="Nafees Web Naskh" w:hint="cs"/>
          <w:b/>
          <w:bCs/>
          <w:color w:val="F79646" w:themeColor="accent6"/>
          <w:szCs w:val="24"/>
          <w:rtl/>
        </w:rPr>
        <w:t>ی</w:t>
      </w:r>
      <w:r w:rsidRPr="00134CB5">
        <w:rPr>
          <w:rFonts w:ascii="Nafees Web Naskh" w:hAnsi="Nafees Web Naskh" w:cs="Nafees Web Naskh"/>
          <w:b/>
          <w:bCs/>
          <w:color w:val="F79646" w:themeColor="accent6"/>
          <w:szCs w:val="24"/>
          <w:rtl/>
        </w:rPr>
        <w:t xml:space="preserve"> سال ک</w:t>
      </w:r>
      <w:r w:rsidRPr="00134CB5">
        <w:rPr>
          <w:rFonts w:ascii="Nafees Web Naskh" w:hAnsi="Nafees Web Naskh" w:cs="Nafees Web Naskh" w:hint="cs"/>
          <w:b/>
          <w:bCs/>
          <w:color w:val="F79646" w:themeColor="accent6"/>
          <w:szCs w:val="24"/>
          <w:rtl/>
        </w:rPr>
        <w:t>ی</w:t>
      </w:r>
      <w:r w:rsidRPr="00134CB5">
        <w:rPr>
          <w:rFonts w:ascii="Nafees Web Naskh" w:hAnsi="Nafees Web Naskh" w:cs="Nafees Web Naskh" w:hint="eastAsia"/>
          <w:b/>
          <w:bCs/>
          <w:color w:val="F79646" w:themeColor="accent6"/>
          <w:szCs w:val="24"/>
          <w:rtl/>
        </w:rPr>
        <w:t>لئے</w:t>
      </w:r>
      <w:r w:rsidRPr="00134CB5">
        <w:rPr>
          <w:rFonts w:ascii="Nafees Web Naskh" w:hAnsi="Nafees Web Naskh" w:cs="Nafees Web Naskh"/>
          <w:b/>
          <w:bCs/>
          <w:color w:val="F79646" w:themeColor="accent6"/>
          <w:szCs w:val="24"/>
          <w:rtl/>
        </w:rPr>
        <w:t xml:space="preserve"> س</w:t>
      </w:r>
      <w:r w:rsidRPr="00134CB5">
        <w:rPr>
          <w:rFonts w:ascii="Nafees Web Naskh" w:hAnsi="Nafees Web Naskh" w:cs="Nafees Web Naskh" w:hint="cs"/>
          <w:b/>
          <w:bCs/>
          <w:color w:val="F79646" w:themeColor="accent6"/>
          <w:szCs w:val="24"/>
          <w:rtl/>
        </w:rPr>
        <w:t>ی</w:t>
      </w:r>
      <w:r w:rsidRPr="00134CB5">
        <w:rPr>
          <w:rFonts w:ascii="Nafees Web Naskh" w:hAnsi="Nafees Web Naskh" w:cs="Nafees Web Naskh" w:hint="eastAsia"/>
          <w:b/>
          <w:bCs/>
          <w:color w:val="F79646" w:themeColor="accent6"/>
          <w:szCs w:val="24"/>
          <w:rtl/>
        </w:rPr>
        <w:t>کھنے</w:t>
      </w:r>
      <w:r>
        <w:rPr>
          <w:rFonts w:ascii="Nafees Web Naskh" w:hAnsi="Nafees Web Naskh" w:cs="Nafees Web Naskh" w:hint="cs"/>
          <w:b/>
          <w:bCs/>
          <w:color w:val="F79646" w:themeColor="accent6"/>
          <w:szCs w:val="24"/>
          <w:rtl/>
        </w:rPr>
        <w:t xml:space="preserve"> </w:t>
      </w:r>
      <w:r w:rsidRPr="00134CB5">
        <w:rPr>
          <w:rFonts w:ascii="Nafees Web Naskh" w:hAnsi="Nafees Web Naskh" w:cs="Nafees Web Naskh" w:hint="eastAsia"/>
          <w:b/>
          <w:bCs/>
          <w:color w:val="F79646" w:themeColor="accent6"/>
          <w:szCs w:val="24"/>
          <w:rtl/>
        </w:rPr>
        <w:t>کے</w:t>
      </w:r>
      <w:r w:rsidRPr="00134CB5">
        <w:rPr>
          <w:rFonts w:ascii="Nafees Web Naskh" w:hAnsi="Nafees Web Naskh" w:cs="Nafees Web Naskh"/>
          <w:b/>
          <w:bCs/>
          <w:color w:val="F79646" w:themeColor="accent6"/>
          <w:szCs w:val="24"/>
          <w:rtl/>
        </w:rPr>
        <w:t xml:space="preserve"> ماڈل کا انتخاب</w:t>
      </w:r>
      <w:r w:rsidR="004371EC" w:rsidRPr="00270D3D">
        <w:rPr>
          <w:rFonts w:cs="Arial"/>
          <w:b/>
          <w:bCs/>
          <w:color w:val="F79646" w:themeColor="accent6"/>
          <w:szCs w:val="24"/>
        </w:rPr>
        <w:br/>
      </w:r>
      <w:r w:rsidR="00263BCB" w:rsidRPr="00270D3D">
        <w:rPr>
          <w:rFonts w:cs="Arial"/>
          <w:b/>
          <w:bCs/>
          <w:color w:val="F79646" w:themeColor="accent6"/>
          <w:szCs w:val="24"/>
        </w:rPr>
        <w:br/>
      </w:r>
      <w:bookmarkStart w:id="2" w:name="_Hlk63684788"/>
      <w:r w:rsidRPr="00134CB5">
        <w:rPr>
          <w:rFonts w:ascii="Nafees Web Naskh" w:eastAsia="Calibri" w:hAnsi="Nafees Web Naskh" w:cs="Nafees Web Naskh"/>
          <w:szCs w:val="24"/>
          <w:rtl/>
        </w:rPr>
        <w:t>حکومت اونٹار</w:t>
      </w:r>
      <w:r w:rsidRPr="00134CB5">
        <w:rPr>
          <w:rFonts w:ascii="Nafees Web Naskh" w:eastAsia="Calibri" w:hAnsi="Nafees Web Naskh" w:cs="Nafees Web Naskh" w:hint="cs"/>
          <w:szCs w:val="24"/>
          <w:rtl/>
        </w:rPr>
        <w:t>ی</w:t>
      </w:r>
      <w:r w:rsidRPr="00134CB5">
        <w:rPr>
          <w:rFonts w:ascii="Nafees Web Naskh" w:eastAsia="Calibri" w:hAnsi="Nafees Web Naskh" w:cs="Nafees Web Naskh" w:hint="eastAsia"/>
          <w:szCs w:val="24"/>
          <w:rtl/>
        </w:rPr>
        <w:t>و</w:t>
      </w:r>
      <w:r w:rsidRPr="00134CB5">
        <w:rPr>
          <w:rFonts w:ascii="Nafees Web Naskh" w:eastAsia="Calibri" w:hAnsi="Nafees Web Naskh" w:cs="Nafees Web Naskh"/>
          <w:szCs w:val="24"/>
          <w:rtl/>
        </w:rPr>
        <w:t xml:space="preserve"> نے حال ہ</w:t>
      </w:r>
      <w:r w:rsidRPr="00134CB5">
        <w:rPr>
          <w:rFonts w:ascii="Nafees Web Naskh" w:eastAsia="Calibri" w:hAnsi="Nafees Web Naskh" w:cs="Nafees Web Naskh" w:hint="cs"/>
          <w:szCs w:val="24"/>
          <w:rtl/>
        </w:rPr>
        <w:t>ی</w:t>
      </w:r>
      <w:r w:rsidRPr="00134CB5">
        <w:rPr>
          <w:rFonts w:ascii="Nafees Web Naskh" w:eastAsia="Calibri" w:hAnsi="Nafees Web Naskh" w:cs="Nafees Web Naskh"/>
          <w:szCs w:val="24"/>
          <w:rtl/>
        </w:rPr>
        <w:t xml:space="preserve"> م</w:t>
      </w:r>
      <w:r w:rsidRPr="00134CB5">
        <w:rPr>
          <w:rFonts w:ascii="Nafees Web Naskh" w:eastAsia="Calibri" w:hAnsi="Nafees Web Naskh" w:cs="Nafees Web Naskh" w:hint="cs"/>
          <w:szCs w:val="24"/>
          <w:rtl/>
        </w:rPr>
        <w:t>ی</w:t>
      </w:r>
      <w:r w:rsidRPr="00134CB5">
        <w:rPr>
          <w:rFonts w:ascii="Nafees Web Naskh" w:eastAsia="Calibri" w:hAnsi="Nafees Web Naskh" w:cs="Nafees Web Naskh" w:hint="eastAsia"/>
          <w:szCs w:val="24"/>
          <w:rtl/>
        </w:rPr>
        <w:t>ں</w:t>
      </w:r>
      <w:r w:rsidRPr="00134CB5">
        <w:rPr>
          <w:rFonts w:ascii="Nafees Web Naskh" w:eastAsia="Calibri" w:hAnsi="Nafees Web Naskh" w:cs="Nafees Web Naskh"/>
          <w:szCs w:val="24"/>
          <w:rtl/>
        </w:rPr>
        <w:t xml:space="preserve"> اعلان ک</w:t>
      </w:r>
      <w:r w:rsidRPr="00134CB5">
        <w:rPr>
          <w:rFonts w:ascii="Nafees Web Naskh" w:eastAsia="Calibri" w:hAnsi="Nafees Web Naskh" w:cs="Nafees Web Naskh" w:hint="cs"/>
          <w:szCs w:val="24"/>
          <w:rtl/>
        </w:rPr>
        <w:t>ی</w:t>
      </w:r>
      <w:r w:rsidRPr="00134CB5">
        <w:rPr>
          <w:rFonts w:ascii="Nafees Web Naskh" w:eastAsia="Calibri" w:hAnsi="Nafees Web Naskh" w:cs="Nafees Web Naskh" w:hint="eastAsia"/>
          <w:szCs w:val="24"/>
          <w:rtl/>
        </w:rPr>
        <w:t>ا</w:t>
      </w:r>
      <w:r w:rsidRPr="00134CB5">
        <w:rPr>
          <w:rFonts w:ascii="Nafees Web Naskh" w:eastAsia="Calibri" w:hAnsi="Nafees Web Naskh" w:cs="Nafees Web Naskh"/>
          <w:szCs w:val="24"/>
          <w:rtl/>
        </w:rPr>
        <w:t xml:space="preserve"> ہے کہ اسکول بورڈ </w:t>
      </w:r>
      <w:r w:rsidRPr="00134CB5">
        <w:rPr>
          <w:rFonts w:asciiTheme="minorHAnsi" w:eastAsia="Calibri" w:hAnsiTheme="minorHAnsi" w:cstheme="minorHAnsi"/>
          <w:szCs w:val="24"/>
          <w:rtl/>
        </w:rPr>
        <w:t>2021</w:t>
      </w:r>
      <w:r w:rsidRPr="00134CB5">
        <w:rPr>
          <w:rFonts w:ascii="Nafees Web Naskh" w:eastAsia="Calibri" w:hAnsi="Nafees Web Naskh" w:cs="Nafees Web Naskh" w:hint="cs"/>
          <w:szCs w:val="24"/>
          <w:rtl/>
        </w:rPr>
        <w:t xml:space="preserve">ء </w:t>
      </w:r>
      <w:r w:rsidRPr="00134CB5">
        <w:rPr>
          <w:rFonts w:asciiTheme="minorHAnsi" w:eastAsia="Calibri" w:hAnsiTheme="minorHAnsi" w:cstheme="minorHAnsi"/>
          <w:szCs w:val="24"/>
          <w:rtl/>
        </w:rPr>
        <w:t>-22</w:t>
      </w:r>
      <w:r w:rsidRPr="00134CB5">
        <w:rPr>
          <w:rFonts w:ascii="Nafees Web Naskh" w:eastAsia="Calibri" w:hAnsi="Nafees Web Naskh" w:cs="Nafees Web Naskh" w:hint="cs"/>
          <w:szCs w:val="24"/>
          <w:rtl/>
        </w:rPr>
        <w:t>ء</w:t>
      </w:r>
      <w:r w:rsidRPr="00134CB5">
        <w:rPr>
          <w:rFonts w:ascii="Nafees Web Naskh" w:eastAsia="Calibri" w:hAnsi="Nafees Web Naskh" w:cs="Nafees Web Naskh"/>
          <w:szCs w:val="24"/>
          <w:rtl/>
        </w:rPr>
        <w:t xml:space="preserve"> تعل</w:t>
      </w:r>
      <w:r w:rsidRPr="00134CB5">
        <w:rPr>
          <w:rFonts w:ascii="Nafees Web Naskh" w:eastAsia="Calibri" w:hAnsi="Nafees Web Naskh" w:cs="Nafees Web Naskh" w:hint="cs"/>
          <w:szCs w:val="24"/>
          <w:rtl/>
        </w:rPr>
        <w:t>ی</w:t>
      </w:r>
      <w:r w:rsidRPr="00134CB5">
        <w:rPr>
          <w:rFonts w:ascii="Nafees Web Naskh" w:eastAsia="Calibri" w:hAnsi="Nafees Web Naskh" w:cs="Nafees Web Naskh" w:hint="eastAsia"/>
          <w:szCs w:val="24"/>
          <w:rtl/>
        </w:rPr>
        <w:t>م</w:t>
      </w:r>
      <w:r w:rsidRPr="00134CB5">
        <w:rPr>
          <w:rFonts w:ascii="Nafees Web Naskh" w:eastAsia="Calibri" w:hAnsi="Nafees Web Naskh" w:cs="Nafees Web Naskh" w:hint="cs"/>
          <w:szCs w:val="24"/>
          <w:rtl/>
        </w:rPr>
        <w:t>ی</w:t>
      </w:r>
      <w:r w:rsidRPr="00134CB5">
        <w:rPr>
          <w:rFonts w:ascii="Nafees Web Naskh" w:eastAsia="Calibri" w:hAnsi="Nafees Web Naskh" w:cs="Nafees Web Naskh"/>
          <w:szCs w:val="24"/>
          <w:rtl/>
        </w:rPr>
        <w:t xml:space="preserve"> سال </w:t>
      </w:r>
      <w:r>
        <w:rPr>
          <w:rFonts w:ascii="Nafees Web Naskh" w:eastAsia="Calibri" w:hAnsi="Nafees Web Naskh" w:cs="Nafees Web Naskh" w:hint="cs"/>
          <w:szCs w:val="24"/>
          <w:rtl/>
        </w:rPr>
        <w:t xml:space="preserve">کے </w:t>
      </w:r>
      <w:r w:rsidRPr="00134CB5">
        <w:rPr>
          <w:rFonts w:ascii="Nafees Web Naskh" w:eastAsia="Calibri" w:hAnsi="Nafees Web Naskh" w:cs="Nafees Web Naskh" w:hint="cs"/>
          <w:szCs w:val="24"/>
          <w:rtl/>
        </w:rPr>
        <w:t>لئے</w:t>
      </w:r>
      <w:r w:rsidRPr="00134CB5">
        <w:rPr>
          <w:rFonts w:ascii="Nafees Web Naskh" w:eastAsia="Calibri" w:hAnsi="Nafees Web Naskh" w:cs="Nafees Web Naskh"/>
          <w:szCs w:val="24"/>
          <w:rtl/>
        </w:rPr>
        <w:t xml:space="preserve"> ذات</w:t>
      </w:r>
      <w:r w:rsidRPr="00134CB5">
        <w:rPr>
          <w:rFonts w:ascii="Nafees Web Naskh" w:eastAsia="Calibri" w:hAnsi="Nafees Web Naskh" w:cs="Nafees Web Naskh" w:hint="cs"/>
          <w:szCs w:val="24"/>
          <w:rtl/>
        </w:rPr>
        <w:t>ی</w:t>
      </w:r>
      <w:r w:rsidRPr="00134CB5">
        <w:rPr>
          <w:rFonts w:ascii="Nafees Web Naskh" w:eastAsia="Calibri" w:hAnsi="Nafees Web Naskh" w:cs="Nafees Web Naskh"/>
          <w:szCs w:val="24"/>
          <w:rtl/>
        </w:rPr>
        <w:t xml:space="preserve"> اور ورچوئل لرننگ کے </w:t>
      </w:r>
      <w:r w:rsidRPr="00134CB5">
        <w:rPr>
          <w:rFonts w:ascii="Nafees Web Naskh" w:eastAsia="Calibri" w:hAnsi="Nafees Web Naskh" w:cs="Nafees Web Naskh" w:hint="cs"/>
          <w:szCs w:val="24"/>
          <w:rtl/>
        </w:rPr>
        <w:t>آپشنز</w:t>
      </w:r>
      <w:r w:rsidRPr="00134CB5">
        <w:rPr>
          <w:rFonts w:ascii="Nafees Web Naskh" w:eastAsia="Calibri" w:hAnsi="Nafees Web Naskh" w:cs="Nafees Web Naskh"/>
          <w:szCs w:val="24"/>
          <w:rtl/>
        </w:rPr>
        <w:t xml:space="preserve"> فراہم کرےگا۔</w:t>
      </w:r>
      <w:r w:rsidR="00263BCB" w:rsidRPr="00270D3D">
        <w:rPr>
          <w:rFonts w:eastAsia="Times New Roman" w:cs="Arial"/>
          <w:szCs w:val="24"/>
        </w:rPr>
        <w:t xml:space="preserve"> </w:t>
      </w:r>
      <w:r w:rsidR="002759F9" w:rsidRPr="00270D3D">
        <w:rPr>
          <w:rFonts w:eastAsia="Times New Roman" w:cs="Arial"/>
          <w:szCs w:val="24"/>
        </w:rPr>
        <w:br/>
      </w:r>
      <w:r w:rsidR="002759F9" w:rsidRPr="002B0F2C">
        <w:rPr>
          <w:rFonts w:eastAsia="Times New Roman" w:cs="Arial"/>
          <w:szCs w:val="24"/>
        </w:rPr>
        <w:br/>
      </w:r>
      <w:bookmarkStart w:id="3" w:name="_Hlk63925078"/>
      <w:r w:rsidR="001E2501" w:rsidRPr="001E2501">
        <w:rPr>
          <w:rFonts w:ascii="Nafees Web Naskh" w:eastAsia="Calibri" w:hAnsi="Nafees Web Naskh" w:cs="Nafees Web Naskh"/>
          <w:szCs w:val="24"/>
          <w:rtl/>
        </w:rPr>
        <w:t>اسے ذہن م</w:t>
      </w:r>
      <w:r w:rsidR="001E2501" w:rsidRPr="001E2501">
        <w:rPr>
          <w:rFonts w:ascii="Nafees Web Naskh" w:eastAsia="Calibri" w:hAnsi="Nafees Web Naskh" w:cs="Nafees Web Naskh" w:hint="cs"/>
          <w:szCs w:val="24"/>
          <w:rtl/>
        </w:rPr>
        <w:t>ی</w:t>
      </w:r>
      <w:r w:rsidR="001E2501" w:rsidRPr="001E2501">
        <w:rPr>
          <w:rFonts w:ascii="Nafees Web Naskh" w:eastAsia="Calibri" w:hAnsi="Nafees Web Naskh" w:cs="Nafees Web Naskh" w:hint="eastAsia"/>
          <w:szCs w:val="24"/>
          <w:rtl/>
        </w:rPr>
        <w:t>ں</w:t>
      </w:r>
      <w:r w:rsidR="001E2501" w:rsidRPr="001E2501">
        <w:rPr>
          <w:rFonts w:ascii="Nafees Web Naskh" w:eastAsia="Calibri" w:hAnsi="Nafees Web Naskh" w:cs="Nafees Web Naskh"/>
          <w:szCs w:val="24"/>
          <w:rtl/>
        </w:rPr>
        <w:t xml:space="preserve"> رکھتے ہوئے، ٹورانٹو ڈسٹرکٹ اسکول بورڈ (ٹ</w:t>
      </w:r>
      <w:r w:rsidR="001E2501" w:rsidRPr="001E2501">
        <w:rPr>
          <w:rFonts w:ascii="Nafees Web Naskh" w:eastAsia="Calibri" w:hAnsi="Nafees Web Naskh" w:cs="Nafees Web Naskh" w:hint="cs"/>
          <w:szCs w:val="24"/>
          <w:rtl/>
        </w:rPr>
        <w:t>ی</w:t>
      </w:r>
      <w:r w:rsidR="001E2501" w:rsidRPr="001E2501">
        <w:rPr>
          <w:rFonts w:ascii="Nafees Web Naskh" w:eastAsia="Calibri" w:hAnsi="Nafees Web Naskh" w:cs="Nafees Web Naskh"/>
          <w:szCs w:val="24"/>
          <w:rtl/>
        </w:rPr>
        <w:t xml:space="preserve"> ڈ</w:t>
      </w:r>
      <w:r w:rsidR="001E2501" w:rsidRPr="001E2501">
        <w:rPr>
          <w:rFonts w:ascii="Nafees Web Naskh" w:eastAsia="Calibri" w:hAnsi="Nafees Web Naskh" w:cs="Nafees Web Naskh" w:hint="cs"/>
          <w:szCs w:val="24"/>
          <w:rtl/>
        </w:rPr>
        <w:t>ی</w:t>
      </w:r>
      <w:r w:rsidR="001E2501" w:rsidRPr="001E2501">
        <w:rPr>
          <w:rFonts w:ascii="Nafees Web Naskh" w:eastAsia="Calibri" w:hAnsi="Nafees Web Naskh" w:cs="Nafees Web Naskh"/>
          <w:szCs w:val="24"/>
          <w:rtl/>
        </w:rPr>
        <w:t xml:space="preserve"> ا</w:t>
      </w:r>
      <w:r w:rsidR="001E2501" w:rsidRPr="001E2501">
        <w:rPr>
          <w:rFonts w:ascii="Nafees Web Naskh" w:eastAsia="Calibri" w:hAnsi="Nafees Web Naskh" w:cs="Nafees Web Naskh" w:hint="cs"/>
          <w:szCs w:val="24"/>
          <w:rtl/>
        </w:rPr>
        <w:t>ی</w:t>
      </w:r>
      <w:r w:rsidR="001E2501" w:rsidRPr="001E2501">
        <w:rPr>
          <w:rFonts w:ascii="Nafees Web Naskh" w:eastAsia="Calibri" w:hAnsi="Nafees Web Naskh" w:cs="Nafees Web Naskh" w:hint="eastAsia"/>
          <w:szCs w:val="24"/>
          <w:rtl/>
        </w:rPr>
        <w:t>س</w:t>
      </w:r>
      <w:r w:rsidR="001E2501" w:rsidRPr="001E2501">
        <w:rPr>
          <w:rFonts w:ascii="Nafees Web Naskh" w:eastAsia="Calibri" w:hAnsi="Nafees Web Naskh" w:cs="Nafees Web Naskh"/>
          <w:szCs w:val="24"/>
          <w:rtl/>
        </w:rPr>
        <w:t xml:space="preserve"> ب</w:t>
      </w:r>
      <w:r w:rsidR="001E2501" w:rsidRPr="001E2501">
        <w:rPr>
          <w:rFonts w:ascii="Nafees Web Naskh" w:eastAsia="Calibri" w:hAnsi="Nafees Web Naskh" w:cs="Nafees Web Naskh" w:hint="cs"/>
          <w:szCs w:val="24"/>
          <w:rtl/>
        </w:rPr>
        <w:t>ی</w:t>
      </w:r>
      <w:r w:rsidR="001E2501" w:rsidRPr="001E2501">
        <w:rPr>
          <w:rFonts w:ascii="Nafees Web Naskh" w:eastAsia="Calibri" w:hAnsi="Nafees Web Naskh" w:cs="Nafees Web Naskh"/>
          <w:szCs w:val="24"/>
          <w:rtl/>
        </w:rPr>
        <w:t>) خاندانوں سے اگست کے وسط م</w:t>
      </w:r>
      <w:r w:rsidR="001E2501" w:rsidRPr="001E2501">
        <w:rPr>
          <w:rFonts w:ascii="Nafees Web Naskh" w:eastAsia="Calibri" w:hAnsi="Nafees Web Naskh" w:cs="Nafees Web Naskh" w:hint="cs"/>
          <w:szCs w:val="24"/>
          <w:rtl/>
        </w:rPr>
        <w:t>ی</w:t>
      </w:r>
      <w:r w:rsidR="001E2501" w:rsidRPr="001E2501">
        <w:rPr>
          <w:rFonts w:ascii="Nafees Web Naskh" w:eastAsia="Calibri" w:hAnsi="Nafees Web Naskh" w:cs="Nafees Web Naskh" w:hint="eastAsia"/>
          <w:szCs w:val="24"/>
          <w:rtl/>
        </w:rPr>
        <w:t>ں</w:t>
      </w:r>
      <w:r w:rsidR="001E2501" w:rsidRPr="001E2501">
        <w:rPr>
          <w:rFonts w:ascii="Nafees Web Naskh" w:eastAsia="Calibri" w:hAnsi="Nafees Web Naskh" w:cs="Nafees Web Naskh"/>
          <w:szCs w:val="24"/>
          <w:rtl/>
        </w:rPr>
        <w:t xml:space="preserve"> </w:t>
      </w:r>
      <w:r w:rsidR="001E2501" w:rsidRPr="00F53A5C">
        <w:rPr>
          <w:rFonts w:ascii="Nafees Web Naskh" w:eastAsia="Calibri" w:hAnsi="Nafees Web Naskh" w:cs="Nafees Web Naskh"/>
          <w:b/>
          <w:bCs/>
          <w:szCs w:val="24"/>
          <w:rtl/>
        </w:rPr>
        <w:t>ذات</w:t>
      </w:r>
      <w:r w:rsidR="001E2501" w:rsidRPr="00F53A5C">
        <w:rPr>
          <w:rFonts w:ascii="Nafees Web Naskh" w:eastAsia="Calibri" w:hAnsi="Nafees Web Naskh" w:cs="Nafees Web Naskh" w:hint="cs"/>
          <w:b/>
          <w:bCs/>
          <w:szCs w:val="24"/>
          <w:rtl/>
        </w:rPr>
        <w:t>ی</w:t>
      </w:r>
      <w:r w:rsidR="001E2501" w:rsidRPr="00F53A5C">
        <w:rPr>
          <w:rFonts w:ascii="Nafees Web Naskh" w:eastAsia="Calibri" w:hAnsi="Nafees Web Naskh" w:cs="Nafees Web Naskh"/>
          <w:b/>
          <w:bCs/>
          <w:szCs w:val="24"/>
          <w:rtl/>
        </w:rPr>
        <w:t xml:space="preserve"> طور پر </w:t>
      </w:r>
      <w:r w:rsidR="001E2501" w:rsidRPr="00F53A5C">
        <w:rPr>
          <w:rFonts w:ascii="Nafees Web Naskh" w:eastAsia="Calibri" w:hAnsi="Nafees Web Naskh" w:cs="Nafees Web Naskh" w:hint="cs"/>
          <w:b/>
          <w:bCs/>
          <w:szCs w:val="24"/>
          <w:rtl/>
        </w:rPr>
        <w:t>ی</w:t>
      </w:r>
      <w:r w:rsidR="001E2501" w:rsidRPr="00F53A5C">
        <w:rPr>
          <w:rFonts w:ascii="Nafees Web Naskh" w:eastAsia="Calibri" w:hAnsi="Nafees Web Naskh" w:cs="Nafees Web Naskh" w:hint="eastAsia"/>
          <w:b/>
          <w:bCs/>
          <w:szCs w:val="24"/>
          <w:rtl/>
        </w:rPr>
        <w:t>ا</w:t>
      </w:r>
      <w:r w:rsidR="001E2501" w:rsidRPr="00F53A5C">
        <w:rPr>
          <w:rFonts w:ascii="Nafees Web Naskh" w:eastAsia="Calibri" w:hAnsi="Nafees Web Naskh" w:cs="Nafees Web Naskh"/>
          <w:b/>
          <w:bCs/>
          <w:szCs w:val="24"/>
          <w:rtl/>
        </w:rPr>
        <w:t xml:space="preserve"> ورچوئل لرننگ ک</w:t>
      </w:r>
      <w:r w:rsidR="001E2501" w:rsidRPr="00F53A5C">
        <w:rPr>
          <w:rFonts w:ascii="Nafees Web Naskh" w:eastAsia="Calibri" w:hAnsi="Nafees Web Naskh" w:cs="Nafees Web Naskh" w:hint="cs"/>
          <w:b/>
          <w:bCs/>
          <w:szCs w:val="24"/>
          <w:rtl/>
        </w:rPr>
        <w:t>ی</w:t>
      </w:r>
      <w:r w:rsidR="001E2501" w:rsidRPr="00F53A5C">
        <w:rPr>
          <w:rFonts w:ascii="Nafees Web Naskh" w:eastAsia="Calibri" w:hAnsi="Nafees Web Naskh" w:cs="Nafees Web Naskh" w:hint="eastAsia"/>
          <w:b/>
          <w:bCs/>
          <w:szCs w:val="24"/>
          <w:rtl/>
        </w:rPr>
        <w:t>لئے</w:t>
      </w:r>
      <w:r w:rsidR="001E2501" w:rsidRPr="00F53A5C">
        <w:rPr>
          <w:rFonts w:ascii="Nafees Web Naskh" w:eastAsia="Calibri" w:hAnsi="Nafees Web Naskh" w:cs="Nafees Web Naskh"/>
          <w:b/>
          <w:bCs/>
          <w:szCs w:val="24"/>
          <w:rtl/>
        </w:rPr>
        <w:t xml:space="preserve"> آن لائن سل</w:t>
      </w:r>
      <w:r w:rsidR="001E2501" w:rsidRPr="00F53A5C">
        <w:rPr>
          <w:rFonts w:ascii="Nafees Web Naskh" w:eastAsia="Calibri" w:hAnsi="Nafees Web Naskh" w:cs="Nafees Web Naskh" w:hint="cs"/>
          <w:b/>
          <w:bCs/>
          <w:szCs w:val="24"/>
          <w:rtl/>
        </w:rPr>
        <w:t>ی</w:t>
      </w:r>
      <w:r w:rsidR="001E2501" w:rsidRPr="00F53A5C">
        <w:rPr>
          <w:rFonts w:ascii="Nafees Web Naskh" w:eastAsia="Calibri" w:hAnsi="Nafees Web Naskh" w:cs="Nafees Web Naskh" w:hint="eastAsia"/>
          <w:b/>
          <w:bCs/>
          <w:szCs w:val="24"/>
          <w:rtl/>
        </w:rPr>
        <w:t>کشن</w:t>
      </w:r>
      <w:r w:rsidR="001E2501" w:rsidRPr="00F53A5C">
        <w:rPr>
          <w:rFonts w:ascii="Nafees Web Naskh" w:eastAsia="Calibri" w:hAnsi="Nafees Web Naskh" w:cs="Nafees Web Naskh"/>
          <w:b/>
          <w:bCs/>
          <w:szCs w:val="24"/>
          <w:rtl/>
        </w:rPr>
        <w:t xml:space="preserve"> فارم</w:t>
      </w:r>
      <w:r w:rsidR="001E2501" w:rsidRPr="001E2501">
        <w:rPr>
          <w:rFonts w:ascii="Nafees Web Naskh" w:eastAsia="Calibri" w:hAnsi="Nafees Web Naskh" w:cs="Nafees Web Naskh"/>
          <w:szCs w:val="24"/>
          <w:rtl/>
        </w:rPr>
        <w:t xml:space="preserve"> مکمل کرنےک</w:t>
      </w:r>
      <w:r w:rsidR="001E2501" w:rsidRPr="001E2501">
        <w:rPr>
          <w:rFonts w:ascii="Nafees Web Naskh" w:eastAsia="Calibri" w:hAnsi="Nafees Web Naskh" w:cs="Nafees Web Naskh" w:hint="cs"/>
          <w:szCs w:val="24"/>
          <w:rtl/>
        </w:rPr>
        <w:t>ی</w:t>
      </w:r>
      <w:r w:rsidR="001E2501" w:rsidRPr="001E2501">
        <w:rPr>
          <w:rFonts w:ascii="Nafees Web Naskh" w:eastAsia="Calibri" w:hAnsi="Nafees Web Naskh" w:cs="Nafees Web Naskh" w:hint="eastAsia"/>
          <w:szCs w:val="24"/>
          <w:rtl/>
        </w:rPr>
        <w:t>لئےکہےگا</w:t>
      </w:r>
      <w:r w:rsidR="001E2501" w:rsidRPr="001E2501">
        <w:rPr>
          <w:rFonts w:ascii="Nafees Web Naskh" w:eastAsia="Calibri" w:hAnsi="Nafees Web Naskh" w:cs="Nafees Web Naskh"/>
          <w:szCs w:val="24"/>
          <w:rtl/>
        </w:rPr>
        <w:t>۔</w:t>
      </w:r>
    </w:p>
    <w:p w14:paraId="6D5ADACC" w14:textId="2BD3F16C" w:rsidR="00D86F19" w:rsidRPr="00880310" w:rsidRDefault="004F356A" w:rsidP="004F356A">
      <w:pPr>
        <w:shd w:val="clear" w:color="auto" w:fill="FFFFFF"/>
        <w:bidi/>
        <w:spacing w:line="240" w:lineRule="auto"/>
        <w:ind w:left="-288"/>
        <w:textAlignment w:val="baseline"/>
        <w:rPr>
          <w:rFonts w:eastAsia="Times New Roman" w:cs="Arial"/>
          <w:color w:val="212529"/>
          <w:szCs w:val="24"/>
        </w:rPr>
      </w:pPr>
      <w:r w:rsidRPr="004F356A">
        <w:rPr>
          <w:rFonts w:ascii="Nafees Web Naskh" w:eastAsia="Calibri" w:hAnsi="Nafees Web Naskh" w:cs="Nafees Web Naskh"/>
          <w:szCs w:val="24"/>
          <w:rtl/>
        </w:rPr>
        <w:t xml:space="preserve">اس وقت، </w:t>
      </w:r>
      <w:r w:rsidRPr="004F356A">
        <w:rPr>
          <w:rFonts w:ascii="Nafees Web Naskh" w:eastAsia="Calibri" w:hAnsi="Nafees Web Naskh" w:cs="Nafees Web Naskh" w:hint="cs"/>
          <w:szCs w:val="24"/>
          <w:rtl/>
          <w:lang w:bidi="ur-PK"/>
        </w:rPr>
        <w:t xml:space="preserve">خاندانوں </w:t>
      </w:r>
      <w:r w:rsidRPr="004F356A">
        <w:rPr>
          <w:rFonts w:ascii="Nafees Web Naskh" w:eastAsia="Calibri" w:hAnsi="Nafees Web Naskh" w:cs="Nafees Web Naskh"/>
          <w:szCs w:val="24"/>
          <w:rtl/>
        </w:rPr>
        <w:t xml:space="preserve">کے پاس اسکول کے عملے اور طلباء </w:t>
      </w:r>
      <w:r w:rsidRPr="004F356A">
        <w:rPr>
          <w:rFonts w:ascii="Nafees Web Naskh" w:eastAsia="Calibri" w:hAnsi="Nafees Web Naskh" w:cs="Nafees Web Naskh" w:hint="cs"/>
          <w:szCs w:val="24"/>
          <w:rtl/>
        </w:rPr>
        <w:t>کیلئے</w:t>
      </w:r>
      <w:r w:rsidRPr="004F356A">
        <w:rPr>
          <w:rFonts w:ascii="Nafees Web Naskh" w:eastAsia="Calibri" w:hAnsi="Nafees Web Naskh" w:cs="Nafees Web Naskh"/>
          <w:szCs w:val="24"/>
          <w:rtl/>
        </w:rPr>
        <w:t xml:space="preserve"> وبائ</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w:t>
      </w:r>
      <w:r w:rsidRPr="004F356A">
        <w:rPr>
          <w:rFonts w:ascii="Nafees Web Naskh" w:eastAsia="Calibri" w:hAnsi="Nafees Web Naskh" w:cs="Nafees Web Naskh" w:hint="cs"/>
          <w:szCs w:val="24"/>
          <w:rtl/>
        </w:rPr>
        <w:t xml:space="preserve">مرض کی </w:t>
      </w:r>
      <w:r w:rsidRPr="004F356A">
        <w:rPr>
          <w:rFonts w:ascii="Nafees Web Naskh" w:eastAsia="Calibri" w:hAnsi="Nafees Web Naskh" w:cs="Nafees Web Naskh"/>
          <w:szCs w:val="24"/>
          <w:rtl/>
        </w:rPr>
        <w:t xml:space="preserve">حالت اور </w:t>
      </w:r>
      <w:r w:rsidRPr="004F356A">
        <w:rPr>
          <w:rFonts w:ascii="Nafees Web Naskh" w:eastAsia="Calibri" w:hAnsi="Nafees Web Naskh" w:cs="Nafees Web Naskh" w:hint="cs"/>
          <w:szCs w:val="24"/>
          <w:rtl/>
        </w:rPr>
        <w:t>حفاظتی ٹیکوں کی</w:t>
      </w:r>
      <w:r w:rsidRPr="004F356A">
        <w:rPr>
          <w:rFonts w:ascii="Nafees Web Naskh" w:eastAsia="Calibri" w:hAnsi="Nafees Web Naskh" w:cs="Nafees Web Naskh"/>
          <w:szCs w:val="24"/>
          <w:rtl/>
        </w:rPr>
        <w:t xml:space="preserve"> صورتحال کے بارے م</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ں</w:t>
      </w:r>
      <w:r w:rsidRPr="004F356A">
        <w:rPr>
          <w:rFonts w:ascii="Nafees Web Naskh" w:eastAsia="Calibri" w:hAnsi="Nafees Web Naskh" w:cs="Nafees Web Naskh"/>
          <w:szCs w:val="24"/>
          <w:rtl/>
        </w:rPr>
        <w:t xml:space="preserve"> تازہ تر</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ن</w:t>
      </w:r>
      <w:r w:rsidRPr="004F356A">
        <w:rPr>
          <w:rFonts w:ascii="Nafees Web Naskh" w:eastAsia="Calibri" w:hAnsi="Nafees Web Naskh" w:cs="Nafees Web Naskh"/>
          <w:szCs w:val="24"/>
          <w:rtl/>
        </w:rPr>
        <w:t xml:space="preserve"> معلومات ہوں گ</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اور باخبر ف</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صلہ</w:t>
      </w:r>
      <w:r w:rsidRPr="004F356A">
        <w:rPr>
          <w:rFonts w:ascii="Nafees Web Naskh" w:eastAsia="Calibri" w:hAnsi="Nafees Web Naskh" w:cs="Nafees Web Naskh"/>
          <w:szCs w:val="24"/>
          <w:rtl/>
        </w:rPr>
        <w:t xml:space="preserve"> کرنے</w:t>
      </w:r>
      <w:r>
        <w:rPr>
          <w:rFonts w:ascii="Nafees Web Naskh" w:eastAsia="Calibri" w:hAnsi="Nafees Web Naskh" w:cs="Nafees Web Naskh" w:hint="cs"/>
          <w:szCs w:val="24"/>
          <w:rtl/>
        </w:rPr>
        <w:t xml:space="preserve"> </w:t>
      </w:r>
      <w:r w:rsidRPr="004F356A">
        <w:rPr>
          <w:rFonts w:ascii="Nafees Web Naskh" w:eastAsia="Calibri" w:hAnsi="Nafees Web Naskh" w:cs="Nafees Web Naskh" w:hint="cs"/>
          <w:szCs w:val="24"/>
          <w:rtl/>
        </w:rPr>
        <w:t xml:space="preserve">کیلئے </w:t>
      </w:r>
      <w:r w:rsidRPr="004F356A">
        <w:rPr>
          <w:rFonts w:ascii="Nafees Web Naskh" w:eastAsia="Calibri" w:hAnsi="Nafees Web Naskh" w:cs="Nafees Web Naskh"/>
          <w:szCs w:val="24"/>
          <w:rtl/>
        </w:rPr>
        <w:t>وہ بہتر پوز</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شن</w:t>
      </w:r>
      <w:r w:rsidRPr="004F356A">
        <w:rPr>
          <w:rFonts w:ascii="Nafees Web Naskh" w:eastAsia="Calibri" w:hAnsi="Nafees Web Naskh" w:cs="Nafees Web Naskh"/>
          <w:szCs w:val="24"/>
          <w:rtl/>
        </w:rPr>
        <w:t xml:space="preserve"> م</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ں</w:t>
      </w:r>
      <w:r w:rsidRPr="004F356A">
        <w:rPr>
          <w:rFonts w:ascii="Nafees Web Naskh" w:eastAsia="Calibri" w:hAnsi="Nafees Web Naskh" w:cs="Nafees Web Naskh"/>
          <w:szCs w:val="24"/>
          <w:rtl/>
        </w:rPr>
        <w:t xml:space="preserve"> ہوں گے۔</w:t>
      </w:r>
      <w:r w:rsidRPr="004F356A">
        <w:rPr>
          <w:rFonts w:ascii="Nafees Web Naskh" w:eastAsia="Calibri" w:hAnsi="Nafees Web Naskh" w:cs="Nafees Web Naskh" w:hint="cs"/>
          <w:szCs w:val="24"/>
          <w:rtl/>
        </w:rPr>
        <w:t xml:space="preserve"> </w:t>
      </w:r>
      <w:r w:rsidRPr="004F356A">
        <w:rPr>
          <w:rFonts w:ascii="Nafees Web Naskh" w:eastAsia="Calibri" w:hAnsi="Nafees Web Naskh" w:cs="Nafees Web Naskh"/>
          <w:szCs w:val="24"/>
          <w:rtl/>
        </w:rPr>
        <w:t>ٹ</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ڈ</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ا</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س</w:t>
      </w:r>
      <w:r w:rsidRPr="004F356A">
        <w:rPr>
          <w:rFonts w:ascii="Nafees Web Naskh" w:eastAsia="Calibri" w:hAnsi="Nafees Web Naskh" w:cs="Nafees Web Naskh"/>
          <w:szCs w:val="24"/>
          <w:rtl/>
        </w:rPr>
        <w:t xml:space="preserve"> ب</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w:t>
      </w:r>
      <w:r w:rsidRPr="004F356A">
        <w:rPr>
          <w:rFonts w:ascii="Nafees Web Naskh" w:eastAsia="Calibri" w:hAnsi="Nafees Web Naskh" w:cs="Nafees Web Naskh" w:hint="cs"/>
          <w:szCs w:val="24"/>
          <w:rtl/>
        </w:rPr>
        <w:t xml:space="preserve">بھی </w:t>
      </w:r>
      <w:r w:rsidRPr="004F356A">
        <w:rPr>
          <w:rFonts w:ascii="Nafees Web Naskh" w:eastAsia="Calibri" w:hAnsi="Nafees Web Naskh" w:cs="Nafees Web Naskh"/>
          <w:szCs w:val="24"/>
          <w:rtl/>
        </w:rPr>
        <w:t>بہتر پوز</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شن</w:t>
      </w:r>
      <w:r w:rsidRPr="004F356A">
        <w:rPr>
          <w:rFonts w:ascii="Nafees Web Naskh" w:eastAsia="Calibri" w:hAnsi="Nafees Web Naskh" w:cs="Nafees Web Naskh"/>
          <w:szCs w:val="24"/>
          <w:rtl/>
        </w:rPr>
        <w:t xml:space="preserve"> م</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ں</w:t>
      </w:r>
      <w:r w:rsidRPr="004F356A">
        <w:rPr>
          <w:rFonts w:ascii="Nafees Web Naskh" w:eastAsia="Calibri" w:hAnsi="Nafees Web Naskh" w:cs="Nafees Web Naskh"/>
          <w:szCs w:val="24"/>
          <w:rtl/>
        </w:rPr>
        <w:t xml:space="preserve"> ہوگا کہ وہ اسکولوں م</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ں</w:t>
      </w:r>
      <w:r w:rsidRPr="004F356A">
        <w:rPr>
          <w:rFonts w:ascii="Nafees Web Naskh" w:eastAsia="Calibri" w:hAnsi="Nafees Web Naskh" w:cs="Nafees Web Naskh"/>
          <w:szCs w:val="24"/>
          <w:rtl/>
        </w:rPr>
        <w:t xml:space="preserve"> ذات</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w:t>
      </w:r>
      <w:r w:rsidRPr="004F356A">
        <w:rPr>
          <w:rFonts w:ascii="Nafees Web Naskh" w:eastAsia="Calibri" w:hAnsi="Nafees Web Naskh" w:cs="Nafees Web Naskh" w:hint="cs"/>
          <w:szCs w:val="24"/>
          <w:rtl/>
        </w:rPr>
        <w:t>طور پر</w:t>
      </w:r>
      <w:r w:rsidRPr="004F356A">
        <w:rPr>
          <w:rFonts w:ascii="Nafees Web Naskh" w:eastAsia="Calibri" w:hAnsi="Nafees Web Naskh" w:cs="Nafees Web Naskh"/>
          <w:szCs w:val="24"/>
          <w:rtl/>
        </w:rPr>
        <w:t>تعل</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م</w:t>
      </w:r>
      <w:r w:rsidRPr="004F356A">
        <w:rPr>
          <w:rFonts w:ascii="Nafees Web Naskh" w:eastAsia="Calibri" w:hAnsi="Nafees Web Naskh" w:cs="Nafees Web Naskh" w:hint="cs"/>
          <w:szCs w:val="24"/>
          <w:rtl/>
        </w:rPr>
        <w:t xml:space="preserve">، </w:t>
      </w:r>
      <w:r w:rsidRPr="004F356A">
        <w:rPr>
          <w:rFonts w:ascii="Nafees Web Naskh" w:eastAsia="Calibri" w:hAnsi="Nafees Web Naskh" w:cs="Nafees Web Naskh"/>
          <w:szCs w:val="24"/>
          <w:rtl/>
        </w:rPr>
        <w:t>صحت اور حفاظت کے اقدامات کے بارے م</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ں</w:t>
      </w:r>
      <w:r w:rsidRPr="004F356A">
        <w:rPr>
          <w:rFonts w:ascii="Nafees Web Naskh" w:eastAsia="Calibri" w:hAnsi="Nafees Web Naskh" w:cs="Nafees Web Naskh"/>
          <w:szCs w:val="24"/>
          <w:rtl/>
        </w:rPr>
        <w:t xml:space="preserve"> معلومات فراہم </w:t>
      </w:r>
      <w:r w:rsidRPr="004F356A">
        <w:rPr>
          <w:rFonts w:ascii="Nafees Web Naskh" w:eastAsia="Calibri" w:hAnsi="Nafees Web Naskh" w:cs="Nafees Web Naskh" w:hint="cs"/>
          <w:szCs w:val="24"/>
          <w:rtl/>
        </w:rPr>
        <w:t>کر سکے</w:t>
      </w:r>
      <w:r w:rsidRPr="004F356A">
        <w:rPr>
          <w:rFonts w:ascii="Nafees Web Naskh" w:eastAsia="Calibri" w:hAnsi="Nafees Web Naskh" w:cs="Nafees Web Naskh"/>
          <w:szCs w:val="24"/>
          <w:rtl/>
        </w:rPr>
        <w:t xml:space="preserve"> اور اس بارے م</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ں</w:t>
      </w:r>
      <w:r w:rsidRPr="004F356A">
        <w:rPr>
          <w:rFonts w:ascii="Nafees Web Naskh" w:eastAsia="Calibri" w:hAnsi="Nafees Web Naskh" w:cs="Nafees Web Naskh"/>
          <w:szCs w:val="24"/>
          <w:rtl/>
        </w:rPr>
        <w:t xml:space="preserve"> مز</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د</w:t>
      </w:r>
      <w:r w:rsidRPr="004F356A">
        <w:rPr>
          <w:rFonts w:ascii="Nafees Web Naskh" w:eastAsia="Calibri" w:hAnsi="Nafees Web Naskh" w:cs="Nafees Web Naskh"/>
          <w:szCs w:val="24"/>
          <w:rtl/>
        </w:rPr>
        <w:t xml:space="preserve"> تفص</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hint="eastAsia"/>
          <w:szCs w:val="24"/>
          <w:rtl/>
        </w:rPr>
        <w:t>لات</w:t>
      </w:r>
      <w:r w:rsidRPr="004F356A">
        <w:rPr>
          <w:rFonts w:ascii="Nafees Web Naskh" w:eastAsia="Calibri" w:hAnsi="Nafees Web Naskh" w:cs="Nafees Web Naskh"/>
          <w:szCs w:val="24"/>
          <w:rtl/>
        </w:rPr>
        <w:t xml:space="preserve"> فراہم کر</w:t>
      </w:r>
      <w:r w:rsidRPr="004F356A">
        <w:rPr>
          <w:rFonts w:ascii="Nafees Web Naskh" w:eastAsia="Calibri" w:hAnsi="Nafees Web Naskh" w:cs="Nafees Web Naskh" w:hint="cs"/>
          <w:szCs w:val="24"/>
          <w:rtl/>
        </w:rPr>
        <w:t>سکےک</w:t>
      </w:r>
      <w:r w:rsidRPr="004F356A">
        <w:rPr>
          <w:rFonts w:ascii="Nafees Web Naskh" w:eastAsia="Calibri" w:hAnsi="Nafees Web Naskh" w:cs="Nafees Web Naskh"/>
          <w:szCs w:val="24"/>
          <w:rtl/>
        </w:rPr>
        <w:t>ہ کس طرح براہ</w:t>
      </w:r>
      <w:r w:rsidRPr="004F356A">
        <w:rPr>
          <w:rFonts w:ascii="Nafees Web Naskh" w:eastAsia="Calibri" w:hAnsi="Nafees Web Naskh" w:cs="Nafees Web Naskh" w:hint="cs"/>
          <w:szCs w:val="24"/>
          <w:rtl/>
        </w:rPr>
        <w:t>ِ</w:t>
      </w:r>
      <w:r w:rsidRPr="004F356A">
        <w:rPr>
          <w:rFonts w:ascii="Nafees Web Naskh" w:eastAsia="Calibri" w:hAnsi="Nafees Web Naskh" w:cs="Nafees Web Naskh"/>
          <w:szCs w:val="24"/>
          <w:rtl/>
        </w:rPr>
        <w:t xml:space="preserve"> راست</w:t>
      </w:r>
      <w:r>
        <w:rPr>
          <w:rFonts w:ascii="Nafees Web Naskh" w:eastAsia="Calibri" w:hAnsi="Nafees Web Naskh" w:cs="Nafees Web Naskh" w:hint="cs"/>
          <w:szCs w:val="24"/>
          <w:rtl/>
        </w:rPr>
        <w:t>،</w:t>
      </w:r>
      <w:r w:rsidRPr="004F356A">
        <w:rPr>
          <w:rFonts w:ascii="Nafees Web Naskh" w:eastAsia="Calibri" w:hAnsi="Nafees Web Naskh" w:cs="Nafees Web Naskh"/>
          <w:szCs w:val="24"/>
          <w:rtl/>
        </w:rPr>
        <w:t xml:space="preserve"> آن لائن ورچوئل لرننگ ک</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فراہم</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ک</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 xml:space="preserve"> جائےگ</w:t>
      </w:r>
      <w:r w:rsidRPr="004F356A">
        <w:rPr>
          <w:rFonts w:ascii="Nafees Web Naskh" w:eastAsia="Calibri" w:hAnsi="Nafees Web Naskh" w:cs="Nafees Web Naskh" w:hint="cs"/>
          <w:szCs w:val="24"/>
          <w:rtl/>
        </w:rPr>
        <w:t>ی</w:t>
      </w:r>
      <w:r w:rsidRPr="004F356A">
        <w:rPr>
          <w:rFonts w:ascii="Nafees Web Naskh" w:eastAsia="Calibri" w:hAnsi="Nafees Web Naskh" w:cs="Nafees Web Naskh"/>
          <w:szCs w:val="24"/>
          <w:rtl/>
        </w:rPr>
        <w:t>۔</w:t>
      </w:r>
    </w:p>
    <w:bookmarkEnd w:id="1"/>
    <w:p w14:paraId="70488972" w14:textId="7634A9D4" w:rsidR="00FD2150" w:rsidRDefault="002B0F2C" w:rsidP="00CD47AB">
      <w:pPr>
        <w:bidi/>
        <w:spacing w:line="240" w:lineRule="auto"/>
        <w:ind w:left="-284"/>
        <w:rPr>
          <w:rFonts w:ascii="Nafees Web Naskh" w:eastAsia="Calibri" w:hAnsi="Nafees Web Naskh" w:cs="Nafees Web Naskh"/>
          <w:szCs w:val="24"/>
          <w:rtl/>
        </w:rPr>
      </w:pPr>
      <w:r w:rsidRPr="002B0F2C">
        <w:rPr>
          <w:rFonts w:ascii="Nafees Web Naskh" w:eastAsia="Calibri" w:hAnsi="Nafees Web Naskh" w:cs="Nafees Web Naskh"/>
          <w:szCs w:val="24"/>
          <w:rtl/>
        </w:rPr>
        <w:t>ورچوئل اسکول (ا</w:t>
      </w:r>
      <w:r w:rsidRPr="002B0F2C">
        <w:rPr>
          <w:rFonts w:ascii="Nafees Web Naskh" w:eastAsia="Calibri" w:hAnsi="Nafees Web Naskh" w:cs="Nafees Web Naskh" w:hint="cs"/>
          <w:szCs w:val="24"/>
          <w:rtl/>
        </w:rPr>
        <w:t>یلیمینٹری</w:t>
      </w:r>
      <w:r w:rsidRPr="002B0F2C">
        <w:rPr>
          <w:rFonts w:ascii="Nafees Web Naskh" w:eastAsia="Calibri" w:hAnsi="Nafees Web Naskh" w:cs="Nafees Web Naskh"/>
          <w:szCs w:val="24"/>
          <w:rtl/>
        </w:rPr>
        <w:t xml:space="preserve"> او</w:t>
      </w:r>
      <w:r w:rsidRPr="002B0F2C">
        <w:rPr>
          <w:rFonts w:ascii="Nafees Web Naskh" w:eastAsia="Calibri" w:hAnsi="Nafees Web Naskh" w:cs="Nafees Web Naskh" w:hint="cs"/>
          <w:szCs w:val="24"/>
          <w:rtl/>
        </w:rPr>
        <w:t>ر سیکنڈری</w:t>
      </w:r>
      <w:r w:rsidRPr="002B0F2C">
        <w:rPr>
          <w:rFonts w:ascii="Nafees Web Naskh" w:eastAsia="Calibri" w:hAnsi="Nafees Web Naskh" w:cs="Nafees Web Naskh"/>
          <w:szCs w:val="24"/>
          <w:rtl/>
        </w:rPr>
        <w:t xml:space="preserve">) جو </w:t>
      </w:r>
      <w:r w:rsidRPr="002B0F2C">
        <w:rPr>
          <w:rFonts w:ascii="Nafees Web Naskh" w:eastAsia="Calibri" w:hAnsi="Nafees Web Naskh" w:cs="Nafees Web Naskh" w:hint="cs"/>
          <w:szCs w:val="24"/>
          <w:rtl/>
        </w:rPr>
        <w:t>اس وقت</w:t>
      </w:r>
      <w:r w:rsidRPr="002B0F2C">
        <w:rPr>
          <w:rFonts w:ascii="Nafees Web Naskh" w:eastAsia="Calibri" w:hAnsi="Nafees Web Naskh" w:cs="Nafees Web Naskh"/>
          <w:szCs w:val="24"/>
          <w:rtl/>
        </w:rPr>
        <w:t xml:space="preserve"> موجود ہ</w:t>
      </w:r>
      <w:r w:rsidRPr="002B0F2C">
        <w:rPr>
          <w:rFonts w:ascii="Nafees Web Naskh" w:eastAsia="Calibri" w:hAnsi="Nafees Web Naskh" w:cs="Nafees Web Naskh" w:hint="cs"/>
          <w:szCs w:val="24"/>
          <w:rtl/>
        </w:rPr>
        <w:t>ی</w:t>
      </w:r>
      <w:r w:rsidRPr="002B0F2C">
        <w:rPr>
          <w:rFonts w:ascii="Nafees Web Naskh" w:eastAsia="Calibri" w:hAnsi="Nafees Web Naskh" w:cs="Nafees Web Naskh" w:hint="eastAsia"/>
          <w:szCs w:val="24"/>
          <w:rtl/>
        </w:rPr>
        <w:t>ں</w:t>
      </w:r>
      <w:r w:rsidRPr="002B0F2C">
        <w:rPr>
          <w:rFonts w:ascii="Nafees Web Naskh" w:eastAsia="Calibri" w:hAnsi="Nafees Web Naskh" w:cs="Nafees Web Naskh"/>
          <w:szCs w:val="24"/>
          <w:rtl/>
        </w:rPr>
        <w:t xml:space="preserve"> </w:t>
      </w:r>
      <w:r w:rsidRPr="002B0F2C">
        <w:rPr>
          <w:rFonts w:ascii="Calibri" w:eastAsia="Calibri" w:hAnsi="Calibri" w:cs="Calibri"/>
          <w:szCs w:val="24"/>
          <w:rtl/>
        </w:rPr>
        <w:t>2021</w:t>
      </w:r>
      <w:r w:rsidRPr="002B0F2C">
        <w:rPr>
          <w:rFonts w:ascii="Nafees Web Naskh" w:eastAsia="Calibri" w:hAnsi="Nafees Web Naskh" w:cs="Nafees Web Naskh" w:hint="cs"/>
          <w:szCs w:val="24"/>
          <w:rtl/>
        </w:rPr>
        <w:t xml:space="preserve">ء </w:t>
      </w:r>
      <w:r w:rsidRPr="002B0F2C">
        <w:rPr>
          <w:rFonts w:ascii="Calibri" w:eastAsia="Calibri" w:hAnsi="Calibri" w:cs="Calibri"/>
          <w:szCs w:val="24"/>
          <w:rtl/>
        </w:rPr>
        <w:t>-22</w:t>
      </w:r>
      <w:r w:rsidRPr="002B0F2C">
        <w:rPr>
          <w:rFonts w:ascii="Nafees Web Naskh" w:eastAsia="Calibri" w:hAnsi="Nafees Web Naskh" w:cs="Nafees Web Naskh" w:hint="cs"/>
          <w:szCs w:val="24"/>
          <w:rtl/>
        </w:rPr>
        <w:t>ء</w:t>
      </w:r>
      <w:r w:rsidRPr="002B0F2C">
        <w:rPr>
          <w:rFonts w:ascii="Nafees Web Naskh" w:eastAsia="Calibri" w:hAnsi="Nafees Web Naskh" w:cs="Nafees Web Naskh"/>
          <w:szCs w:val="24"/>
          <w:rtl/>
        </w:rPr>
        <w:t xml:space="preserve"> تعل</w:t>
      </w:r>
      <w:r w:rsidRPr="002B0F2C">
        <w:rPr>
          <w:rFonts w:ascii="Nafees Web Naskh" w:eastAsia="Calibri" w:hAnsi="Nafees Web Naskh" w:cs="Nafees Web Naskh" w:hint="cs"/>
          <w:szCs w:val="24"/>
          <w:rtl/>
        </w:rPr>
        <w:t>ی</w:t>
      </w:r>
      <w:r w:rsidRPr="002B0F2C">
        <w:rPr>
          <w:rFonts w:ascii="Nafees Web Naskh" w:eastAsia="Calibri" w:hAnsi="Nafees Web Naskh" w:cs="Nafees Web Naskh" w:hint="eastAsia"/>
          <w:szCs w:val="24"/>
          <w:rtl/>
        </w:rPr>
        <w:t>م</w:t>
      </w:r>
      <w:r w:rsidRPr="002B0F2C">
        <w:rPr>
          <w:rFonts w:ascii="Nafees Web Naskh" w:eastAsia="Calibri" w:hAnsi="Nafees Web Naskh" w:cs="Nafees Web Naskh" w:hint="cs"/>
          <w:szCs w:val="24"/>
          <w:rtl/>
        </w:rPr>
        <w:t>ی</w:t>
      </w:r>
      <w:r w:rsidRPr="002B0F2C">
        <w:rPr>
          <w:rFonts w:ascii="Nafees Web Naskh" w:eastAsia="Calibri" w:hAnsi="Nafees Web Naskh" w:cs="Nafees Web Naskh"/>
          <w:szCs w:val="24"/>
          <w:rtl/>
        </w:rPr>
        <w:t xml:space="preserve"> سال کے لئے پ</w:t>
      </w:r>
      <w:r w:rsidRPr="002B0F2C">
        <w:rPr>
          <w:rFonts w:ascii="Nafees Web Naskh" w:eastAsia="Calibri" w:hAnsi="Nafees Web Naskh" w:cs="Nafees Web Naskh" w:hint="cs"/>
          <w:szCs w:val="24"/>
          <w:rtl/>
        </w:rPr>
        <w:t>ی</w:t>
      </w:r>
      <w:r w:rsidRPr="002B0F2C">
        <w:rPr>
          <w:rFonts w:ascii="Nafees Web Naskh" w:eastAsia="Calibri" w:hAnsi="Nafees Web Naskh" w:cs="Nafees Web Naskh" w:hint="eastAsia"/>
          <w:szCs w:val="24"/>
          <w:rtl/>
        </w:rPr>
        <w:t>ش</w:t>
      </w:r>
      <w:r w:rsidRPr="002B0F2C">
        <w:rPr>
          <w:rFonts w:ascii="Nafees Web Naskh" w:eastAsia="Calibri" w:hAnsi="Nafees Web Naskh" w:cs="Nafees Web Naskh"/>
          <w:szCs w:val="24"/>
          <w:rtl/>
        </w:rPr>
        <w:t xml:space="preserve"> نہ</w:t>
      </w:r>
      <w:r w:rsidRPr="002B0F2C">
        <w:rPr>
          <w:rFonts w:ascii="Nafees Web Naskh" w:eastAsia="Calibri" w:hAnsi="Nafees Web Naskh" w:cs="Nafees Web Naskh" w:hint="cs"/>
          <w:szCs w:val="24"/>
          <w:rtl/>
        </w:rPr>
        <w:t>ی</w:t>
      </w:r>
      <w:r w:rsidRPr="002B0F2C">
        <w:rPr>
          <w:rFonts w:ascii="Nafees Web Naskh" w:eastAsia="Calibri" w:hAnsi="Nafees Web Naskh" w:cs="Nafees Web Naskh" w:hint="eastAsia"/>
          <w:szCs w:val="24"/>
          <w:rtl/>
        </w:rPr>
        <w:t>ں</w:t>
      </w:r>
      <w:r w:rsidRPr="002B0F2C">
        <w:rPr>
          <w:rFonts w:ascii="Nafees Web Naskh" w:eastAsia="Calibri" w:hAnsi="Nafees Web Naskh" w:cs="Nafees Web Naskh"/>
          <w:szCs w:val="24"/>
          <w:rtl/>
        </w:rPr>
        <w:t xml:space="preserve"> </w:t>
      </w:r>
      <w:r w:rsidRPr="002B0F2C">
        <w:rPr>
          <w:rFonts w:ascii="Nafees Web Naskh" w:eastAsia="Calibri" w:hAnsi="Nafees Web Naskh" w:cs="Nafees Web Naskh" w:hint="cs"/>
          <w:szCs w:val="24"/>
          <w:rtl/>
        </w:rPr>
        <w:t>کئے</w:t>
      </w:r>
      <w:r w:rsidRPr="002B0F2C">
        <w:rPr>
          <w:rFonts w:ascii="Nafees Web Naskh" w:eastAsia="Calibri" w:hAnsi="Nafees Web Naskh" w:cs="Nafees Web Naskh"/>
          <w:szCs w:val="24"/>
          <w:rtl/>
        </w:rPr>
        <w:t xml:space="preserve"> جائ</w:t>
      </w:r>
      <w:r w:rsidRPr="002B0F2C">
        <w:rPr>
          <w:rFonts w:ascii="Nafees Web Naskh" w:eastAsia="Calibri" w:hAnsi="Nafees Web Naskh" w:cs="Nafees Web Naskh" w:hint="cs"/>
          <w:szCs w:val="24"/>
          <w:rtl/>
        </w:rPr>
        <w:t>ی</w:t>
      </w:r>
      <w:r w:rsidRPr="002B0F2C">
        <w:rPr>
          <w:rFonts w:ascii="Nafees Web Naskh" w:eastAsia="Calibri" w:hAnsi="Nafees Web Naskh" w:cs="Nafees Web Naskh" w:hint="eastAsia"/>
          <w:szCs w:val="24"/>
          <w:rtl/>
        </w:rPr>
        <w:t>ں</w:t>
      </w:r>
      <w:r w:rsidRPr="002B0F2C">
        <w:rPr>
          <w:rFonts w:ascii="Nafees Web Naskh" w:eastAsia="Calibri" w:hAnsi="Nafees Web Naskh" w:cs="Nafees Web Naskh"/>
          <w:szCs w:val="24"/>
          <w:rtl/>
        </w:rPr>
        <w:t xml:space="preserve"> گے۔</w:t>
      </w:r>
      <w:r w:rsidRPr="002B0F2C">
        <w:rPr>
          <w:rFonts w:ascii="Nafees Web Naskh" w:eastAsia="Calibri" w:hAnsi="Nafees Web Naskh" w:cs="Nafees Web Naskh" w:hint="cs"/>
          <w:szCs w:val="24"/>
          <w:rtl/>
        </w:rPr>
        <w:t xml:space="preserve"> </w:t>
      </w:r>
      <w:hyperlink r:id="rId10" w:history="1">
        <w:r w:rsidRPr="00F53A5C">
          <w:rPr>
            <w:rFonts w:ascii="Nafees Web Naskh" w:eastAsia="Calibri" w:hAnsi="Nafees Web Naskh" w:cs="Nafees Web Naskh" w:hint="cs"/>
            <w:color w:val="0000FF"/>
            <w:szCs w:val="24"/>
            <w:u w:val="single"/>
            <w:rtl/>
          </w:rPr>
          <w:t>مزید پڑھیں</w:t>
        </w:r>
      </w:hyperlink>
      <w:r w:rsidRPr="00F53A5C">
        <w:rPr>
          <w:rFonts w:ascii="Nafees Web Naskh" w:eastAsia="Calibri" w:hAnsi="Nafees Web Naskh" w:cs="Nafees Web Naskh" w:hint="cs"/>
          <w:szCs w:val="24"/>
          <w:rtl/>
        </w:rPr>
        <w:t>۔</w:t>
      </w:r>
    </w:p>
    <w:p w14:paraId="5D6418E9" w14:textId="77777777" w:rsidR="00BA2B2B" w:rsidRDefault="00BA2B2B" w:rsidP="00BA2B2B">
      <w:pPr>
        <w:bidi/>
        <w:spacing w:line="240" w:lineRule="auto"/>
        <w:ind w:left="-284"/>
        <w:rPr>
          <w:rFonts w:ascii="Nafees Web Naskh" w:eastAsia="Calibri" w:hAnsi="Nafees Web Naskh" w:cs="Nafees Web Naskh"/>
          <w:szCs w:val="24"/>
          <w:rtl/>
        </w:rPr>
      </w:pPr>
    </w:p>
    <w:p w14:paraId="51D7052A" w14:textId="21294ADD" w:rsidR="002B0F2C" w:rsidRDefault="002B0F2C" w:rsidP="002B0F2C">
      <w:pPr>
        <w:bidi/>
        <w:spacing w:line="240" w:lineRule="auto"/>
        <w:ind w:left="-284"/>
        <w:rPr>
          <w:rFonts w:ascii="Nafees Web Naskh" w:eastAsia="Calibri" w:hAnsi="Nafees Web Naskh" w:cs="Nafees Web Naskh"/>
          <w:szCs w:val="24"/>
          <w:rtl/>
        </w:rPr>
      </w:pPr>
    </w:p>
    <w:p w14:paraId="4829D76D" w14:textId="77777777" w:rsidR="002B0F2C" w:rsidRPr="00270D3D" w:rsidRDefault="002B0F2C" w:rsidP="002B0F2C">
      <w:pPr>
        <w:bidi/>
        <w:spacing w:line="240" w:lineRule="auto"/>
        <w:ind w:left="-284"/>
        <w:rPr>
          <w:rFonts w:cs="Arial"/>
          <w:szCs w:val="24"/>
        </w:rPr>
      </w:pPr>
    </w:p>
    <w:bookmarkEnd w:id="2"/>
    <w:bookmarkEnd w:id="3"/>
    <w:p w14:paraId="618380AE" w14:textId="3EE62BC1" w:rsidR="00B4529A" w:rsidRDefault="00BA2B2B" w:rsidP="0005664F">
      <w:pPr>
        <w:bidi/>
        <w:spacing w:after="300" w:line="240" w:lineRule="auto"/>
        <w:ind w:left="-288"/>
        <w:rPr>
          <w:rFonts w:ascii="Nafees Web Naskh" w:eastAsia="Calibri" w:hAnsi="Nafees Web Naskh" w:cs="Nafees Web Naskh"/>
          <w:b/>
          <w:bCs/>
          <w:color w:val="F79646"/>
          <w:szCs w:val="24"/>
          <w:rtl/>
        </w:rPr>
      </w:pPr>
      <w:r w:rsidRPr="00BA2B2B">
        <w:rPr>
          <w:rFonts w:ascii="Nafees Web Naskh" w:eastAsia="Calibri" w:hAnsi="Nafees Web Naskh" w:cs="Nafees Web Naskh"/>
          <w:b/>
          <w:bCs/>
          <w:color w:val="F79646"/>
          <w:szCs w:val="24"/>
          <w:rtl/>
        </w:rPr>
        <w:t>ٹور</w:t>
      </w:r>
      <w:r w:rsidRPr="00BA2B2B">
        <w:rPr>
          <w:rFonts w:ascii="Nafees Web Naskh" w:eastAsia="Calibri" w:hAnsi="Nafees Web Naskh" w:cs="Nafees Web Naskh" w:hint="cs"/>
          <w:b/>
          <w:bCs/>
          <w:color w:val="F79646"/>
          <w:szCs w:val="24"/>
          <w:rtl/>
        </w:rPr>
        <w:t>ا</w:t>
      </w:r>
      <w:r w:rsidRPr="00BA2B2B">
        <w:rPr>
          <w:rFonts w:ascii="Nafees Web Naskh" w:eastAsia="Calibri" w:hAnsi="Nafees Web Naskh" w:cs="Nafees Web Naskh"/>
          <w:b/>
          <w:bCs/>
          <w:color w:val="F79646"/>
          <w:szCs w:val="24"/>
          <w:rtl/>
        </w:rPr>
        <w:t>نٹو پبلک ہ</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hint="eastAsia"/>
          <w:b/>
          <w:bCs/>
          <w:color w:val="F79646"/>
          <w:szCs w:val="24"/>
          <w:rtl/>
        </w:rPr>
        <w:t>لتھ</w:t>
      </w:r>
      <w:r w:rsidRPr="00BA2B2B">
        <w:rPr>
          <w:rFonts w:ascii="Nafees Web Naskh" w:eastAsia="Calibri" w:hAnsi="Nafees Web Naskh" w:cs="Nafees Web Naskh"/>
          <w:b/>
          <w:bCs/>
          <w:color w:val="F79646"/>
          <w:szCs w:val="24"/>
          <w:rtl/>
        </w:rPr>
        <w:t xml:space="preserve"> </w:t>
      </w:r>
      <w:r w:rsidRPr="00BA2B2B">
        <w:rPr>
          <w:rFonts w:ascii="Nafees Web Naskh" w:eastAsia="Calibri" w:hAnsi="Nafees Web Naskh" w:cs="Nafees Web Naskh" w:hint="cs"/>
          <w:b/>
          <w:bCs/>
          <w:color w:val="F79646"/>
          <w:szCs w:val="24"/>
          <w:rtl/>
        </w:rPr>
        <w:t>(ٹی پی ایچ)</w:t>
      </w:r>
      <w:r w:rsidRPr="00BA2B2B">
        <w:rPr>
          <w:rFonts w:ascii="Nafees Web Naskh" w:eastAsia="Calibri" w:hAnsi="Nafees Web Naskh" w:cs="Nafees Web Naskh"/>
          <w:b/>
          <w:bCs/>
          <w:color w:val="F79646"/>
          <w:szCs w:val="24"/>
          <w:rtl/>
        </w:rPr>
        <w:t xml:space="preserve"> و</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hint="eastAsia"/>
          <w:b/>
          <w:bCs/>
          <w:color w:val="F79646"/>
          <w:szCs w:val="24"/>
          <w:rtl/>
        </w:rPr>
        <w:t>کس</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hint="eastAsia"/>
          <w:b/>
          <w:bCs/>
          <w:color w:val="F79646"/>
          <w:szCs w:val="24"/>
          <w:rtl/>
        </w:rPr>
        <w:t>ن</w:t>
      </w:r>
      <w:r w:rsidRPr="00BA2B2B">
        <w:rPr>
          <w:rFonts w:ascii="Nafees Web Naskh" w:eastAsia="Calibri" w:hAnsi="Nafees Web Naskh" w:cs="Nafees Web Naskh"/>
          <w:b/>
          <w:bCs/>
          <w:color w:val="F79646"/>
          <w:szCs w:val="24"/>
          <w:rtl/>
        </w:rPr>
        <w:t xml:space="preserve"> ا</w:t>
      </w:r>
      <w:r w:rsidRPr="00BA2B2B">
        <w:rPr>
          <w:rFonts w:ascii="Nafees Web Naskh" w:eastAsia="Calibri" w:hAnsi="Nafees Web Naskh" w:cs="Nafees Web Naskh" w:hint="cs"/>
          <w:b/>
          <w:bCs/>
          <w:color w:val="F79646"/>
          <w:szCs w:val="24"/>
          <w:rtl/>
        </w:rPr>
        <w:t>َ</w:t>
      </w:r>
      <w:r w:rsidRPr="00BA2B2B">
        <w:rPr>
          <w:rFonts w:ascii="Nafees Web Naskh" w:eastAsia="Calibri" w:hAnsi="Nafees Web Naskh" w:cs="Nafees Web Naskh"/>
          <w:b/>
          <w:bCs/>
          <w:color w:val="F79646"/>
          <w:szCs w:val="24"/>
          <w:rtl/>
        </w:rPr>
        <w:t>پ ڈ</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hint="eastAsia"/>
          <w:b/>
          <w:bCs/>
          <w:color w:val="F79646"/>
          <w:szCs w:val="24"/>
          <w:rtl/>
        </w:rPr>
        <w:t>ٹ</w:t>
      </w:r>
      <w:r w:rsidR="00520812" w:rsidRPr="00270D3D">
        <w:rPr>
          <w:rFonts w:cs="Arial"/>
          <w:b/>
          <w:bCs/>
          <w:color w:val="F79646" w:themeColor="accent6"/>
          <w:szCs w:val="24"/>
          <w:shd w:val="clear" w:color="auto" w:fill="FFFFFF"/>
        </w:rPr>
        <w:br/>
      </w:r>
      <w:r w:rsidR="00520812" w:rsidRPr="00270D3D">
        <w:rPr>
          <w:rFonts w:cs="Arial"/>
          <w:b/>
          <w:bCs/>
          <w:color w:val="F79646" w:themeColor="accent6"/>
          <w:szCs w:val="24"/>
          <w:shd w:val="clear" w:color="auto" w:fill="FFFFFF"/>
        </w:rPr>
        <w:br/>
      </w:r>
      <w:r w:rsidRPr="00BA2B2B">
        <w:rPr>
          <w:rFonts w:ascii="Nafees Web Naskh" w:eastAsia="Calibri" w:hAnsi="Nafees Web Naskh" w:cs="Nafees Web Naskh" w:hint="cs"/>
          <w:szCs w:val="24"/>
          <w:rtl/>
          <w:lang w:bidi="ur-PK"/>
        </w:rPr>
        <w:t xml:space="preserve">چونکہ سٹی آف </w:t>
      </w:r>
      <w:proofErr w:type="spellStart"/>
      <w:r w:rsidRPr="00BA2B2B">
        <w:rPr>
          <w:rFonts w:ascii="Nafees Web Naskh" w:eastAsia="Calibri" w:hAnsi="Nafees Web Naskh" w:cs="Nafees Web Naskh" w:hint="cs"/>
          <w:szCs w:val="24"/>
          <w:rtl/>
          <w:lang w:bidi="ur-PK"/>
        </w:rPr>
        <w:t>ٹورانٹو</w:t>
      </w:r>
      <w:proofErr w:type="spellEnd"/>
      <w:r w:rsidRPr="00BA2B2B">
        <w:rPr>
          <w:rFonts w:ascii="Nafees Web Naskh" w:eastAsia="Calibri" w:hAnsi="Nafees Web Naskh" w:cs="Nafees Web Naskh" w:hint="cs"/>
          <w:szCs w:val="24"/>
          <w:rtl/>
          <w:lang w:bidi="ur-PK"/>
        </w:rPr>
        <w:t xml:space="preserve"> بھر میں </w:t>
      </w:r>
      <w:proofErr w:type="spellStart"/>
      <w:r w:rsidRPr="00BA2B2B">
        <w:rPr>
          <w:rFonts w:ascii="Nafees Web Naskh" w:eastAsia="Calibri" w:hAnsi="Nafees Web Naskh" w:cs="Nafees Web Naskh" w:hint="cs"/>
          <w:szCs w:val="24"/>
          <w:rtl/>
          <w:lang w:bidi="ur-PK"/>
        </w:rPr>
        <w:t>کووِڈ</w:t>
      </w:r>
      <w:proofErr w:type="spellEnd"/>
      <w:r w:rsidRPr="00BA2B2B">
        <w:rPr>
          <w:rFonts w:ascii="Nafees Web Naskh" w:eastAsia="Calibri" w:hAnsi="Nafees Web Naskh" w:cs="Nafees Web Naskh"/>
          <w:szCs w:val="24"/>
          <w:lang w:bidi="ur-PK"/>
        </w:rPr>
        <w:t>-</w:t>
      </w:r>
      <w:r w:rsidRPr="00BA2B2B">
        <w:rPr>
          <w:rFonts w:ascii="Nafees Web Naskh" w:eastAsia="Calibri" w:hAnsi="Nafees Web Naskh" w:cs="Nafees Web Naskh" w:hint="cs"/>
          <w:szCs w:val="24"/>
          <w:rtl/>
          <w:lang w:bidi="ur-PK"/>
        </w:rPr>
        <w:t xml:space="preserve">19ویکسین کی فراہمی جاری ہے، بہت سی زبانوں میں تازہ ترین معلومات اور حفاظتی ٹیکوں کے دستیاب وسائل </w:t>
      </w:r>
      <w:proofErr w:type="spellStart"/>
      <w:r w:rsidRPr="00BA2B2B">
        <w:rPr>
          <w:rFonts w:ascii="Nafees Web Naskh" w:eastAsia="Calibri" w:hAnsi="Nafees Web Naskh" w:cs="Nafees Web Naskh" w:hint="cs"/>
          <w:szCs w:val="24"/>
          <w:rtl/>
          <w:lang w:bidi="ur-PK"/>
        </w:rPr>
        <w:t>کیلئے</w:t>
      </w:r>
      <w:proofErr w:type="spellEnd"/>
      <w:r w:rsidRPr="00BA2B2B">
        <w:rPr>
          <w:rFonts w:ascii="Nafees Web Naskh" w:eastAsia="Calibri" w:hAnsi="Nafees Web Naskh" w:cs="Nafees Web Naskh" w:hint="cs"/>
          <w:szCs w:val="24"/>
          <w:rtl/>
          <w:lang w:bidi="ur-PK"/>
        </w:rPr>
        <w:t xml:space="preserve">، </w:t>
      </w:r>
      <w:proofErr w:type="spellStart"/>
      <w:r w:rsidRPr="00BA2B2B">
        <w:rPr>
          <w:rFonts w:ascii="Nafees Web Naskh" w:eastAsia="Calibri" w:hAnsi="Nafees Web Naskh" w:cs="Nafees Web Naskh"/>
          <w:szCs w:val="24"/>
          <w:rtl/>
          <w:lang w:bidi="ur-PK"/>
        </w:rPr>
        <w:t>براہ</w:t>
      </w:r>
      <w:r w:rsidRPr="00BA2B2B">
        <w:rPr>
          <w:rFonts w:ascii="Nafees Web Naskh" w:eastAsia="Calibri" w:hAnsi="Nafees Web Naskh" w:cs="Nafees Web Naskh" w:hint="cs"/>
          <w:szCs w:val="24"/>
          <w:rtl/>
          <w:lang w:bidi="ur-PK"/>
        </w:rPr>
        <w:t>ِ</w:t>
      </w:r>
      <w:proofErr w:type="spellEnd"/>
      <w:r w:rsidRPr="00BA2B2B">
        <w:rPr>
          <w:rFonts w:ascii="Nafees Web Naskh" w:eastAsia="Calibri" w:hAnsi="Nafees Web Naskh" w:cs="Nafees Web Naskh" w:hint="cs"/>
          <w:szCs w:val="24"/>
          <w:rtl/>
          <w:lang w:bidi="ur-PK"/>
        </w:rPr>
        <w:t xml:space="preserve"> مہربانی </w:t>
      </w:r>
      <w:hyperlink r:id="rId11" w:history="1">
        <w:r w:rsidRPr="00BA2B2B">
          <w:rPr>
            <w:rFonts w:ascii="Nafees Web Naskh" w:eastAsia="Calibri" w:hAnsi="Nafees Web Naskh" w:cs="Nafees Web Naskh" w:hint="cs"/>
            <w:color w:val="0000FF"/>
            <w:szCs w:val="24"/>
            <w:u w:val="single"/>
            <w:rtl/>
            <w:lang w:bidi="ur-PK"/>
          </w:rPr>
          <w:t xml:space="preserve">ٹی پی </w:t>
        </w:r>
        <w:proofErr w:type="spellStart"/>
        <w:r w:rsidRPr="00BA2B2B">
          <w:rPr>
            <w:rFonts w:ascii="Nafees Web Naskh" w:eastAsia="Calibri" w:hAnsi="Nafees Web Naskh" w:cs="Nafees Web Naskh" w:hint="cs"/>
            <w:color w:val="0000FF"/>
            <w:szCs w:val="24"/>
            <w:u w:val="single"/>
            <w:rtl/>
            <w:lang w:bidi="ur-PK"/>
          </w:rPr>
          <w:t>ایچ</w:t>
        </w:r>
        <w:proofErr w:type="spellEnd"/>
        <w:r w:rsidRPr="00BA2B2B">
          <w:rPr>
            <w:rFonts w:ascii="Nafees Web Naskh" w:eastAsia="Calibri" w:hAnsi="Nafees Web Naskh" w:cs="Nafees Web Naskh" w:hint="cs"/>
            <w:color w:val="0000FF"/>
            <w:szCs w:val="24"/>
            <w:u w:val="single"/>
            <w:rtl/>
            <w:lang w:bidi="ur-PK"/>
          </w:rPr>
          <w:t xml:space="preserve"> کی </w:t>
        </w:r>
        <w:proofErr w:type="spellStart"/>
        <w:r w:rsidRPr="00BA2B2B">
          <w:rPr>
            <w:rFonts w:ascii="Nafees Web Naskh" w:eastAsia="Calibri" w:hAnsi="Nafees Web Naskh" w:cs="Nafees Web Naskh"/>
            <w:color w:val="0000FF"/>
            <w:szCs w:val="24"/>
            <w:u w:val="single"/>
            <w:rtl/>
            <w:lang w:bidi="ur-PK"/>
          </w:rPr>
          <w:t>و</w:t>
        </w:r>
        <w:r w:rsidRPr="00BA2B2B">
          <w:rPr>
            <w:rFonts w:ascii="Nafees Web Naskh" w:eastAsia="Calibri" w:hAnsi="Nafees Web Naskh" w:cs="Nafees Web Naskh" w:hint="cs"/>
            <w:color w:val="0000FF"/>
            <w:szCs w:val="24"/>
            <w:u w:val="single"/>
            <w:rtl/>
            <w:lang w:bidi="ur-PK"/>
          </w:rPr>
          <w:t>ی</w:t>
        </w:r>
        <w:r w:rsidRPr="00BA2B2B">
          <w:rPr>
            <w:rFonts w:ascii="Nafees Web Naskh" w:eastAsia="Calibri" w:hAnsi="Nafees Web Naskh" w:cs="Nafees Web Naskh" w:hint="eastAsia"/>
            <w:color w:val="0000FF"/>
            <w:szCs w:val="24"/>
            <w:u w:val="single"/>
            <w:rtl/>
            <w:lang w:bidi="ur-PK"/>
          </w:rPr>
          <w:t>ب</w:t>
        </w:r>
        <w:proofErr w:type="spellEnd"/>
        <w:r w:rsidRPr="00BA2B2B">
          <w:rPr>
            <w:rFonts w:ascii="Nafees Web Naskh" w:eastAsia="Calibri" w:hAnsi="Nafees Web Naskh" w:cs="Nafees Web Naskh"/>
            <w:color w:val="0000FF"/>
            <w:szCs w:val="24"/>
            <w:u w:val="single"/>
            <w:rtl/>
            <w:lang w:bidi="ur-PK"/>
          </w:rPr>
          <w:t xml:space="preserve"> </w:t>
        </w:r>
        <w:proofErr w:type="spellStart"/>
        <w:r w:rsidRPr="00BA2B2B">
          <w:rPr>
            <w:rFonts w:ascii="Nafees Web Naskh" w:eastAsia="Calibri" w:hAnsi="Nafees Web Naskh" w:cs="Nafees Web Naskh"/>
            <w:color w:val="0000FF"/>
            <w:szCs w:val="24"/>
            <w:u w:val="single"/>
            <w:rtl/>
            <w:lang w:bidi="ur-PK"/>
          </w:rPr>
          <w:t>سائٹ</w:t>
        </w:r>
        <w:proofErr w:type="spellEnd"/>
        <w:r w:rsidRPr="00BA2B2B">
          <w:rPr>
            <w:rFonts w:ascii="Nafees Web Naskh" w:eastAsia="Calibri" w:hAnsi="Nafees Web Naskh" w:cs="Nafees Web Naskh"/>
            <w:color w:val="0000FF"/>
            <w:szCs w:val="24"/>
            <w:u w:val="single"/>
            <w:rtl/>
            <w:lang w:bidi="ur-PK"/>
          </w:rPr>
          <w:t xml:space="preserve"> </w:t>
        </w:r>
        <w:r w:rsidRPr="00BA2B2B">
          <w:rPr>
            <w:rFonts w:ascii="Nafees Web Naskh" w:eastAsia="Calibri" w:hAnsi="Nafees Web Naskh" w:cs="Nafees Web Naskh" w:hint="cs"/>
            <w:color w:val="0000FF"/>
            <w:szCs w:val="24"/>
            <w:u w:val="single"/>
            <w:rtl/>
            <w:lang w:bidi="ur-PK"/>
          </w:rPr>
          <w:t>پر جائیں</w:t>
        </w:r>
      </w:hyperlink>
      <w:r w:rsidRPr="00BA2B2B">
        <w:rPr>
          <w:rFonts w:ascii="Nafees Web Naskh" w:eastAsia="Calibri" w:hAnsi="Nafees Web Naskh" w:cs="Nafees Web Naskh" w:hint="cs"/>
          <w:szCs w:val="24"/>
          <w:rtl/>
          <w:lang w:bidi="ur-PK"/>
        </w:rPr>
        <w:t>۔</w:t>
      </w:r>
      <w:r w:rsidR="00520812" w:rsidRPr="00270D3D">
        <w:rPr>
          <w:rFonts w:cs="Arial"/>
          <w:szCs w:val="24"/>
          <w:shd w:val="clear" w:color="auto" w:fill="FFFFFF"/>
        </w:rPr>
        <w:br/>
      </w:r>
      <w:r w:rsidR="00520812" w:rsidRPr="00270D3D">
        <w:rPr>
          <w:rFonts w:cs="Arial"/>
          <w:szCs w:val="24"/>
          <w:shd w:val="clear" w:color="auto" w:fill="FFFFFF"/>
        </w:rPr>
        <w:br/>
      </w:r>
      <w:r w:rsidRPr="00BA2B2B">
        <w:rPr>
          <w:rFonts w:ascii="Nafees Web Naskh" w:eastAsia="Calibri" w:hAnsi="Nafees Web Naskh" w:cs="Nafees Web Naskh"/>
          <w:b/>
          <w:bCs/>
          <w:color w:val="F79646"/>
          <w:szCs w:val="24"/>
          <w:rtl/>
        </w:rPr>
        <w:t>مئ</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b/>
          <w:bCs/>
          <w:color w:val="F79646"/>
          <w:szCs w:val="24"/>
          <w:rtl/>
        </w:rPr>
        <w:t xml:space="preserve"> ٹ</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b/>
          <w:bCs/>
          <w:color w:val="F79646"/>
          <w:szCs w:val="24"/>
          <w:rtl/>
        </w:rPr>
        <w:t xml:space="preserve"> ڈ</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b/>
          <w:bCs/>
          <w:color w:val="F79646"/>
          <w:szCs w:val="24"/>
          <w:rtl/>
        </w:rPr>
        <w:t xml:space="preserve"> ا</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hint="eastAsia"/>
          <w:b/>
          <w:bCs/>
          <w:color w:val="F79646"/>
          <w:szCs w:val="24"/>
          <w:rtl/>
        </w:rPr>
        <w:t>س</w:t>
      </w:r>
      <w:r w:rsidRPr="00BA2B2B">
        <w:rPr>
          <w:rFonts w:ascii="Nafees Web Naskh" w:eastAsia="Calibri" w:hAnsi="Nafees Web Naskh" w:cs="Nafees Web Naskh"/>
          <w:b/>
          <w:bCs/>
          <w:color w:val="F79646"/>
          <w:szCs w:val="24"/>
          <w:rtl/>
        </w:rPr>
        <w:t xml:space="preserve"> ب</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b/>
          <w:bCs/>
          <w:color w:val="F79646"/>
          <w:szCs w:val="24"/>
          <w:rtl/>
        </w:rPr>
        <w:t xml:space="preserve"> م</w:t>
      </w:r>
      <w:r w:rsidRPr="00BA2B2B">
        <w:rPr>
          <w:rFonts w:ascii="Nafees Web Naskh" w:eastAsia="Calibri" w:hAnsi="Nafees Web Naskh" w:cs="Nafees Web Naskh" w:hint="cs"/>
          <w:b/>
          <w:bCs/>
          <w:color w:val="F79646"/>
          <w:szCs w:val="24"/>
          <w:rtl/>
        </w:rPr>
        <w:t>ی</w:t>
      </w:r>
      <w:r w:rsidRPr="00BA2B2B">
        <w:rPr>
          <w:rFonts w:ascii="Nafees Web Naskh" w:eastAsia="Calibri" w:hAnsi="Nafees Web Naskh" w:cs="Nafees Web Naskh" w:hint="eastAsia"/>
          <w:b/>
          <w:bCs/>
          <w:color w:val="F79646"/>
          <w:szCs w:val="24"/>
          <w:rtl/>
        </w:rPr>
        <w:t>ں</w:t>
      </w:r>
      <w:r w:rsidRPr="00BA2B2B">
        <w:rPr>
          <w:rFonts w:ascii="Nafees Web Naskh" w:eastAsia="Calibri" w:hAnsi="Nafees Web Naskh" w:cs="Nafees Web Naskh"/>
          <w:b/>
          <w:bCs/>
          <w:color w:val="F79646"/>
          <w:szCs w:val="24"/>
          <w:rtl/>
        </w:rPr>
        <w:t xml:space="preserve"> ورثےک</w:t>
      </w:r>
      <w:r w:rsidR="00272308">
        <w:rPr>
          <w:rFonts w:ascii="Nafees Web Naskh" w:eastAsia="Calibri" w:hAnsi="Nafees Web Naskh" w:cs="Nafees Web Naskh" w:hint="cs"/>
          <w:b/>
          <w:bCs/>
          <w:color w:val="F79646"/>
          <w:szCs w:val="24"/>
          <w:rtl/>
        </w:rPr>
        <w:t>ے</w:t>
      </w:r>
      <w:r w:rsidRPr="00BA2B2B">
        <w:rPr>
          <w:rFonts w:ascii="Nafees Web Naskh" w:eastAsia="Calibri" w:hAnsi="Nafees Web Naskh" w:cs="Nafees Web Naskh"/>
          <w:b/>
          <w:bCs/>
          <w:color w:val="F79646"/>
          <w:szCs w:val="24"/>
          <w:rtl/>
        </w:rPr>
        <w:t xml:space="preserve"> </w:t>
      </w:r>
      <w:r w:rsidR="00272308">
        <w:rPr>
          <w:rFonts w:ascii="Nafees Web Naskh" w:eastAsia="Calibri" w:hAnsi="Nafees Web Naskh" w:cs="Nafees Web Naskh" w:hint="cs"/>
          <w:b/>
          <w:bCs/>
          <w:color w:val="F79646"/>
          <w:szCs w:val="24"/>
          <w:rtl/>
        </w:rPr>
        <w:t>مہینے</w:t>
      </w:r>
    </w:p>
    <w:p w14:paraId="03366A2F" w14:textId="61DC7A05" w:rsidR="00272308" w:rsidRDefault="00272308" w:rsidP="00873FF0">
      <w:pPr>
        <w:bidi/>
        <w:spacing w:line="240" w:lineRule="auto"/>
        <w:ind w:left="-284"/>
        <w:rPr>
          <w:rFonts w:ascii="Nafees Web Naskh" w:eastAsia="Calibri" w:hAnsi="Nafees Web Naskh" w:cs="Nafees Web Naskh"/>
          <w:szCs w:val="24"/>
          <w:rtl/>
          <w:lang w:bidi="ur-PK"/>
        </w:rPr>
      </w:pPr>
      <w:r w:rsidRPr="00272308">
        <w:rPr>
          <w:rFonts w:ascii="Nafees Web Naskh" w:eastAsia="Calibri" w:hAnsi="Nafees Web Naskh" w:cs="Nafees Web Naskh"/>
          <w:szCs w:val="24"/>
          <w:rtl/>
          <w:lang w:bidi="ur-PK"/>
        </w:rPr>
        <w:t>مئ</w:t>
      </w:r>
      <w:r w:rsidRPr="00272308">
        <w:rPr>
          <w:rFonts w:ascii="Nafees Web Naskh" w:eastAsia="Calibri" w:hAnsi="Nafees Web Naskh" w:cs="Nafees Web Naskh" w:hint="cs"/>
          <w:szCs w:val="24"/>
          <w:rtl/>
          <w:lang w:bidi="ur-PK"/>
        </w:rPr>
        <w:t>ی</w:t>
      </w:r>
      <w:r w:rsidRPr="00272308">
        <w:rPr>
          <w:rFonts w:ascii="Nafees Web Naskh" w:eastAsia="Calibri" w:hAnsi="Nafees Web Naskh" w:cs="Nafees Web Naskh"/>
          <w:szCs w:val="24"/>
          <w:rtl/>
          <w:lang w:bidi="ur-PK"/>
        </w:rPr>
        <w:t xml:space="preserve"> کے مہ</w:t>
      </w:r>
      <w:r w:rsidRPr="00272308">
        <w:rPr>
          <w:rFonts w:ascii="Nafees Web Naskh" w:eastAsia="Calibri" w:hAnsi="Nafees Web Naskh" w:cs="Nafees Web Naskh" w:hint="cs"/>
          <w:szCs w:val="24"/>
          <w:rtl/>
          <w:lang w:bidi="ur-PK"/>
        </w:rPr>
        <w:t>ی</w:t>
      </w:r>
      <w:r w:rsidRPr="00272308">
        <w:rPr>
          <w:rFonts w:ascii="Nafees Web Naskh" w:eastAsia="Calibri" w:hAnsi="Nafees Web Naskh" w:cs="Nafees Web Naskh" w:hint="eastAsia"/>
          <w:szCs w:val="24"/>
          <w:rtl/>
          <w:lang w:bidi="ur-PK"/>
        </w:rPr>
        <w:t>نے</w:t>
      </w:r>
      <w:r w:rsidRPr="00272308">
        <w:rPr>
          <w:rFonts w:ascii="Nafees Web Naskh" w:eastAsia="Calibri" w:hAnsi="Nafees Web Naskh" w:cs="Nafees Web Naskh"/>
          <w:szCs w:val="24"/>
          <w:rtl/>
          <w:lang w:bidi="ur-PK"/>
        </w:rPr>
        <w:t xml:space="preserve"> کے دوران، ٹ</w:t>
      </w:r>
      <w:r w:rsidRPr="00272308">
        <w:rPr>
          <w:rFonts w:ascii="Nafees Web Naskh" w:eastAsia="Calibri" w:hAnsi="Nafees Web Naskh" w:cs="Nafees Web Naskh" w:hint="cs"/>
          <w:szCs w:val="24"/>
          <w:rtl/>
          <w:lang w:bidi="ur-PK"/>
        </w:rPr>
        <w:t>ی</w:t>
      </w:r>
      <w:r w:rsidRPr="00272308">
        <w:rPr>
          <w:rFonts w:ascii="Nafees Web Naskh" w:eastAsia="Calibri" w:hAnsi="Nafees Web Naskh" w:cs="Nafees Web Naskh"/>
          <w:szCs w:val="24"/>
          <w:rtl/>
          <w:lang w:bidi="ur-PK"/>
        </w:rPr>
        <w:t xml:space="preserve"> </w:t>
      </w:r>
      <w:proofErr w:type="spellStart"/>
      <w:r w:rsidRPr="00272308">
        <w:rPr>
          <w:rFonts w:ascii="Nafees Web Naskh" w:eastAsia="Calibri" w:hAnsi="Nafees Web Naskh" w:cs="Nafees Web Naskh"/>
          <w:szCs w:val="24"/>
          <w:rtl/>
          <w:lang w:bidi="ur-PK"/>
        </w:rPr>
        <w:t>ڈ</w:t>
      </w:r>
      <w:r w:rsidRPr="00272308">
        <w:rPr>
          <w:rFonts w:ascii="Nafees Web Naskh" w:eastAsia="Calibri" w:hAnsi="Nafees Web Naskh" w:cs="Nafees Web Naskh" w:hint="cs"/>
          <w:szCs w:val="24"/>
          <w:rtl/>
          <w:lang w:bidi="ur-PK"/>
        </w:rPr>
        <w:t>ی</w:t>
      </w:r>
      <w:proofErr w:type="spellEnd"/>
      <w:r w:rsidRPr="00272308">
        <w:rPr>
          <w:rFonts w:ascii="Nafees Web Naskh" w:eastAsia="Calibri" w:hAnsi="Nafees Web Naskh" w:cs="Nafees Web Naskh"/>
          <w:szCs w:val="24"/>
          <w:rtl/>
          <w:lang w:bidi="ur-PK"/>
        </w:rPr>
        <w:t xml:space="preserve"> </w:t>
      </w:r>
      <w:proofErr w:type="spellStart"/>
      <w:r w:rsidRPr="00272308">
        <w:rPr>
          <w:rFonts w:ascii="Nafees Web Naskh" w:eastAsia="Calibri" w:hAnsi="Nafees Web Naskh" w:cs="Nafees Web Naskh"/>
          <w:szCs w:val="24"/>
          <w:rtl/>
          <w:lang w:bidi="ur-PK"/>
        </w:rPr>
        <w:t>ا</w:t>
      </w:r>
      <w:r w:rsidRPr="00272308">
        <w:rPr>
          <w:rFonts w:ascii="Nafees Web Naskh" w:eastAsia="Calibri" w:hAnsi="Nafees Web Naskh" w:cs="Nafees Web Naskh" w:hint="cs"/>
          <w:szCs w:val="24"/>
          <w:rtl/>
          <w:lang w:bidi="ur-PK"/>
        </w:rPr>
        <w:t>ی</w:t>
      </w:r>
      <w:r w:rsidRPr="00272308">
        <w:rPr>
          <w:rFonts w:ascii="Nafees Web Naskh" w:eastAsia="Calibri" w:hAnsi="Nafees Web Naskh" w:cs="Nafees Web Naskh" w:hint="eastAsia"/>
          <w:szCs w:val="24"/>
          <w:rtl/>
          <w:lang w:bidi="ur-PK"/>
        </w:rPr>
        <w:t>س</w:t>
      </w:r>
      <w:proofErr w:type="spellEnd"/>
      <w:r w:rsidRPr="00272308">
        <w:rPr>
          <w:rFonts w:ascii="Nafees Web Naskh" w:eastAsia="Calibri" w:hAnsi="Nafees Web Naskh" w:cs="Nafees Web Naskh"/>
          <w:szCs w:val="24"/>
          <w:rtl/>
          <w:lang w:bidi="ur-PK"/>
        </w:rPr>
        <w:t xml:space="preserve"> ب</w:t>
      </w:r>
      <w:r w:rsidRPr="00272308">
        <w:rPr>
          <w:rFonts w:ascii="Nafees Web Naskh" w:eastAsia="Calibri" w:hAnsi="Nafees Web Naskh" w:cs="Nafees Web Naskh" w:hint="cs"/>
          <w:szCs w:val="24"/>
          <w:rtl/>
          <w:lang w:bidi="ur-PK"/>
        </w:rPr>
        <w:t>ی</w:t>
      </w:r>
      <w:r w:rsidRPr="00272308">
        <w:rPr>
          <w:rFonts w:ascii="Nafees Web Naskh" w:eastAsia="Calibri" w:hAnsi="Nafees Web Naskh" w:cs="Nafees Web Naskh"/>
          <w:szCs w:val="24"/>
          <w:rtl/>
          <w:lang w:bidi="ur-PK"/>
        </w:rPr>
        <w:t xml:space="preserve"> مندرجہ ذ</w:t>
      </w:r>
      <w:r w:rsidRPr="00272308">
        <w:rPr>
          <w:rFonts w:ascii="Nafees Web Naskh" w:eastAsia="Calibri" w:hAnsi="Nafees Web Naskh" w:cs="Nafees Web Naskh" w:hint="cs"/>
          <w:szCs w:val="24"/>
          <w:rtl/>
          <w:lang w:bidi="ur-PK"/>
        </w:rPr>
        <w:t>ی</w:t>
      </w:r>
      <w:r w:rsidRPr="00272308">
        <w:rPr>
          <w:rFonts w:ascii="Nafees Web Naskh" w:eastAsia="Calibri" w:hAnsi="Nafees Web Naskh" w:cs="Nafees Web Naskh" w:hint="eastAsia"/>
          <w:szCs w:val="24"/>
          <w:rtl/>
          <w:lang w:bidi="ur-PK"/>
        </w:rPr>
        <w:t>ل</w:t>
      </w:r>
      <w:r w:rsidRPr="00272308">
        <w:rPr>
          <w:rFonts w:ascii="Nafees Web Naskh" w:eastAsia="Calibri" w:hAnsi="Nafees Web Naskh" w:cs="Nafees Web Naskh"/>
          <w:szCs w:val="24"/>
          <w:rtl/>
          <w:lang w:bidi="ur-PK"/>
        </w:rPr>
        <w:t xml:space="preserve"> ورثہ </w:t>
      </w:r>
      <w:r w:rsidRPr="00272308">
        <w:rPr>
          <w:rFonts w:ascii="Nafees Web Naskh" w:eastAsia="Calibri" w:hAnsi="Nafees Web Naskh" w:cs="Nafees Web Naskh" w:hint="cs"/>
          <w:szCs w:val="24"/>
          <w:rtl/>
          <w:lang w:bidi="ur-PK"/>
        </w:rPr>
        <w:t>کے مہینے مناتا ہے</w:t>
      </w:r>
      <w:r w:rsidRPr="00272308">
        <w:rPr>
          <w:rFonts w:ascii="Nafees Web Naskh" w:eastAsia="Calibri" w:hAnsi="Nafees Web Naskh" w:cs="Nafees Web Naskh"/>
          <w:szCs w:val="24"/>
          <w:rtl/>
          <w:lang w:bidi="ur-PK"/>
        </w:rPr>
        <w:t>:</w:t>
      </w:r>
    </w:p>
    <w:p w14:paraId="14C2D959" w14:textId="41F6AF22" w:rsidR="00272308" w:rsidRPr="00F83863" w:rsidRDefault="00A81607" w:rsidP="00272308">
      <w:pPr>
        <w:numPr>
          <w:ilvl w:val="0"/>
          <w:numId w:val="21"/>
        </w:numPr>
        <w:bidi/>
        <w:spacing w:before="0" w:after="0" w:line="240" w:lineRule="auto"/>
        <w:ind w:left="77"/>
        <w:textAlignment w:val="baseline"/>
        <w:rPr>
          <w:rFonts w:ascii="Nafees Web Naskh" w:eastAsia="Calibri" w:hAnsi="Nafees Web Naskh" w:cs="Nafees Web Naskh"/>
          <w:szCs w:val="24"/>
        </w:rPr>
      </w:pPr>
      <w:hyperlink r:id="rId12" w:history="1">
        <w:proofErr w:type="spellStart"/>
        <w:r w:rsidR="00C633B5" w:rsidRPr="00C633B5">
          <w:rPr>
            <w:rFonts w:ascii="Nafees Web Naskh" w:eastAsia="Calibri" w:hAnsi="Nafees Web Naskh" w:cs="Nafees Web Naskh"/>
            <w:color w:val="0000FF"/>
            <w:u w:val="single"/>
            <w:rtl/>
            <w:lang w:bidi="ur-PK"/>
          </w:rPr>
          <w:t>ا</w:t>
        </w:r>
        <w:r w:rsidR="00C633B5" w:rsidRPr="00C633B5">
          <w:rPr>
            <w:rFonts w:ascii="Nafees Web Naskh" w:eastAsia="Calibri" w:hAnsi="Nafees Web Naskh" w:cs="Nafees Web Naskh" w:hint="cs"/>
            <w:color w:val="0000FF"/>
            <w:u w:val="single"/>
            <w:rtl/>
            <w:lang w:bidi="ur-PK"/>
          </w:rPr>
          <w:t>ی</w:t>
        </w:r>
        <w:r w:rsidR="00C633B5" w:rsidRPr="00C633B5">
          <w:rPr>
            <w:rFonts w:ascii="Nafees Web Naskh" w:eastAsia="Calibri" w:hAnsi="Nafees Web Naskh" w:cs="Nafees Web Naskh" w:hint="eastAsia"/>
            <w:color w:val="0000FF"/>
            <w:u w:val="single"/>
            <w:rtl/>
            <w:lang w:bidi="ur-PK"/>
          </w:rPr>
          <w:t>ش</w:t>
        </w:r>
        <w:r w:rsidR="00C633B5" w:rsidRPr="00C633B5">
          <w:rPr>
            <w:rFonts w:ascii="Nafees Web Naskh" w:eastAsia="Calibri" w:hAnsi="Nafees Web Naskh" w:cs="Nafees Web Naskh" w:hint="cs"/>
            <w:color w:val="0000FF"/>
            <w:u w:val="single"/>
            <w:rtl/>
            <w:lang w:bidi="ur-PK"/>
          </w:rPr>
          <w:t>ی</w:t>
        </w:r>
        <w:r w:rsidR="00C633B5" w:rsidRPr="00C633B5">
          <w:rPr>
            <w:rFonts w:ascii="Nafees Web Naskh" w:eastAsia="Calibri" w:hAnsi="Nafees Web Naskh" w:cs="Nafees Web Naskh" w:hint="eastAsia"/>
            <w:color w:val="0000FF"/>
            <w:u w:val="single"/>
            <w:rtl/>
            <w:lang w:bidi="ur-PK"/>
          </w:rPr>
          <w:t>ن</w:t>
        </w:r>
        <w:proofErr w:type="spellEnd"/>
        <w:r w:rsidR="00C633B5" w:rsidRPr="00C633B5">
          <w:rPr>
            <w:rFonts w:ascii="Nafees Web Naskh" w:eastAsia="Calibri" w:hAnsi="Nafees Web Naskh" w:cs="Nafees Web Naskh"/>
            <w:color w:val="0000FF"/>
            <w:u w:val="single"/>
            <w:rtl/>
            <w:lang w:bidi="ur-PK"/>
          </w:rPr>
          <w:t xml:space="preserve"> ورثہ کا مہ</w:t>
        </w:r>
        <w:r w:rsidR="00C633B5" w:rsidRPr="00C633B5">
          <w:rPr>
            <w:rFonts w:ascii="Nafees Web Naskh" w:eastAsia="Calibri" w:hAnsi="Nafees Web Naskh" w:cs="Nafees Web Naskh" w:hint="cs"/>
            <w:color w:val="0000FF"/>
            <w:u w:val="single"/>
            <w:rtl/>
            <w:lang w:bidi="ur-PK"/>
          </w:rPr>
          <w:t>ی</w:t>
        </w:r>
        <w:r w:rsidR="00C633B5" w:rsidRPr="00C633B5">
          <w:rPr>
            <w:rFonts w:ascii="Nafees Web Naskh" w:eastAsia="Calibri" w:hAnsi="Nafees Web Naskh" w:cs="Nafees Web Naskh" w:hint="eastAsia"/>
            <w:color w:val="0000FF"/>
            <w:u w:val="single"/>
            <w:rtl/>
            <w:lang w:bidi="ur-PK"/>
          </w:rPr>
          <w:t>نہ</w:t>
        </w:r>
      </w:hyperlink>
    </w:p>
    <w:p w14:paraId="1218DFB6" w14:textId="4644096E" w:rsidR="00272308" w:rsidRPr="00F83863" w:rsidRDefault="00A81607" w:rsidP="00272308">
      <w:pPr>
        <w:numPr>
          <w:ilvl w:val="0"/>
          <w:numId w:val="21"/>
        </w:numPr>
        <w:bidi/>
        <w:spacing w:before="0" w:after="0" w:line="240" w:lineRule="auto"/>
        <w:ind w:left="77"/>
        <w:textAlignment w:val="baseline"/>
        <w:rPr>
          <w:rFonts w:ascii="Nafees Web Naskh" w:eastAsia="Calibri" w:hAnsi="Nafees Web Naskh" w:cs="Nafees Web Naskh"/>
          <w:szCs w:val="24"/>
        </w:rPr>
      </w:pPr>
      <w:hyperlink r:id="rId13" w:history="1">
        <w:r w:rsidR="00C633B5" w:rsidRPr="00C633B5">
          <w:rPr>
            <w:rFonts w:ascii="Nafees Web Naskh" w:eastAsia="Calibri" w:hAnsi="Nafees Web Naskh" w:cs="Nafees Web Naskh" w:hint="cs"/>
            <w:color w:val="0000FF"/>
            <w:u w:val="single"/>
            <w:rtl/>
            <w:lang w:bidi="ur-PK"/>
          </w:rPr>
          <w:t>ی</w:t>
        </w:r>
        <w:r w:rsidR="00C633B5" w:rsidRPr="00C633B5">
          <w:rPr>
            <w:rFonts w:ascii="Nafees Web Naskh" w:eastAsia="Calibri" w:hAnsi="Nafees Web Naskh" w:cs="Nafees Web Naskh" w:hint="eastAsia"/>
            <w:color w:val="0000FF"/>
            <w:u w:val="single"/>
            <w:rtl/>
            <w:lang w:bidi="ur-PK"/>
          </w:rPr>
          <w:t>ہود</w:t>
        </w:r>
        <w:r w:rsidR="00C633B5" w:rsidRPr="00C633B5">
          <w:rPr>
            <w:rFonts w:ascii="Nafees Web Naskh" w:eastAsia="Calibri" w:hAnsi="Nafees Web Naskh" w:cs="Nafees Web Naskh" w:hint="cs"/>
            <w:color w:val="0000FF"/>
            <w:u w:val="single"/>
            <w:rtl/>
            <w:lang w:bidi="ur-PK"/>
          </w:rPr>
          <w:t>ی</w:t>
        </w:r>
        <w:r w:rsidR="00C633B5" w:rsidRPr="00C633B5">
          <w:rPr>
            <w:rFonts w:ascii="Nafees Web Naskh" w:eastAsia="Calibri" w:hAnsi="Nafees Web Naskh" w:cs="Nafees Web Naskh"/>
            <w:color w:val="0000FF"/>
            <w:u w:val="single"/>
            <w:rtl/>
            <w:lang w:bidi="ur-PK"/>
          </w:rPr>
          <w:t xml:space="preserve"> ورثہ کا مہ</w:t>
        </w:r>
        <w:r w:rsidR="00C633B5" w:rsidRPr="00C633B5">
          <w:rPr>
            <w:rFonts w:ascii="Nafees Web Naskh" w:eastAsia="Calibri" w:hAnsi="Nafees Web Naskh" w:cs="Nafees Web Naskh" w:hint="cs"/>
            <w:color w:val="0000FF"/>
            <w:u w:val="single"/>
            <w:rtl/>
            <w:lang w:bidi="ur-PK"/>
          </w:rPr>
          <w:t>ی</w:t>
        </w:r>
        <w:r w:rsidR="00C633B5" w:rsidRPr="00C633B5">
          <w:rPr>
            <w:rFonts w:ascii="Nafees Web Naskh" w:eastAsia="Calibri" w:hAnsi="Nafees Web Naskh" w:cs="Nafees Web Naskh" w:hint="eastAsia"/>
            <w:color w:val="0000FF"/>
            <w:u w:val="single"/>
            <w:rtl/>
            <w:lang w:bidi="ur-PK"/>
          </w:rPr>
          <w:t>نہ</w:t>
        </w:r>
      </w:hyperlink>
    </w:p>
    <w:p w14:paraId="5F4AFB51" w14:textId="7D0A8124" w:rsidR="00272308" w:rsidRPr="00C633B5" w:rsidRDefault="00272308" w:rsidP="00C633B5">
      <w:pPr>
        <w:bidi/>
        <w:spacing w:before="0" w:after="0" w:line="240" w:lineRule="auto"/>
        <w:textAlignment w:val="baseline"/>
        <w:rPr>
          <w:color w:val="333333"/>
          <w:sz w:val="12"/>
          <w:szCs w:val="12"/>
        </w:rPr>
      </w:pPr>
    </w:p>
    <w:p w14:paraId="62420CD9" w14:textId="47526D47" w:rsidR="00272308" w:rsidRDefault="00272308" w:rsidP="00272308">
      <w:pPr>
        <w:bidi/>
        <w:spacing w:line="240" w:lineRule="auto"/>
        <w:ind w:left="-284"/>
        <w:rPr>
          <w:rFonts w:ascii="Nafees Web Naskh" w:eastAsia="Calibri" w:hAnsi="Nafees Web Naskh" w:cs="Nafees Web Naskh"/>
          <w:szCs w:val="24"/>
          <w:lang w:bidi="ur-PK"/>
        </w:rPr>
      </w:pPr>
      <w:r w:rsidRPr="001A4646">
        <w:rPr>
          <w:rFonts w:ascii="Nafees Web Naskh" w:eastAsia="Calibri" w:hAnsi="Nafees Web Naskh" w:cs="Nafees Web Naskh"/>
          <w:szCs w:val="24"/>
          <w:rtl/>
          <w:lang w:bidi="ur-PK"/>
        </w:rPr>
        <w:t>ہر ورثہ کے مہ</w:t>
      </w:r>
      <w:r w:rsidRPr="001A4646">
        <w:rPr>
          <w:rFonts w:ascii="Nafees Web Naskh" w:eastAsia="Calibri" w:hAnsi="Nafees Web Naskh" w:cs="Nafees Web Naskh" w:hint="cs"/>
          <w:szCs w:val="24"/>
          <w:rtl/>
          <w:lang w:bidi="ur-PK"/>
        </w:rPr>
        <w:t>ی</w:t>
      </w:r>
      <w:r w:rsidRPr="001A4646">
        <w:rPr>
          <w:rFonts w:ascii="Nafees Web Naskh" w:eastAsia="Calibri" w:hAnsi="Nafees Web Naskh" w:cs="Nafees Web Naskh" w:hint="eastAsia"/>
          <w:szCs w:val="24"/>
          <w:rtl/>
          <w:lang w:bidi="ur-PK"/>
        </w:rPr>
        <w:t>نے</w:t>
      </w:r>
      <w:r w:rsidRPr="001A4646">
        <w:rPr>
          <w:rFonts w:ascii="Nafees Web Naskh" w:eastAsia="Calibri" w:hAnsi="Nafees Web Naskh" w:cs="Nafees Web Naskh"/>
          <w:szCs w:val="24"/>
          <w:rtl/>
          <w:lang w:bidi="ur-PK"/>
        </w:rPr>
        <w:t xml:space="preserve"> اور منصوبہ بند</w:t>
      </w:r>
      <w:r w:rsidRPr="001A4646">
        <w:rPr>
          <w:rFonts w:ascii="Nafees Web Naskh" w:eastAsia="Calibri" w:hAnsi="Nafees Web Naskh" w:cs="Nafees Web Naskh" w:hint="cs"/>
          <w:szCs w:val="24"/>
          <w:rtl/>
          <w:lang w:bidi="ur-PK"/>
        </w:rPr>
        <w:t>ی کی</w:t>
      </w:r>
      <w:r w:rsidRPr="001A4646">
        <w:rPr>
          <w:rFonts w:ascii="Nafees Web Naskh" w:eastAsia="Calibri" w:hAnsi="Nafees Web Naskh" w:cs="Nafees Web Naskh"/>
          <w:szCs w:val="24"/>
          <w:rtl/>
          <w:lang w:bidi="ur-PK"/>
        </w:rPr>
        <w:t xml:space="preserve"> سرگرم</w:t>
      </w:r>
      <w:r w:rsidRPr="001A4646">
        <w:rPr>
          <w:rFonts w:ascii="Nafees Web Naskh" w:eastAsia="Calibri" w:hAnsi="Nafees Web Naskh" w:cs="Nafees Web Naskh" w:hint="cs"/>
          <w:szCs w:val="24"/>
          <w:rtl/>
          <w:lang w:bidi="ur-PK"/>
        </w:rPr>
        <w:t>ی</w:t>
      </w:r>
      <w:r w:rsidRPr="001A4646">
        <w:rPr>
          <w:rFonts w:ascii="Nafees Web Naskh" w:eastAsia="Calibri" w:hAnsi="Nafees Web Naskh" w:cs="Nafees Web Naskh" w:hint="eastAsia"/>
          <w:szCs w:val="24"/>
          <w:rtl/>
          <w:lang w:bidi="ur-PK"/>
        </w:rPr>
        <w:t>وں</w:t>
      </w:r>
      <w:r w:rsidRPr="001A4646">
        <w:rPr>
          <w:rFonts w:ascii="Nafees Web Naskh" w:eastAsia="Calibri" w:hAnsi="Nafees Web Naskh" w:cs="Nafees Web Naskh"/>
          <w:szCs w:val="24"/>
          <w:rtl/>
          <w:lang w:bidi="ur-PK"/>
        </w:rPr>
        <w:t xml:space="preserve"> اور تقر</w:t>
      </w:r>
      <w:r w:rsidRPr="001A4646">
        <w:rPr>
          <w:rFonts w:ascii="Nafees Web Naskh" w:eastAsia="Calibri" w:hAnsi="Nafees Web Naskh" w:cs="Nafees Web Naskh" w:hint="cs"/>
          <w:szCs w:val="24"/>
          <w:rtl/>
          <w:lang w:bidi="ur-PK"/>
        </w:rPr>
        <w:t>ی</w:t>
      </w:r>
      <w:r w:rsidRPr="001A4646">
        <w:rPr>
          <w:rFonts w:ascii="Nafees Web Naskh" w:eastAsia="Calibri" w:hAnsi="Nafees Web Naskh" w:cs="Nafees Web Naskh" w:hint="eastAsia"/>
          <w:szCs w:val="24"/>
          <w:rtl/>
          <w:lang w:bidi="ur-PK"/>
        </w:rPr>
        <w:t>بات</w:t>
      </w:r>
      <w:r w:rsidRPr="001A4646">
        <w:rPr>
          <w:rFonts w:ascii="Nafees Web Naskh" w:eastAsia="Calibri" w:hAnsi="Nafees Web Naskh" w:cs="Nafees Web Naskh"/>
          <w:szCs w:val="24"/>
          <w:rtl/>
          <w:lang w:bidi="ur-PK"/>
        </w:rPr>
        <w:t xml:space="preserve"> کے بارے م</w:t>
      </w:r>
      <w:r w:rsidRPr="001A4646">
        <w:rPr>
          <w:rFonts w:ascii="Nafees Web Naskh" w:eastAsia="Calibri" w:hAnsi="Nafees Web Naskh" w:cs="Nafees Web Naskh" w:hint="cs"/>
          <w:szCs w:val="24"/>
          <w:rtl/>
          <w:lang w:bidi="ur-PK"/>
        </w:rPr>
        <w:t>ی</w:t>
      </w:r>
      <w:r w:rsidRPr="001A4646">
        <w:rPr>
          <w:rFonts w:ascii="Nafees Web Naskh" w:eastAsia="Calibri" w:hAnsi="Nafees Web Naskh" w:cs="Nafees Web Naskh" w:hint="eastAsia"/>
          <w:szCs w:val="24"/>
          <w:rtl/>
          <w:lang w:bidi="ur-PK"/>
        </w:rPr>
        <w:t>ں</w:t>
      </w:r>
      <w:r w:rsidRPr="001A4646">
        <w:rPr>
          <w:rFonts w:ascii="Nafees Web Naskh" w:eastAsia="Calibri" w:hAnsi="Nafees Web Naskh" w:cs="Nafees Web Naskh"/>
          <w:szCs w:val="24"/>
          <w:rtl/>
          <w:lang w:bidi="ur-PK"/>
        </w:rPr>
        <w:t xml:space="preserve"> مز</w:t>
      </w:r>
      <w:r w:rsidRPr="001A4646">
        <w:rPr>
          <w:rFonts w:ascii="Nafees Web Naskh" w:eastAsia="Calibri" w:hAnsi="Nafees Web Naskh" w:cs="Nafees Web Naskh" w:hint="cs"/>
          <w:szCs w:val="24"/>
          <w:rtl/>
          <w:lang w:bidi="ur-PK"/>
        </w:rPr>
        <w:t>ی</w:t>
      </w:r>
      <w:r w:rsidRPr="001A4646">
        <w:rPr>
          <w:rFonts w:ascii="Nafees Web Naskh" w:eastAsia="Calibri" w:hAnsi="Nafees Web Naskh" w:cs="Nafees Web Naskh" w:hint="eastAsia"/>
          <w:szCs w:val="24"/>
          <w:rtl/>
          <w:lang w:bidi="ur-PK"/>
        </w:rPr>
        <w:t>د</w:t>
      </w:r>
      <w:r w:rsidRPr="001A4646">
        <w:rPr>
          <w:rFonts w:ascii="Nafees Web Naskh" w:eastAsia="Calibri" w:hAnsi="Nafees Web Naskh" w:cs="Nafees Web Naskh"/>
          <w:szCs w:val="24"/>
          <w:rtl/>
          <w:lang w:bidi="ur-PK"/>
        </w:rPr>
        <w:t xml:space="preserve"> معلومات </w:t>
      </w:r>
      <w:proofErr w:type="spellStart"/>
      <w:r w:rsidRPr="001A4646">
        <w:rPr>
          <w:rFonts w:ascii="Nafees Web Naskh" w:eastAsia="Calibri" w:hAnsi="Nafees Web Naskh" w:cs="Nafees Web Naskh" w:hint="cs"/>
          <w:szCs w:val="24"/>
          <w:rtl/>
          <w:lang w:bidi="ur-PK"/>
        </w:rPr>
        <w:t>کیلئے</w:t>
      </w:r>
      <w:proofErr w:type="spellEnd"/>
      <w:r w:rsidRPr="001A4646">
        <w:rPr>
          <w:rFonts w:ascii="Nafees Web Naskh" w:eastAsia="Calibri" w:hAnsi="Nafees Web Naskh" w:cs="Nafees Web Naskh"/>
          <w:szCs w:val="24"/>
          <w:rtl/>
          <w:lang w:bidi="ur-PK"/>
        </w:rPr>
        <w:t xml:space="preserve"> </w:t>
      </w:r>
      <w:proofErr w:type="spellStart"/>
      <w:r w:rsidRPr="001A4646">
        <w:rPr>
          <w:rFonts w:ascii="Nafees Web Naskh" w:eastAsia="Calibri" w:hAnsi="Nafees Web Naskh" w:cs="Nafees Web Naskh"/>
          <w:szCs w:val="24"/>
          <w:rtl/>
          <w:lang w:bidi="ur-PK"/>
        </w:rPr>
        <w:t>براہ</w:t>
      </w:r>
      <w:r w:rsidRPr="001A4646">
        <w:rPr>
          <w:rFonts w:ascii="Nafees Web Naskh" w:eastAsia="Calibri" w:hAnsi="Nafees Web Naskh" w:cs="Nafees Web Naskh" w:hint="cs"/>
          <w:szCs w:val="24"/>
          <w:rtl/>
          <w:lang w:bidi="ur-PK"/>
        </w:rPr>
        <w:t>ِ</w:t>
      </w:r>
      <w:proofErr w:type="spellEnd"/>
      <w:r w:rsidRPr="001A4646">
        <w:rPr>
          <w:rFonts w:ascii="Nafees Web Naskh" w:eastAsia="Calibri" w:hAnsi="Nafees Web Naskh" w:cs="Nafees Web Naskh"/>
          <w:szCs w:val="24"/>
          <w:rtl/>
          <w:lang w:bidi="ur-PK"/>
        </w:rPr>
        <w:t xml:space="preserve"> </w:t>
      </w:r>
      <w:r w:rsidRPr="001A4646">
        <w:rPr>
          <w:rFonts w:ascii="Nafees Web Naskh" w:eastAsia="Calibri" w:hAnsi="Nafees Web Naskh" w:cs="Nafees Web Naskh" w:hint="cs"/>
          <w:szCs w:val="24"/>
          <w:rtl/>
          <w:lang w:bidi="ur-PK"/>
        </w:rPr>
        <w:t xml:space="preserve">کرم مندرجہ بالا </w:t>
      </w:r>
      <w:proofErr w:type="spellStart"/>
      <w:r w:rsidRPr="001A4646">
        <w:rPr>
          <w:rFonts w:ascii="Nafees Web Naskh" w:eastAsia="Calibri" w:hAnsi="Nafees Web Naskh" w:cs="Nafees Web Naskh" w:hint="cs"/>
          <w:szCs w:val="24"/>
          <w:rtl/>
          <w:lang w:bidi="ur-PK"/>
        </w:rPr>
        <w:t>لِنکس</w:t>
      </w:r>
      <w:proofErr w:type="spellEnd"/>
      <w:r w:rsidRPr="001A4646">
        <w:rPr>
          <w:rFonts w:ascii="Nafees Web Naskh" w:eastAsia="Calibri" w:hAnsi="Nafees Web Naskh" w:cs="Nafees Web Naskh" w:hint="cs"/>
          <w:szCs w:val="24"/>
          <w:rtl/>
          <w:lang w:bidi="ur-PK"/>
        </w:rPr>
        <w:t xml:space="preserve"> استعمال </w:t>
      </w:r>
      <w:proofErr w:type="spellStart"/>
      <w:r w:rsidRPr="001A4646">
        <w:rPr>
          <w:rFonts w:ascii="Nafees Web Naskh" w:eastAsia="Calibri" w:hAnsi="Nafees Web Naskh" w:cs="Nafees Web Naskh" w:hint="cs"/>
          <w:szCs w:val="24"/>
          <w:rtl/>
          <w:lang w:bidi="ur-PK"/>
        </w:rPr>
        <w:t>کرکے</w:t>
      </w:r>
      <w:proofErr w:type="spellEnd"/>
      <w:r w:rsidRPr="001A4646">
        <w:rPr>
          <w:rFonts w:ascii="Nafees Web Naskh" w:eastAsia="Calibri" w:hAnsi="Nafees Web Naskh" w:cs="Nafees Web Naskh" w:hint="cs"/>
          <w:szCs w:val="24"/>
          <w:rtl/>
          <w:lang w:bidi="ur-PK"/>
        </w:rPr>
        <w:t xml:space="preserve"> ٹی </w:t>
      </w:r>
      <w:proofErr w:type="spellStart"/>
      <w:r w:rsidRPr="001A4646">
        <w:rPr>
          <w:rFonts w:ascii="Nafees Web Naskh" w:eastAsia="Calibri" w:hAnsi="Nafees Web Naskh" w:cs="Nafees Web Naskh" w:hint="cs"/>
          <w:szCs w:val="24"/>
          <w:rtl/>
          <w:lang w:bidi="ur-PK"/>
        </w:rPr>
        <w:t>ڈی</w:t>
      </w:r>
      <w:proofErr w:type="spellEnd"/>
      <w:r w:rsidRPr="001A4646">
        <w:rPr>
          <w:rFonts w:ascii="Nafees Web Naskh" w:eastAsia="Calibri" w:hAnsi="Nafees Web Naskh" w:cs="Nafees Web Naskh" w:hint="cs"/>
          <w:szCs w:val="24"/>
          <w:rtl/>
          <w:lang w:bidi="ur-PK"/>
        </w:rPr>
        <w:t xml:space="preserve"> </w:t>
      </w:r>
      <w:proofErr w:type="spellStart"/>
      <w:r w:rsidRPr="001A4646">
        <w:rPr>
          <w:rFonts w:ascii="Nafees Web Naskh" w:eastAsia="Calibri" w:hAnsi="Nafees Web Naskh" w:cs="Nafees Web Naskh" w:hint="cs"/>
          <w:szCs w:val="24"/>
          <w:rtl/>
          <w:lang w:bidi="ur-PK"/>
        </w:rPr>
        <w:t>ایس</w:t>
      </w:r>
      <w:proofErr w:type="spellEnd"/>
      <w:r w:rsidRPr="001A4646">
        <w:rPr>
          <w:rFonts w:ascii="Nafees Web Naskh" w:eastAsia="Calibri" w:hAnsi="Nafees Web Naskh" w:cs="Nafees Web Naskh" w:hint="cs"/>
          <w:szCs w:val="24"/>
          <w:rtl/>
          <w:lang w:bidi="ur-PK"/>
        </w:rPr>
        <w:t xml:space="preserve"> بی کی </w:t>
      </w:r>
      <w:proofErr w:type="spellStart"/>
      <w:r w:rsidRPr="001A4646">
        <w:rPr>
          <w:rFonts w:ascii="Nafees Web Naskh" w:eastAsia="Calibri" w:hAnsi="Nafees Web Naskh" w:cs="Nafees Web Naskh" w:hint="cs"/>
          <w:szCs w:val="24"/>
          <w:rtl/>
          <w:lang w:bidi="ur-PK"/>
        </w:rPr>
        <w:t>ویب</w:t>
      </w:r>
      <w:proofErr w:type="spellEnd"/>
      <w:r w:rsidRPr="001A4646">
        <w:rPr>
          <w:rFonts w:ascii="Nafees Web Naskh" w:eastAsia="Calibri" w:hAnsi="Nafees Web Naskh" w:cs="Nafees Web Naskh" w:hint="cs"/>
          <w:szCs w:val="24"/>
          <w:rtl/>
          <w:lang w:bidi="ur-PK"/>
        </w:rPr>
        <w:t xml:space="preserve"> </w:t>
      </w:r>
      <w:proofErr w:type="spellStart"/>
      <w:r w:rsidRPr="001A4646">
        <w:rPr>
          <w:rFonts w:ascii="Nafees Web Naskh" w:eastAsia="Calibri" w:hAnsi="Nafees Web Naskh" w:cs="Nafees Web Naskh" w:hint="cs"/>
          <w:szCs w:val="24"/>
          <w:rtl/>
          <w:lang w:bidi="ur-PK"/>
        </w:rPr>
        <w:t>سائٹ</w:t>
      </w:r>
      <w:proofErr w:type="spellEnd"/>
      <w:r w:rsidRPr="001A4646">
        <w:rPr>
          <w:rFonts w:ascii="Nafees Web Naskh" w:eastAsia="Calibri" w:hAnsi="Nafees Web Naskh" w:cs="Nafees Web Naskh" w:hint="cs"/>
          <w:szCs w:val="24"/>
          <w:rtl/>
          <w:lang w:bidi="ur-PK"/>
        </w:rPr>
        <w:t xml:space="preserve"> پر جائیں۔</w:t>
      </w:r>
    </w:p>
    <w:p w14:paraId="40371F19" w14:textId="79A807A6" w:rsidR="001A4646" w:rsidRDefault="001A4646" w:rsidP="001A4646">
      <w:pPr>
        <w:bidi/>
        <w:spacing w:line="240" w:lineRule="auto"/>
        <w:ind w:left="-284"/>
        <w:rPr>
          <w:rFonts w:ascii="Nafees Web Naskh" w:hAnsi="Nafees Web Naskh" w:cs="Nafees Web Naskh"/>
          <w:b/>
          <w:bCs/>
          <w:color w:val="F79646" w:themeColor="accent6"/>
          <w:szCs w:val="24"/>
        </w:rPr>
      </w:pPr>
      <w:r w:rsidRPr="008E462D">
        <w:rPr>
          <w:rFonts w:ascii="Nafees Web Naskh" w:hAnsi="Nafees Web Naskh" w:cs="Nafees Web Naskh"/>
          <w:b/>
          <w:bCs/>
          <w:color w:val="F79646" w:themeColor="accent6"/>
          <w:szCs w:val="24"/>
          <w:rtl/>
        </w:rPr>
        <w:t>ورچوئل ڈراپ اِن اوقات م</w:t>
      </w:r>
      <w:r w:rsidRPr="008E462D">
        <w:rPr>
          <w:rFonts w:ascii="Nafees Web Naskh" w:hAnsi="Nafees Web Naskh" w:cs="Nafees Web Naskh" w:hint="cs"/>
          <w:b/>
          <w:bCs/>
          <w:color w:val="F79646" w:themeColor="accent6"/>
          <w:szCs w:val="24"/>
          <w:rtl/>
        </w:rPr>
        <w:t>ی</w:t>
      </w:r>
      <w:r w:rsidRPr="008E462D">
        <w:rPr>
          <w:rFonts w:ascii="Nafees Web Naskh" w:hAnsi="Nafees Web Naskh" w:cs="Nafees Web Naskh" w:hint="eastAsia"/>
          <w:b/>
          <w:bCs/>
          <w:color w:val="F79646" w:themeColor="accent6"/>
          <w:szCs w:val="24"/>
          <w:rtl/>
        </w:rPr>
        <w:t>ں</w:t>
      </w:r>
      <w:r w:rsidRPr="008E462D">
        <w:rPr>
          <w:rFonts w:ascii="Nafees Web Naskh" w:hAnsi="Nafees Web Naskh" w:cs="Nafees Web Naskh"/>
          <w:b/>
          <w:bCs/>
          <w:color w:val="F79646" w:themeColor="accent6"/>
          <w:szCs w:val="24"/>
          <w:rtl/>
        </w:rPr>
        <w:t xml:space="preserve"> شامل ہوں</w:t>
      </w:r>
    </w:p>
    <w:p w14:paraId="3E3A6969" w14:textId="1E936650" w:rsidR="001A4646" w:rsidRPr="001A4646" w:rsidRDefault="001A4646" w:rsidP="001A4646">
      <w:pPr>
        <w:bidi/>
        <w:spacing w:line="240" w:lineRule="auto"/>
        <w:ind w:left="-284"/>
        <w:rPr>
          <w:rFonts w:ascii="Nafees Web Naskh" w:eastAsia="Calibri" w:hAnsi="Nafees Web Naskh" w:cs="Nafees Web Naskh"/>
          <w:szCs w:val="24"/>
          <w:rtl/>
          <w:lang w:bidi="ur-PK"/>
        </w:rPr>
      </w:pPr>
      <w:r w:rsidRPr="00D50E15">
        <w:rPr>
          <w:rFonts w:ascii="Nafees Web Naskh" w:eastAsia="Calibri" w:hAnsi="Nafees Web Naskh" w:cs="Nafees Web Naskh"/>
          <w:szCs w:val="24"/>
          <w:rtl/>
        </w:rPr>
        <w:t xml:space="preserve">اپنے بچے </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hint="eastAsia"/>
          <w:szCs w:val="24"/>
          <w:rtl/>
        </w:rPr>
        <w:t>ا</w:t>
      </w:r>
      <w:r w:rsidRPr="00D50E15">
        <w:rPr>
          <w:rFonts w:ascii="Nafees Web Naskh" w:eastAsia="Calibri" w:hAnsi="Nafees Web Naskh" w:cs="Nafees Web Naskh"/>
          <w:szCs w:val="24"/>
          <w:rtl/>
        </w:rPr>
        <w:t xml:space="preserve"> نوجوانوں ک</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szCs w:val="24"/>
          <w:rtl/>
        </w:rPr>
        <w:t xml:space="preserve"> ذہن</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szCs w:val="24"/>
          <w:rtl/>
        </w:rPr>
        <w:t xml:space="preserve"> صحت </w:t>
      </w:r>
      <w:r>
        <w:rPr>
          <w:rFonts w:ascii="Nafees Web Naskh" w:eastAsia="Calibri" w:hAnsi="Nafees Web Naskh" w:cs="Nafees Web Naskh" w:hint="cs"/>
          <w:szCs w:val="24"/>
          <w:rtl/>
        </w:rPr>
        <w:t>و</w:t>
      </w:r>
      <w:r w:rsidRPr="00D50E15">
        <w:rPr>
          <w:rFonts w:ascii="Nafees Web Naskh" w:eastAsia="Calibri" w:hAnsi="Nafees Web Naskh" w:cs="Nafees Web Naskh"/>
          <w:szCs w:val="24"/>
          <w:rtl/>
        </w:rPr>
        <w:t xml:space="preserve"> تندرست</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szCs w:val="24"/>
          <w:rtl/>
        </w:rPr>
        <w:t xml:space="preserve"> کے </w:t>
      </w:r>
      <w:r w:rsidRPr="00D50E15">
        <w:rPr>
          <w:rFonts w:ascii="Nafees Web Naskh" w:eastAsia="Calibri" w:hAnsi="Nafees Web Naskh" w:cs="Nafees Web Naskh" w:hint="cs"/>
          <w:szCs w:val="24"/>
          <w:rtl/>
        </w:rPr>
        <w:t>بارے میں</w:t>
      </w:r>
      <w:r w:rsidRPr="00D50E15">
        <w:rPr>
          <w:rFonts w:ascii="Nafees Web Naskh" w:eastAsia="Calibri" w:hAnsi="Nafees Web Naskh" w:cs="Nafees Web Naskh"/>
          <w:szCs w:val="24"/>
          <w:rtl/>
        </w:rPr>
        <w:t xml:space="preserve"> خ</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hint="eastAsia"/>
          <w:szCs w:val="24"/>
          <w:rtl/>
        </w:rPr>
        <w:t>الات</w:t>
      </w:r>
      <w:r w:rsidRPr="00D50E15">
        <w:rPr>
          <w:rFonts w:ascii="Nafees Web Naskh" w:eastAsia="Calibri" w:hAnsi="Nafees Web Naskh" w:cs="Nafees Web Naskh"/>
          <w:szCs w:val="24"/>
          <w:rtl/>
        </w:rPr>
        <w:t xml:space="preserve"> در</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hint="eastAsia"/>
          <w:szCs w:val="24"/>
          <w:rtl/>
        </w:rPr>
        <w:t>افت</w:t>
      </w:r>
      <w:r w:rsidRPr="00D50E15">
        <w:rPr>
          <w:rFonts w:ascii="Nafees Web Naskh" w:eastAsia="Calibri" w:hAnsi="Nafees Web Naskh" w:cs="Nafees Web Naskh"/>
          <w:szCs w:val="24"/>
          <w:rtl/>
        </w:rPr>
        <w:t xml:space="preserve"> کرنے</w:t>
      </w:r>
      <w:r>
        <w:rPr>
          <w:rFonts w:ascii="Nafees Web Naskh" w:eastAsia="Calibri" w:hAnsi="Nafees Web Naskh" w:cs="Nafees Web Naskh" w:hint="cs"/>
          <w:szCs w:val="24"/>
          <w:rtl/>
        </w:rPr>
        <w:t xml:space="preserve"> </w:t>
      </w:r>
      <w:r w:rsidRPr="00D50E15">
        <w:rPr>
          <w:rFonts w:ascii="Nafees Web Naskh" w:eastAsia="Calibri" w:hAnsi="Nafees Web Naskh" w:cs="Nafees Web Naskh" w:hint="cs"/>
          <w:szCs w:val="24"/>
          <w:rtl/>
        </w:rPr>
        <w:t xml:space="preserve">کیلئے </w:t>
      </w:r>
      <w:r w:rsidRPr="00D50E15">
        <w:rPr>
          <w:rFonts w:ascii="Nafees Web Naskh" w:eastAsia="Calibri" w:hAnsi="Nafees Web Naskh" w:cs="Nafees Web Naskh"/>
          <w:szCs w:val="24"/>
          <w:rtl/>
        </w:rPr>
        <w:t>ٹ</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szCs w:val="24"/>
          <w:rtl/>
        </w:rPr>
        <w:t xml:space="preserve"> ڈ</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szCs w:val="24"/>
          <w:rtl/>
        </w:rPr>
        <w:t xml:space="preserve"> ا</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hint="eastAsia"/>
          <w:szCs w:val="24"/>
          <w:rtl/>
        </w:rPr>
        <w:t>س</w:t>
      </w:r>
      <w:r w:rsidRPr="00D50E15">
        <w:rPr>
          <w:rFonts w:ascii="Nafees Web Naskh" w:eastAsia="Calibri" w:hAnsi="Nafees Web Naskh" w:cs="Nafees Web Naskh"/>
          <w:szCs w:val="24"/>
          <w:rtl/>
        </w:rPr>
        <w:t xml:space="preserve"> ب</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szCs w:val="24"/>
          <w:rtl/>
        </w:rPr>
        <w:t xml:space="preserve"> پروف</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hint="eastAsia"/>
          <w:szCs w:val="24"/>
          <w:rtl/>
        </w:rPr>
        <w:t>شنل</w:t>
      </w:r>
      <w:r w:rsidRPr="00D50E15">
        <w:rPr>
          <w:rFonts w:ascii="Nafees Web Naskh" w:eastAsia="Calibri" w:hAnsi="Nafees Web Naskh" w:cs="Nafees Web Naskh"/>
          <w:szCs w:val="24"/>
          <w:rtl/>
        </w:rPr>
        <w:t xml:space="preserve"> سپورٹ سروسز کے عملے سے براہ</w:t>
      </w:r>
      <w:r w:rsidRPr="00D50E15">
        <w:rPr>
          <w:rFonts w:ascii="Nafees Web Naskh" w:eastAsia="Calibri" w:hAnsi="Nafees Web Naskh" w:cs="Nafees Web Naskh" w:hint="cs"/>
          <w:szCs w:val="24"/>
          <w:rtl/>
        </w:rPr>
        <w:t>ِ</w:t>
      </w:r>
      <w:r w:rsidRPr="00D50E15">
        <w:rPr>
          <w:rFonts w:ascii="Nafees Web Naskh" w:eastAsia="Calibri" w:hAnsi="Nafees Web Naskh" w:cs="Nafees Web Naskh"/>
          <w:szCs w:val="24"/>
          <w:rtl/>
        </w:rPr>
        <w:t xml:space="preserve"> راست رابطہ کر</w:t>
      </w:r>
      <w:r w:rsidRPr="00D50E15">
        <w:rPr>
          <w:rFonts w:ascii="Nafees Web Naskh" w:eastAsia="Calibri" w:hAnsi="Nafees Web Naskh" w:cs="Nafees Web Naskh" w:hint="cs"/>
          <w:szCs w:val="24"/>
          <w:rtl/>
        </w:rPr>
        <w:t>ی</w:t>
      </w:r>
      <w:r w:rsidRPr="00D50E15">
        <w:rPr>
          <w:rFonts w:ascii="Nafees Web Naskh" w:eastAsia="Calibri" w:hAnsi="Nafees Web Naskh" w:cs="Nafees Web Naskh" w:hint="eastAsia"/>
          <w:szCs w:val="24"/>
          <w:rtl/>
        </w:rPr>
        <w:t>ں</w:t>
      </w:r>
      <w:r w:rsidRPr="00D50E15">
        <w:rPr>
          <w:rFonts w:ascii="Nafees Web Naskh" w:eastAsia="Calibri" w:hAnsi="Nafees Web Naskh" w:cs="Nafees Web Naskh"/>
          <w:szCs w:val="24"/>
          <w:rtl/>
        </w:rPr>
        <w:t>۔</w:t>
      </w:r>
      <w:r w:rsidRPr="00270D3D">
        <w:rPr>
          <w:rFonts w:eastAsia="Times New Roman" w:cs="Arial"/>
          <w:szCs w:val="24"/>
        </w:rPr>
        <w:t xml:space="preserve"> </w:t>
      </w:r>
      <w:r w:rsidRPr="00270D3D">
        <w:rPr>
          <w:rFonts w:eastAsia="Times New Roman" w:cs="Arial"/>
          <w:szCs w:val="24"/>
        </w:rPr>
        <w:br/>
      </w:r>
      <w:r w:rsidRPr="00E41C7E">
        <w:rPr>
          <w:rFonts w:eastAsia="Times New Roman" w:cs="Arial"/>
          <w:sz w:val="20"/>
          <w:szCs w:val="20"/>
        </w:rPr>
        <w:br/>
      </w:r>
      <w:hyperlink r:id="rId14" w:anchor="success" w:history="1">
        <w:r w:rsidRPr="001A4646">
          <w:rPr>
            <w:rStyle w:val="Hyperlink"/>
            <w:rFonts w:ascii="Nafees Web Naskh" w:eastAsia="Calibri" w:hAnsi="Nafees Web Naskh" w:cs="Nafees Web Naskh" w:hint="cs"/>
            <w:color w:val="2D4074"/>
            <w:szCs w:val="24"/>
            <w:rtl/>
          </w:rPr>
          <w:t xml:space="preserve">منگل والے دنوں میں، صبح </w:t>
        </w:r>
        <w:r w:rsidRPr="001A4646">
          <w:rPr>
            <w:rStyle w:val="Hyperlink"/>
            <w:rFonts w:ascii="Calibri" w:eastAsia="Calibri" w:hAnsi="Calibri" w:cs="Calibri" w:hint="cs"/>
            <w:color w:val="2D4074"/>
            <w:szCs w:val="24"/>
            <w:rtl/>
          </w:rPr>
          <w:t>10</w:t>
        </w:r>
        <w:r w:rsidRPr="001A4646">
          <w:rPr>
            <w:rStyle w:val="Hyperlink"/>
            <w:rFonts w:ascii="Nafees Web Naskh" w:eastAsia="Calibri" w:hAnsi="Nafees Web Naskh" w:cs="Nafees Web Naskh" w:hint="cs"/>
            <w:color w:val="2D4074"/>
            <w:szCs w:val="24"/>
            <w:rtl/>
          </w:rPr>
          <w:t xml:space="preserve"> بجے  </w:t>
        </w:r>
        <w:r w:rsidRPr="001A4646">
          <w:rPr>
            <w:rStyle w:val="Hyperlink"/>
            <w:rFonts w:ascii="Nafees Web Naskh" w:eastAsia="Calibri" w:hAnsi="Nafees Web Naskh" w:cs="Nafees Web Naskh"/>
            <w:color w:val="2D4074"/>
            <w:szCs w:val="24"/>
            <w:rtl/>
          </w:rPr>
          <w:t>-</w:t>
        </w:r>
        <w:r w:rsidRPr="001A4646">
          <w:rPr>
            <w:rStyle w:val="Hyperlink"/>
            <w:rFonts w:ascii="Nafees Web Naskh" w:eastAsia="Calibri" w:hAnsi="Nafees Web Naskh" w:cs="Nafees Web Naskh" w:hint="cs"/>
            <w:color w:val="2D4074"/>
            <w:szCs w:val="24"/>
            <w:rtl/>
          </w:rPr>
          <w:t xml:space="preserve">   صبح </w:t>
        </w:r>
        <w:r w:rsidRPr="001A4646">
          <w:rPr>
            <w:rStyle w:val="Hyperlink"/>
            <w:rFonts w:ascii="Calibri" w:eastAsia="Calibri" w:hAnsi="Calibri" w:cs="Calibri" w:hint="cs"/>
            <w:color w:val="2D4074"/>
            <w:szCs w:val="24"/>
            <w:rtl/>
          </w:rPr>
          <w:t>11</w:t>
        </w:r>
        <w:r w:rsidRPr="001A4646">
          <w:rPr>
            <w:rStyle w:val="Hyperlink"/>
            <w:rFonts w:ascii="Nafees Web Naskh" w:eastAsia="Calibri" w:hAnsi="Nafees Web Naskh" w:cs="Nafees Web Naskh" w:hint="cs"/>
            <w:color w:val="2D4074"/>
            <w:szCs w:val="24"/>
            <w:rtl/>
          </w:rPr>
          <w:t>بجے</w:t>
        </w:r>
      </w:hyperlink>
      <w:r w:rsidRPr="00D50E15">
        <w:rPr>
          <w:rFonts w:ascii="Nafees Web Naskh" w:eastAsia="Calibri" w:hAnsi="Nafees Web Naskh" w:cs="Nafees Web Naskh"/>
          <w:szCs w:val="24"/>
          <w:u w:val="single"/>
          <w:rtl/>
        </w:rPr>
        <w:br/>
      </w:r>
      <w:hyperlink r:id="rId15" w:history="1">
        <w:r w:rsidRPr="001A4646">
          <w:rPr>
            <w:rStyle w:val="Hyperlink"/>
            <w:rFonts w:ascii="Nafees Web Naskh" w:eastAsia="Calibri" w:hAnsi="Nafees Web Naskh" w:cs="Nafees Web Naskh" w:hint="cs"/>
            <w:color w:val="2D4074"/>
            <w:szCs w:val="24"/>
            <w:rtl/>
          </w:rPr>
          <w:t xml:space="preserve">جمعرات والے دنوں میں، شام </w:t>
        </w:r>
        <w:r w:rsidRPr="001A4646">
          <w:rPr>
            <w:rStyle w:val="Hyperlink"/>
            <w:rFonts w:ascii="Calibri" w:eastAsia="Calibri" w:hAnsi="Calibri" w:cs="Calibri" w:hint="cs"/>
            <w:color w:val="2D4074"/>
            <w:szCs w:val="24"/>
            <w:rtl/>
          </w:rPr>
          <w:t>7</w:t>
        </w:r>
        <w:r w:rsidRPr="001A4646">
          <w:rPr>
            <w:rStyle w:val="Hyperlink"/>
            <w:rFonts w:ascii="Nafees Web Naskh" w:eastAsia="Calibri" w:hAnsi="Nafees Web Naskh" w:cs="Nafees Web Naskh" w:hint="cs"/>
            <w:color w:val="2D4074"/>
            <w:szCs w:val="24"/>
            <w:rtl/>
          </w:rPr>
          <w:t xml:space="preserve"> بجے  </w:t>
        </w:r>
        <w:r w:rsidRPr="001A4646">
          <w:rPr>
            <w:rStyle w:val="Hyperlink"/>
            <w:rFonts w:ascii="Nafees Web Naskh" w:eastAsia="Calibri" w:hAnsi="Nafees Web Naskh" w:cs="Nafees Web Naskh"/>
            <w:color w:val="2D4074"/>
            <w:szCs w:val="24"/>
            <w:rtl/>
          </w:rPr>
          <w:t>-</w:t>
        </w:r>
        <w:r w:rsidRPr="001A4646">
          <w:rPr>
            <w:rStyle w:val="Hyperlink"/>
            <w:rFonts w:ascii="Nafees Web Naskh" w:eastAsia="Calibri" w:hAnsi="Nafees Web Naskh" w:cs="Nafees Web Naskh" w:hint="cs"/>
            <w:color w:val="2D4074"/>
            <w:szCs w:val="24"/>
            <w:rtl/>
          </w:rPr>
          <w:t xml:space="preserve">   شام </w:t>
        </w:r>
        <w:r w:rsidRPr="001A4646">
          <w:rPr>
            <w:rStyle w:val="Hyperlink"/>
            <w:rFonts w:ascii="Calibri" w:eastAsia="Calibri" w:hAnsi="Calibri" w:cs="Calibri" w:hint="cs"/>
            <w:color w:val="2D4074"/>
            <w:szCs w:val="24"/>
            <w:rtl/>
          </w:rPr>
          <w:t>8</w:t>
        </w:r>
        <w:r w:rsidRPr="001A4646">
          <w:rPr>
            <w:rStyle w:val="Hyperlink"/>
            <w:rFonts w:ascii="Nafees Web Naskh" w:eastAsia="Calibri" w:hAnsi="Nafees Web Naskh" w:cs="Nafees Web Naskh" w:hint="cs"/>
            <w:color w:val="2D4074"/>
            <w:szCs w:val="24"/>
            <w:rtl/>
          </w:rPr>
          <w:t xml:space="preserve"> بجے</w:t>
        </w:r>
      </w:hyperlink>
    </w:p>
    <w:p w14:paraId="1FBD4B51" w14:textId="75BD88CF" w:rsidR="004948D4" w:rsidRDefault="004948D4" w:rsidP="00272308">
      <w:pPr>
        <w:spacing w:line="240" w:lineRule="auto"/>
        <w:ind w:left="-284"/>
        <w:rPr>
          <w:rFonts w:cs="Arial"/>
          <w:sz w:val="22"/>
          <w:rtl/>
        </w:rPr>
      </w:pPr>
      <w:r>
        <w:rPr>
          <w:rFonts w:cs="Arial"/>
          <w:sz w:val="22"/>
          <w:rtl/>
        </w:rPr>
        <w:br/>
      </w:r>
    </w:p>
    <w:p w14:paraId="4A7ABC1B" w14:textId="77777777" w:rsidR="004948D4" w:rsidRPr="00270D3D" w:rsidRDefault="004948D4" w:rsidP="004948D4">
      <w:pPr>
        <w:bidi/>
        <w:spacing w:line="240" w:lineRule="auto"/>
        <w:ind w:left="-284"/>
        <w:rPr>
          <w:rFonts w:cs="Arial"/>
          <w:sz w:val="22"/>
        </w:rPr>
      </w:pPr>
    </w:p>
    <w:p w14:paraId="443DDEBB" w14:textId="77777777" w:rsidR="00441F0B" w:rsidRPr="00270D3D" w:rsidRDefault="00441F0B" w:rsidP="00270D3D">
      <w:pPr>
        <w:spacing w:line="240" w:lineRule="auto"/>
        <w:ind w:left="-283"/>
        <w:rPr>
          <w:rFonts w:cs="Arial"/>
          <w:szCs w:val="24"/>
        </w:rPr>
        <w:sectPr w:rsidR="00441F0B" w:rsidRPr="00270D3D" w:rsidSect="00C100AA">
          <w:headerReference w:type="default" r:id="rId16"/>
          <w:footerReference w:type="default" r:id="rId17"/>
          <w:type w:val="continuous"/>
          <w:pgSz w:w="12240" w:h="15840"/>
          <w:pgMar w:top="1045" w:right="720" w:bottom="720" w:left="720" w:header="708" w:footer="708" w:gutter="0"/>
          <w:cols w:num="3" w:space="708"/>
          <w:bidi/>
          <w:docGrid w:linePitch="360"/>
        </w:sectPr>
      </w:pPr>
    </w:p>
    <w:p w14:paraId="1999A340" w14:textId="77777777" w:rsidR="004550D6" w:rsidRDefault="00A45232" w:rsidP="004550D6">
      <w:pPr>
        <w:bidi/>
        <w:spacing w:line="240" w:lineRule="auto"/>
        <w:ind w:left="-283"/>
        <w:rPr>
          <w:rFonts w:ascii="Nafees Web Naskh" w:hAnsi="Nafees Web Naskh" w:cs="Nafees Web Naskh"/>
          <w:rtl/>
        </w:rPr>
      </w:pPr>
      <w:bookmarkStart w:id="4" w:name="_Hlk64362983"/>
      <w:r w:rsidRPr="00A45232">
        <w:rPr>
          <w:rFonts w:ascii="Nafees Web Naskh" w:eastAsia="Calibri" w:hAnsi="Nafees Web Naskh" w:cs="Nafees Web Naskh"/>
          <w:b/>
          <w:bCs/>
          <w:color w:val="F79646"/>
          <w:szCs w:val="24"/>
          <w:rtl/>
        </w:rPr>
        <w:lastRenderedPageBreak/>
        <w:t>طلباء ک</w:t>
      </w:r>
      <w:r w:rsidRPr="00A45232">
        <w:rPr>
          <w:rFonts w:ascii="Nafees Web Naskh" w:eastAsia="Calibri" w:hAnsi="Nafees Web Naskh" w:cs="Nafees Web Naskh" w:hint="cs"/>
          <w:b/>
          <w:bCs/>
          <w:color w:val="F79646"/>
          <w:szCs w:val="24"/>
          <w:rtl/>
        </w:rPr>
        <w:t>ی</w:t>
      </w:r>
      <w:r w:rsidRPr="00A45232">
        <w:rPr>
          <w:rFonts w:ascii="Nafees Web Naskh" w:eastAsia="Calibri" w:hAnsi="Nafees Web Naskh" w:cs="Nafees Web Naskh"/>
          <w:b/>
          <w:bCs/>
          <w:color w:val="F79646"/>
          <w:szCs w:val="24"/>
          <w:rtl/>
        </w:rPr>
        <w:t xml:space="preserve"> عار</w:t>
      </w:r>
      <w:r w:rsidRPr="00A45232">
        <w:rPr>
          <w:rFonts w:ascii="Nafees Web Naskh" w:eastAsia="Calibri" w:hAnsi="Nafees Web Naskh" w:cs="Nafees Web Naskh" w:hint="cs"/>
          <w:b/>
          <w:bCs/>
          <w:color w:val="F79646"/>
          <w:szCs w:val="24"/>
          <w:rtl/>
        </w:rPr>
        <w:t>ی</w:t>
      </w:r>
      <w:r w:rsidRPr="00A45232">
        <w:rPr>
          <w:rFonts w:ascii="Nafees Web Naskh" w:eastAsia="Calibri" w:hAnsi="Nafees Web Naskh" w:cs="Nafees Web Naskh" w:hint="eastAsia"/>
          <w:b/>
          <w:bCs/>
          <w:color w:val="F79646"/>
          <w:szCs w:val="24"/>
          <w:rtl/>
        </w:rPr>
        <w:t>تاً</w:t>
      </w:r>
      <w:r w:rsidRPr="00A45232">
        <w:rPr>
          <w:rFonts w:ascii="Nafees Web Naskh" w:eastAsia="Calibri" w:hAnsi="Nafees Web Naskh" w:cs="Nafees Web Naskh"/>
          <w:b/>
          <w:bCs/>
          <w:color w:val="F79646"/>
          <w:szCs w:val="24"/>
          <w:rtl/>
        </w:rPr>
        <w:t xml:space="preserve"> حاصل ک</w:t>
      </w:r>
      <w:r w:rsidRPr="00A45232">
        <w:rPr>
          <w:rFonts w:ascii="Nafees Web Naskh" w:eastAsia="Calibri" w:hAnsi="Nafees Web Naskh" w:cs="Nafees Web Naskh" w:hint="cs"/>
          <w:b/>
          <w:bCs/>
          <w:color w:val="F79646"/>
          <w:szCs w:val="24"/>
          <w:rtl/>
        </w:rPr>
        <w:t>ی</w:t>
      </w:r>
      <w:r w:rsidRPr="00A45232">
        <w:rPr>
          <w:rFonts w:ascii="Nafees Web Naskh" w:eastAsia="Calibri" w:hAnsi="Nafees Web Naskh" w:cs="Nafees Web Naskh"/>
          <w:b/>
          <w:bCs/>
          <w:color w:val="F79646"/>
          <w:szCs w:val="24"/>
          <w:rtl/>
        </w:rPr>
        <w:t xml:space="preserve"> ہوئ</w:t>
      </w:r>
      <w:r w:rsidRPr="00A45232">
        <w:rPr>
          <w:rFonts w:ascii="Nafees Web Naskh" w:eastAsia="Calibri" w:hAnsi="Nafees Web Naskh" w:cs="Nafees Web Naskh" w:hint="cs"/>
          <w:b/>
          <w:bCs/>
          <w:color w:val="F79646"/>
          <w:szCs w:val="24"/>
          <w:rtl/>
        </w:rPr>
        <w:t>ی</w:t>
      </w:r>
      <w:r w:rsidRPr="00A45232">
        <w:rPr>
          <w:rFonts w:ascii="Nafees Web Naskh" w:eastAsia="Calibri" w:hAnsi="Nafees Web Naskh" w:cs="Nafees Web Naskh"/>
          <w:b/>
          <w:bCs/>
          <w:color w:val="F79646"/>
          <w:szCs w:val="24"/>
          <w:rtl/>
        </w:rPr>
        <w:t xml:space="preserve"> ڈ</w:t>
      </w:r>
      <w:r w:rsidRPr="00A45232">
        <w:rPr>
          <w:rFonts w:ascii="Nafees Web Naskh" w:eastAsia="Calibri" w:hAnsi="Nafees Web Naskh" w:cs="Nafees Web Naskh" w:hint="cs"/>
          <w:b/>
          <w:bCs/>
          <w:color w:val="F79646"/>
          <w:szCs w:val="24"/>
          <w:rtl/>
        </w:rPr>
        <w:t>ی</w:t>
      </w:r>
      <w:r w:rsidRPr="00A45232">
        <w:rPr>
          <w:rFonts w:ascii="Nafees Web Naskh" w:eastAsia="Calibri" w:hAnsi="Nafees Web Naskh" w:cs="Nafees Web Naskh" w:hint="eastAsia"/>
          <w:b/>
          <w:bCs/>
          <w:color w:val="F79646"/>
          <w:szCs w:val="24"/>
          <w:rtl/>
        </w:rPr>
        <w:t>وائسز</w:t>
      </w:r>
      <w:r w:rsidRPr="00A45232">
        <w:rPr>
          <w:rFonts w:ascii="Nafees Web Naskh" w:eastAsia="Calibri" w:hAnsi="Nafees Web Naskh" w:cs="Nafees Web Naskh"/>
          <w:b/>
          <w:bCs/>
          <w:color w:val="F79646"/>
          <w:szCs w:val="24"/>
          <w:rtl/>
        </w:rPr>
        <w:t xml:space="preserve"> ک</w:t>
      </w:r>
      <w:r w:rsidRPr="00A45232">
        <w:rPr>
          <w:rFonts w:ascii="Nafees Web Naskh" w:eastAsia="Calibri" w:hAnsi="Nafees Web Naskh" w:cs="Nafees Web Naskh" w:hint="cs"/>
          <w:b/>
          <w:bCs/>
          <w:color w:val="F79646"/>
          <w:szCs w:val="24"/>
          <w:rtl/>
        </w:rPr>
        <w:t>ی</w:t>
      </w:r>
      <w:r w:rsidRPr="00A45232">
        <w:rPr>
          <w:rFonts w:ascii="Nafees Web Naskh" w:eastAsia="Calibri" w:hAnsi="Nafees Web Naskh" w:cs="Nafees Web Naskh"/>
          <w:b/>
          <w:bCs/>
          <w:color w:val="F79646"/>
          <w:szCs w:val="24"/>
          <w:rtl/>
        </w:rPr>
        <w:t xml:space="preserve"> واپس</w:t>
      </w:r>
      <w:r w:rsidRPr="00A45232">
        <w:rPr>
          <w:rFonts w:ascii="Nafees Web Naskh" w:eastAsia="Calibri" w:hAnsi="Nafees Web Naskh" w:cs="Nafees Web Naskh" w:hint="cs"/>
          <w:b/>
          <w:bCs/>
          <w:color w:val="F79646"/>
          <w:szCs w:val="24"/>
          <w:rtl/>
        </w:rPr>
        <w:t>ی</w:t>
      </w:r>
      <w:r w:rsidR="00065783" w:rsidRPr="00270D3D">
        <w:rPr>
          <w:rFonts w:cs="Arial"/>
          <w:b/>
          <w:bCs/>
          <w:color w:val="F79646" w:themeColor="accent6"/>
          <w:shd w:val="clear" w:color="auto" w:fill="FFFFFF"/>
        </w:rPr>
        <w:br/>
      </w:r>
      <w:r w:rsidR="00065783" w:rsidRPr="00270D3D">
        <w:rPr>
          <w:rFonts w:cs="Arial"/>
          <w:b/>
          <w:bCs/>
          <w:color w:val="F79646" w:themeColor="accent6"/>
          <w:shd w:val="clear" w:color="auto" w:fill="FFFFFF"/>
        </w:rPr>
        <w:br/>
      </w:r>
      <w:r w:rsidR="004550D6" w:rsidRPr="004550D6">
        <w:rPr>
          <w:rFonts w:ascii="Calibri" w:eastAsia="Calibri" w:hAnsi="Calibri" w:cs="Calibri"/>
          <w:szCs w:val="24"/>
          <w:rtl/>
          <w:lang w:bidi="ur-PK"/>
        </w:rPr>
        <w:t>2021</w:t>
      </w:r>
      <w:r w:rsidR="004550D6" w:rsidRPr="004550D6">
        <w:rPr>
          <w:rFonts w:ascii="Nafees Web Naskh" w:eastAsia="Calibri" w:hAnsi="Nafees Web Naskh" w:cs="Nafees Web Naskh" w:hint="cs"/>
          <w:szCs w:val="24"/>
          <w:rtl/>
          <w:lang w:bidi="ur-PK"/>
        </w:rPr>
        <w:t>ء</w:t>
      </w:r>
      <w:r w:rsidR="004550D6" w:rsidRPr="004550D6">
        <w:rPr>
          <w:rFonts w:ascii="Calibri" w:eastAsia="Calibri" w:hAnsi="Calibri" w:cs="Calibri"/>
          <w:szCs w:val="24"/>
          <w:lang w:bidi="ur-PK"/>
        </w:rPr>
        <w:t>-</w:t>
      </w:r>
      <w:r w:rsidR="004550D6" w:rsidRPr="004550D6">
        <w:rPr>
          <w:rFonts w:ascii="Calibri" w:eastAsia="Calibri" w:hAnsi="Calibri" w:cs="Calibri" w:hint="cs"/>
          <w:szCs w:val="24"/>
          <w:rtl/>
          <w:lang w:bidi="ur-PK"/>
        </w:rPr>
        <w:t>22</w:t>
      </w:r>
      <w:r w:rsidR="004550D6" w:rsidRPr="004550D6">
        <w:rPr>
          <w:rFonts w:ascii="Nafees Web Naskh" w:eastAsia="Calibri" w:hAnsi="Nafees Web Naskh" w:cs="Nafees Web Naskh" w:hint="cs"/>
          <w:szCs w:val="24"/>
          <w:rtl/>
          <w:lang w:bidi="ur-PK"/>
        </w:rPr>
        <w:t>ء</w:t>
      </w:r>
      <w:r w:rsidR="004550D6" w:rsidRPr="004550D6">
        <w:rPr>
          <w:rFonts w:ascii="Nafees Web Naskh" w:eastAsia="Calibri" w:hAnsi="Nafees Web Naskh" w:cs="Nafees Web Naskh"/>
          <w:szCs w:val="24"/>
          <w:rtl/>
          <w:lang w:bidi="ur-PK"/>
        </w:rPr>
        <w:t xml:space="preserve"> تعل</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م</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سال کے آغاز ک</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ت</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ار</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م</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ں</w:t>
      </w:r>
      <w:r w:rsidR="004550D6" w:rsidRPr="004550D6">
        <w:rPr>
          <w:rFonts w:ascii="Nafees Web Naskh" w:eastAsia="Calibri" w:hAnsi="Nafees Web Naskh" w:cs="Nafees Web Naskh"/>
          <w:szCs w:val="24"/>
          <w:rtl/>
          <w:lang w:bidi="ur-PK"/>
        </w:rPr>
        <w:t>، جن خاندانوں نے ٹ</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w:t>
      </w:r>
      <w:proofErr w:type="spellStart"/>
      <w:r w:rsidR="004550D6" w:rsidRPr="004550D6">
        <w:rPr>
          <w:rFonts w:ascii="Nafees Web Naskh" w:eastAsia="Calibri" w:hAnsi="Nafees Web Naskh" w:cs="Nafees Web Naskh"/>
          <w:szCs w:val="24"/>
          <w:rtl/>
          <w:lang w:bidi="ur-PK"/>
        </w:rPr>
        <w:t>ڈ</w:t>
      </w:r>
      <w:r w:rsidR="004550D6" w:rsidRPr="004550D6">
        <w:rPr>
          <w:rFonts w:ascii="Nafees Web Naskh" w:eastAsia="Calibri" w:hAnsi="Nafees Web Naskh" w:cs="Nafees Web Naskh" w:hint="cs"/>
          <w:szCs w:val="24"/>
          <w:rtl/>
          <w:lang w:bidi="ur-PK"/>
        </w:rPr>
        <w:t>ی</w:t>
      </w:r>
      <w:proofErr w:type="spellEnd"/>
      <w:r w:rsidR="004550D6" w:rsidRPr="004550D6">
        <w:rPr>
          <w:rFonts w:ascii="Nafees Web Naskh" w:eastAsia="Calibri" w:hAnsi="Nafees Web Naskh" w:cs="Nafees Web Naskh"/>
          <w:szCs w:val="24"/>
          <w:rtl/>
          <w:lang w:bidi="ur-PK"/>
        </w:rPr>
        <w:t xml:space="preserve"> </w:t>
      </w:r>
      <w:proofErr w:type="spellStart"/>
      <w:r w:rsidR="004550D6" w:rsidRPr="004550D6">
        <w:rPr>
          <w:rFonts w:ascii="Nafees Web Naskh" w:eastAsia="Calibri" w:hAnsi="Nafees Web Naskh" w:cs="Nafees Web Naskh"/>
          <w:szCs w:val="24"/>
          <w:rtl/>
          <w:lang w:bidi="ur-PK"/>
        </w:rPr>
        <w:t>ا</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س</w:t>
      </w:r>
      <w:proofErr w:type="spellEnd"/>
      <w:r w:rsidR="004550D6" w:rsidRPr="004550D6">
        <w:rPr>
          <w:rFonts w:ascii="Nafees Web Naskh" w:eastAsia="Calibri" w:hAnsi="Nafees Web Naskh" w:cs="Nafees Web Naskh"/>
          <w:szCs w:val="24"/>
          <w:rtl/>
          <w:lang w:bidi="ur-PK"/>
        </w:rPr>
        <w:t xml:space="preserve"> ب</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ا</w:t>
      </w:r>
      <w:r w:rsidR="004550D6" w:rsidRPr="004550D6">
        <w:rPr>
          <w:rFonts w:ascii="Nafees Web Naskh" w:eastAsia="Calibri" w:hAnsi="Nafees Web Naskh" w:cs="Nafees Web Naskh"/>
          <w:szCs w:val="24"/>
          <w:rtl/>
          <w:lang w:bidi="ur-PK"/>
        </w:rPr>
        <w:t xml:space="preserve"> مقام</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اسکول سے آلات</w:t>
      </w:r>
      <w:r w:rsidR="004550D6" w:rsidRPr="004550D6">
        <w:rPr>
          <w:rFonts w:ascii="Nafees Web Naskh" w:eastAsia="Calibri" w:hAnsi="Nafees Web Naskh" w:cs="Nafees Web Naskh" w:hint="cs"/>
          <w:szCs w:val="24"/>
          <w:rtl/>
          <w:lang w:bidi="ur-PK"/>
        </w:rPr>
        <w:t xml:space="preserve"> عاریتاً</w:t>
      </w:r>
      <w:r w:rsidR="004550D6" w:rsidRPr="004550D6">
        <w:rPr>
          <w:rFonts w:ascii="Nafees Web Naskh" w:eastAsia="Calibri" w:hAnsi="Nafees Web Naskh" w:cs="Nafees Web Naskh"/>
          <w:szCs w:val="24"/>
          <w:rtl/>
          <w:lang w:bidi="ur-PK"/>
        </w:rPr>
        <w:t xml:space="preserve"> (</w:t>
      </w:r>
      <w:proofErr w:type="spellStart"/>
      <w:r w:rsidR="004550D6" w:rsidRPr="004550D6">
        <w:rPr>
          <w:rFonts w:ascii="Nafees Web Naskh" w:eastAsia="Calibri" w:hAnsi="Nafees Web Naskh" w:cs="Nafees Web Naskh"/>
          <w:szCs w:val="24"/>
          <w:rtl/>
          <w:lang w:bidi="ur-PK"/>
        </w:rPr>
        <w:t>ج</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سے</w:t>
      </w:r>
      <w:r w:rsidR="004550D6" w:rsidRPr="004550D6">
        <w:rPr>
          <w:rFonts w:ascii="Nafees Web Naskh" w:eastAsia="Calibri" w:hAnsi="Nafees Web Naskh" w:cs="Nafees Web Naskh" w:hint="cs"/>
          <w:szCs w:val="24"/>
          <w:rtl/>
          <w:lang w:bidi="ur-PK"/>
        </w:rPr>
        <w:t>کہ</w:t>
      </w:r>
      <w:proofErr w:type="spellEnd"/>
      <w:r w:rsidR="004550D6" w:rsidRPr="004550D6">
        <w:rPr>
          <w:rFonts w:ascii="Nafees Web Naskh" w:eastAsia="Calibri" w:hAnsi="Nafees Web Naskh" w:cs="Nafees Web Naskh"/>
          <w:szCs w:val="24"/>
          <w:rtl/>
          <w:lang w:bidi="ur-PK"/>
        </w:rPr>
        <w:t xml:space="preserve"> آئ</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پ</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ڈ</w:t>
      </w:r>
      <w:r w:rsidR="004550D6" w:rsidRPr="004550D6">
        <w:rPr>
          <w:rFonts w:ascii="Nafees Web Naskh" w:eastAsia="Calibri" w:hAnsi="Nafees Web Naskh" w:cs="Nafees Web Naskh"/>
          <w:szCs w:val="24"/>
          <w:rtl/>
          <w:lang w:bidi="ur-PK"/>
        </w:rPr>
        <w:t xml:space="preserve">، </w:t>
      </w:r>
      <w:proofErr w:type="spellStart"/>
      <w:r w:rsidR="004550D6" w:rsidRPr="004550D6">
        <w:rPr>
          <w:rFonts w:ascii="Nafees Web Naskh" w:eastAsia="Calibri" w:hAnsi="Nafees Web Naskh" w:cs="Nafees Web Naskh"/>
          <w:szCs w:val="24"/>
          <w:rtl/>
          <w:lang w:bidi="ur-PK"/>
        </w:rPr>
        <w:t>کروم</w:t>
      </w:r>
      <w:proofErr w:type="spellEnd"/>
      <w:r w:rsidR="004550D6" w:rsidRPr="004550D6">
        <w:rPr>
          <w:rFonts w:ascii="Nafees Web Naskh" w:eastAsia="Calibri" w:hAnsi="Nafees Web Naskh" w:cs="Nafees Web Naskh"/>
          <w:szCs w:val="24"/>
          <w:rtl/>
          <w:lang w:bidi="ur-PK"/>
        </w:rPr>
        <w:t xml:space="preserve"> بک، انٹرن</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ٹ</w:t>
      </w:r>
      <w:r w:rsidR="004550D6" w:rsidRPr="004550D6">
        <w:rPr>
          <w:rFonts w:ascii="Nafees Web Naskh" w:eastAsia="Calibri" w:hAnsi="Nafees Web Naskh" w:cs="Nafees Web Naskh"/>
          <w:szCs w:val="24"/>
          <w:rtl/>
          <w:lang w:bidi="ur-PK"/>
        </w:rPr>
        <w:t xml:space="preserve"> </w:t>
      </w:r>
      <w:proofErr w:type="spellStart"/>
      <w:r w:rsidR="004550D6" w:rsidRPr="004550D6">
        <w:rPr>
          <w:rFonts w:ascii="Nafees Web Naskh" w:eastAsia="Calibri" w:hAnsi="Nafees Web Naskh" w:cs="Nafees Web Naskh"/>
          <w:szCs w:val="24"/>
          <w:rtl/>
          <w:lang w:bidi="ur-PK"/>
        </w:rPr>
        <w:t>ہ</w:t>
      </w:r>
      <w:r w:rsidR="004550D6" w:rsidRPr="004550D6">
        <w:rPr>
          <w:rFonts w:ascii="Nafees Web Naskh" w:eastAsia="Calibri" w:hAnsi="Nafees Web Naskh" w:cs="Nafees Web Naskh" w:hint="cs"/>
          <w:szCs w:val="24"/>
          <w:rtl/>
          <w:lang w:bidi="ur-PK"/>
        </w:rPr>
        <w:t>َ</w:t>
      </w:r>
      <w:r w:rsidR="004550D6" w:rsidRPr="004550D6">
        <w:rPr>
          <w:rFonts w:ascii="Nafees Web Naskh" w:eastAsia="Calibri" w:hAnsi="Nafees Web Naskh" w:cs="Nafees Web Naskh"/>
          <w:szCs w:val="24"/>
          <w:rtl/>
          <w:lang w:bidi="ur-PK"/>
        </w:rPr>
        <w:t>ب</w:t>
      </w:r>
      <w:proofErr w:type="spellEnd"/>
      <w:r w:rsidR="004550D6" w:rsidRPr="004550D6">
        <w:rPr>
          <w:rFonts w:ascii="Nafees Web Naskh" w:eastAsia="Calibri" w:hAnsi="Nafees Web Naskh" w:cs="Nafees Web Naskh"/>
          <w:szCs w:val="24"/>
          <w:rtl/>
          <w:lang w:bidi="ur-PK"/>
        </w:rPr>
        <w:t xml:space="preserve">) </w:t>
      </w:r>
      <w:r w:rsidR="004550D6" w:rsidRPr="004550D6">
        <w:rPr>
          <w:rFonts w:ascii="Nafees Web Naskh" w:eastAsia="Calibri" w:hAnsi="Nafees Web Naskh" w:cs="Nafees Web Naskh" w:hint="cs"/>
          <w:szCs w:val="24"/>
          <w:rtl/>
          <w:lang w:bidi="ur-PK"/>
        </w:rPr>
        <w:t xml:space="preserve">حاصل </w:t>
      </w:r>
      <w:proofErr w:type="spellStart"/>
      <w:r w:rsidR="004550D6" w:rsidRPr="004550D6">
        <w:rPr>
          <w:rFonts w:ascii="Nafees Web Naskh" w:eastAsia="Calibri" w:hAnsi="Nafees Web Naskh" w:cs="Nafees Web Naskh" w:hint="cs"/>
          <w:szCs w:val="24"/>
          <w:rtl/>
          <w:lang w:bidi="ur-PK"/>
        </w:rPr>
        <w:t>کئے</w:t>
      </w:r>
      <w:proofErr w:type="spellEnd"/>
      <w:r w:rsidR="004550D6" w:rsidRPr="004550D6">
        <w:rPr>
          <w:rFonts w:ascii="Nafees Web Naskh" w:eastAsia="Calibri" w:hAnsi="Nafees Web Naskh" w:cs="Nafees Web Naskh" w:hint="cs"/>
          <w:szCs w:val="24"/>
          <w:rtl/>
          <w:lang w:bidi="ur-PK"/>
        </w:rPr>
        <w:t xml:space="preserve"> </w:t>
      </w:r>
      <w:proofErr w:type="spellStart"/>
      <w:r w:rsidR="004550D6" w:rsidRPr="004550D6">
        <w:rPr>
          <w:rFonts w:ascii="Nafees Web Naskh" w:eastAsia="Calibri" w:hAnsi="Nafees Web Naskh" w:cs="Nafees Web Naskh" w:hint="cs"/>
          <w:szCs w:val="24"/>
          <w:rtl/>
          <w:lang w:bidi="ur-PK"/>
        </w:rPr>
        <w:t>ہوئے</w:t>
      </w:r>
      <w:proofErr w:type="spellEnd"/>
      <w:r w:rsidR="004550D6" w:rsidRPr="004550D6">
        <w:rPr>
          <w:rFonts w:ascii="Nafees Web Naskh" w:eastAsia="Calibri" w:hAnsi="Nafees Web Naskh" w:cs="Nafees Web Naskh" w:hint="cs"/>
          <w:szCs w:val="24"/>
          <w:rtl/>
          <w:lang w:bidi="ur-PK"/>
        </w:rPr>
        <w:t xml:space="preserve"> ہیں</w:t>
      </w:r>
      <w:r w:rsidR="004550D6" w:rsidRPr="004550D6">
        <w:rPr>
          <w:rFonts w:ascii="Nafees Web Naskh" w:eastAsia="Calibri" w:hAnsi="Nafees Web Naskh" w:cs="Nafees Web Naskh"/>
          <w:szCs w:val="24"/>
          <w:rtl/>
          <w:lang w:bidi="ur-PK"/>
        </w:rPr>
        <w:t xml:space="preserve"> انہ</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ں</w:t>
      </w:r>
      <w:r w:rsidR="004550D6" w:rsidRPr="004550D6">
        <w:rPr>
          <w:rFonts w:ascii="Nafees Web Naskh" w:eastAsia="Calibri" w:hAnsi="Nafees Web Naskh" w:cs="Nafees Web Naskh"/>
          <w:szCs w:val="24"/>
          <w:rtl/>
          <w:lang w:bidi="ur-PK"/>
        </w:rPr>
        <w:t xml:space="preserve"> واپس </w:t>
      </w:r>
      <w:proofErr w:type="spellStart"/>
      <w:r w:rsidR="004550D6" w:rsidRPr="004550D6">
        <w:rPr>
          <w:rFonts w:ascii="Nafees Web Naskh" w:eastAsia="Calibri" w:hAnsi="Nafees Web Naskh" w:cs="Nafees Web Naskh"/>
          <w:szCs w:val="24"/>
          <w:rtl/>
          <w:lang w:bidi="ur-PK"/>
        </w:rPr>
        <w:t>کرنےکو</w:t>
      </w:r>
      <w:proofErr w:type="spellEnd"/>
      <w:r w:rsidR="004550D6" w:rsidRPr="004550D6">
        <w:rPr>
          <w:rFonts w:ascii="Nafees Web Naskh" w:eastAsia="Calibri" w:hAnsi="Nafees Web Naskh" w:cs="Nafees Web Naskh"/>
          <w:szCs w:val="24"/>
          <w:rtl/>
          <w:lang w:bidi="ur-PK"/>
        </w:rPr>
        <w:t xml:space="preserve"> کہا گ</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ا</w:t>
      </w:r>
      <w:r w:rsidR="004550D6" w:rsidRPr="004550D6">
        <w:rPr>
          <w:rFonts w:ascii="Nafees Web Naskh" w:eastAsia="Calibri" w:hAnsi="Nafees Web Naskh" w:cs="Nafees Web Naskh"/>
          <w:szCs w:val="24"/>
          <w:rtl/>
          <w:lang w:bidi="ur-PK"/>
        </w:rPr>
        <w:t xml:space="preserve"> ہے۔</w:t>
      </w:r>
      <w:r w:rsidR="004550D6" w:rsidRPr="004550D6">
        <w:rPr>
          <w:rFonts w:ascii="Nafees Web Naskh" w:eastAsia="Calibri" w:hAnsi="Nafees Web Naskh" w:cs="Nafees Web Naskh" w:hint="cs"/>
          <w:szCs w:val="24"/>
          <w:rtl/>
          <w:lang w:bidi="ur-PK"/>
        </w:rPr>
        <w:t xml:space="preserve"> </w:t>
      </w:r>
      <w:r w:rsidR="004550D6" w:rsidRPr="004550D6">
        <w:rPr>
          <w:rFonts w:ascii="Nafees Web Naskh" w:eastAsia="Calibri" w:hAnsi="Nafees Web Naskh" w:cs="Nafees Web Naskh"/>
          <w:szCs w:val="24"/>
          <w:rtl/>
          <w:lang w:bidi="ur-PK"/>
        </w:rPr>
        <w:t>اگر آپ نے پہلے ہ</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آل</w:t>
      </w:r>
      <w:r w:rsidR="004550D6" w:rsidRPr="004550D6">
        <w:rPr>
          <w:rFonts w:ascii="Nafees Web Naskh" w:eastAsia="Calibri" w:hAnsi="Nafees Web Naskh" w:cs="Nafees Web Naskh" w:hint="cs"/>
          <w:szCs w:val="24"/>
          <w:rtl/>
          <w:lang w:bidi="ur-PK"/>
        </w:rPr>
        <w:t>ات</w:t>
      </w:r>
      <w:r w:rsidR="004550D6" w:rsidRPr="004550D6">
        <w:rPr>
          <w:rFonts w:ascii="Nafees Web Naskh" w:eastAsia="Calibri" w:hAnsi="Nafees Web Naskh" w:cs="Nafees Web Naskh"/>
          <w:szCs w:val="24"/>
          <w:rtl/>
          <w:lang w:bidi="ur-PK"/>
        </w:rPr>
        <w:t xml:space="preserve"> ٹ</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w:t>
      </w:r>
      <w:proofErr w:type="spellStart"/>
      <w:r w:rsidR="004550D6" w:rsidRPr="004550D6">
        <w:rPr>
          <w:rFonts w:ascii="Nafees Web Naskh" w:eastAsia="Calibri" w:hAnsi="Nafees Web Naskh" w:cs="Nafees Web Naskh"/>
          <w:szCs w:val="24"/>
          <w:rtl/>
          <w:lang w:bidi="ur-PK"/>
        </w:rPr>
        <w:t>ڈ</w:t>
      </w:r>
      <w:r w:rsidR="004550D6" w:rsidRPr="004550D6">
        <w:rPr>
          <w:rFonts w:ascii="Nafees Web Naskh" w:eastAsia="Calibri" w:hAnsi="Nafees Web Naskh" w:cs="Nafees Web Naskh" w:hint="cs"/>
          <w:szCs w:val="24"/>
          <w:rtl/>
          <w:lang w:bidi="ur-PK"/>
        </w:rPr>
        <w:t>ی</w:t>
      </w:r>
      <w:proofErr w:type="spellEnd"/>
      <w:r w:rsidR="004550D6" w:rsidRPr="004550D6">
        <w:rPr>
          <w:rFonts w:ascii="Nafees Web Naskh" w:eastAsia="Calibri" w:hAnsi="Nafees Web Naskh" w:cs="Nafees Web Naskh"/>
          <w:szCs w:val="24"/>
          <w:rtl/>
          <w:lang w:bidi="ur-PK"/>
        </w:rPr>
        <w:t xml:space="preserve"> </w:t>
      </w:r>
      <w:proofErr w:type="spellStart"/>
      <w:r w:rsidR="004550D6" w:rsidRPr="004550D6">
        <w:rPr>
          <w:rFonts w:ascii="Nafees Web Naskh" w:eastAsia="Calibri" w:hAnsi="Nafees Web Naskh" w:cs="Nafees Web Naskh"/>
          <w:szCs w:val="24"/>
          <w:rtl/>
          <w:lang w:bidi="ur-PK"/>
        </w:rPr>
        <w:t>ا</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س</w:t>
      </w:r>
      <w:proofErr w:type="spellEnd"/>
      <w:r w:rsidR="004550D6" w:rsidRPr="004550D6">
        <w:rPr>
          <w:rFonts w:ascii="Nafees Web Naskh" w:eastAsia="Calibri" w:hAnsi="Nafees Web Naskh" w:cs="Nafees Web Naskh"/>
          <w:szCs w:val="24"/>
          <w:rtl/>
          <w:lang w:bidi="ur-PK"/>
        </w:rPr>
        <w:t xml:space="preserve"> ب</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szCs w:val="24"/>
          <w:rtl/>
          <w:lang w:bidi="ur-PK"/>
        </w:rPr>
        <w:t xml:space="preserve"> اسکول</w:t>
      </w:r>
      <w:r w:rsidR="004550D6" w:rsidRPr="004550D6">
        <w:rPr>
          <w:rFonts w:ascii="Nafees Web Naskh" w:eastAsia="Calibri" w:hAnsi="Nafees Web Naskh" w:cs="Nafees Web Naskh" w:hint="cs"/>
          <w:szCs w:val="24"/>
          <w:rtl/>
          <w:lang w:bidi="ur-PK"/>
        </w:rPr>
        <w:t>وں</w:t>
      </w:r>
      <w:r w:rsidR="004550D6" w:rsidRPr="004550D6">
        <w:rPr>
          <w:rFonts w:ascii="Nafees Web Naskh" w:eastAsia="Calibri" w:hAnsi="Nafees Web Naskh" w:cs="Nafees Web Naskh"/>
          <w:szCs w:val="24"/>
          <w:rtl/>
          <w:lang w:bidi="ur-PK"/>
        </w:rPr>
        <w:t xml:space="preserve"> م</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ں</w:t>
      </w:r>
      <w:r w:rsidR="004550D6" w:rsidRPr="004550D6">
        <w:rPr>
          <w:rFonts w:ascii="Nafees Web Naskh" w:eastAsia="Calibri" w:hAnsi="Nafees Web Naskh" w:cs="Nafees Web Naskh"/>
          <w:szCs w:val="24"/>
          <w:rtl/>
          <w:lang w:bidi="ur-PK"/>
        </w:rPr>
        <w:t xml:space="preserve"> واپس </w:t>
      </w:r>
      <w:r w:rsidR="004550D6" w:rsidRPr="004550D6">
        <w:rPr>
          <w:rFonts w:ascii="Nafees Web Naskh" w:eastAsia="Calibri" w:hAnsi="Nafees Web Naskh" w:cs="Nafees Web Naskh" w:hint="cs"/>
          <w:szCs w:val="24"/>
          <w:rtl/>
          <w:lang w:bidi="ur-PK"/>
        </w:rPr>
        <w:t xml:space="preserve">کر </w:t>
      </w:r>
      <w:proofErr w:type="spellStart"/>
      <w:r w:rsidR="004550D6" w:rsidRPr="004550D6">
        <w:rPr>
          <w:rFonts w:ascii="Nafees Web Naskh" w:eastAsia="Calibri" w:hAnsi="Nafees Web Naskh" w:cs="Nafees Web Naskh" w:hint="cs"/>
          <w:szCs w:val="24"/>
          <w:rtl/>
          <w:lang w:bidi="ur-PK"/>
        </w:rPr>
        <w:t>دیئے</w:t>
      </w:r>
      <w:proofErr w:type="spellEnd"/>
      <w:r w:rsidR="004550D6" w:rsidRPr="004550D6">
        <w:rPr>
          <w:rFonts w:ascii="Nafees Web Naskh" w:eastAsia="Calibri" w:hAnsi="Nafees Web Naskh" w:cs="Nafees Web Naskh" w:hint="cs"/>
          <w:szCs w:val="24"/>
          <w:rtl/>
          <w:lang w:bidi="ur-PK"/>
        </w:rPr>
        <w:t xml:space="preserve"> ہیں</w:t>
      </w:r>
      <w:r w:rsidR="004550D6" w:rsidRPr="004550D6">
        <w:rPr>
          <w:rFonts w:ascii="Nafees Web Naskh" w:eastAsia="Calibri" w:hAnsi="Nafees Web Naskh" w:cs="Nafees Web Naskh"/>
          <w:szCs w:val="24"/>
          <w:rtl/>
          <w:lang w:bidi="ur-PK"/>
        </w:rPr>
        <w:t xml:space="preserve">، </w:t>
      </w:r>
      <w:r w:rsidR="004550D6" w:rsidRPr="004550D6">
        <w:rPr>
          <w:rFonts w:ascii="Nafees Web Naskh" w:eastAsia="Calibri" w:hAnsi="Nafees Web Naskh" w:cs="Nafees Web Naskh" w:hint="cs"/>
          <w:szCs w:val="24"/>
          <w:rtl/>
          <w:lang w:bidi="ur-PK"/>
        </w:rPr>
        <w:t xml:space="preserve">تو </w:t>
      </w:r>
      <w:proofErr w:type="spellStart"/>
      <w:r w:rsidR="004550D6" w:rsidRPr="004550D6">
        <w:rPr>
          <w:rFonts w:ascii="Nafees Web Naskh" w:eastAsia="Calibri" w:hAnsi="Nafees Web Naskh" w:cs="Nafees Web Naskh" w:hint="cs"/>
          <w:szCs w:val="24"/>
          <w:rtl/>
          <w:lang w:bidi="ur-PK"/>
        </w:rPr>
        <w:t>براہِ</w:t>
      </w:r>
      <w:proofErr w:type="spellEnd"/>
      <w:r w:rsidR="004550D6" w:rsidRPr="004550D6">
        <w:rPr>
          <w:rFonts w:ascii="Nafees Web Naskh" w:eastAsia="Calibri" w:hAnsi="Nafees Web Naskh" w:cs="Nafees Web Naskh" w:hint="cs"/>
          <w:szCs w:val="24"/>
          <w:rtl/>
          <w:lang w:bidi="ur-PK"/>
        </w:rPr>
        <w:t xml:space="preserve"> کرم</w:t>
      </w:r>
      <w:r w:rsidR="004550D6" w:rsidRPr="004550D6">
        <w:rPr>
          <w:rFonts w:ascii="Nafees Web Naskh" w:eastAsia="Calibri" w:hAnsi="Nafees Web Naskh" w:cs="Nafees Web Naskh"/>
          <w:szCs w:val="24"/>
          <w:rtl/>
          <w:lang w:bidi="ur-PK"/>
        </w:rPr>
        <w:t xml:space="preserve"> اس پ</w:t>
      </w:r>
      <w:r w:rsidR="004550D6" w:rsidRPr="004550D6">
        <w:rPr>
          <w:rFonts w:ascii="Nafees Web Naskh" w:eastAsia="Calibri" w:hAnsi="Nafees Web Naskh" w:cs="Nafees Web Naskh" w:hint="cs"/>
          <w:szCs w:val="24"/>
          <w:rtl/>
          <w:lang w:bidi="ur-PK"/>
        </w:rPr>
        <w:t>ی</w:t>
      </w:r>
      <w:r w:rsidR="004550D6" w:rsidRPr="004550D6">
        <w:rPr>
          <w:rFonts w:ascii="Nafees Web Naskh" w:eastAsia="Calibri" w:hAnsi="Nafees Web Naskh" w:cs="Nafees Web Naskh" w:hint="eastAsia"/>
          <w:szCs w:val="24"/>
          <w:rtl/>
          <w:lang w:bidi="ur-PK"/>
        </w:rPr>
        <w:t>غام</w:t>
      </w:r>
      <w:r w:rsidR="004550D6" w:rsidRPr="004550D6">
        <w:rPr>
          <w:rFonts w:ascii="Nafees Web Naskh" w:eastAsia="Calibri" w:hAnsi="Nafees Web Naskh" w:cs="Nafees Web Naskh"/>
          <w:szCs w:val="24"/>
          <w:rtl/>
          <w:lang w:bidi="ur-PK"/>
        </w:rPr>
        <w:t xml:space="preserve"> کو </w:t>
      </w:r>
      <w:proofErr w:type="spellStart"/>
      <w:r w:rsidR="004550D6" w:rsidRPr="004550D6">
        <w:rPr>
          <w:rFonts w:ascii="Nafees Web Naskh" w:eastAsia="Calibri" w:hAnsi="Nafees Web Naskh" w:cs="Nafees Web Naskh"/>
          <w:szCs w:val="24"/>
          <w:rtl/>
          <w:lang w:bidi="ur-PK"/>
        </w:rPr>
        <w:t>نظراندا</w:t>
      </w:r>
      <w:r w:rsidR="004550D6" w:rsidRPr="004550D6">
        <w:rPr>
          <w:rFonts w:ascii="Nafees Web Naskh" w:eastAsia="Calibri" w:hAnsi="Nafees Web Naskh" w:cs="Nafees Web Naskh" w:hint="cs"/>
          <w:szCs w:val="24"/>
          <w:rtl/>
          <w:lang w:bidi="ur-PK"/>
        </w:rPr>
        <w:t>زکر</w:t>
      </w:r>
      <w:proofErr w:type="spellEnd"/>
      <w:r w:rsidR="004550D6" w:rsidRPr="004550D6">
        <w:rPr>
          <w:rFonts w:ascii="Nafees Web Naskh" w:eastAsia="Calibri" w:hAnsi="Nafees Web Naskh" w:cs="Nafees Web Naskh" w:hint="cs"/>
          <w:szCs w:val="24"/>
          <w:rtl/>
          <w:lang w:bidi="ur-PK"/>
        </w:rPr>
        <w:t xml:space="preserve"> دیں۔</w:t>
      </w:r>
      <w:r w:rsidR="00160491" w:rsidRPr="00575C42">
        <w:rPr>
          <w:rFonts w:ascii="Nafees Web Naskh" w:hAnsi="Nafees Web Naskh" w:cs="Nafees Web Naskh"/>
          <w:rtl/>
        </w:rPr>
        <w:t xml:space="preserve"> </w:t>
      </w:r>
    </w:p>
    <w:p w14:paraId="32562D69" w14:textId="77777777" w:rsidR="00723A75" w:rsidRDefault="00723A75" w:rsidP="004550D6">
      <w:pPr>
        <w:bidi/>
        <w:spacing w:line="240" w:lineRule="auto"/>
        <w:ind w:left="-283"/>
        <w:rPr>
          <w:rFonts w:ascii="Nafees Web Naskh" w:eastAsia="Calibri" w:hAnsi="Nafees Web Naskh" w:cs="Nafees Web Naskh"/>
          <w:szCs w:val="24"/>
          <w:rtl/>
        </w:rPr>
      </w:pPr>
      <w:r w:rsidRPr="00723A75">
        <w:rPr>
          <w:rFonts w:ascii="Nafees Web Naskh" w:eastAsia="Calibri" w:hAnsi="Nafees Web Naskh" w:cs="Nafees Web Naskh"/>
          <w:szCs w:val="24"/>
          <w:rtl/>
        </w:rPr>
        <w:t>ڈ</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hint="eastAsia"/>
          <w:szCs w:val="24"/>
          <w:rtl/>
        </w:rPr>
        <w:t>وائسز</w:t>
      </w:r>
      <w:r w:rsidRPr="00723A75">
        <w:rPr>
          <w:rFonts w:ascii="Nafees Web Naskh" w:eastAsia="Calibri" w:hAnsi="Nafees Web Naskh" w:cs="Nafees Web Naskh"/>
          <w:szCs w:val="24"/>
          <w:rtl/>
        </w:rPr>
        <w:t xml:space="preserve"> اور بجل</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szCs w:val="24"/>
          <w:rtl/>
        </w:rPr>
        <w:t xml:space="preserve"> ک</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szCs w:val="24"/>
          <w:rtl/>
        </w:rPr>
        <w:t xml:space="preserve"> تمام تار</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hint="eastAsia"/>
          <w:szCs w:val="24"/>
          <w:rtl/>
        </w:rPr>
        <w:t>ں،</w:t>
      </w:r>
      <w:r w:rsidRPr="00723A75">
        <w:rPr>
          <w:rFonts w:ascii="Nafees Web Naskh" w:eastAsia="Calibri" w:hAnsi="Nafees Web Naskh" w:cs="Nafees Web Naskh"/>
          <w:szCs w:val="24"/>
          <w:rtl/>
        </w:rPr>
        <w:t xml:space="preserve"> ک</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hint="eastAsia"/>
          <w:szCs w:val="24"/>
          <w:rtl/>
        </w:rPr>
        <w:t>سز</w:t>
      </w:r>
      <w:r w:rsidRPr="00723A75">
        <w:rPr>
          <w:rFonts w:ascii="Nafees Web Naskh" w:eastAsia="Calibri" w:hAnsi="Nafees Web Naskh" w:cs="Nafees Web Naskh"/>
          <w:szCs w:val="24"/>
          <w:rtl/>
        </w:rPr>
        <w:t xml:space="preserve"> اور چارجرز جو آلے کے ساتھ فراہم کئےگئے تھے وہ </w:t>
      </w:r>
      <w:r w:rsidRPr="00D21206">
        <w:rPr>
          <w:rFonts w:ascii="Nafees Web Naskh" w:eastAsia="Calibri" w:hAnsi="Nafees Web Naskh" w:cs="Nafees Web Naskh"/>
          <w:b/>
          <w:bCs/>
          <w:szCs w:val="24"/>
          <w:rtl/>
        </w:rPr>
        <w:t>پِ</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hint="eastAsia"/>
          <w:b/>
          <w:bCs/>
          <w:szCs w:val="24"/>
          <w:rtl/>
        </w:rPr>
        <w:t>ر،</w:t>
      </w:r>
      <w:r w:rsidRPr="00D21206">
        <w:rPr>
          <w:rFonts w:ascii="Nafees Web Naskh" w:eastAsia="Calibri" w:hAnsi="Nafees Web Naskh" w:cs="Nafees Web Naskh"/>
          <w:b/>
          <w:bCs/>
          <w:szCs w:val="24"/>
          <w:rtl/>
        </w:rPr>
        <w:t xml:space="preserve"> </w:t>
      </w:r>
      <w:r w:rsidRPr="00D21206">
        <w:rPr>
          <w:rFonts w:asciiTheme="minorHAnsi" w:eastAsia="Calibri" w:hAnsiTheme="minorHAnsi" w:cstheme="minorHAnsi"/>
          <w:b/>
          <w:bCs/>
          <w:szCs w:val="24"/>
          <w:rtl/>
        </w:rPr>
        <w:t>14</w:t>
      </w:r>
      <w:r w:rsidRPr="00D21206">
        <w:rPr>
          <w:rFonts w:ascii="Nafees Web Naskh" w:eastAsia="Calibri" w:hAnsi="Nafees Web Naskh" w:cs="Nafees Web Naskh"/>
          <w:b/>
          <w:bCs/>
          <w:szCs w:val="24"/>
          <w:rtl/>
        </w:rPr>
        <w:t xml:space="preserve"> جون اور جمعہ، </w:t>
      </w:r>
      <w:r w:rsidRPr="00D21206">
        <w:rPr>
          <w:rFonts w:asciiTheme="minorHAnsi" w:eastAsia="Calibri" w:hAnsiTheme="minorHAnsi" w:cstheme="minorHAnsi"/>
          <w:b/>
          <w:bCs/>
          <w:szCs w:val="24"/>
          <w:rtl/>
        </w:rPr>
        <w:t>2</w:t>
      </w:r>
      <w:r w:rsidRPr="00D21206">
        <w:rPr>
          <w:rFonts w:ascii="Nafees Web Naskh" w:eastAsia="Calibri" w:hAnsi="Nafees Web Naskh" w:cs="Nafees Web Naskh"/>
          <w:b/>
          <w:bCs/>
          <w:szCs w:val="24"/>
          <w:rtl/>
        </w:rPr>
        <w:t xml:space="preserve"> جولائ</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b/>
          <w:bCs/>
          <w:szCs w:val="24"/>
          <w:rtl/>
        </w:rPr>
        <w:t xml:space="preserve"> (ا</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hint="eastAsia"/>
          <w:b/>
          <w:bCs/>
          <w:szCs w:val="24"/>
          <w:rtl/>
        </w:rPr>
        <w:t>ل</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hint="eastAsia"/>
          <w:b/>
          <w:bCs/>
          <w:szCs w:val="24"/>
          <w:rtl/>
        </w:rPr>
        <w:t>م</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hint="eastAsia"/>
          <w:b/>
          <w:bCs/>
          <w:szCs w:val="24"/>
          <w:rtl/>
        </w:rPr>
        <w:t>نٹر</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b/>
          <w:bCs/>
          <w:szCs w:val="24"/>
          <w:rtl/>
        </w:rPr>
        <w:t xml:space="preserve"> اسکولوں ک</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hint="eastAsia"/>
          <w:b/>
          <w:bCs/>
          <w:szCs w:val="24"/>
          <w:rtl/>
        </w:rPr>
        <w:t>لئے</w:t>
      </w:r>
      <w:r w:rsidRPr="00D21206">
        <w:rPr>
          <w:rFonts w:ascii="Nafees Web Naskh" w:eastAsia="Calibri" w:hAnsi="Nafees Web Naskh" w:cs="Nafees Web Naskh"/>
          <w:b/>
          <w:bCs/>
          <w:szCs w:val="24"/>
          <w:rtl/>
        </w:rPr>
        <w:t xml:space="preserve">) اور جمعہ، </w:t>
      </w:r>
      <w:r w:rsidRPr="00D21206">
        <w:rPr>
          <w:rFonts w:asciiTheme="minorHAnsi" w:eastAsia="Calibri" w:hAnsiTheme="minorHAnsi" w:cstheme="minorHAnsi"/>
          <w:b/>
          <w:bCs/>
          <w:szCs w:val="24"/>
          <w:rtl/>
        </w:rPr>
        <w:t>9</w:t>
      </w:r>
      <w:r w:rsidRPr="00D21206">
        <w:rPr>
          <w:rFonts w:ascii="Nafees Web Naskh" w:eastAsia="Calibri" w:hAnsi="Nafees Web Naskh" w:cs="Nafees Web Naskh"/>
          <w:b/>
          <w:bCs/>
          <w:szCs w:val="24"/>
          <w:rtl/>
        </w:rPr>
        <w:t xml:space="preserve"> جولائ</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b/>
          <w:bCs/>
          <w:szCs w:val="24"/>
          <w:rtl/>
        </w:rPr>
        <w:t xml:space="preserve"> (س</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hint="eastAsia"/>
          <w:b/>
          <w:bCs/>
          <w:szCs w:val="24"/>
          <w:rtl/>
        </w:rPr>
        <w:t>کنڈر</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b/>
          <w:bCs/>
          <w:szCs w:val="24"/>
          <w:rtl/>
        </w:rPr>
        <w:t xml:space="preserve"> اسکولوں ک</w:t>
      </w:r>
      <w:r w:rsidRPr="00D21206">
        <w:rPr>
          <w:rFonts w:ascii="Nafees Web Naskh" w:eastAsia="Calibri" w:hAnsi="Nafees Web Naskh" w:cs="Nafees Web Naskh" w:hint="cs"/>
          <w:b/>
          <w:bCs/>
          <w:szCs w:val="24"/>
          <w:rtl/>
        </w:rPr>
        <w:t>ی</w:t>
      </w:r>
      <w:r w:rsidRPr="00D21206">
        <w:rPr>
          <w:rFonts w:ascii="Nafees Web Naskh" w:eastAsia="Calibri" w:hAnsi="Nafees Web Naskh" w:cs="Nafees Web Naskh" w:hint="eastAsia"/>
          <w:b/>
          <w:bCs/>
          <w:szCs w:val="24"/>
          <w:rtl/>
        </w:rPr>
        <w:t>لئے</w:t>
      </w:r>
      <w:r w:rsidRPr="00D21206">
        <w:rPr>
          <w:rFonts w:ascii="Nafees Web Naskh" w:eastAsia="Calibri" w:hAnsi="Nafees Web Naskh" w:cs="Nafees Web Naskh"/>
          <w:b/>
          <w:bCs/>
          <w:szCs w:val="24"/>
          <w:rtl/>
        </w:rPr>
        <w:t>)</w:t>
      </w:r>
      <w:r w:rsidRPr="00723A75">
        <w:rPr>
          <w:rFonts w:ascii="Nafees Web Naskh" w:eastAsia="Calibri" w:hAnsi="Nafees Web Naskh" w:cs="Nafees Web Naskh"/>
          <w:szCs w:val="24"/>
          <w:rtl/>
        </w:rPr>
        <w:t xml:space="preserve"> صبح </w:t>
      </w:r>
      <w:r w:rsidRPr="00316DE7">
        <w:rPr>
          <w:rFonts w:asciiTheme="minorHAnsi" w:eastAsia="Calibri" w:hAnsiTheme="minorHAnsi" w:cstheme="minorHAnsi"/>
          <w:szCs w:val="24"/>
          <w:rtl/>
        </w:rPr>
        <w:t>9</w:t>
      </w:r>
      <w:r w:rsidRPr="00723A75">
        <w:rPr>
          <w:rFonts w:ascii="Nafees Web Naskh" w:eastAsia="Calibri" w:hAnsi="Nafees Web Naskh" w:cs="Nafees Web Naskh"/>
          <w:szCs w:val="24"/>
          <w:rtl/>
        </w:rPr>
        <w:t xml:space="preserve"> بجے سے سہ پہر </w:t>
      </w:r>
      <w:r w:rsidRPr="00316DE7">
        <w:rPr>
          <w:rFonts w:asciiTheme="minorHAnsi" w:eastAsia="Calibri" w:hAnsiTheme="minorHAnsi" w:cstheme="minorHAnsi"/>
          <w:szCs w:val="24"/>
          <w:rtl/>
        </w:rPr>
        <w:t>3</w:t>
      </w:r>
      <w:r w:rsidRPr="00723A75">
        <w:rPr>
          <w:rFonts w:ascii="Nafees Web Naskh" w:eastAsia="Calibri" w:hAnsi="Nafees Web Naskh" w:cs="Nafees Web Naskh"/>
          <w:szCs w:val="24"/>
          <w:rtl/>
        </w:rPr>
        <w:t xml:space="preserve"> بجےکے درم</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hint="eastAsia"/>
          <w:szCs w:val="24"/>
          <w:rtl/>
        </w:rPr>
        <w:t>ان</w:t>
      </w:r>
      <w:r w:rsidRPr="00723A75">
        <w:rPr>
          <w:rFonts w:ascii="Nafees Web Naskh" w:eastAsia="Calibri" w:hAnsi="Nafees Web Naskh" w:cs="Nafees Web Naskh"/>
          <w:szCs w:val="24"/>
          <w:rtl/>
        </w:rPr>
        <w:t xml:space="preserve"> </w:t>
      </w:r>
      <w:r w:rsidRPr="00D21206">
        <w:rPr>
          <w:rFonts w:ascii="Nafees Web Naskh" w:eastAsia="Calibri" w:hAnsi="Nafees Web Naskh" w:cs="Nafees Web Naskh"/>
          <w:szCs w:val="24"/>
          <w:u w:val="single"/>
          <w:rtl/>
        </w:rPr>
        <w:t>کس</w:t>
      </w:r>
      <w:r w:rsidRPr="00D21206">
        <w:rPr>
          <w:rFonts w:ascii="Nafees Web Naskh" w:eastAsia="Calibri" w:hAnsi="Nafees Web Naskh" w:cs="Nafees Web Naskh" w:hint="cs"/>
          <w:szCs w:val="24"/>
          <w:u w:val="single"/>
          <w:rtl/>
        </w:rPr>
        <w:t>ی</w:t>
      </w:r>
      <w:r w:rsidRPr="00D21206">
        <w:rPr>
          <w:rFonts w:ascii="Nafees Web Naskh" w:eastAsia="Calibri" w:hAnsi="Nafees Web Naskh" w:cs="Nafees Web Naskh"/>
          <w:szCs w:val="24"/>
          <w:u w:val="single"/>
          <w:rtl/>
        </w:rPr>
        <w:t xml:space="preserve"> بھ</w:t>
      </w:r>
      <w:r w:rsidRPr="00D21206">
        <w:rPr>
          <w:rFonts w:ascii="Nafees Web Naskh" w:eastAsia="Calibri" w:hAnsi="Nafees Web Naskh" w:cs="Nafees Web Naskh" w:hint="cs"/>
          <w:szCs w:val="24"/>
          <w:u w:val="single"/>
          <w:rtl/>
        </w:rPr>
        <w:t>ی</w:t>
      </w:r>
      <w:r w:rsidRPr="00723A75">
        <w:rPr>
          <w:rFonts w:ascii="Nafees Web Naskh" w:eastAsia="Calibri" w:hAnsi="Nafees Web Naskh" w:cs="Nafees Web Naskh"/>
          <w:szCs w:val="24"/>
          <w:rtl/>
        </w:rPr>
        <w:t xml:space="preserve"> ٹ</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szCs w:val="24"/>
          <w:rtl/>
        </w:rPr>
        <w:t xml:space="preserve"> ڈ</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szCs w:val="24"/>
          <w:rtl/>
        </w:rPr>
        <w:t xml:space="preserve"> ا</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hint="eastAsia"/>
          <w:szCs w:val="24"/>
          <w:rtl/>
        </w:rPr>
        <w:t>س</w:t>
      </w:r>
      <w:r w:rsidRPr="00723A75">
        <w:rPr>
          <w:rFonts w:ascii="Nafees Web Naskh" w:eastAsia="Calibri" w:hAnsi="Nafees Web Naskh" w:cs="Nafees Web Naskh"/>
          <w:szCs w:val="24"/>
          <w:rtl/>
        </w:rPr>
        <w:t xml:space="preserve"> ب</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szCs w:val="24"/>
          <w:rtl/>
        </w:rPr>
        <w:t xml:space="preserve"> اسکول م</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hint="eastAsia"/>
          <w:szCs w:val="24"/>
          <w:rtl/>
        </w:rPr>
        <w:t>ں</w:t>
      </w:r>
      <w:r w:rsidRPr="00723A75">
        <w:rPr>
          <w:rFonts w:ascii="Nafees Web Naskh" w:eastAsia="Calibri" w:hAnsi="Nafees Web Naskh" w:cs="Nafees Web Naskh"/>
          <w:szCs w:val="24"/>
          <w:rtl/>
        </w:rPr>
        <w:t xml:space="preserve"> واپس </w:t>
      </w:r>
      <w:r w:rsidRPr="00723A75">
        <w:rPr>
          <w:rFonts w:ascii="Nafees Web Naskh" w:eastAsia="Calibri" w:hAnsi="Nafees Web Naskh" w:cs="Nafees Web Naskh" w:hint="eastAsia"/>
          <w:szCs w:val="24"/>
          <w:rtl/>
        </w:rPr>
        <w:t>کئے</w:t>
      </w:r>
      <w:r w:rsidRPr="00723A75">
        <w:rPr>
          <w:rFonts w:ascii="Nafees Web Naskh" w:eastAsia="Calibri" w:hAnsi="Nafees Web Naskh" w:cs="Nafees Web Naskh"/>
          <w:szCs w:val="24"/>
          <w:rtl/>
        </w:rPr>
        <w:t xml:space="preserve"> جاسکتے ہ</w:t>
      </w:r>
      <w:r w:rsidRPr="00723A75">
        <w:rPr>
          <w:rFonts w:ascii="Nafees Web Naskh" w:eastAsia="Calibri" w:hAnsi="Nafees Web Naskh" w:cs="Nafees Web Naskh" w:hint="cs"/>
          <w:szCs w:val="24"/>
          <w:rtl/>
        </w:rPr>
        <w:t>ی</w:t>
      </w:r>
      <w:r w:rsidRPr="00723A75">
        <w:rPr>
          <w:rFonts w:ascii="Nafees Web Naskh" w:eastAsia="Calibri" w:hAnsi="Nafees Web Naskh" w:cs="Nafees Web Naskh" w:hint="eastAsia"/>
          <w:szCs w:val="24"/>
          <w:rtl/>
        </w:rPr>
        <w:t>ں</w:t>
      </w:r>
      <w:r w:rsidRPr="00723A75">
        <w:rPr>
          <w:rFonts w:ascii="Nafees Web Naskh" w:eastAsia="Calibri" w:hAnsi="Nafees Web Naskh" w:cs="Nafees Web Naskh"/>
          <w:szCs w:val="24"/>
          <w:rtl/>
        </w:rPr>
        <w:t>۔</w:t>
      </w:r>
    </w:p>
    <w:p w14:paraId="3DD8B046" w14:textId="3766F8E4" w:rsidR="00723A75" w:rsidRDefault="00723A75" w:rsidP="00723A75">
      <w:pPr>
        <w:bidi/>
        <w:spacing w:line="240" w:lineRule="auto"/>
        <w:ind w:left="-283"/>
        <w:rPr>
          <w:rFonts w:ascii="Nafees Web Naskh" w:eastAsia="Calibri" w:hAnsi="Nafees Web Naskh" w:cs="Nafees Web Naskh"/>
          <w:szCs w:val="24"/>
          <w:rtl/>
          <w:lang w:bidi="ur-PK"/>
        </w:rPr>
      </w:pPr>
      <w:proofErr w:type="spellStart"/>
      <w:r w:rsidRPr="00723A75">
        <w:rPr>
          <w:rFonts w:ascii="Nafees Web Naskh" w:eastAsia="Calibri" w:hAnsi="Nafees Web Naskh" w:cs="Nafees Web Naskh"/>
          <w:szCs w:val="24"/>
          <w:rtl/>
          <w:lang w:bidi="ur-PK"/>
        </w:rPr>
        <w:t>براہ</w:t>
      </w:r>
      <w:r w:rsidRPr="00723A75">
        <w:rPr>
          <w:rFonts w:ascii="Nafees Web Naskh" w:eastAsia="Calibri" w:hAnsi="Nafees Web Naskh" w:cs="Nafees Web Naskh" w:hint="cs"/>
          <w:szCs w:val="24"/>
          <w:rtl/>
          <w:lang w:bidi="ur-PK"/>
        </w:rPr>
        <w:t>ِ</w:t>
      </w:r>
      <w:proofErr w:type="spellEnd"/>
      <w:r w:rsidRPr="00723A75">
        <w:rPr>
          <w:rFonts w:ascii="Nafees Web Naskh" w:eastAsia="Calibri" w:hAnsi="Nafees Web Naskh" w:cs="Nafees Web Naskh" w:hint="cs"/>
          <w:szCs w:val="24"/>
          <w:rtl/>
          <w:lang w:bidi="ur-PK"/>
        </w:rPr>
        <w:t xml:space="preserve"> کرم</w:t>
      </w:r>
      <w:r w:rsidRPr="00723A75">
        <w:rPr>
          <w:rFonts w:ascii="Nafees Web Naskh" w:eastAsia="Calibri" w:hAnsi="Nafees Web Naskh" w:cs="Nafees Web Naskh"/>
          <w:szCs w:val="24"/>
          <w:rtl/>
          <w:lang w:bidi="ur-PK"/>
        </w:rPr>
        <w:t xml:space="preserve"> نوٹ کر</w:t>
      </w:r>
      <w:r w:rsidRPr="00723A75">
        <w:rPr>
          <w:rFonts w:ascii="Nafees Web Naskh" w:eastAsia="Calibri" w:hAnsi="Nafees Web Naskh" w:cs="Nafees Web Naskh" w:hint="cs"/>
          <w:szCs w:val="24"/>
          <w:rtl/>
          <w:lang w:bidi="ur-PK"/>
        </w:rPr>
        <w:t>ی</w:t>
      </w:r>
      <w:r w:rsidRPr="00723A75">
        <w:rPr>
          <w:rFonts w:ascii="Nafees Web Naskh" w:eastAsia="Calibri" w:hAnsi="Nafees Web Naskh" w:cs="Nafees Web Naskh" w:hint="eastAsia"/>
          <w:szCs w:val="24"/>
          <w:rtl/>
          <w:lang w:bidi="ur-PK"/>
        </w:rPr>
        <w:t>ں</w:t>
      </w:r>
      <w:r w:rsidRPr="00723A75">
        <w:rPr>
          <w:rFonts w:ascii="Nafees Web Naskh" w:eastAsia="Calibri" w:hAnsi="Nafees Web Naskh" w:cs="Nafees Web Naskh"/>
          <w:szCs w:val="24"/>
          <w:rtl/>
          <w:lang w:bidi="ur-PK"/>
        </w:rPr>
        <w:t xml:space="preserve"> کہ </w:t>
      </w:r>
      <w:r w:rsidRPr="00723A75">
        <w:rPr>
          <w:rFonts w:ascii="Calibri" w:eastAsia="Calibri" w:hAnsi="Calibri" w:cs="Calibri" w:hint="cs"/>
          <w:szCs w:val="24"/>
          <w:rtl/>
          <w:lang w:bidi="ur-PK"/>
        </w:rPr>
        <w:t>14</w:t>
      </w:r>
      <w:r w:rsidRPr="00723A75">
        <w:rPr>
          <w:rFonts w:ascii="Nafees Web Naskh" w:eastAsia="Calibri" w:hAnsi="Nafees Web Naskh" w:cs="Nafees Web Naskh"/>
          <w:szCs w:val="24"/>
          <w:rtl/>
          <w:lang w:bidi="ur-PK"/>
        </w:rPr>
        <w:t xml:space="preserve"> جون پہلا دن ہے </w:t>
      </w:r>
      <w:r w:rsidRPr="00723A75">
        <w:rPr>
          <w:rFonts w:ascii="Nafees Web Naskh" w:eastAsia="Calibri" w:hAnsi="Nafees Web Naskh" w:cs="Nafees Web Naskh" w:hint="cs"/>
          <w:szCs w:val="24"/>
          <w:rtl/>
          <w:lang w:bidi="ur-PK"/>
        </w:rPr>
        <w:t xml:space="preserve">جب یہ </w:t>
      </w:r>
      <w:proofErr w:type="spellStart"/>
      <w:r w:rsidRPr="00723A75">
        <w:rPr>
          <w:rFonts w:ascii="Nafees Web Naskh" w:eastAsia="Calibri" w:hAnsi="Nafees Web Naskh" w:cs="Nafees Web Naskh" w:hint="cs"/>
          <w:szCs w:val="24"/>
          <w:rtl/>
          <w:lang w:bidi="ur-PK"/>
        </w:rPr>
        <w:t>اشیاء</w:t>
      </w:r>
      <w:proofErr w:type="spellEnd"/>
      <w:r w:rsidRPr="00723A75">
        <w:rPr>
          <w:rFonts w:ascii="Nafees Web Naskh" w:eastAsia="Calibri" w:hAnsi="Nafees Web Naskh" w:cs="Nafees Web Naskh"/>
          <w:szCs w:val="24"/>
          <w:rtl/>
          <w:lang w:bidi="ur-PK"/>
        </w:rPr>
        <w:t xml:space="preserve"> </w:t>
      </w:r>
      <w:r w:rsidRPr="00723A75">
        <w:rPr>
          <w:rFonts w:ascii="Nafees Web Naskh" w:eastAsia="Calibri" w:hAnsi="Nafees Web Naskh" w:cs="Nafees Web Naskh" w:hint="cs"/>
          <w:szCs w:val="24"/>
          <w:rtl/>
          <w:lang w:bidi="ur-PK"/>
        </w:rPr>
        <w:t xml:space="preserve">جمع کروانا شروع کی </w:t>
      </w:r>
      <w:proofErr w:type="spellStart"/>
      <w:r w:rsidRPr="00723A75">
        <w:rPr>
          <w:rFonts w:ascii="Nafees Web Naskh" w:eastAsia="Calibri" w:hAnsi="Nafees Web Naskh" w:cs="Nafees Web Naskh" w:hint="cs"/>
          <w:szCs w:val="24"/>
          <w:rtl/>
          <w:lang w:bidi="ur-PK"/>
        </w:rPr>
        <w:t>جانےکی</w:t>
      </w:r>
      <w:proofErr w:type="spellEnd"/>
      <w:r w:rsidRPr="00723A75">
        <w:rPr>
          <w:rFonts w:ascii="Nafees Web Naskh" w:eastAsia="Calibri" w:hAnsi="Nafees Web Naskh" w:cs="Nafees Web Naskh" w:hint="cs"/>
          <w:szCs w:val="24"/>
          <w:rtl/>
          <w:lang w:bidi="ur-PK"/>
        </w:rPr>
        <w:t xml:space="preserve"> توقع کی جاتی ہے، جمع </w:t>
      </w:r>
      <w:proofErr w:type="spellStart"/>
      <w:r w:rsidRPr="00723A75">
        <w:rPr>
          <w:rFonts w:ascii="Nafees Web Naskh" w:eastAsia="Calibri" w:hAnsi="Nafees Web Naskh" w:cs="Nafees Web Naskh" w:hint="cs"/>
          <w:szCs w:val="24"/>
          <w:rtl/>
          <w:lang w:bidi="ur-PK"/>
        </w:rPr>
        <w:t>کروانےکی</w:t>
      </w:r>
      <w:proofErr w:type="spellEnd"/>
      <w:r w:rsidRPr="00723A75">
        <w:rPr>
          <w:rFonts w:ascii="Nafees Web Naskh" w:eastAsia="Calibri" w:hAnsi="Nafees Web Naskh" w:cs="Nafees Web Naskh" w:hint="cs"/>
          <w:szCs w:val="24"/>
          <w:rtl/>
          <w:lang w:bidi="ur-PK"/>
        </w:rPr>
        <w:t xml:space="preserve"> آخری تاریخ نہیں </w:t>
      </w:r>
      <w:proofErr w:type="spellStart"/>
      <w:r w:rsidRPr="00723A75">
        <w:rPr>
          <w:rFonts w:ascii="Nafees Web Naskh" w:eastAsia="Calibri" w:hAnsi="Nafees Web Naskh" w:cs="Nafees Web Naskh" w:hint="cs"/>
          <w:szCs w:val="24"/>
          <w:rtl/>
          <w:lang w:bidi="ur-PK"/>
        </w:rPr>
        <w:t>ہے۔</w:t>
      </w:r>
      <w:r w:rsidRPr="00723A75">
        <w:rPr>
          <w:rFonts w:ascii="Nafees Web Naskh" w:eastAsia="Calibri" w:hAnsi="Nafees Web Naskh" w:cs="Nafees Web Naskh"/>
          <w:szCs w:val="24"/>
          <w:rtl/>
          <w:lang w:bidi="ur-PK"/>
        </w:rPr>
        <w:t>کچھ</w:t>
      </w:r>
      <w:proofErr w:type="spellEnd"/>
      <w:r w:rsidRPr="00723A75">
        <w:rPr>
          <w:rFonts w:ascii="Nafees Web Naskh" w:eastAsia="Calibri" w:hAnsi="Nafees Web Naskh" w:cs="Nafees Web Naskh"/>
          <w:szCs w:val="24"/>
          <w:rtl/>
          <w:lang w:bidi="ur-PK"/>
        </w:rPr>
        <w:t xml:space="preserve"> خاندانوں نے تعل</w:t>
      </w:r>
      <w:r w:rsidRPr="00723A75">
        <w:rPr>
          <w:rFonts w:ascii="Nafees Web Naskh" w:eastAsia="Calibri" w:hAnsi="Nafees Web Naskh" w:cs="Nafees Web Naskh" w:hint="cs"/>
          <w:szCs w:val="24"/>
          <w:rtl/>
          <w:lang w:bidi="ur-PK"/>
        </w:rPr>
        <w:t>ی</w:t>
      </w:r>
      <w:r w:rsidRPr="00723A75">
        <w:rPr>
          <w:rFonts w:ascii="Nafees Web Naskh" w:eastAsia="Calibri" w:hAnsi="Nafees Web Naskh" w:cs="Nafees Web Naskh" w:hint="eastAsia"/>
          <w:szCs w:val="24"/>
          <w:rtl/>
          <w:lang w:bidi="ur-PK"/>
        </w:rPr>
        <w:t>م</w:t>
      </w:r>
      <w:r w:rsidRPr="00723A75">
        <w:rPr>
          <w:rFonts w:ascii="Nafees Web Naskh" w:eastAsia="Calibri" w:hAnsi="Nafees Web Naskh" w:cs="Nafees Web Naskh" w:hint="cs"/>
          <w:szCs w:val="24"/>
          <w:rtl/>
          <w:lang w:bidi="ur-PK"/>
        </w:rPr>
        <w:t>ی</w:t>
      </w:r>
      <w:r w:rsidRPr="00723A75">
        <w:rPr>
          <w:rFonts w:ascii="Nafees Web Naskh" w:eastAsia="Calibri" w:hAnsi="Nafees Web Naskh" w:cs="Nafees Web Naskh"/>
          <w:szCs w:val="24"/>
          <w:rtl/>
          <w:lang w:bidi="ur-PK"/>
        </w:rPr>
        <w:t xml:space="preserve"> سال کے اختتام سے قبل ادھار آلات واپس کرنے ک</w:t>
      </w:r>
      <w:r w:rsidRPr="00723A75">
        <w:rPr>
          <w:rFonts w:ascii="Nafees Web Naskh" w:eastAsia="Calibri" w:hAnsi="Nafees Web Naskh" w:cs="Nafees Web Naskh" w:hint="cs"/>
          <w:szCs w:val="24"/>
          <w:rtl/>
          <w:lang w:bidi="ur-PK"/>
        </w:rPr>
        <w:t>ی</w:t>
      </w:r>
      <w:r w:rsidRPr="00723A75">
        <w:rPr>
          <w:rFonts w:ascii="Nafees Web Naskh" w:eastAsia="Calibri" w:hAnsi="Nafees Web Naskh" w:cs="Nafees Web Naskh"/>
          <w:szCs w:val="24"/>
          <w:rtl/>
          <w:lang w:bidi="ur-PK"/>
        </w:rPr>
        <w:t xml:space="preserve"> درخواست ک</w:t>
      </w:r>
      <w:r w:rsidRPr="00723A75">
        <w:rPr>
          <w:rFonts w:ascii="Nafees Web Naskh" w:eastAsia="Calibri" w:hAnsi="Nafees Web Naskh" w:cs="Nafees Web Naskh" w:hint="cs"/>
          <w:szCs w:val="24"/>
          <w:rtl/>
          <w:lang w:bidi="ur-PK"/>
        </w:rPr>
        <w:t>ی</w:t>
      </w:r>
      <w:r w:rsidRPr="00723A75">
        <w:rPr>
          <w:rFonts w:ascii="Nafees Web Naskh" w:eastAsia="Calibri" w:hAnsi="Nafees Web Naskh" w:cs="Nafees Web Naskh"/>
          <w:szCs w:val="24"/>
          <w:rtl/>
          <w:lang w:bidi="ur-PK"/>
        </w:rPr>
        <w:t xml:space="preserve"> ہے، اور ہم ان درخواستوں </w:t>
      </w:r>
      <w:r w:rsidR="00D75F1E">
        <w:rPr>
          <w:rFonts w:ascii="Nafees Web Naskh" w:eastAsia="Calibri" w:hAnsi="Nafees Web Naskh" w:cs="Nafees Web Naskh" w:hint="cs"/>
          <w:szCs w:val="24"/>
          <w:rtl/>
          <w:lang w:bidi="ur-PK"/>
        </w:rPr>
        <w:t xml:space="preserve">پر عمل </w:t>
      </w:r>
      <w:r w:rsidRPr="00723A75">
        <w:rPr>
          <w:rFonts w:ascii="Nafees Web Naskh" w:eastAsia="Calibri" w:hAnsi="Nafees Web Naskh" w:cs="Nafees Web Naskh"/>
          <w:szCs w:val="24"/>
          <w:rtl/>
          <w:lang w:bidi="ur-PK"/>
        </w:rPr>
        <w:t>کرنا چاہتے ہ</w:t>
      </w:r>
      <w:r w:rsidRPr="00723A75">
        <w:rPr>
          <w:rFonts w:ascii="Nafees Web Naskh" w:eastAsia="Calibri" w:hAnsi="Nafees Web Naskh" w:cs="Nafees Web Naskh" w:hint="cs"/>
          <w:szCs w:val="24"/>
          <w:rtl/>
          <w:lang w:bidi="ur-PK"/>
        </w:rPr>
        <w:t>ی</w:t>
      </w:r>
      <w:r w:rsidRPr="00723A75">
        <w:rPr>
          <w:rFonts w:ascii="Nafees Web Naskh" w:eastAsia="Calibri" w:hAnsi="Nafees Web Naskh" w:cs="Nafees Web Naskh" w:hint="eastAsia"/>
          <w:szCs w:val="24"/>
          <w:rtl/>
          <w:lang w:bidi="ur-PK"/>
        </w:rPr>
        <w:t>ں</w:t>
      </w:r>
      <w:r w:rsidRPr="00723A75">
        <w:rPr>
          <w:rFonts w:ascii="Nafees Web Naskh" w:eastAsia="Calibri" w:hAnsi="Nafees Web Naskh" w:cs="Nafees Web Naskh"/>
          <w:szCs w:val="24"/>
          <w:rtl/>
          <w:lang w:bidi="ur-PK"/>
        </w:rPr>
        <w:t>۔</w:t>
      </w:r>
    </w:p>
    <w:p w14:paraId="2103ED30" w14:textId="77777777" w:rsidR="0035060A" w:rsidRDefault="00316DE7" w:rsidP="00723A75">
      <w:pPr>
        <w:bidi/>
        <w:spacing w:line="240" w:lineRule="auto"/>
        <w:ind w:left="-283"/>
        <w:rPr>
          <w:rFonts w:ascii="Nafees Web Naskh" w:eastAsia="Calibri" w:hAnsi="Nafees Web Naskh" w:cs="Nafees Web Naskh"/>
          <w:szCs w:val="24"/>
          <w:rtl/>
          <w:lang w:bidi="ur-PK"/>
        </w:rPr>
      </w:pPr>
      <w:r w:rsidRPr="00316DE7">
        <w:rPr>
          <w:rFonts w:ascii="Nafees Web Naskh" w:eastAsia="Calibri" w:hAnsi="Nafees Web Naskh" w:cs="Nafees Web Naskh"/>
          <w:szCs w:val="24"/>
          <w:rtl/>
          <w:lang w:bidi="ur-PK"/>
        </w:rPr>
        <w:t xml:space="preserve">وہ تمام </w:t>
      </w:r>
      <w:proofErr w:type="spellStart"/>
      <w:r w:rsidRPr="00316DE7">
        <w:rPr>
          <w:rFonts w:ascii="Nafees Web Naskh" w:eastAsia="Calibri" w:hAnsi="Nafees Web Naskh" w:cs="Nafees Web Naskh"/>
          <w:szCs w:val="24"/>
          <w:rtl/>
          <w:lang w:bidi="ur-PK"/>
        </w:rPr>
        <w:t>ڈ</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hint="eastAsia"/>
          <w:szCs w:val="24"/>
          <w:rtl/>
          <w:lang w:bidi="ur-PK"/>
        </w:rPr>
        <w:t>وائسز</w:t>
      </w:r>
      <w:proofErr w:type="spellEnd"/>
      <w:r w:rsidRPr="00316DE7">
        <w:rPr>
          <w:rFonts w:ascii="Nafees Web Naskh" w:eastAsia="Calibri" w:hAnsi="Nafees Web Naskh" w:cs="Nafees Web Naskh"/>
          <w:szCs w:val="24"/>
          <w:rtl/>
          <w:lang w:bidi="ur-PK"/>
        </w:rPr>
        <w:t xml:space="preserve"> جو </w:t>
      </w:r>
      <w:r w:rsidRPr="00316DE7">
        <w:rPr>
          <w:rFonts w:asciiTheme="minorHAnsi" w:eastAsia="Calibri" w:hAnsiTheme="minorHAnsi" w:cstheme="minorHAnsi"/>
          <w:szCs w:val="24"/>
          <w:rtl/>
          <w:lang w:bidi="ur-PK"/>
        </w:rPr>
        <w:t>2</w:t>
      </w:r>
      <w:r w:rsidRPr="00316DE7">
        <w:rPr>
          <w:rFonts w:ascii="Nafees Web Naskh" w:eastAsia="Calibri" w:hAnsi="Nafees Web Naskh" w:cs="Nafees Web Naskh"/>
          <w:szCs w:val="24"/>
          <w:rtl/>
          <w:lang w:bidi="ur-PK"/>
        </w:rPr>
        <w:t xml:space="preserve"> جولائ</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szCs w:val="24"/>
          <w:rtl/>
          <w:lang w:bidi="ur-PK"/>
        </w:rPr>
        <w:t xml:space="preserve"> تک واپس نہ</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hint="eastAsia"/>
          <w:szCs w:val="24"/>
          <w:rtl/>
          <w:lang w:bidi="ur-PK"/>
        </w:rPr>
        <w:t>ں</w:t>
      </w:r>
      <w:r w:rsidRPr="00316DE7">
        <w:rPr>
          <w:rFonts w:ascii="Nafees Web Naskh" w:eastAsia="Calibri" w:hAnsi="Nafees Web Naskh" w:cs="Nafees Web Naskh"/>
          <w:szCs w:val="24"/>
          <w:rtl/>
          <w:lang w:bidi="ur-PK"/>
        </w:rPr>
        <w:t xml:space="preserve"> ک</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szCs w:val="24"/>
          <w:rtl/>
          <w:lang w:bidi="ur-PK"/>
        </w:rPr>
        <w:t xml:space="preserve"> جائ</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hint="eastAsia"/>
          <w:szCs w:val="24"/>
          <w:rtl/>
          <w:lang w:bidi="ur-PK"/>
        </w:rPr>
        <w:t>ں</w:t>
      </w:r>
      <w:r w:rsidRPr="00316DE7">
        <w:rPr>
          <w:rFonts w:ascii="Nafees Web Naskh" w:eastAsia="Calibri" w:hAnsi="Nafees Web Naskh" w:cs="Nafees Web Naskh"/>
          <w:szCs w:val="24"/>
          <w:rtl/>
          <w:lang w:bidi="ur-PK"/>
        </w:rPr>
        <w:t xml:space="preserve"> گ</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szCs w:val="24"/>
          <w:rtl/>
          <w:lang w:bidi="ur-PK"/>
        </w:rPr>
        <w:t xml:space="preserve"> ان کو انتظام</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szCs w:val="24"/>
          <w:rtl/>
          <w:lang w:bidi="ur-PK"/>
        </w:rPr>
        <w:t xml:space="preserve"> طور پر </w:t>
      </w:r>
      <w:proofErr w:type="spellStart"/>
      <w:r w:rsidRPr="00316DE7">
        <w:rPr>
          <w:rFonts w:ascii="Nafees Web Naskh" w:eastAsia="Calibri" w:hAnsi="Nafees Web Naskh" w:cs="Nafees Web Naskh"/>
          <w:szCs w:val="24"/>
          <w:rtl/>
          <w:lang w:bidi="ur-PK"/>
        </w:rPr>
        <w:t>لاک</w:t>
      </w:r>
      <w:proofErr w:type="spellEnd"/>
      <w:r w:rsidRPr="00316DE7">
        <w:rPr>
          <w:rFonts w:ascii="Nafees Web Naskh" w:eastAsia="Calibri" w:hAnsi="Nafees Web Naskh" w:cs="Nafees Web Naskh"/>
          <w:szCs w:val="24"/>
          <w:rtl/>
          <w:lang w:bidi="ur-PK"/>
        </w:rPr>
        <w:t xml:space="preserve"> </w:t>
      </w:r>
      <w:proofErr w:type="spellStart"/>
      <w:r w:rsidRPr="00316DE7">
        <w:rPr>
          <w:rFonts w:ascii="Nafees Web Naskh" w:eastAsia="Calibri" w:hAnsi="Nafees Web Naskh" w:cs="Nafees Web Naskh"/>
          <w:szCs w:val="24"/>
          <w:rtl/>
          <w:lang w:bidi="ur-PK"/>
        </w:rPr>
        <w:t>کرد</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hint="eastAsia"/>
          <w:szCs w:val="24"/>
          <w:rtl/>
          <w:lang w:bidi="ur-PK"/>
        </w:rPr>
        <w:t>ا</w:t>
      </w:r>
      <w:proofErr w:type="spellEnd"/>
      <w:r w:rsidRPr="00316DE7">
        <w:rPr>
          <w:rFonts w:ascii="Nafees Web Naskh" w:eastAsia="Calibri" w:hAnsi="Nafees Web Naskh" w:cs="Nafees Web Naskh"/>
          <w:szCs w:val="24"/>
          <w:rtl/>
          <w:lang w:bidi="ur-PK"/>
        </w:rPr>
        <w:t xml:space="preserve"> </w:t>
      </w:r>
      <w:proofErr w:type="spellStart"/>
      <w:r w:rsidRPr="00316DE7">
        <w:rPr>
          <w:rFonts w:ascii="Nafees Web Naskh" w:eastAsia="Calibri" w:hAnsi="Nafees Web Naskh" w:cs="Nafees Web Naskh"/>
          <w:szCs w:val="24"/>
          <w:rtl/>
          <w:lang w:bidi="ur-PK"/>
        </w:rPr>
        <w:t>جائےگا</w:t>
      </w:r>
      <w:proofErr w:type="spellEnd"/>
      <w:r w:rsidRPr="00316DE7">
        <w:rPr>
          <w:rFonts w:ascii="Nafees Web Naskh" w:eastAsia="Calibri" w:hAnsi="Nafees Web Naskh" w:cs="Nafees Web Naskh"/>
          <w:szCs w:val="24"/>
          <w:rtl/>
          <w:lang w:bidi="ur-PK"/>
        </w:rPr>
        <w:t xml:space="preserve">، جس سے </w:t>
      </w:r>
      <w:proofErr w:type="spellStart"/>
      <w:r w:rsidRPr="00316DE7">
        <w:rPr>
          <w:rFonts w:ascii="Nafees Web Naskh" w:eastAsia="Calibri" w:hAnsi="Nafees Web Naskh" w:cs="Nafees Web Naskh"/>
          <w:szCs w:val="24"/>
          <w:rtl/>
          <w:lang w:bidi="ur-PK"/>
        </w:rPr>
        <w:t>طلباء</w:t>
      </w:r>
      <w:proofErr w:type="spellEnd"/>
      <w:r w:rsidRPr="00316DE7">
        <w:rPr>
          <w:rFonts w:ascii="Nafees Web Naskh" w:eastAsia="Calibri" w:hAnsi="Nafees Web Naskh" w:cs="Nafees Web Naskh"/>
          <w:szCs w:val="24"/>
          <w:rtl/>
          <w:lang w:bidi="ur-PK"/>
        </w:rPr>
        <w:t xml:space="preserve"> لاگ </w:t>
      </w:r>
      <w:proofErr w:type="spellStart"/>
      <w:r w:rsidRPr="00316DE7">
        <w:rPr>
          <w:rFonts w:ascii="Nafees Web Naskh" w:eastAsia="Calibri" w:hAnsi="Nafees Web Naskh" w:cs="Nafees Web Naskh"/>
          <w:szCs w:val="24"/>
          <w:rtl/>
          <w:lang w:bidi="ur-PK"/>
        </w:rPr>
        <w:t>اِن</w:t>
      </w:r>
      <w:proofErr w:type="spellEnd"/>
      <w:r w:rsidRPr="00316DE7">
        <w:rPr>
          <w:rFonts w:ascii="Nafees Web Naskh" w:eastAsia="Calibri" w:hAnsi="Nafees Web Naskh" w:cs="Nafees Web Naskh"/>
          <w:szCs w:val="24"/>
          <w:rtl/>
          <w:lang w:bidi="ur-PK"/>
        </w:rPr>
        <w:t xml:space="preserve"> نہ</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hint="eastAsia"/>
          <w:szCs w:val="24"/>
          <w:rtl/>
          <w:lang w:bidi="ur-PK"/>
        </w:rPr>
        <w:t>ں</w:t>
      </w:r>
      <w:r w:rsidRPr="00316DE7">
        <w:rPr>
          <w:rFonts w:ascii="Nafees Web Naskh" w:eastAsia="Calibri" w:hAnsi="Nafees Web Naskh" w:cs="Nafees Web Naskh"/>
          <w:szCs w:val="24"/>
          <w:rtl/>
          <w:lang w:bidi="ur-PK"/>
        </w:rPr>
        <w:t xml:space="preserve"> کر سک</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hint="eastAsia"/>
          <w:szCs w:val="24"/>
          <w:rtl/>
          <w:lang w:bidi="ur-PK"/>
        </w:rPr>
        <w:t>ں</w:t>
      </w:r>
      <w:r w:rsidRPr="00316DE7">
        <w:rPr>
          <w:rFonts w:ascii="Nafees Web Naskh" w:eastAsia="Calibri" w:hAnsi="Nafees Web Naskh" w:cs="Nafees Web Naskh"/>
          <w:szCs w:val="24"/>
          <w:rtl/>
          <w:lang w:bidi="ur-PK"/>
        </w:rPr>
        <w:t xml:space="preserve"> گے۔ جب ستمبر م</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hint="eastAsia"/>
          <w:szCs w:val="24"/>
          <w:rtl/>
          <w:lang w:bidi="ur-PK"/>
        </w:rPr>
        <w:t>ں</w:t>
      </w:r>
      <w:r w:rsidRPr="00316DE7">
        <w:rPr>
          <w:rFonts w:ascii="Nafees Web Naskh" w:eastAsia="Calibri" w:hAnsi="Nafees Web Naskh" w:cs="Nafees Web Naskh"/>
          <w:szCs w:val="24"/>
          <w:rtl/>
          <w:lang w:bidi="ur-PK"/>
        </w:rPr>
        <w:t xml:space="preserve"> اسکول دوبارہ شروع </w:t>
      </w:r>
      <w:proofErr w:type="spellStart"/>
      <w:r w:rsidRPr="00316DE7">
        <w:rPr>
          <w:rFonts w:ascii="Nafees Web Naskh" w:eastAsia="Calibri" w:hAnsi="Nafees Web Naskh" w:cs="Nafees Web Naskh"/>
          <w:szCs w:val="24"/>
          <w:rtl/>
          <w:lang w:bidi="ur-PK"/>
        </w:rPr>
        <w:t>ہوگا</w:t>
      </w:r>
      <w:proofErr w:type="spellEnd"/>
      <w:r w:rsidRPr="00316DE7">
        <w:rPr>
          <w:rFonts w:ascii="Nafees Web Naskh" w:eastAsia="Calibri" w:hAnsi="Nafees Web Naskh" w:cs="Nafees Web Naskh"/>
          <w:szCs w:val="24"/>
          <w:rtl/>
          <w:lang w:bidi="ur-PK"/>
        </w:rPr>
        <w:t xml:space="preserve"> تو ان آلات کو واپس کرنے ک</w:t>
      </w:r>
      <w:r w:rsidRPr="00316DE7">
        <w:rPr>
          <w:rFonts w:ascii="Nafees Web Naskh" w:eastAsia="Calibri" w:hAnsi="Nafees Web Naskh" w:cs="Nafees Web Naskh" w:hint="cs"/>
          <w:szCs w:val="24"/>
          <w:rtl/>
          <w:lang w:bidi="ur-PK"/>
        </w:rPr>
        <w:t>ی</w:t>
      </w:r>
      <w:r w:rsidRPr="00316DE7">
        <w:rPr>
          <w:rFonts w:ascii="Nafees Web Naskh" w:eastAsia="Calibri" w:hAnsi="Nafees Web Naskh" w:cs="Nafees Web Naskh"/>
          <w:szCs w:val="24"/>
          <w:rtl/>
          <w:lang w:bidi="ur-PK"/>
        </w:rPr>
        <w:t xml:space="preserve"> ضرورت </w:t>
      </w:r>
      <w:proofErr w:type="spellStart"/>
      <w:r w:rsidRPr="00316DE7">
        <w:rPr>
          <w:rFonts w:ascii="Nafees Web Naskh" w:eastAsia="Calibri" w:hAnsi="Nafees Web Naskh" w:cs="Nafees Web Naskh"/>
          <w:szCs w:val="24"/>
          <w:rtl/>
          <w:lang w:bidi="ur-PK"/>
        </w:rPr>
        <w:t>ہوگ</w:t>
      </w:r>
      <w:r w:rsidRPr="00316DE7">
        <w:rPr>
          <w:rFonts w:ascii="Nafees Web Naskh" w:eastAsia="Calibri" w:hAnsi="Nafees Web Naskh" w:cs="Nafees Web Naskh" w:hint="cs"/>
          <w:szCs w:val="24"/>
          <w:rtl/>
          <w:lang w:bidi="ur-PK"/>
        </w:rPr>
        <w:t>ی</w:t>
      </w:r>
      <w:proofErr w:type="spellEnd"/>
      <w:r w:rsidRPr="00316DE7">
        <w:rPr>
          <w:rFonts w:ascii="Nafees Web Naskh" w:eastAsia="Calibri" w:hAnsi="Nafees Web Naskh" w:cs="Nafees Web Naskh"/>
          <w:szCs w:val="24"/>
          <w:rtl/>
          <w:lang w:bidi="ur-PK"/>
        </w:rPr>
        <w:t>۔</w:t>
      </w:r>
    </w:p>
    <w:p w14:paraId="76AEE90A" w14:textId="77777777" w:rsidR="0035060A" w:rsidRDefault="0035060A" w:rsidP="0035060A">
      <w:pPr>
        <w:bidi/>
        <w:spacing w:line="240" w:lineRule="auto"/>
        <w:ind w:left="-283"/>
        <w:rPr>
          <w:rFonts w:ascii="Nafees Web Naskh" w:eastAsia="Calibri" w:hAnsi="Nafees Web Naskh" w:cs="Nafees Web Naskh"/>
          <w:szCs w:val="24"/>
          <w:rtl/>
          <w:lang w:bidi="ur-PK"/>
        </w:rPr>
      </w:pPr>
      <w:r w:rsidRPr="005435DF">
        <w:rPr>
          <w:rFonts w:ascii="Nafees Web Naskh" w:eastAsia="Calibri" w:hAnsi="Nafees Web Naskh" w:cs="Nafees Web Naskh"/>
          <w:szCs w:val="24"/>
          <w:rtl/>
          <w:lang w:bidi="ur-PK"/>
        </w:rPr>
        <w:t>ٹ</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szCs w:val="24"/>
          <w:rtl/>
          <w:lang w:bidi="ur-PK"/>
        </w:rPr>
        <w:t xml:space="preserve"> </w:t>
      </w:r>
      <w:proofErr w:type="spellStart"/>
      <w:r w:rsidRPr="005435DF">
        <w:rPr>
          <w:rFonts w:ascii="Nafees Web Naskh" w:eastAsia="Calibri" w:hAnsi="Nafees Web Naskh" w:cs="Nafees Web Naskh"/>
          <w:szCs w:val="24"/>
          <w:rtl/>
          <w:lang w:bidi="ur-PK"/>
        </w:rPr>
        <w:t>ڈ</w:t>
      </w:r>
      <w:r w:rsidRPr="005435DF">
        <w:rPr>
          <w:rFonts w:ascii="Nafees Web Naskh" w:eastAsia="Calibri" w:hAnsi="Nafees Web Naskh" w:cs="Nafees Web Naskh" w:hint="cs"/>
          <w:szCs w:val="24"/>
          <w:rtl/>
          <w:lang w:bidi="ur-PK"/>
        </w:rPr>
        <w:t>ی</w:t>
      </w:r>
      <w:proofErr w:type="spellEnd"/>
      <w:r w:rsidRPr="005435DF">
        <w:rPr>
          <w:rFonts w:ascii="Nafees Web Naskh" w:eastAsia="Calibri" w:hAnsi="Nafees Web Naskh" w:cs="Nafees Web Naskh"/>
          <w:szCs w:val="24"/>
          <w:rtl/>
          <w:lang w:bidi="ur-PK"/>
        </w:rPr>
        <w:t xml:space="preserve"> </w:t>
      </w:r>
      <w:proofErr w:type="spellStart"/>
      <w:r w:rsidRPr="005435DF">
        <w:rPr>
          <w:rFonts w:ascii="Nafees Web Naskh" w:eastAsia="Calibri" w:hAnsi="Nafees Web Naskh" w:cs="Nafees Web Naskh"/>
          <w:szCs w:val="24"/>
          <w:rtl/>
          <w:lang w:bidi="ur-PK"/>
        </w:rPr>
        <w:t>ا</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hint="eastAsia"/>
          <w:szCs w:val="24"/>
          <w:rtl/>
          <w:lang w:bidi="ur-PK"/>
        </w:rPr>
        <w:t>س</w:t>
      </w:r>
      <w:proofErr w:type="spellEnd"/>
      <w:r w:rsidRPr="005435DF">
        <w:rPr>
          <w:rFonts w:ascii="Nafees Web Naskh" w:eastAsia="Calibri" w:hAnsi="Nafees Web Naskh" w:cs="Nafees Web Naskh"/>
          <w:szCs w:val="24"/>
          <w:rtl/>
          <w:lang w:bidi="ur-PK"/>
        </w:rPr>
        <w:t xml:space="preserve"> ب</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szCs w:val="24"/>
          <w:rtl/>
          <w:lang w:bidi="ur-PK"/>
        </w:rPr>
        <w:t xml:space="preserve"> سمر پروگرام م</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hint="eastAsia"/>
          <w:szCs w:val="24"/>
          <w:rtl/>
          <w:lang w:bidi="ur-PK"/>
        </w:rPr>
        <w:t>ں</w:t>
      </w:r>
      <w:r w:rsidRPr="005435DF">
        <w:rPr>
          <w:rFonts w:ascii="Nafees Web Naskh" w:eastAsia="Calibri" w:hAnsi="Nafees Web Naskh" w:cs="Nafees Web Naskh"/>
          <w:szCs w:val="24"/>
          <w:rtl/>
          <w:lang w:bidi="ur-PK"/>
        </w:rPr>
        <w:t xml:space="preserve"> داخل</w:t>
      </w:r>
      <w:r>
        <w:rPr>
          <w:rFonts w:ascii="Nafees Web Naskh" w:eastAsia="Calibri" w:hAnsi="Nafees Web Naskh" w:cs="Nafees Web Naskh"/>
          <w:szCs w:val="24"/>
          <w:lang w:bidi="ur-PK"/>
        </w:rPr>
        <w:t xml:space="preserve"> </w:t>
      </w:r>
      <w:proofErr w:type="spellStart"/>
      <w:r w:rsidRPr="005435DF">
        <w:rPr>
          <w:rFonts w:ascii="Nafees Web Naskh" w:eastAsia="Calibri" w:hAnsi="Nafees Web Naskh" w:cs="Nafees Web Naskh"/>
          <w:szCs w:val="24"/>
          <w:rtl/>
          <w:lang w:bidi="ur-PK"/>
        </w:rPr>
        <w:t>طلب</w:t>
      </w:r>
      <w:r>
        <w:rPr>
          <w:rFonts w:ascii="Nafees Web Naskh" w:eastAsia="Calibri" w:hAnsi="Nafees Web Naskh" w:cs="Nafees Web Naskh" w:hint="cs"/>
          <w:szCs w:val="24"/>
          <w:rtl/>
          <w:lang w:bidi="ur-PK"/>
        </w:rPr>
        <w:t>اء</w:t>
      </w:r>
      <w:proofErr w:type="spellEnd"/>
      <w:r w:rsidRPr="005435DF">
        <w:rPr>
          <w:rFonts w:ascii="Nafees Web Naskh" w:eastAsia="Calibri" w:hAnsi="Nafees Web Naskh" w:cs="Nafees Web Naskh"/>
          <w:szCs w:val="24"/>
          <w:rtl/>
          <w:lang w:bidi="ur-PK"/>
        </w:rPr>
        <w:t xml:space="preserve"> گرم</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hint="eastAsia"/>
          <w:szCs w:val="24"/>
          <w:rtl/>
          <w:lang w:bidi="ur-PK"/>
        </w:rPr>
        <w:t>وں</w:t>
      </w:r>
      <w:r w:rsidRPr="005435DF">
        <w:rPr>
          <w:rFonts w:ascii="Nafees Web Naskh" w:eastAsia="Calibri" w:hAnsi="Nafees Web Naskh" w:cs="Nafees Web Naskh"/>
          <w:szCs w:val="24"/>
          <w:rtl/>
          <w:lang w:bidi="ur-PK"/>
        </w:rPr>
        <w:t xml:space="preserve"> کے پروگرام ک</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szCs w:val="24"/>
          <w:rtl/>
          <w:lang w:bidi="ur-PK"/>
        </w:rPr>
        <w:t xml:space="preserve"> مدت کے لئے </w:t>
      </w:r>
      <w:proofErr w:type="spellStart"/>
      <w:r>
        <w:rPr>
          <w:rFonts w:ascii="Nafees Web Naskh" w:eastAsia="Calibri" w:hAnsi="Nafees Web Naskh" w:cs="Nafees Web Naskh" w:hint="cs"/>
          <w:szCs w:val="24"/>
          <w:rtl/>
          <w:lang w:bidi="ur-PK"/>
        </w:rPr>
        <w:t>ڈیوائس</w:t>
      </w:r>
      <w:proofErr w:type="spellEnd"/>
      <w:r>
        <w:rPr>
          <w:rFonts w:ascii="Nafees Web Naskh" w:eastAsia="Calibri" w:hAnsi="Nafees Web Naskh" w:cs="Nafees Web Naskh" w:hint="cs"/>
          <w:szCs w:val="24"/>
          <w:rtl/>
          <w:lang w:bidi="ur-PK"/>
        </w:rPr>
        <w:t xml:space="preserve"> </w:t>
      </w:r>
      <w:r w:rsidRPr="005435DF">
        <w:rPr>
          <w:rFonts w:ascii="Nafees Web Naskh" w:eastAsia="Calibri" w:hAnsi="Nafees Web Naskh" w:cs="Nafees Web Naskh"/>
          <w:szCs w:val="24"/>
          <w:rtl/>
          <w:lang w:bidi="ur-PK"/>
        </w:rPr>
        <w:t>کا استعمال جار</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szCs w:val="24"/>
          <w:rtl/>
          <w:lang w:bidi="ur-PK"/>
        </w:rPr>
        <w:t xml:space="preserve"> رکھ سکتے ہ</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hint="eastAsia"/>
          <w:szCs w:val="24"/>
          <w:rtl/>
          <w:lang w:bidi="ur-PK"/>
        </w:rPr>
        <w:t>ں</w:t>
      </w:r>
      <w:r w:rsidRPr="005435DF">
        <w:rPr>
          <w:rFonts w:ascii="Nafees Web Naskh" w:eastAsia="Calibri" w:hAnsi="Nafees Web Naskh" w:cs="Nafees Web Naskh"/>
          <w:szCs w:val="24"/>
          <w:rtl/>
          <w:lang w:bidi="ur-PK"/>
        </w:rPr>
        <w:t xml:space="preserve"> اور انہ</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hint="eastAsia"/>
          <w:szCs w:val="24"/>
          <w:rtl/>
          <w:lang w:bidi="ur-PK"/>
        </w:rPr>
        <w:t>ں</w:t>
      </w:r>
      <w:r w:rsidRPr="005435DF">
        <w:rPr>
          <w:rFonts w:ascii="Nafees Web Naskh" w:eastAsia="Calibri" w:hAnsi="Nafees Web Naskh" w:cs="Nafees Web Naskh"/>
          <w:szCs w:val="24"/>
          <w:rtl/>
          <w:lang w:bidi="ur-PK"/>
        </w:rPr>
        <w:t xml:space="preserve"> ستمبر م</w:t>
      </w:r>
      <w:r w:rsidRPr="005435DF">
        <w:rPr>
          <w:rFonts w:ascii="Nafees Web Naskh" w:eastAsia="Calibri" w:hAnsi="Nafees Web Naskh" w:cs="Nafees Web Naskh" w:hint="cs"/>
          <w:szCs w:val="24"/>
          <w:rtl/>
          <w:lang w:bidi="ur-PK"/>
        </w:rPr>
        <w:t>ی</w:t>
      </w:r>
      <w:r w:rsidRPr="005435DF">
        <w:rPr>
          <w:rFonts w:ascii="Nafees Web Naskh" w:eastAsia="Calibri" w:hAnsi="Nafees Web Naskh" w:cs="Nafees Web Naskh" w:hint="eastAsia"/>
          <w:szCs w:val="24"/>
          <w:rtl/>
          <w:lang w:bidi="ur-PK"/>
        </w:rPr>
        <w:t>ں</w:t>
      </w:r>
      <w:r w:rsidRPr="005435DF">
        <w:rPr>
          <w:rFonts w:ascii="Nafees Web Naskh" w:eastAsia="Calibri" w:hAnsi="Nafees Web Naskh" w:cs="Nafees Web Naskh"/>
          <w:szCs w:val="24"/>
          <w:rtl/>
          <w:lang w:bidi="ur-PK"/>
        </w:rPr>
        <w:t xml:space="preserve"> </w:t>
      </w:r>
      <w:proofErr w:type="spellStart"/>
      <w:r>
        <w:rPr>
          <w:rFonts w:ascii="Nafees Web Naskh" w:eastAsia="Calibri" w:hAnsi="Nafees Web Naskh" w:cs="Nafees Web Naskh" w:hint="cs"/>
          <w:szCs w:val="24"/>
          <w:rtl/>
          <w:lang w:bidi="ur-PK"/>
        </w:rPr>
        <w:t>ڈیوائس</w:t>
      </w:r>
      <w:proofErr w:type="spellEnd"/>
      <w:r w:rsidRPr="005435DF">
        <w:rPr>
          <w:rFonts w:ascii="Nafees Web Naskh" w:eastAsia="Calibri" w:hAnsi="Nafees Web Naskh" w:cs="Nafees Web Naskh"/>
          <w:szCs w:val="24"/>
          <w:rtl/>
          <w:lang w:bidi="ur-PK"/>
        </w:rPr>
        <w:t xml:space="preserve"> کو واپس کرنا </w:t>
      </w:r>
      <w:proofErr w:type="spellStart"/>
      <w:r w:rsidRPr="005435DF">
        <w:rPr>
          <w:rFonts w:ascii="Nafees Web Naskh" w:eastAsia="Calibri" w:hAnsi="Nafees Web Naskh" w:cs="Nafees Web Naskh"/>
          <w:szCs w:val="24"/>
          <w:rtl/>
          <w:lang w:bidi="ur-PK"/>
        </w:rPr>
        <w:t>چاہئے</w:t>
      </w:r>
      <w:proofErr w:type="spellEnd"/>
      <w:r w:rsidRPr="005435DF">
        <w:rPr>
          <w:rFonts w:ascii="Nafees Web Naskh" w:eastAsia="Calibri" w:hAnsi="Nafees Web Naskh" w:cs="Nafees Web Naskh"/>
          <w:szCs w:val="24"/>
          <w:rtl/>
          <w:lang w:bidi="ur-PK"/>
        </w:rPr>
        <w:t>۔</w:t>
      </w:r>
    </w:p>
    <w:p w14:paraId="01384556" w14:textId="77777777" w:rsidR="0035060A" w:rsidRDefault="0035060A" w:rsidP="0035060A">
      <w:pPr>
        <w:bidi/>
        <w:spacing w:line="240" w:lineRule="auto"/>
        <w:ind w:left="-283"/>
        <w:rPr>
          <w:rFonts w:asciiTheme="minorHAnsi" w:eastAsia="Calibri" w:hAnsiTheme="minorHAnsi" w:cstheme="minorHAnsi"/>
          <w:color w:val="1155CC"/>
          <w:szCs w:val="24"/>
          <w:u w:val="single"/>
          <w:rtl/>
          <w:lang w:eastAsia="en-CA"/>
        </w:rPr>
      </w:pPr>
      <w:r>
        <w:rPr>
          <w:rFonts w:ascii="Nafees Web Naskh" w:eastAsia="Calibri" w:hAnsi="Nafees Web Naskh" w:cs="Nafees Web Naskh" w:hint="cs"/>
          <w:szCs w:val="24"/>
          <w:rtl/>
          <w:lang w:bidi="ur-PK"/>
        </w:rPr>
        <w:t xml:space="preserve">اگر آپ </w:t>
      </w:r>
      <w:proofErr w:type="spellStart"/>
      <w:r>
        <w:rPr>
          <w:rFonts w:ascii="Nafees Web Naskh" w:eastAsia="Calibri" w:hAnsi="Nafees Web Naskh" w:cs="Nafees Web Naskh" w:hint="cs"/>
          <w:szCs w:val="24"/>
          <w:rtl/>
          <w:lang w:bidi="ur-PK"/>
        </w:rPr>
        <w:t>کےکوئی</w:t>
      </w:r>
      <w:proofErr w:type="spellEnd"/>
      <w:r>
        <w:rPr>
          <w:rFonts w:ascii="Nafees Web Naskh" w:eastAsia="Calibri" w:hAnsi="Nafees Web Naskh" w:cs="Nafees Web Naskh" w:hint="cs"/>
          <w:szCs w:val="24"/>
          <w:rtl/>
          <w:lang w:bidi="ur-PK"/>
        </w:rPr>
        <w:t xml:space="preserve"> سوالات ہیں، تو </w:t>
      </w:r>
      <w:proofErr w:type="spellStart"/>
      <w:r>
        <w:rPr>
          <w:rFonts w:ascii="Nafees Web Naskh" w:eastAsia="Calibri" w:hAnsi="Nafees Web Naskh" w:cs="Nafees Web Naskh" w:hint="cs"/>
          <w:szCs w:val="24"/>
          <w:rtl/>
          <w:lang w:bidi="ur-PK"/>
        </w:rPr>
        <w:t>براہِ</w:t>
      </w:r>
      <w:proofErr w:type="spellEnd"/>
      <w:r>
        <w:rPr>
          <w:rFonts w:ascii="Nafees Web Naskh" w:eastAsia="Calibri" w:hAnsi="Nafees Web Naskh" w:cs="Nafees Web Naskh" w:hint="cs"/>
          <w:szCs w:val="24"/>
          <w:rtl/>
          <w:lang w:bidi="ur-PK"/>
        </w:rPr>
        <w:t xml:space="preserve"> مہربانی رابطہ کریں </w:t>
      </w:r>
      <w:hyperlink r:id="rId18" w:history="1">
        <w:r w:rsidRPr="001F51B2">
          <w:rPr>
            <w:rFonts w:asciiTheme="minorHAnsi" w:eastAsia="Calibri" w:hAnsiTheme="minorHAnsi" w:cstheme="minorHAnsi"/>
            <w:color w:val="1155CC"/>
            <w:szCs w:val="24"/>
            <w:u w:val="single"/>
            <w:lang w:eastAsia="en-CA"/>
          </w:rPr>
          <w:t>DeviceReturns@tdsb.on.ca</w:t>
        </w:r>
      </w:hyperlink>
    </w:p>
    <w:p w14:paraId="79EBE912" w14:textId="77777777" w:rsidR="00DC1810" w:rsidRDefault="00DC1810" w:rsidP="0035060A">
      <w:pPr>
        <w:bidi/>
        <w:spacing w:line="240" w:lineRule="auto"/>
        <w:ind w:left="-283"/>
        <w:rPr>
          <w:rFonts w:ascii="Nafees Web Naskh" w:eastAsia="Calibri" w:hAnsi="Nafees Web Naskh" w:cs="Nafees Web Naskh"/>
          <w:szCs w:val="24"/>
          <w:rtl/>
          <w:lang w:bidi="ur-PK"/>
        </w:rPr>
      </w:pPr>
      <w:r w:rsidRPr="001F51B2">
        <w:rPr>
          <w:rFonts w:ascii="Nafees Web Naskh" w:eastAsia="Calibri" w:hAnsi="Nafees Web Naskh" w:cs="Nafees Web Naskh"/>
          <w:szCs w:val="24"/>
          <w:rtl/>
          <w:lang w:bidi="ur-PK"/>
        </w:rPr>
        <w:t>ہم اس معاملے م</w:t>
      </w:r>
      <w:r w:rsidRPr="001F51B2">
        <w:rPr>
          <w:rFonts w:ascii="Nafees Web Naskh" w:eastAsia="Calibri" w:hAnsi="Nafees Web Naskh" w:cs="Nafees Web Naskh" w:hint="cs"/>
          <w:szCs w:val="24"/>
          <w:rtl/>
          <w:lang w:bidi="ur-PK"/>
        </w:rPr>
        <w:t>ی</w:t>
      </w:r>
      <w:r w:rsidRPr="001F51B2">
        <w:rPr>
          <w:rFonts w:ascii="Nafees Web Naskh" w:eastAsia="Calibri" w:hAnsi="Nafees Web Naskh" w:cs="Nafees Web Naskh" w:hint="eastAsia"/>
          <w:szCs w:val="24"/>
          <w:rtl/>
          <w:lang w:bidi="ur-PK"/>
        </w:rPr>
        <w:t>ں</w:t>
      </w:r>
      <w:r w:rsidRPr="001F51B2">
        <w:rPr>
          <w:rFonts w:ascii="Nafees Web Naskh" w:eastAsia="Calibri" w:hAnsi="Nafees Web Naskh" w:cs="Nafees Web Naskh"/>
          <w:szCs w:val="24"/>
          <w:rtl/>
          <w:lang w:bidi="ur-PK"/>
        </w:rPr>
        <w:t xml:space="preserve"> آپ کے تعاون </w:t>
      </w:r>
      <w:r>
        <w:rPr>
          <w:rFonts w:ascii="Nafees Web Naskh" w:eastAsia="Calibri" w:hAnsi="Nafees Web Naskh" w:cs="Nafees Web Naskh" w:hint="cs"/>
          <w:szCs w:val="24"/>
          <w:rtl/>
          <w:lang w:bidi="ur-PK"/>
        </w:rPr>
        <w:t>کی قدر کرتے</w:t>
      </w:r>
      <w:r w:rsidRPr="001F51B2">
        <w:rPr>
          <w:rFonts w:ascii="Nafees Web Naskh" w:eastAsia="Calibri" w:hAnsi="Nafees Web Naskh" w:cs="Nafees Web Naskh"/>
          <w:szCs w:val="24"/>
          <w:rtl/>
          <w:lang w:bidi="ur-PK"/>
        </w:rPr>
        <w:t xml:space="preserve"> ہ</w:t>
      </w:r>
      <w:r w:rsidRPr="001F51B2">
        <w:rPr>
          <w:rFonts w:ascii="Nafees Web Naskh" w:eastAsia="Calibri" w:hAnsi="Nafees Web Naskh" w:cs="Nafees Web Naskh" w:hint="cs"/>
          <w:szCs w:val="24"/>
          <w:rtl/>
          <w:lang w:bidi="ur-PK"/>
        </w:rPr>
        <w:t>ی</w:t>
      </w:r>
      <w:r w:rsidRPr="001F51B2">
        <w:rPr>
          <w:rFonts w:ascii="Nafees Web Naskh" w:eastAsia="Calibri" w:hAnsi="Nafees Web Naskh" w:cs="Nafees Web Naskh" w:hint="eastAsia"/>
          <w:szCs w:val="24"/>
          <w:rtl/>
          <w:lang w:bidi="ur-PK"/>
        </w:rPr>
        <w:t>ں</w:t>
      </w:r>
      <w:r w:rsidRPr="001F51B2">
        <w:rPr>
          <w:rFonts w:ascii="Nafees Web Naskh" w:eastAsia="Calibri" w:hAnsi="Nafees Web Naskh" w:cs="Nafees Web Naskh"/>
          <w:szCs w:val="24"/>
          <w:rtl/>
          <w:lang w:bidi="ur-PK"/>
        </w:rPr>
        <w:t xml:space="preserve">۔ </w:t>
      </w:r>
      <w:r>
        <w:rPr>
          <w:rFonts w:ascii="Nafees Web Naskh" w:eastAsia="Calibri" w:hAnsi="Nafees Web Naskh" w:cs="Nafees Web Naskh" w:hint="cs"/>
          <w:szCs w:val="24"/>
          <w:rtl/>
          <w:lang w:bidi="ur-PK"/>
        </w:rPr>
        <w:t xml:space="preserve"> آپ کا </w:t>
      </w:r>
      <w:proofErr w:type="spellStart"/>
      <w:r w:rsidRPr="001F51B2">
        <w:rPr>
          <w:rFonts w:ascii="Nafees Web Naskh" w:eastAsia="Calibri" w:hAnsi="Nafees Web Naskh" w:cs="Nafees Web Naskh"/>
          <w:szCs w:val="24"/>
          <w:rtl/>
          <w:lang w:bidi="ur-PK"/>
        </w:rPr>
        <w:t>شکر</w:t>
      </w:r>
      <w:r w:rsidRPr="001F51B2">
        <w:rPr>
          <w:rFonts w:ascii="Nafees Web Naskh" w:eastAsia="Calibri" w:hAnsi="Nafees Web Naskh" w:cs="Nafees Web Naskh" w:hint="cs"/>
          <w:szCs w:val="24"/>
          <w:rtl/>
          <w:lang w:bidi="ur-PK"/>
        </w:rPr>
        <w:t>ی</w:t>
      </w:r>
      <w:r w:rsidRPr="001F51B2">
        <w:rPr>
          <w:rFonts w:ascii="Nafees Web Naskh" w:eastAsia="Calibri" w:hAnsi="Nafees Web Naskh" w:cs="Nafees Web Naskh" w:hint="eastAsia"/>
          <w:szCs w:val="24"/>
          <w:rtl/>
          <w:lang w:bidi="ur-PK"/>
        </w:rPr>
        <w:t>ہ</w:t>
      </w:r>
      <w:proofErr w:type="spellEnd"/>
      <w:r>
        <w:rPr>
          <w:rFonts w:ascii="Nafees Web Naskh" w:eastAsia="Calibri" w:hAnsi="Nafees Web Naskh" w:cs="Nafees Web Naskh" w:hint="cs"/>
          <w:szCs w:val="24"/>
          <w:rtl/>
          <w:lang w:bidi="ur-PK"/>
        </w:rPr>
        <w:t>۔</w:t>
      </w:r>
    </w:p>
    <w:p w14:paraId="00234A3A" w14:textId="77777777" w:rsidR="00DC1810" w:rsidRDefault="00DC1810" w:rsidP="00DC1810">
      <w:pPr>
        <w:bidi/>
        <w:spacing w:line="240" w:lineRule="auto"/>
        <w:ind w:left="-283"/>
        <w:rPr>
          <w:rFonts w:ascii="Nafees Web Naskh" w:eastAsia="Calibri" w:hAnsi="Nafees Web Naskh" w:cs="Nafees Web Naskh"/>
          <w:szCs w:val="24"/>
          <w:rtl/>
          <w:lang w:bidi="ur-PK"/>
        </w:rPr>
      </w:pPr>
    </w:p>
    <w:p w14:paraId="7CA36B36" w14:textId="77777777" w:rsidR="00DC1810" w:rsidRDefault="00DC1810" w:rsidP="00DC1810">
      <w:pPr>
        <w:bidi/>
        <w:spacing w:line="240" w:lineRule="auto"/>
        <w:ind w:left="-283"/>
        <w:rPr>
          <w:rFonts w:ascii="Nafees Web Naskh" w:eastAsia="Calibri" w:hAnsi="Nafees Web Naskh" w:cs="Nafees Web Naskh"/>
          <w:szCs w:val="24"/>
          <w:rtl/>
          <w:lang w:bidi="ur-PK"/>
        </w:rPr>
      </w:pPr>
    </w:p>
    <w:p w14:paraId="601784E7" w14:textId="455EF4B8" w:rsidR="008D16A6" w:rsidRDefault="00065783" w:rsidP="00DC1810">
      <w:pPr>
        <w:bidi/>
        <w:spacing w:line="240" w:lineRule="auto"/>
        <w:ind w:left="-283"/>
        <w:rPr>
          <w:rFonts w:ascii="Nafees Web Naskh" w:eastAsia="Calibri" w:hAnsi="Nafees Web Naskh" w:cs="Nafees Web Naskh"/>
          <w:rtl/>
          <w:lang w:bidi="ur-PK"/>
        </w:rPr>
      </w:pPr>
      <w:r w:rsidRPr="00270D3D">
        <w:rPr>
          <w:rFonts w:cs="Arial"/>
        </w:rPr>
        <w:br/>
      </w:r>
      <w:r w:rsidRPr="00270D3D">
        <w:rPr>
          <w:rFonts w:cs="Arial"/>
        </w:rPr>
        <w:br/>
      </w:r>
      <w:r w:rsidR="00DC1810" w:rsidRPr="00DC1810">
        <w:rPr>
          <w:rFonts w:ascii="Nafees Web Naskh" w:eastAsia="Calibri" w:hAnsi="Nafees Web Naskh" w:cs="Nafees Web Naskh"/>
          <w:b/>
          <w:bCs/>
          <w:color w:val="F79646"/>
          <w:szCs w:val="24"/>
          <w:rtl/>
        </w:rPr>
        <w:t>ورچوئل اسکول ک</w:t>
      </w:r>
      <w:r w:rsidR="00DC1810" w:rsidRPr="00DC1810">
        <w:rPr>
          <w:rFonts w:ascii="Nafees Web Naskh" w:eastAsia="Calibri" w:hAnsi="Nafees Web Naskh" w:cs="Nafees Web Naskh" w:hint="cs"/>
          <w:b/>
          <w:bCs/>
          <w:color w:val="F79646"/>
          <w:szCs w:val="24"/>
          <w:rtl/>
        </w:rPr>
        <w:t>ی</w:t>
      </w:r>
      <w:r w:rsidR="00DC1810" w:rsidRPr="00DC1810">
        <w:rPr>
          <w:rFonts w:ascii="Nafees Web Naskh" w:eastAsia="Calibri" w:hAnsi="Nafees Web Naskh" w:cs="Nafees Web Naskh"/>
          <w:b/>
          <w:bCs/>
          <w:color w:val="F79646"/>
          <w:szCs w:val="24"/>
          <w:rtl/>
        </w:rPr>
        <w:t xml:space="preserve"> عظ</w:t>
      </w:r>
      <w:r w:rsidR="00DC1810" w:rsidRPr="00DC1810">
        <w:rPr>
          <w:rFonts w:ascii="Nafees Web Naskh" w:eastAsia="Calibri" w:hAnsi="Nafees Web Naskh" w:cs="Nafees Web Naskh" w:hint="cs"/>
          <w:b/>
          <w:bCs/>
          <w:color w:val="F79646"/>
          <w:szCs w:val="24"/>
          <w:rtl/>
        </w:rPr>
        <w:t>ی</w:t>
      </w:r>
      <w:r w:rsidR="00DC1810" w:rsidRPr="00DC1810">
        <w:rPr>
          <w:rFonts w:ascii="Nafees Web Naskh" w:eastAsia="Calibri" w:hAnsi="Nafees Web Naskh" w:cs="Nafees Web Naskh" w:hint="eastAsia"/>
          <w:b/>
          <w:bCs/>
          <w:color w:val="F79646"/>
          <w:szCs w:val="24"/>
          <w:rtl/>
        </w:rPr>
        <w:t>م</w:t>
      </w:r>
      <w:r w:rsidR="00DC1810" w:rsidRPr="00DC1810">
        <w:rPr>
          <w:rFonts w:ascii="Nafees Web Naskh" w:eastAsia="Calibri" w:hAnsi="Nafees Web Naskh" w:cs="Nafees Web Naskh"/>
          <w:b/>
          <w:bCs/>
          <w:color w:val="F79646"/>
          <w:szCs w:val="24"/>
          <w:rtl/>
        </w:rPr>
        <w:t xml:space="preserve"> تر</w:t>
      </w:r>
      <w:r w:rsidR="00DC1810" w:rsidRPr="00DC1810">
        <w:rPr>
          <w:rFonts w:ascii="Nafees Web Naskh" w:eastAsia="Calibri" w:hAnsi="Nafees Web Naskh" w:cs="Nafees Web Naskh" w:hint="cs"/>
          <w:b/>
          <w:bCs/>
          <w:color w:val="F79646"/>
          <w:szCs w:val="24"/>
          <w:rtl/>
        </w:rPr>
        <w:t>ی</w:t>
      </w:r>
      <w:r w:rsidR="00DC1810" w:rsidRPr="00DC1810">
        <w:rPr>
          <w:rFonts w:ascii="Nafees Web Naskh" w:eastAsia="Calibri" w:hAnsi="Nafees Web Naskh" w:cs="Nafees Web Naskh" w:hint="eastAsia"/>
          <w:b/>
          <w:bCs/>
          <w:color w:val="F79646"/>
          <w:szCs w:val="24"/>
          <w:rtl/>
        </w:rPr>
        <w:t>ن</w:t>
      </w:r>
      <w:r w:rsidR="00DC1810" w:rsidRPr="00DC1810">
        <w:rPr>
          <w:rFonts w:ascii="Nafees Web Naskh" w:eastAsia="Calibri" w:hAnsi="Nafees Web Naskh" w:cs="Nafees Web Naskh"/>
          <w:b/>
          <w:bCs/>
          <w:color w:val="F79646"/>
          <w:szCs w:val="24"/>
          <w:rtl/>
        </w:rPr>
        <w:t xml:space="preserve"> کام</w:t>
      </w:r>
      <w:r w:rsidR="00DC1810" w:rsidRPr="00DC1810">
        <w:rPr>
          <w:rFonts w:ascii="Nafees Web Naskh" w:eastAsia="Calibri" w:hAnsi="Nafees Web Naskh" w:cs="Nafees Web Naskh" w:hint="cs"/>
          <w:b/>
          <w:bCs/>
          <w:color w:val="F79646"/>
          <w:szCs w:val="24"/>
          <w:rtl/>
        </w:rPr>
        <w:t>ی</w:t>
      </w:r>
      <w:r w:rsidR="00DC1810" w:rsidRPr="00DC1810">
        <w:rPr>
          <w:rFonts w:ascii="Nafees Web Naskh" w:eastAsia="Calibri" w:hAnsi="Nafees Web Naskh" w:cs="Nafees Web Naskh" w:hint="eastAsia"/>
          <w:b/>
          <w:bCs/>
          <w:color w:val="F79646"/>
          <w:szCs w:val="24"/>
          <w:rtl/>
        </w:rPr>
        <w:t>اب</w:t>
      </w:r>
      <w:r w:rsidR="00DC1810" w:rsidRPr="00DC1810">
        <w:rPr>
          <w:rFonts w:ascii="Nafees Web Naskh" w:eastAsia="Calibri" w:hAnsi="Nafees Web Naskh" w:cs="Nafees Web Naskh" w:hint="cs"/>
          <w:b/>
          <w:bCs/>
          <w:color w:val="F79646"/>
          <w:szCs w:val="24"/>
          <w:rtl/>
        </w:rPr>
        <w:t>ی</w:t>
      </w:r>
      <w:r w:rsidR="00DC1810" w:rsidRPr="00DC1810">
        <w:rPr>
          <w:rFonts w:ascii="Nafees Web Naskh" w:eastAsia="Calibri" w:hAnsi="Nafees Web Naskh" w:cs="Nafees Web Naskh" w:hint="eastAsia"/>
          <w:b/>
          <w:bCs/>
          <w:color w:val="F79646"/>
          <w:szCs w:val="24"/>
          <w:rtl/>
        </w:rPr>
        <w:t>اں</w:t>
      </w:r>
      <w:r w:rsidR="004767D1" w:rsidRPr="00270D3D">
        <w:rPr>
          <w:rFonts w:cs="Arial"/>
          <w:b/>
          <w:bCs/>
          <w:color w:val="F79646" w:themeColor="accent6"/>
          <w:bdr w:val="none" w:sz="0" w:space="0" w:color="auto" w:frame="1"/>
          <w:shd w:val="clear" w:color="auto" w:fill="FFFFFF"/>
        </w:rPr>
        <w:br/>
      </w:r>
      <w:r w:rsidR="004767D1" w:rsidRPr="00270D3D">
        <w:rPr>
          <w:rFonts w:cs="Arial"/>
          <w:b/>
          <w:bCs/>
          <w:color w:val="F79646" w:themeColor="accent6"/>
          <w:bdr w:val="none" w:sz="0" w:space="0" w:color="auto" w:frame="1"/>
          <w:shd w:val="clear" w:color="auto" w:fill="FFFFFF"/>
        </w:rPr>
        <w:br/>
      </w:r>
      <w:r w:rsidR="00E5516A" w:rsidRPr="00E5516A">
        <w:rPr>
          <w:rFonts w:ascii="Nafees Web Naskh" w:eastAsia="Calibri" w:hAnsi="Nafees Web Naskh" w:cs="Nafees Web Naskh"/>
          <w:szCs w:val="24"/>
          <w:rtl/>
          <w:lang w:bidi="ur-PK"/>
        </w:rPr>
        <w:t>مئ</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szCs w:val="24"/>
          <w:rtl/>
          <w:lang w:bidi="ur-PK"/>
        </w:rPr>
        <w:t xml:space="preserve"> کے دوران، </w:t>
      </w:r>
      <w:proofErr w:type="spellStart"/>
      <w:r w:rsidR="00E5516A" w:rsidRPr="00E5516A">
        <w:rPr>
          <w:rFonts w:ascii="Nafees Web Naskh" w:eastAsia="Calibri" w:hAnsi="Nafees Web Naskh" w:cs="Nafees Web Naskh"/>
          <w:szCs w:val="24"/>
          <w:rtl/>
          <w:lang w:bidi="ur-PK"/>
        </w:rPr>
        <w:t>ورچوئل</w:t>
      </w:r>
      <w:proofErr w:type="spellEnd"/>
      <w:r w:rsidR="00E5516A" w:rsidRPr="00E5516A">
        <w:rPr>
          <w:rFonts w:ascii="Nafees Web Naskh" w:eastAsia="Calibri" w:hAnsi="Nafees Web Naskh" w:cs="Nafees Web Naskh"/>
          <w:szCs w:val="24"/>
          <w:rtl/>
          <w:lang w:bidi="ur-PK"/>
        </w:rPr>
        <w:t xml:space="preserve"> اسکول کے اساتذہ ک</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szCs w:val="24"/>
          <w:rtl/>
          <w:lang w:bidi="ur-PK"/>
        </w:rPr>
        <w:t xml:space="preserve"> ا</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hint="eastAsia"/>
          <w:szCs w:val="24"/>
          <w:rtl/>
          <w:lang w:bidi="ur-PK"/>
        </w:rPr>
        <w:t>ک</w:t>
      </w:r>
      <w:r w:rsidR="00E5516A" w:rsidRPr="00E5516A">
        <w:rPr>
          <w:rFonts w:ascii="Nafees Web Naskh" w:eastAsia="Calibri" w:hAnsi="Nafees Web Naskh" w:cs="Nafees Web Naskh"/>
          <w:szCs w:val="24"/>
          <w:rtl/>
          <w:lang w:bidi="ur-PK"/>
        </w:rPr>
        <w:t xml:space="preserve"> ٹ</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hint="eastAsia"/>
          <w:szCs w:val="24"/>
          <w:rtl/>
          <w:lang w:bidi="ur-PK"/>
        </w:rPr>
        <w:t>م</w:t>
      </w:r>
      <w:r w:rsidR="00E5516A" w:rsidRPr="00E5516A">
        <w:rPr>
          <w:rFonts w:ascii="Nafees Web Naskh" w:eastAsia="Calibri" w:hAnsi="Nafees Web Naskh" w:cs="Nafees Web Naskh"/>
          <w:szCs w:val="24"/>
          <w:rtl/>
          <w:lang w:bidi="ur-PK"/>
        </w:rPr>
        <w:t xml:space="preserve"> </w:t>
      </w:r>
      <w:proofErr w:type="spellStart"/>
      <w:r w:rsidR="00E5516A" w:rsidRPr="00E5516A">
        <w:rPr>
          <w:rFonts w:ascii="Nafees Web Naskh" w:eastAsia="Calibri" w:hAnsi="Nafees Web Naskh" w:cs="Nafees Web Naskh"/>
          <w:szCs w:val="24"/>
          <w:rtl/>
          <w:lang w:bidi="ur-PK"/>
        </w:rPr>
        <w:t>طلباءکے</w:t>
      </w:r>
      <w:proofErr w:type="spellEnd"/>
      <w:r w:rsidR="00E5516A" w:rsidRPr="00E5516A">
        <w:rPr>
          <w:rFonts w:ascii="Nafees Web Naskh" w:eastAsia="Calibri" w:hAnsi="Nafees Web Naskh" w:cs="Nafees Web Naskh"/>
          <w:szCs w:val="24"/>
          <w:rtl/>
          <w:lang w:bidi="ur-PK"/>
        </w:rPr>
        <w:t xml:space="preserve"> کام ک</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szCs w:val="24"/>
          <w:rtl/>
          <w:lang w:bidi="ur-PK"/>
        </w:rPr>
        <w:t xml:space="preserve"> سرگرم</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hint="eastAsia"/>
          <w:szCs w:val="24"/>
          <w:rtl/>
          <w:lang w:bidi="ur-PK"/>
        </w:rPr>
        <w:t>وں،</w:t>
      </w:r>
      <w:r w:rsidR="00E5516A" w:rsidRPr="00E5516A">
        <w:rPr>
          <w:rFonts w:ascii="Nafees Web Naskh" w:eastAsia="Calibri" w:hAnsi="Nafees Web Naskh" w:cs="Nafees Web Naskh"/>
          <w:szCs w:val="24"/>
          <w:rtl/>
          <w:lang w:bidi="ur-PK"/>
        </w:rPr>
        <w:t xml:space="preserve"> منصوبوں اور </w:t>
      </w:r>
      <w:proofErr w:type="spellStart"/>
      <w:r w:rsidR="00E5516A" w:rsidRPr="00E5516A">
        <w:rPr>
          <w:rFonts w:ascii="Nafees Web Naskh" w:eastAsia="Calibri" w:hAnsi="Nafees Web Naskh" w:cs="Nafees Web Naskh"/>
          <w:szCs w:val="24"/>
          <w:rtl/>
          <w:lang w:bidi="ur-PK"/>
        </w:rPr>
        <w:t>نمونےکا</w:t>
      </w:r>
      <w:proofErr w:type="spellEnd"/>
      <w:r w:rsidR="00E5516A" w:rsidRPr="00E5516A">
        <w:rPr>
          <w:rFonts w:ascii="Nafees Web Naskh" w:eastAsia="Calibri" w:hAnsi="Nafees Web Naskh" w:cs="Nafees Web Naskh"/>
          <w:szCs w:val="24"/>
          <w:rtl/>
          <w:lang w:bidi="ur-PK"/>
        </w:rPr>
        <w:t xml:space="preserve"> ا</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hint="eastAsia"/>
          <w:szCs w:val="24"/>
          <w:rtl/>
          <w:lang w:bidi="ur-PK"/>
        </w:rPr>
        <w:t>ک</w:t>
      </w:r>
      <w:r w:rsidR="00E5516A" w:rsidRPr="00E5516A">
        <w:rPr>
          <w:rFonts w:ascii="Nafees Web Naskh" w:eastAsia="Calibri" w:hAnsi="Nafees Web Naskh" w:cs="Nafees Web Naskh"/>
          <w:szCs w:val="24"/>
          <w:rtl/>
          <w:lang w:bidi="ur-PK"/>
        </w:rPr>
        <w:t xml:space="preserve"> مجموعہ </w:t>
      </w:r>
      <w:proofErr w:type="spellStart"/>
      <w:r w:rsidR="00E5516A" w:rsidRPr="00E5516A">
        <w:rPr>
          <w:rFonts w:ascii="Nafees Web Naskh" w:eastAsia="Calibri" w:hAnsi="Nafees Web Naskh" w:cs="Nafees Web Naskh"/>
          <w:szCs w:val="24"/>
          <w:rtl/>
          <w:lang w:bidi="ur-PK"/>
        </w:rPr>
        <w:t>ت</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hint="eastAsia"/>
          <w:szCs w:val="24"/>
          <w:rtl/>
          <w:lang w:bidi="ur-PK"/>
        </w:rPr>
        <w:t>ارکرنے</w:t>
      </w:r>
      <w:proofErr w:type="spellEnd"/>
      <w:r w:rsidR="00E5516A" w:rsidRPr="00E5516A">
        <w:rPr>
          <w:rFonts w:ascii="Nafees Web Naskh" w:eastAsia="Calibri" w:hAnsi="Nafees Web Naskh" w:cs="Nafees Web Naskh"/>
          <w:szCs w:val="24"/>
          <w:rtl/>
          <w:lang w:bidi="ur-PK"/>
        </w:rPr>
        <w:t xml:space="preserve"> </w:t>
      </w:r>
      <w:proofErr w:type="spellStart"/>
      <w:r w:rsidR="00E5516A" w:rsidRPr="00E5516A">
        <w:rPr>
          <w:rFonts w:ascii="Nafees Web Naskh" w:eastAsia="Calibri" w:hAnsi="Nafees Web Naskh" w:cs="Nafees Web Naskh"/>
          <w:szCs w:val="24"/>
          <w:rtl/>
          <w:lang w:bidi="ur-PK"/>
        </w:rPr>
        <w:t>ک</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hint="eastAsia"/>
          <w:szCs w:val="24"/>
          <w:rtl/>
          <w:lang w:bidi="ur-PK"/>
        </w:rPr>
        <w:t>لئے</w:t>
      </w:r>
      <w:proofErr w:type="spellEnd"/>
      <w:r w:rsidR="00E5516A" w:rsidRPr="00E5516A">
        <w:rPr>
          <w:rFonts w:ascii="Nafees Web Naskh" w:eastAsia="Calibri" w:hAnsi="Nafees Web Naskh" w:cs="Nafees Web Naskh"/>
          <w:szCs w:val="24"/>
          <w:rtl/>
          <w:lang w:bidi="ur-PK"/>
        </w:rPr>
        <w:t xml:space="preserve"> اکٹھ</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szCs w:val="24"/>
          <w:rtl/>
          <w:lang w:bidi="ur-PK"/>
        </w:rPr>
        <w:t xml:space="preserve"> ہوئ</w:t>
      </w:r>
      <w:r w:rsidR="00E5516A" w:rsidRPr="00E5516A">
        <w:rPr>
          <w:rFonts w:ascii="Nafees Web Naskh" w:eastAsia="Calibri" w:hAnsi="Nafees Web Naskh" w:cs="Nafees Web Naskh" w:hint="cs"/>
          <w:szCs w:val="24"/>
          <w:rtl/>
          <w:lang w:bidi="ur-PK"/>
        </w:rPr>
        <w:t>ی</w:t>
      </w:r>
      <w:r w:rsidR="00E5516A" w:rsidRPr="00E5516A">
        <w:rPr>
          <w:rFonts w:ascii="Nafees Web Naskh" w:eastAsia="Calibri" w:hAnsi="Nafees Web Naskh" w:cs="Nafees Web Naskh"/>
          <w:szCs w:val="24"/>
          <w:rtl/>
          <w:lang w:bidi="ur-PK"/>
        </w:rPr>
        <w:t>۔</w:t>
      </w:r>
    </w:p>
    <w:p w14:paraId="1BF2FF84" w14:textId="4A82BF48" w:rsidR="00065783" w:rsidRPr="00270D3D" w:rsidRDefault="00A81607" w:rsidP="00A64C76">
      <w:pPr>
        <w:pStyle w:val="NormalWeb"/>
        <w:bidi/>
        <w:spacing w:before="0" w:beforeAutospacing="0" w:after="240" w:afterAutospacing="0"/>
        <w:ind w:left="-288"/>
        <w:rPr>
          <w:rFonts w:ascii="Arial" w:hAnsi="Arial" w:cs="Arial"/>
        </w:rPr>
      </w:pPr>
      <w:hyperlink r:id="rId19" w:history="1">
        <w:r w:rsidR="001F070A" w:rsidRPr="001F070A">
          <w:rPr>
            <w:rFonts w:ascii="Nafees Web Naskh" w:eastAsia="Calibri" w:hAnsi="Nafees Web Naskh" w:cs="Nafees Web Naskh" w:hint="cs"/>
            <w:color w:val="1155CC"/>
            <w:u w:val="single"/>
            <w:rtl/>
            <w:lang w:eastAsia="en-US" w:bidi="ur-PK"/>
          </w:rPr>
          <w:t>ٹی ڈی ایس بی وی ایس گریٹیسٹ ہ</w:t>
        </w:r>
        <w:r w:rsidR="00A87952">
          <w:rPr>
            <w:rFonts w:ascii="Nafees Web Naskh" w:eastAsia="Calibri" w:hAnsi="Nafees Web Naskh" w:cs="Nafees Web Naskh" w:hint="cs"/>
            <w:color w:val="1155CC"/>
            <w:u w:val="single"/>
            <w:rtl/>
            <w:lang w:eastAsia="en-US" w:bidi="ur-PK"/>
          </w:rPr>
          <w:t>ِ</w:t>
        </w:r>
        <w:r w:rsidR="001F070A" w:rsidRPr="001F070A">
          <w:rPr>
            <w:rFonts w:ascii="Nafees Web Naskh" w:eastAsia="Calibri" w:hAnsi="Nafees Web Naskh" w:cs="Nafees Web Naskh" w:hint="cs"/>
            <w:color w:val="1155CC"/>
            <w:u w:val="single"/>
            <w:rtl/>
            <w:lang w:eastAsia="en-US" w:bidi="ur-PK"/>
          </w:rPr>
          <w:t>ٹس</w:t>
        </w:r>
      </w:hyperlink>
      <w:r w:rsidR="001F070A" w:rsidRPr="001F070A">
        <w:rPr>
          <w:rFonts w:ascii="Nafees Web Naskh" w:eastAsia="Calibri" w:hAnsi="Nafees Web Naskh" w:cs="Nafees Web Naskh" w:hint="cs"/>
          <w:rtl/>
          <w:lang w:eastAsia="en-US" w:bidi="ur-PK"/>
        </w:rPr>
        <w:t xml:space="preserve"> </w:t>
      </w:r>
      <w:proofErr w:type="spellStart"/>
      <w:r w:rsidR="001F070A" w:rsidRPr="001F070A">
        <w:rPr>
          <w:rFonts w:ascii="Nafees Web Naskh" w:eastAsia="Calibri" w:hAnsi="Nafees Web Naskh" w:cs="Nafees Web Naskh" w:hint="cs"/>
          <w:rtl/>
          <w:lang w:eastAsia="en-US" w:bidi="ur-PK"/>
        </w:rPr>
        <w:t>ورچوئل</w:t>
      </w:r>
      <w:proofErr w:type="spellEnd"/>
      <w:r w:rsidR="001F070A" w:rsidRPr="001F070A">
        <w:rPr>
          <w:rFonts w:ascii="Nafees Web Naskh" w:eastAsia="Calibri" w:hAnsi="Nafees Web Naskh" w:cs="Nafees Web Naskh" w:hint="cs"/>
          <w:rtl/>
          <w:lang w:eastAsia="en-US" w:bidi="ur-PK"/>
        </w:rPr>
        <w:t xml:space="preserve"> اسکول </w:t>
      </w:r>
      <w:r w:rsidR="001F070A" w:rsidRPr="001F070A">
        <w:rPr>
          <w:rFonts w:ascii="Calibri" w:eastAsia="Calibri" w:hAnsi="Calibri" w:cs="Calibri"/>
          <w:lang w:eastAsia="en-US" w:bidi="ur-PK"/>
        </w:rPr>
        <w:t>K-8</w:t>
      </w:r>
      <w:r w:rsidR="001F070A" w:rsidRPr="001F070A">
        <w:rPr>
          <w:rFonts w:ascii="Nafees Web Naskh" w:eastAsia="Calibri" w:hAnsi="Nafees Web Naskh" w:cs="Nafees Web Naskh" w:hint="cs"/>
          <w:rtl/>
          <w:lang w:eastAsia="en-US" w:bidi="ur-PK"/>
        </w:rPr>
        <w:t xml:space="preserve">کے </w:t>
      </w:r>
      <w:proofErr w:type="spellStart"/>
      <w:r w:rsidR="001F070A" w:rsidRPr="001F070A">
        <w:rPr>
          <w:rFonts w:ascii="Nafees Web Naskh" w:eastAsia="Calibri" w:hAnsi="Nafees Web Naskh" w:cs="Nafees Web Naskh" w:hint="cs"/>
          <w:rtl/>
          <w:lang w:eastAsia="en-US" w:bidi="ur-PK"/>
        </w:rPr>
        <w:t>طلباء</w:t>
      </w:r>
      <w:proofErr w:type="spellEnd"/>
      <w:r w:rsidR="001F070A" w:rsidRPr="001F070A">
        <w:rPr>
          <w:rFonts w:ascii="Nafees Web Naskh" w:eastAsia="Calibri" w:hAnsi="Nafees Web Naskh" w:cs="Nafees Web Naskh" w:hint="cs"/>
          <w:rtl/>
          <w:lang w:eastAsia="en-US" w:bidi="ur-PK"/>
        </w:rPr>
        <w:t xml:space="preserve"> اور اساتذہ </w:t>
      </w:r>
      <w:proofErr w:type="spellStart"/>
      <w:r w:rsidR="001F070A" w:rsidRPr="001F070A">
        <w:rPr>
          <w:rFonts w:ascii="Nafees Web Naskh" w:eastAsia="Calibri" w:hAnsi="Nafees Web Naskh" w:cs="Nafees Web Naskh" w:hint="cs"/>
          <w:rtl/>
          <w:lang w:eastAsia="en-US" w:bidi="ur-PK"/>
        </w:rPr>
        <w:t>کیلئے</w:t>
      </w:r>
      <w:proofErr w:type="spellEnd"/>
      <w:r w:rsidR="001F070A" w:rsidRPr="001F070A">
        <w:rPr>
          <w:rFonts w:ascii="Nafees Web Naskh" w:eastAsia="Calibri" w:hAnsi="Nafees Web Naskh" w:cs="Nafees Web Naskh" w:hint="cs"/>
          <w:rtl/>
          <w:lang w:eastAsia="en-US" w:bidi="ur-PK"/>
        </w:rPr>
        <w:t xml:space="preserve"> </w:t>
      </w:r>
      <w:proofErr w:type="spellStart"/>
      <w:r w:rsidR="001F070A" w:rsidRPr="001F070A">
        <w:rPr>
          <w:rFonts w:ascii="Nafees Web Naskh" w:eastAsia="Calibri" w:hAnsi="Nafees Web Naskh" w:cs="Nafees Web Naskh" w:hint="cs"/>
          <w:rtl/>
          <w:lang w:eastAsia="en-US" w:bidi="ur-PK"/>
        </w:rPr>
        <w:t>سیکھنےکے</w:t>
      </w:r>
      <w:proofErr w:type="spellEnd"/>
      <w:r w:rsidR="001F070A" w:rsidRPr="001F070A">
        <w:rPr>
          <w:rFonts w:ascii="Nafees Web Naskh" w:eastAsia="Calibri" w:hAnsi="Nafees Web Naskh" w:cs="Nafees Web Naskh" w:hint="cs"/>
          <w:rtl/>
          <w:lang w:eastAsia="en-US" w:bidi="ur-PK"/>
        </w:rPr>
        <w:t xml:space="preserve"> </w:t>
      </w:r>
      <w:proofErr w:type="spellStart"/>
      <w:r w:rsidR="001F070A" w:rsidRPr="001F070A">
        <w:rPr>
          <w:rFonts w:ascii="Nafees Web Naskh" w:eastAsia="Calibri" w:hAnsi="Nafees Web Naskh" w:cs="Nafees Web Naskh" w:hint="cs"/>
          <w:rtl/>
          <w:lang w:eastAsia="en-US" w:bidi="ur-PK"/>
        </w:rPr>
        <w:t>سفرکی</w:t>
      </w:r>
      <w:proofErr w:type="spellEnd"/>
      <w:r w:rsidR="001F070A" w:rsidRPr="001F070A">
        <w:rPr>
          <w:rFonts w:ascii="Nafees Web Naskh" w:eastAsia="Calibri" w:hAnsi="Nafees Web Naskh" w:cs="Nafees Web Naskh" w:hint="cs"/>
          <w:rtl/>
          <w:lang w:eastAsia="en-US" w:bidi="ur-PK"/>
        </w:rPr>
        <w:t xml:space="preserve"> عکاسی کرتا ہے اور بہت سے اساتذہ کے حیرت انگیز عزم کا مظاہرہ کرتا </w:t>
      </w:r>
      <w:proofErr w:type="spellStart"/>
      <w:r w:rsidR="001F070A" w:rsidRPr="001F070A">
        <w:rPr>
          <w:rFonts w:ascii="Nafees Web Naskh" w:eastAsia="Calibri" w:hAnsi="Nafees Web Naskh" w:cs="Nafees Web Naskh" w:hint="cs"/>
          <w:rtl/>
          <w:lang w:eastAsia="en-US" w:bidi="ur-PK"/>
        </w:rPr>
        <w:t>ہےکہ</w:t>
      </w:r>
      <w:proofErr w:type="spellEnd"/>
      <w:r w:rsidR="001F070A" w:rsidRPr="001F070A">
        <w:rPr>
          <w:rFonts w:ascii="Nafees Web Naskh" w:eastAsia="Calibri" w:hAnsi="Nafees Web Naskh" w:cs="Nafees Web Naskh" w:hint="cs"/>
          <w:rtl/>
          <w:lang w:eastAsia="en-US" w:bidi="ur-PK"/>
        </w:rPr>
        <w:t xml:space="preserve"> وہ نئی تعلیم کو </w:t>
      </w:r>
      <w:proofErr w:type="spellStart"/>
      <w:r w:rsidR="001F070A" w:rsidRPr="001F070A">
        <w:rPr>
          <w:rFonts w:ascii="Nafees Web Naskh" w:eastAsia="Calibri" w:hAnsi="Nafees Web Naskh" w:cs="Nafees Web Naskh" w:hint="cs"/>
          <w:rtl/>
          <w:lang w:eastAsia="en-US" w:bidi="ur-PK"/>
        </w:rPr>
        <w:t>دُوری</w:t>
      </w:r>
      <w:proofErr w:type="spellEnd"/>
      <w:r w:rsidR="001F070A" w:rsidRPr="001F070A">
        <w:rPr>
          <w:rFonts w:ascii="Nafees Web Naskh" w:eastAsia="Calibri" w:hAnsi="Nafees Web Naskh" w:cs="Nafees Web Naskh" w:hint="cs"/>
          <w:rtl/>
          <w:lang w:eastAsia="en-US" w:bidi="ur-PK"/>
        </w:rPr>
        <w:t xml:space="preserve"> سے </w:t>
      </w:r>
      <w:proofErr w:type="spellStart"/>
      <w:r w:rsidR="001F070A" w:rsidRPr="001F070A">
        <w:rPr>
          <w:rFonts w:ascii="Nafees Web Naskh" w:eastAsia="Calibri" w:hAnsi="Nafees Web Naskh" w:cs="Nafees Web Naskh" w:hint="cs"/>
          <w:rtl/>
          <w:lang w:eastAsia="en-US" w:bidi="ur-PK"/>
        </w:rPr>
        <w:t>جدّت</w:t>
      </w:r>
      <w:proofErr w:type="spellEnd"/>
      <w:r w:rsidR="001F070A" w:rsidRPr="001F070A">
        <w:rPr>
          <w:rFonts w:ascii="Nafees Web Naskh" w:eastAsia="Calibri" w:hAnsi="Nafees Web Naskh" w:cs="Nafees Web Naskh" w:hint="cs"/>
          <w:rtl/>
          <w:lang w:eastAsia="en-US" w:bidi="ur-PK"/>
        </w:rPr>
        <w:t xml:space="preserve"> کے ساتھ تخلیق کریں۔ </w:t>
      </w:r>
      <w:r w:rsidR="001F070A" w:rsidRPr="001F070A">
        <w:rPr>
          <w:rFonts w:ascii="Nafees Web Naskh" w:eastAsia="Calibri" w:hAnsi="Nafees Web Naskh" w:cs="Nafees Web Naskh"/>
          <w:rtl/>
          <w:lang w:eastAsia="en-US" w:bidi="ur-PK"/>
        </w:rPr>
        <w:t>اس ٹ</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ڈ</w:t>
      </w:r>
      <w:r w:rsidR="001F070A" w:rsidRPr="001F070A">
        <w:rPr>
          <w:rFonts w:ascii="Nafees Web Naskh" w:eastAsia="Calibri" w:hAnsi="Nafees Web Naskh" w:cs="Nafees Web Naskh" w:hint="cs"/>
          <w:rtl/>
          <w:lang w:eastAsia="en-US" w:bidi="ur-PK"/>
        </w:rPr>
        <w:t>ی</w:t>
      </w:r>
      <w:proofErr w:type="spellEnd"/>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ا</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س</w:t>
      </w:r>
      <w:proofErr w:type="spellEnd"/>
      <w:r w:rsidR="001F070A" w:rsidRPr="001F070A">
        <w:rPr>
          <w:rFonts w:ascii="Nafees Web Naskh" w:eastAsia="Calibri" w:hAnsi="Nafees Web Naskh" w:cs="Nafees Web Naskh"/>
          <w:rtl/>
          <w:lang w:eastAsia="en-US" w:bidi="ur-PK"/>
        </w:rPr>
        <w:t xml:space="preserve"> ب</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w:t>
      </w:r>
      <w:r w:rsidR="001F070A" w:rsidRPr="001F070A">
        <w:rPr>
          <w:rFonts w:ascii="Nafees Web Naskh" w:eastAsia="Calibri" w:hAnsi="Nafees Web Naskh" w:cs="Nafees Web Naskh"/>
          <w:i/>
          <w:iCs/>
          <w:rtl/>
          <w:lang w:eastAsia="en-US" w:bidi="ur-PK"/>
        </w:rPr>
        <w:t>ا</w:t>
      </w:r>
      <w:r w:rsidR="001F070A" w:rsidRPr="001F070A">
        <w:rPr>
          <w:rFonts w:ascii="Nafees Web Naskh" w:eastAsia="Calibri" w:hAnsi="Nafees Web Naskh" w:cs="Nafees Web Naskh" w:hint="cs"/>
          <w:i/>
          <w:iCs/>
          <w:rtl/>
          <w:lang w:eastAsia="en-US" w:bidi="ur-PK"/>
        </w:rPr>
        <w:t>ی</w:t>
      </w:r>
      <w:r w:rsidR="001F070A" w:rsidRPr="001F070A">
        <w:rPr>
          <w:rFonts w:ascii="Nafees Web Naskh" w:eastAsia="Calibri" w:hAnsi="Nafees Web Naskh" w:cs="Nafees Web Naskh" w:hint="eastAsia"/>
          <w:i/>
          <w:iCs/>
          <w:rtl/>
          <w:lang w:eastAsia="en-US" w:bidi="ur-PK"/>
        </w:rPr>
        <w:t>جوک</w:t>
      </w:r>
      <w:r w:rsidR="001F070A" w:rsidRPr="001F070A">
        <w:rPr>
          <w:rFonts w:ascii="Nafees Web Naskh" w:eastAsia="Calibri" w:hAnsi="Nafees Web Naskh" w:cs="Nafees Web Naskh" w:hint="cs"/>
          <w:i/>
          <w:iCs/>
          <w:rtl/>
          <w:lang w:eastAsia="en-US" w:bidi="ur-PK"/>
        </w:rPr>
        <w:t>ی</w:t>
      </w:r>
      <w:r w:rsidR="001F070A" w:rsidRPr="001F070A">
        <w:rPr>
          <w:rFonts w:ascii="Nafees Web Naskh" w:eastAsia="Calibri" w:hAnsi="Nafees Web Naskh" w:cs="Nafees Web Naskh" w:hint="eastAsia"/>
          <w:i/>
          <w:iCs/>
          <w:rtl/>
          <w:lang w:eastAsia="en-US" w:bidi="ur-PK"/>
        </w:rPr>
        <w:t>شن</w:t>
      </w:r>
      <w:r w:rsidR="001F070A" w:rsidRPr="001F070A">
        <w:rPr>
          <w:rFonts w:ascii="Nafees Web Naskh" w:eastAsia="Calibri" w:hAnsi="Nafees Web Naskh" w:cs="Nafees Web Naskh"/>
          <w:i/>
          <w:iCs/>
          <w:rtl/>
          <w:lang w:eastAsia="en-US" w:bidi="ur-PK"/>
        </w:rPr>
        <w:t xml:space="preserve"> </w:t>
      </w:r>
      <w:proofErr w:type="spellStart"/>
      <w:r w:rsidR="001F070A" w:rsidRPr="001F070A">
        <w:rPr>
          <w:rFonts w:ascii="Nafees Web Naskh" w:eastAsia="Calibri" w:hAnsi="Nafees Web Naskh" w:cs="Nafees Web Naskh"/>
          <w:i/>
          <w:iCs/>
          <w:rtl/>
          <w:lang w:eastAsia="en-US" w:bidi="ur-PK"/>
        </w:rPr>
        <w:t>و</w:t>
      </w:r>
      <w:r w:rsidR="001F070A" w:rsidRPr="001F070A">
        <w:rPr>
          <w:rFonts w:ascii="Nafees Web Naskh" w:eastAsia="Calibri" w:hAnsi="Nafees Web Naskh" w:cs="Nafees Web Naskh" w:hint="cs"/>
          <w:i/>
          <w:iCs/>
          <w:rtl/>
          <w:lang w:eastAsia="en-US" w:bidi="ur-PK"/>
        </w:rPr>
        <w:t>ی</w:t>
      </w:r>
      <w:r w:rsidR="001F070A" w:rsidRPr="001F070A">
        <w:rPr>
          <w:rFonts w:ascii="Nafees Web Naskh" w:eastAsia="Calibri" w:hAnsi="Nafees Web Naskh" w:cs="Nafees Web Naskh" w:hint="eastAsia"/>
          <w:i/>
          <w:iCs/>
          <w:rtl/>
          <w:lang w:eastAsia="en-US" w:bidi="ur-PK"/>
        </w:rPr>
        <w:t>ک</w:t>
      </w:r>
      <w:proofErr w:type="spellEnd"/>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ورچوئل</w:t>
      </w:r>
      <w:proofErr w:type="spellEnd"/>
      <w:r w:rsidR="001F070A" w:rsidRPr="001F070A">
        <w:rPr>
          <w:rFonts w:ascii="Nafees Web Naskh" w:eastAsia="Calibri" w:hAnsi="Nafees Web Naskh" w:cs="Nafees Web Naskh"/>
          <w:rtl/>
          <w:lang w:eastAsia="en-US" w:bidi="ur-PK"/>
        </w:rPr>
        <w:t xml:space="preserve"> اسکول </w:t>
      </w:r>
      <w:r w:rsidR="001F070A" w:rsidRPr="001F070A">
        <w:rPr>
          <w:rFonts w:ascii="Nafees Web Naskh" w:eastAsia="Calibri" w:hAnsi="Nafees Web Naskh" w:cs="Nafees Web Naskh" w:hint="cs"/>
          <w:rtl/>
          <w:lang w:eastAsia="en-US" w:bidi="ur-PK"/>
        </w:rPr>
        <w:t xml:space="preserve">کے </w:t>
      </w:r>
      <w:r w:rsidR="001F070A" w:rsidRPr="001F070A">
        <w:rPr>
          <w:rFonts w:ascii="Nafees Web Naskh" w:eastAsia="Calibri" w:hAnsi="Nafees Web Naskh" w:cs="Nafees Web Naskh"/>
          <w:rtl/>
          <w:lang w:eastAsia="en-US" w:bidi="ur-PK"/>
        </w:rPr>
        <w:t xml:space="preserve">اقدام نے </w:t>
      </w:r>
      <w:r w:rsidR="001F070A" w:rsidRPr="001F070A">
        <w:rPr>
          <w:rFonts w:ascii="Calibri" w:eastAsia="Calibri" w:hAnsi="Calibri" w:cs="Calibri"/>
          <w:rtl/>
          <w:lang w:eastAsia="en-US" w:bidi="ur-PK"/>
        </w:rPr>
        <w:t>21</w:t>
      </w:r>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و</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ں</w:t>
      </w:r>
      <w:proofErr w:type="spellEnd"/>
      <w:r w:rsidR="001F070A" w:rsidRPr="001F070A">
        <w:rPr>
          <w:rFonts w:ascii="Nafees Web Naskh" w:eastAsia="Calibri" w:hAnsi="Nafees Web Naskh" w:cs="Nafees Web Naskh"/>
          <w:rtl/>
          <w:lang w:eastAsia="en-US" w:bidi="ur-PK"/>
        </w:rPr>
        <w:t xml:space="preserve"> صد</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کے س</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کھنے</w:t>
      </w:r>
      <w:r w:rsidR="001F070A" w:rsidRPr="001F070A">
        <w:rPr>
          <w:rFonts w:ascii="Nafees Web Naskh" w:eastAsia="Calibri" w:hAnsi="Nafees Web Naskh" w:cs="Nafees Web Naskh"/>
          <w:rtl/>
          <w:lang w:eastAsia="en-US" w:bidi="ur-PK"/>
        </w:rPr>
        <w:t xml:space="preserve"> کے ماڈل کا استعمال ک</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ا</w:t>
      </w:r>
      <w:r w:rsidR="001F070A" w:rsidRPr="001F070A">
        <w:rPr>
          <w:rFonts w:ascii="Nafees Web Naskh" w:eastAsia="Calibri" w:hAnsi="Nafees Web Naskh" w:cs="Nafees Web Naskh"/>
          <w:rtl/>
          <w:lang w:eastAsia="en-US" w:bidi="ur-PK"/>
        </w:rPr>
        <w:t xml:space="preserve"> جو مرکز</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ت</w:t>
      </w:r>
      <w:r w:rsidR="001F070A" w:rsidRPr="001F070A">
        <w:rPr>
          <w:rFonts w:ascii="Nafees Web Naskh" w:eastAsia="Calibri" w:hAnsi="Nafees Web Naskh" w:cs="Nafees Web Naskh"/>
          <w:rtl/>
          <w:lang w:eastAsia="en-US" w:bidi="ur-PK"/>
        </w:rPr>
        <w:t xml:space="preserve"> م</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ں</w:t>
      </w:r>
      <w:r w:rsidR="001F070A" w:rsidRPr="001F070A">
        <w:rPr>
          <w:rFonts w:ascii="Nafees Web Naskh" w:eastAsia="Calibri" w:hAnsi="Nafees Web Naskh" w:cs="Nafees Web Naskh"/>
          <w:rtl/>
          <w:lang w:eastAsia="en-US" w:bidi="ur-PK"/>
        </w:rPr>
        <w:t xml:space="preserve"> ا</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سے</w:t>
      </w:r>
      <w:r w:rsidR="001F070A" w:rsidRPr="001F070A">
        <w:rPr>
          <w:rFonts w:ascii="Nafees Web Naskh" w:eastAsia="Calibri" w:hAnsi="Nafees Web Naskh" w:cs="Nafees Web Naskh"/>
          <w:rtl/>
          <w:lang w:eastAsia="en-US" w:bidi="ur-PK"/>
        </w:rPr>
        <w:t xml:space="preserve"> منصوبوں پر ہے جو ٹ</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ڈ</w:t>
      </w:r>
      <w:r w:rsidR="001F070A" w:rsidRPr="001F070A">
        <w:rPr>
          <w:rFonts w:ascii="Nafees Web Naskh" w:eastAsia="Calibri" w:hAnsi="Nafees Web Naskh" w:cs="Nafees Web Naskh" w:hint="cs"/>
          <w:rtl/>
          <w:lang w:eastAsia="en-US" w:bidi="ur-PK"/>
        </w:rPr>
        <w:t>ی</w:t>
      </w:r>
      <w:proofErr w:type="spellEnd"/>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ا</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س</w:t>
      </w:r>
      <w:proofErr w:type="spellEnd"/>
      <w:r w:rsidR="001F070A" w:rsidRPr="001F070A">
        <w:rPr>
          <w:rFonts w:ascii="Nafees Web Naskh" w:eastAsia="Calibri" w:hAnsi="Nafees Web Naskh" w:cs="Nafees Web Naskh"/>
          <w:rtl/>
          <w:lang w:eastAsia="en-US" w:bidi="ur-PK"/>
        </w:rPr>
        <w:t xml:space="preserve"> ب</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گلوبل</w:t>
      </w:r>
      <w:proofErr w:type="spellEnd"/>
      <w:r w:rsidR="001F070A" w:rsidRPr="001F070A">
        <w:rPr>
          <w:rFonts w:ascii="Nafees Web Naskh" w:eastAsia="Calibri" w:hAnsi="Nafees Web Naskh" w:cs="Nafees Web Naskh"/>
          <w:rtl/>
          <w:lang w:eastAsia="en-US" w:bidi="ur-PK"/>
        </w:rPr>
        <w:t xml:space="preserve"> قابل</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ت</w:t>
      </w:r>
      <w:r w:rsidR="001F070A" w:rsidRPr="001F070A">
        <w:rPr>
          <w:rFonts w:ascii="Nafees Web Naskh" w:eastAsia="Calibri" w:hAnsi="Nafees Web Naskh" w:cs="Nafees Web Naskh"/>
          <w:rtl/>
          <w:lang w:eastAsia="en-US" w:bidi="ur-PK"/>
        </w:rPr>
        <w:t xml:space="preserve"> کا مظاہرہ کرتے ہ</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ں</w:t>
      </w:r>
      <w:r w:rsidR="001F070A" w:rsidRPr="001F070A">
        <w:rPr>
          <w:rFonts w:ascii="Nafees Web Naskh" w:eastAsia="Calibri" w:hAnsi="Nafees Web Naskh" w:cs="Nafees Web Naskh"/>
          <w:rtl/>
          <w:lang w:eastAsia="en-US" w:bidi="ur-PK"/>
        </w:rPr>
        <w:t xml:space="preserve"> (تنق</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د</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سوچ اور </w:t>
      </w:r>
      <w:proofErr w:type="spellStart"/>
      <w:r w:rsidR="001F070A" w:rsidRPr="001F070A">
        <w:rPr>
          <w:rFonts w:ascii="Nafees Web Naskh" w:eastAsia="Calibri" w:hAnsi="Nafees Web Naskh" w:cs="Nafees Web Naskh" w:hint="cs"/>
          <w:rtl/>
          <w:lang w:eastAsia="en-US" w:bidi="ur-PK"/>
        </w:rPr>
        <w:t>مسئلےکا</w:t>
      </w:r>
      <w:proofErr w:type="spellEnd"/>
      <w:r w:rsidR="001F070A" w:rsidRPr="001F070A">
        <w:rPr>
          <w:rFonts w:ascii="Nafees Web Naskh" w:eastAsia="Calibri" w:hAnsi="Nafees Web Naskh" w:cs="Nafees Web Naskh" w:hint="cs"/>
          <w:rtl/>
          <w:lang w:eastAsia="en-US" w:bidi="ur-PK"/>
        </w:rPr>
        <w:t xml:space="preserve"> حل؛  </w:t>
      </w:r>
      <w:r w:rsidR="001F070A" w:rsidRPr="001F070A">
        <w:rPr>
          <w:rFonts w:ascii="Nafees Web Naskh" w:eastAsia="Calibri" w:hAnsi="Nafees Web Naskh" w:cs="Nafees Web Naskh"/>
          <w:rtl/>
          <w:lang w:eastAsia="en-US" w:bidi="ur-PK"/>
        </w:rPr>
        <w:t>عالم</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شہر</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ت</w:t>
      </w:r>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اورکردار</w:t>
      </w:r>
      <w:proofErr w:type="spellEnd"/>
      <w:r w:rsidR="001F070A" w:rsidRPr="001F070A">
        <w:rPr>
          <w:rFonts w:ascii="Nafees Web Naskh" w:eastAsia="Calibri" w:hAnsi="Nafees Web Naskh" w:cs="Nafees Web Naskh"/>
          <w:rtl/>
          <w:lang w:eastAsia="en-US" w:bidi="ur-PK"/>
        </w:rPr>
        <w:t>، مواصلات، باہم</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تعاون</w:t>
      </w:r>
      <w:r w:rsidR="001F070A" w:rsidRPr="001F070A">
        <w:rPr>
          <w:rFonts w:ascii="Nafees Web Naskh" w:eastAsia="Calibri" w:hAnsi="Nafees Web Naskh" w:cs="Nafees Web Naskh" w:hint="cs"/>
          <w:rtl/>
          <w:lang w:eastAsia="en-US" w:bidi="ur-PK"/>
        </w:rPr>
        <w:t xml:space="preserve">؛  </w:t>
      </w:r>
      <w:r w:rsidR="001F070A" w:rsidRPr="001F070A">
        <w:rPr>
          <w:rFonts w:ascii="Nafees Web Naskh" w:eastAsia="Calibri" w:hAnsi="Nafees Web Naskh" w:cs="Nafees Web Naskh"/>
          <w:rtl/>
          <w:lang w:eastAsia="en-US" w:bidi="ur-PK"/>
        </w:rPr>
        <w:t>تخل</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ق</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صلاح</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ت</w:t>
      </w:r>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انکوائر</w:t>
      </w:r>
      <w:r w:rsidR="001F070A" w:rsidRPr="001F070A">
        <w:rPr>
          <w:rFonts w:ascii="Nafees Web Naskh" w:eastAsia="Calibri" w:hAnsi="Nafees Web Naskh" w:cs="Nafees Web Naskh" w:hint="cs"/>
          <w:rtl/>
          <w:lang w:eastAsia="en-US" w:bidi="ur-PK"/>
        </w:rPr>
        <w:t>ی</w:t>
      </w:r>
      <w:proofErr w:type="spellEnd"/>
      <w:r w:rsidR="001F070A" w:rsidRPr="001F070A">
        <w:rPr>
          <w:rFonts w:ascii="Nafees Web Naskh" w:eastAsia="Calibri" w:hAnsi="Nafees Web Naskh" w:cs="Nafees Web Naskh"/>
          <w:rtl/>
          <w:lang w:eastAsia="en-US" w:bidi="ur-PK"/>
        </w:rPr>
        <w:t xml:space="preserve"> </w:t>
      </w:r>
      <w:r w:rsidR="001F070A" w:rsidRPr="001F070A">
        <w:rPr>
          <w:rFonts w:ascii="Nafees Web Naskh" w:eastAsia="Calibri" w:hAnsi="Nafees Web Naskh" w:cs="Nafees Web Naskh" w:hint="cs"/>
          <w:rtl/>
          <w:lang w:eastAsia="en-US" w:bidi="ur-PK"/>
        </w:rPr>
        <w:t>اور ذاتی کاروبار</w:t>
      </w:r>
      <w:r w:rsidR="001F070A" w:rsidRPr="001F070A">
        <w:rPr>
          <w:rFonts w:ascii="Nafees Web Naskh" w:eastAsia="Calibri" w:hAnsi="Nafees Web Naskh" w:cs="Nafees Web Naskh"/>
          <w:rtl/>
          <w:lang w:eastAsia="en-US" w:bidi="ur-PK"/>
        </w:rPr>
        <w:t xml:space="preserve">) اور </w:t>
      </w:r>
      <w:proofErr w:type="spellStart"/>
      <w:r w:rsidR="001F070A" w:rsidRPr="001F070A">
        <w:rPr>
          <w:rFonts w:ascii="Nafees Web Naskh" w:eastAsia="Calibri" w:hAnsi="Nafees Web Naskh" w:cs="Nafees Web Naskh"/>
          <w:rtl/>
          <w:lang w:eastAsia="en-US" w:bidi="ur-PK"/>
        </w:rPr>
        <w:t>ورچوئل</w:t>
      </w:r>
      <w:proofErr w:type="spellEnd"/>
      <w:r w:rsidR="001F070A" w:rsidRPr="001F070A">
        <w:rPr>
          <w:rFonts w:ascii="Nafees Web Naskh" w:eastAsia="Calibri" w:hAnsi="Nafees Web Naskh" w:cs="Nafees Web Naskh"/>
          <w:rtl/>
          <w:lang w:eastAsia="en-US" w:bidi="ur-PK"/>
        </w:rPr>
        <w:t xml:space="preserve"> اسکول کے تدر</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س</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w:t>
      </w:r>
      <w:proofErr w:type="spellStart"/>
      <w:r w:rsidR="001F070A" w:rsidRPr="001F070A">
        <w:rPr>
          <w:rFonts w:ascii="Nafees Web Naskh" w:eastAsia="Calibri" w:hAnsi="Nafees Web Naskh" w:cs="Nafees Web Naskh"/>
          <w:rtl/>
          <w:lang w:eastAsia="en-US" w:bidi="ur-PK"/>
        </w:rPr>
        <w:t>عملےک</w:t>
      </w:r>
      <w:r w:rsidR="001F070A" w:rsidRPr="001F070A">
        <w:rPr>
          <w:rFonts w:ascii="Nafees Web Naskh" w:eastAsia="Calibri" w:hAnsi="Nafees Web Naskh" w:cs="Nafees Web Naskh" w:hint="cs"/>
          <w:rtl/>
          <w:lang w:eastAsia="en-US" w:bidi="ur-PK"/>
        </w:rPr>
        <w:t>ی</w:t>
      </w:r>
      <w:proofErr w:type="spellEnd"/>
      <w:r w:rsidR="001F070A" w:rsidRPr="001F070A">
        <w:rPr>
          <w:rFonts w:ascii="Nafees Web Naskh" w:eastAsia="Calibri" w:hAnsi="Nafees Web Naskh" w:cs="Nafees Web Naskh"/>
          <w:rtl/>
          <w:lang w:eastAsia="en-US" w:bidi="ur-PK"/>
        </w:rPr>
        <w:t xml:space="preserve"> تخل</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ق</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صلاح</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hint="eastAsia"/>
          <w:rtl/>
          <w:lang w:eastAsia="en-US" w:bidi="ur-PK"/>
        </w:rPr>
        <w:t>ت</w:t>
      </w:r>
      <w:r w:rsidR="001F070A" w:rsidRPr="001F070A">
        <w:rPr>
          <w:rFonts w:ascii="Nafees Web Naskh" w:eastAsia="Calibri" w:hAnsi="Nafees Web Naskh" w:cs="Nafees Web Naskh"/>
          <w:rtl/>
          <w:lang w:eastAsia="en-US" w:bidi="ur-PK"/>
        </w:rPr>
        <w:t>، جدت اور آسان</w:t>
      </w:r>
      <w:r w:rsidR="001F070A" w:rsidRPr="001F070A">
        <w:rPr>
          <w:rFonts w:ascii="Nafees Web Naskh" w:eastAsia="Calibri" w:hAnsi="Nafees Web Naskh" w:cs="Nafees Web Naskh" w:hint="cs"/>
          <w:rtl/>
          <w:lang w:eastAsia="en-US" w:bidi="ur-PK"/>
        </w:rPr>
        <w:t>ی</w:t>
      </w:r>
      <w:r w:rsidR="001F070A" w:rsidRPr="001F070A">
        <w:rPr>
          <w:rFonts w:ascii="Nafees Web Naskh" w:eastAsia="Calibri" w:hAnsi="Nafees Web Naskh" w:cs="Nafees Web Naskh"/>
          <w:rtl/>
          <w:lang w:eastAsia="en-US" w:bidi="ur-PK"/>
        </w:rPr>
        <w:t xml:space="preserve"> کو اجاگر کرتا ہے۔</w:t>
      </w:r>
      <w:r w:rsidR="004371EC" w:rsidRPr="00270D3D">
        <w:rPr>
          <w:rFonts w:ascii="Arial" w:hAnsi="Arial" w:cs="Arial"/>
          <w:bdr w:val="none" w:sz="0" w:space="0" w:color="auto" w:frame="1"/>
          <w:shd w:val="clear" w:color="auto" w:fill="FFFFFF"/>
        </w:rPr>
        <w:br/>
      </w:r>
      <w:r w:rsidR="004371EC" w:rsidRPr="00270D3D">
        <w:rPr>
          <w:rFonts w:ascii="Arial" w:hAnsi="Arial" w:cs="Arial"/>
          <w:bdr w:val="none" w:sz="0" w:space="0" w:color="auto" w:frame="1"/>
          <w:shd w:val="clear" w:color="auto" w:fill="FFFFFF"/>
        </w:rPr>
        <w:br/>
      </w:r>
      <w:hyperlink r:id="rId20" w:history="1">
        <w:r w:rsidR="00566B76" w:rsidRPr="00566B76">
          <w:rPr>
            <w:rFonts w:ascii="Nafees Web Naskh" w:eastAsia="Calibri" w:hAnsi="Nafees Web Naskh" w:cs="Nafees Web Naskh"/>
            <w:color w:val="1155CC"/>
            <w:u w:val="single"/>
            <w:rtl/>
            <w:lang w:eastAsia="en-US" w:bidi="ur-PK"/>
          </w:rPr>
          <w:t>و</w:t>
        </w:r>
        <w:r w:rsidR="00566B76" w:rsidRPr="00566B76">
          <w:rPr>
            <w:rFonts w:ascii="Nafees Web Naskh" w:eastAsia="Calibri" w:hAnsi="Nafees Web Naskh" w:cs="Nafees Web Naskh" w:hint="cs"/>
            <w:color w:val="1155CC"/>
            <w:u w:val="single"/>
            <w:rtl/>
            <w:lang w:eastAsia="en-US" w:bidi="ur-PK"/>
          </w:rPr>
          <w:t>ی</w:t>
        </w:r>
        <w:r w:rsidR="00566B76" w:rsidRPr="00566B76">
          <w:rPr>
            <w:rFonts w:ascii="Nafees Web Naskh" w:eastAsia="Calibri" w:hAnsi="Nafees Web Naskh" w:cs="Nafees Web Naskh"/>
            <w:color w:val="1155CC"/>
            <w:u w:val="single"/>
            <w:rtl/>
            <w:lang w:eastAsia="en-US" w:bidi="ur-PK"/>
          </w:rPr>
          <w:t xml:space="preserve"> ا</w:t>
        </w:r>
        <w:r w:rsidR="00566B76" w:rsidRPr="00566B76">
          <w:rPr>
            <w:rFonts w:ascii="Nafees Web Naskh" w:eastAsia="Calibri" w:hAnsi="Nafees Web Naskh" w:cs="Nafees Web Naskh" w:hint="cs"/>
            <w:color w:val="1155CC"/>
            <w:u w:val="single"/>
            <w:rtl/>
            <w:lang w:eastAsia="en-US" w:bidi="ur-PK"/>
          </w:rPr>
          <w:t>ی</w:t>
        </w:r>
        <w:r w:rsidR="00566B76" w:rsidRPr="00566B76">
          <w:rPr>
            <w:rFonts w:ascii="Nafees Web Naskh" w:eastAsia="Calibri" w:hAnsi="Nafees Web Naskh" w:cs="Nafees Web Naskh" w:hint="eastAsia"/>
            <w:color w:val="1155CC"/>
            <w:u w:val="single"/>
            <w:rtl/>
            <w:lang w:eastAsia="en-US" w:bidi="ur-PK"/>
          </w:rPr>
          <w:t>س</w:t>
        </w:r>
        <w:r w:rsidR="00566B76" w:rsidRPr="00566B76">
          <w:rPr>
            <w:rFonts w:ascii="Nafees Web Naskh" w:eastAsia="Calibri" w:hAnsi="Nafees Web Naskh" w:cs="Nafees Web Naskh"/>
            <w:color w:val="1155CC"/>
            <w:u w:val="single"/>
            <w:rtl/>
            <w:lang w:eastAsia="en-US" w:bidi="ur-PK"/>
          </w:rPr>
          <w:t xml:space="preserve"> ڈ</w:t>
        </w:r>
        <w:r w:rsidR="00566B76" w:rsidRPr="00566B76">
          <w:rPr>
            <w:rFonts w:ascii="Nafees Web Naskh" w:eastAsia="Calibri" w:hAnsi="Nafees Web Naskh" w:cs="Nafees Web Naskh" w:hint="cs"/>
            <w:color w:val="1155CC"/>
            <w:u w:val="single"/>
            <w:rtl/>
            <w:lang w:eastAsia="en-US" w:bidi="ur-PK"/>
          </w:rPr>
          <w:t>ی</w:t>
        </w:r>
        <w:r w:rsidR="00566B76" w:rsidRPr="00566B76">
          <w:rPr>
            <w:rFonts w:ascii="Nafees Web Naskh" w:eastAsia="Calibri" w:hAnsi="Nafees Web Naskh" w:cs="Nafees Web Naskh" w:hint="eastAsia"/>
            <w:color w:val="1155CC"/>
            <w:u w:val="single"/>
            <w:rtl/>
            <w:lang w:eastAsia="en-US" w:bidi="ur-PK"/>
          </w:rPr>
          <w:t>ج</w:t>
        </w:r>
        <w:r w:rsidR="00566B76" w:rsidRPr="00566B76">
          <w:rPr>
            <w:rFonts w:ascii="Nafees Web Naskh" w:eastAsia="Calibri" w:hAnsi="Nafees Web Naskh" w:cs="Nafees Web Naskh" w:hint="cs"/>
            <w:color w:val="1155CC"/>
            <w:u w:val="single"/>
            <w:rtl/>
            <w:lang w:eastAsia="en-US" w:bidi="ur-PK"/>
          </w:rPr>
          <w:t>ی</w:t>
        </w:r>
        <w:r w:rsidR="00566B76" w:rsidRPr="00566B76">
          <w:rPr>
            <w:rFonts w:ascii="Nafees Web Naskh" w:eastAsia="Calibri" w:hAnsi="Nafees Web Naskh" w:cs="Nafees Web Naskh" w:hint="eastAsia"/>
            <w:color w:val="1155CC"/>
            <w:u w:val="single"/>
            <w:rtl/>
            <w:lang w:eastAsia="en-US" w:bidi="ur-PK"/>
          </w:rPr>
          <w:t>ٹل</w:t>
        </w:r>
        <w:r w:rsidR="00566B76" w:rsidRPr="00566B76">
          <w:rPr>
            <w:rFonts w:ascii="Nafees Web Naskh" w:eastAsia="Calibri" w:hAnsi="Nafees Web Naskh" w:cs="Nafees Web Naskh"/>
            <w:color w:val="1155CC"/>
            <w:u w:val="single"/>
            <w:rtl/>
            <w:lang w:eastAsia="en-US" w:bidi="ur-PK"/>
          </w:rPr>
          <w:t xml:space="preserve"> ٹولز انوو</w:t>
        </w:r>
        <w:r w:rsidR="00566B76" w:rsidRPr="00566B76">
          <w:rPr>
            <w:rFonts w:ascii="Nafees Web Naskh" w:eastAsia="Calibri" w:hAnsi="Nafees Web Naskh" w:cs="Nafees Web Naskh" w:hint="cs"/>
            <w:color w:val="1155CC"/>
            <w:u w:val="single"/>
            <w:rtl/>
            <w:lang w:eastAsia="en-US" w:bidi="ur-PK"/>
          </w:rPr>
          <w:t>ی</w:t>
        </w:r>
        <w:r w:rsidR="00566B76" w:rsidRPr="00566B76">
          <w:rPr>
            <w:rFonts w:ascii="Nafees Web Naskh" w:eastAsia="Calibri" w:hAnsi="Nafees Web Naskh" w:cs="Nafees Web Naskh" w:hint="eastAsia"/>
            <w:color w:val="1155CC"/>
            <w:u w:val="single"/>
            <w:rtl/>
            <w:lang w:eastAsia="en-US" w:bidi="ur-PK"/>
          </w:rPr>
          <w:t>شن</w:t>
        </w:r>
        <w:r w:rsidR="00566B76" w:rsidRPr="00566B76">
          <w:rPr>
            <w:rFonts w:ascii="Nafees Web Naskh" w:eastAsia="Calibri" w:hAnsi="Nafees Web Naskh" w:cs="Nafees Web Naskh"/>
            <w:color w:val="1155CC"/>
            <w:u w:val="single"/>
            <w:rtl/>
            <w:lang w:eastAsia="en-US" w:bidi="ur-PK"/>
          </w:rPr>
          <w:t xml:space="preserve"> شوک</w:t>
        </w:r>
        <w:r w:rsidR="00566B76" w:rsidRPr="00566B76">
          <w:rPr>
            <w:rFonts w:ascii="Nafees Web Naskh" w:eastAsia="Calibri" w:hAnsi="Nafees Web Naskh" w:cs="Nafees Web Naskh" w:hint="cs"/>
            <w:color w:val="1155CC"/>
            <w:u w:val="single"/>
            <w:rtl/>
            <w:lang w:eastAsia="en-US" w:bidi="ur-PK"/>
          </w:rPr>
          <w:t>ی</w:t>
        </w:r>
        <w:r w:rsidR="00566B76" w:rsidRPr="00566B76">
          <w:rPr>
            <w:rFonts w:ascii="Nafees Web Naskh" w:eastAsia="Calibri" w:hAnsi="Nafees Web Naskh" w:cs="Nafees Web Naskh" w:hint="eastAsia"/>
            <w:color w:val="1155CC"/>
            <w:u w:val="single"/>
            <w:rtl/>
            <w:lang w:eastAsia="en-US" w:bidi="ur-PK"/>
          </w:rPr>
          <w:t>س</w:t>
        </w:r>
        <w:r w:rsidR="00566B76" w:rsidRPr="00566B76">
          <w:rPr>
            <w:rFonts w:ascii="Nafees Web Naskh" w:eastAsia="Calibri" w:hAnsi="Nafees Web Naskh" w:cs="Nafees Web Naskh"/>
            <w:color w:val="1155CC"/>
            <w:u w:val="single"/>
            <w:rtl/>
            <w:lang w:eastAsia="en-US" w:bidi="ur-PK"/>
          </w:rPr>
          <w:t xml:space="preserve"> سائٹ</w:t>
        </w:r>
      </w:hyperlink>
      <w:r w:rsidR="00566B76" w:rsidRPr="00566B76">
        <w:rPr>
          <w:rFonts w:ascii="Nafees Web Naskh" w:eastAsia="Calibri" w:hAnsi="Nafees Web Naskh" w:cs="Nafees Web Naskh"/>
          <w:rtl/>
          <w:lang w:eastAsia="en-US" w:bidi="ur-PK"/>
        </w:rPr>
        <w:t xml:space="preserve"> د</w:t>
      </w:r>
      <w:r w:rsidR="00566B76" w:rsidRPr="00566B76">
        <w:rPr>
          <w:rFonts w:ascii="Nafees Web Naskh" w:eastAsia="Calibri" w:hAnsi="Nafees Web Naskh" w:cs="Nafees Web Naskh" w:hint="cs"/>
          <w:rtl/>
          <w:lang w:eastAsia="en-US" w:bidi="ur-PK"/>
        </w:rPr>
        <w:t>ی</w:t>
      </w:r>
      <w:r w:rsidR="00566B76" w:rsidRPr="00566B76">
        <w:rPr>
          <w:rFonts w:ascii="Nafees Web Naskh" w:eastAsia="Calibri" w:hAnsi="Nafees Web Naskh" w:cs="Nafees Web Naskh" w:hint="eastAsia"/>
          <w:rtl/>
          <w:lang w:eastAsia="en-US" w:bidi="ur-PK"/>
        </w:rPr>
        <w:t>کھ</w:t>
      </w:r>
      <w:r w:rsidR="00566B76" w:rsidRPr="00566B76">
        <w:rPr>
          <w:rFonts w:ascii="Nafees Web Naskh" w:eastAsia="Calibri" w:hAnsi="Nafees Web Naskh" w:cs="Nafees Web Naskh" w:hint="cs"/>
          <w:rtl/>
          <w:lang w:eastAsia="en-US" w:bidi="ur-PK"/>
        </w:rPr>
        <w:t>ی</w:t>
      </w:r>
      <w:r w:rsidR="00566B76" w:rsidRPr="00566B76">
        <w:rPr>
          <w:rFonts w:ascii="Nafees Web Naskh" w:eastAsia="Calibri" w:hAnsi="Nafees Web Naskh" w:cs="Nafees Web Naskh" w:hint="eastAsia"/>
          <w:rtl/>
          <w:lang w:eastAsia="en-US" w:bidi="ur-PK"/>
        </w:rPr>
        <w:t>ں</w:t>
      </w:r>
      <w:r w:rsidR="00566B76" w:rsidRPr="00566B76">
        <w:rPr>
          <w:rFonts w:ascii="Nafees Web Naskh" w:eastAsia="Calibri" w:hAnsi="Nafees Web Naskh" w:cs="Nafees Web Naskh"/>
          <w:rtl/>
          <w:lang w:eastAsia="en-US" w:bidi="ur-PK"/>
        </w:rPr>
        <w:t xml:space="preserve"> اور</w:t>
      </w:r>
      <w:r w:rsidR="00566B76" w:rsidRPr="00566B76">
        <w:rPr>
          <w:rFonts w:ascii="Nafees Web Naskh" w:eastAsia="Calibri" w:hAnsi="Nafees Web Naskh" w:cs="Nafees Web Naskh" w:hint="cs"/>
          <w:rtl/>
          <w:lang w:eastAsia="en-US" w:bidi="ur-PK"/>
        </w:rPr>
        <w:t xml:space="preserve"> </w:t>
      </w:r>
      <w:r w:rsidR="00566B76" w:rsidRPr="00566B76">
        <w:rPr>
          <w:rFonts w:ascii="Nafees Web Naskh" w:eastAsia="Calibri" w:hAnsi="Nafees Web Naskh" w:cs="Nafees Web Naskh"/>
          <w:rtl/>
          <w:lang w:eastAsia="en-US" w:bidi="ur-PK"/>
        </w:rPr>
        <w:t xml:space="preserve"> </w:t>
      </w:r>
      <w:hyperlink r:id="rId21" w:history="1">
        <w:r w:rsidR="00566B76" w:rsidRPr="00566B76">
          <w:rPr>
            <w:rFonts w:ascii="Calibri" w:hAnsi="Calibri" w:cs="Calibri"/>
            <w:color w:val="1155CC"/>
            <w:szCs w:val="22"/>
            <w:u w:val="single"/>
            <w:lang w:eastAsia="en-US"/>
          </w:rPr>
          <w:t>https://twitter.com/TdsbV</w:t>
        </w:r>
      </w:hyperlink>
      <w:r w:rsidR="00566B76" w:rsidRPr="00566B76">
        <w:rPr>
          <w:rFonts w:ascii="Nafees Web Naskh" w:eastAsia="Calibri" w:hAnsi="Nafees Web Naskh" w:cs="Nafees Web Naskh"/>
          <w:rtl/>
          <w:lang w:eastAsia="en-US" w:bidi="ur-PK"/>
        </w:rPr>
        <w:t xml:space="preserve"> </w:t>
      </w:r>
      <w:r w:rsidR="00566B76" w:rsidRPr="00566B76">
        <w:rPr>
          <w:rFonts w:ascii="Nafees Web Naskh" w:eastAsia="Calibri" w:hAnsi="Nafees Web Naskh" w:cs="Nafees Web Naskh" w:hint="cs"/>
          <w:rtl/>
          <w:lang w:eastAsia="en-US" w:bidi="ur-PK"/>
        </w:rPr>
        <w:t xml:space="preserve"> </w:t>
      </w:r>
      <w:r w:rsidR="00566B76" w:rsidRPr="00566B76">
        <w:rPr>
          <w:rFonts w:ascii="Nafees Web Naskh" w:eastAsia="Calibri" w:hAnsi="Nafees Web Naskh" w:cs="Nafees Web Naskh"/>
          <w:rtl/>
          <w:lang w:eastAsia="en-US" w:bidi="ur-PK"/>
        </w:rPr>
        <w:t xml:space="preserve">پر </w:t>
      </w:r>
      <w:proofErr w:type="spellStart"/>
      <w:r w:rsidR="00566B76" w:rsidRPr="00566B76">
        <w:rPr>
          <w:rFonts w:ascii="Nafees Web Naskh" w:eastAsia="Calibri" w:hAnsi="Nafees Web Naskh" w:cs="Nafees Web Naskh"/>
          <w:rtl/>
          <w:lang w:eastAsia="en-US" w:bidi="ur-PK"/>
        </w:rPr>
        <w:t>فالوکر</w:t>
      </w:r>
      <w:r w:rsidR="00566B76" w:rsidRPr="00566B76">
        <w:rPr>
          <w:rFonts w:ascii="Nafees Web Naskh" w:eastAsia="Calibri" w:hAnsi="Nafees Web Naskh" w:cs="Nafees Web Naskh" w:hint="cs"/>
          <w:rtl/>
          <w:lang w:eastAsia="en-US" w:bidi="ur-PK"/>
        </w:rPr>
        <w:t>ی</w:t>
      </w:r>
      <w:r w:rsidR="00566B76" w:rsidRPr="00566B76">
        <w:rPr>
          <w:rFonts w:ascii="Nafees Web Naskh" w:eastAsia="Calibri" w:hAnsi="Nafees Web Naskh" w:cs="Nafees Web Naskh" w:hint="eastAsia"/>
          <w:rtl/>
          <w:lang w:eastAsia="en-US" w:bidi="ur-PK"/>
        </w:rPr>
        <w:t>ں</w:t>
      </w:r>
      <w:proofErr w:type="spellEnd"/>
      <w:r w:rsidR="00566B76" w:rsidRPr="00566B76">
        <w:rPr>
          <w:rFonts w:ascii="Nafees Web Naskh" w:eastAsia="Calibri" w:hAnsi="Nafees Web Naskh" w:cs="Nafees Web Naskh"/>
          <w:rtl/>
          <w:lang w:eastAsia="en-US" w:bidi="ur-PK"/>
        </w:rPr>
        <w:t>۔</w:t>
      </w:r>
      <w:r w:rsidR="004B48F4">
        <w:rPr>
          <w:rFonts w:ascii="Nafees Web Naskh" w:eastAsia="Calibri" w:hAnsi="Nafees Web Naskh" w:cs="Nafees Web Naskh"/>
          <w:rtl/>
          <w:lang w:eastAsia="en-US"/>
        </w:rPr>
        <w:br/>
      </w:r>
      <w:r w:rsidR="004B48F4">
        <w:rPr>
          <w:rFonts w:ascii="Nafees Web Naskh" w:eastAsia="Calibri" w:hAnsi="Nafees Web Naskh" w:cs="Nafees Web Naskh"/>
          <w:rtl/>
          <w:lang w:eastAsia="en-US"/>
        </w:rPr>
        <w:br/>
      </w:r>
      <w:r w:rsidR="00A64C76" w:rsidRPr="00A64C76">
        <w:rPr>
          <w:rFonts w:ascii="Nafees Web Naskh" w:eastAsia="Calibri" w:hAnsi="Nafees Web Naskh" w:cs="Nafees Web Naskh"/>
          <w:b/>
          <w:bCs/>
          <w:color w:val="F79646"/>
          <w:rtl/>
          <w:lang w:eastAsia="en-US"/>
        </w:rPr>
        <w:t>ف</w:t>
      </w:r>
      <w:r w:rsidR="00A64C76" w:rsidRPr="00A64C76">
        <w:rPr>
          <w:rFonts w:ascii="Nafees Web Naskh" w:eastAsia="Calibri" w:hAnsi="Nafees Web Naskh" w:cs="Nafees Web Naskh" w:hint="cs"/>
          <w:b/>
          <w:bCs/>
          <w:color w:val="F79646"/>
          <w:rtl/>
          <w:lang w:eastAsia="en-US"/>
        </w:rPr>
        <w:t>ی</w:t>
      </w:r>
      <w:r w:rsidR="00A64C76" w:rsidRPr="00A64C76">
        <w:rPr>
          <w:rFonts w:ascii="Nafees Web Naskh" w:eastAsia="Calibri" w:hAnsi="Nafees Web Naskh" w:cs="Nafees Web Naskh" w:hint="eastAsia"/>
          <w:b/>
          <w:bCs/>
          <w:color w:val="F79646"/>
          <w:rtl/>
          <w:lang w:eastAsia="en-US"/>
        </w:rPr>
        <w:t>مل</w:t>
      </w:r>
      <w:r w:rsidR="00A64C76" w:rsidRPr="00A64C76">
        <w:rPr>
          <w:rFonts w:ascii="Nafees Web Naskh" w:eastAsia="Calibri" w:hAnsi="Nafees Web Naskh" w:cs="Nafees Web Naskh" w:hint="cs"/>
          <w:b/>
          <w:bCs/>
          <w:color w:val="F79646"/>
          <w:rtl/>
          <w:lang w:eastAsia="en-US"/>
        </w:rPr>
        <w:t>ی</w:t>
      </w:r>
      <w:r w:rsidR="00A64C76" w:rsidRPr="00A64C76">
        <w:rPr>
          <w:rFonts w:ascii="Nafees Web Naskh" w:eastAsia="Calibri" w:hAnsi="Nafees Web Naskh" w:cs="Nafees Web Naskh"/>
          <w:b/>
          <w:bCs/>
          <w:color w:val="F79646"/>
          <w:rtl/>
          <w:lang w:eastAsia="en-US"/>
        </w:rPr>
        <w:t xml:space="preserve"> نائٹ:  کوڈنگ کے تجربے م</w:t>
      </w:r>
      <w:r w:rsidR="00A64C76" w:rsidRPr="00A64C76">
        <w:rPr>
          <w:rFonts w:ascii="Nafees Web Naskh" w:eastAsia="Calibri" w:hAnsi="Nafees Web Naskh" w:cs="Nafees Web Naskh" w:hint="cs"/>
          <w:b/>
          <w:bCs/>
          <w:color w:val="F79646"/>
          <w:rtl/>
          <w:lang w:eastAsia="en-US"/>
        </w:rPr>
        <w:t>ی</w:t>
      </w:r>
      <w:r w:rsidR="00A64C76" w:rsidRPr="00A64C76">
        <w:rPr>
          <w:rFonts w:ascii="Nafees Web Naskh" w:eastAsia="Calibri" w:hAnsi="Nafees Web Naskh" w:cs="Nafees Web Naskh" w:hint="eastAsia"/>
          <w:b/>
          <w:bCs/>
          <w:color w:val="F79646"/>
          <w:rtl/>
          <w:lang w:eastAsia="en-US"/>
        </w:rPr>
        <w:t>ں</w:t>
      </w:r>
      <w:r w:rsidR="00A64C76" w:rsidRPr="00A64C76">
        <w:rPr>
          <w:rFonts w:ascii="Nafees Web Naskh" w:eastAsia="Calibri" w:hAnsi="Nafees Web Naskh" w:cs="Nafees Web Naskh"/>
          <w:b/>
          <w:bCs/>
          <w:color w:val="F79646"/>
          <w:rtl/>
          <w:lang w:eastAsia="en-US"/>
        </w:rPr>
        <w:t xml:space="preserve"> شامل ہوں!</w:t>
      </w:r>
    </w:p>
    <w:p w14:paraId="4486EABF" w14:textId="77777777" w:rsidR="00A87952" w:rsidRDefault="00A87952" w:rsidP="00451059">
      <w:pPr>
        <w:pStyle w:val="NormalWeb"/>
        <w:bidi/>
        <w:spacing w:before="200" w:beforeAutospacing="0" w:after="200" w:afterAutospacing="0"/>
        <w:ind w:left="-283"/>
        <w:rPr>
          <w:rFonts w:ascii="Nafees Web Naskh" w:eastAsia="Calibri" w:hAnsi="Nafees Web Naskh" w:cs="Nafees Web Naskh"/>
          <w:color w:val="1155CC"/>
          <w:rtl/>
          <w:lang w:eastAsia="en-US" w:bidi="ur-PK"/>
        </w:rPr>
      </w:pPr>
      <w:r w:rsidRPr="00A87952">
        <w:rPr>
          <w:rFonts w:ascii="Calibri" w:eastAsia="Calibri" w:hAnsi="Calibri" w:cs="Calibri"/>
          <w:rtl/>
          <w:lang w:eastAsia="en-US" w:bidi="ur-PK"/>
        </w:rPr>
        <w:t>5</w:t>
      </w:r>
      <w:r w:rsidRPr="00A87952">
        <w:rPr>
          <w:rFonts w:ascii="Nafees Web Naskh" w:eastAsia="Calibri" w:hAnsi="Nafees Web Naskh" w:cs="Nafees Web Naskh"/>
          <w:rtl/>
          <w:lang w:eastAsia="en-US" w:bidi="ur-PK"/>
        </w:rPr>
        <w:t xml:space="preserve"> مئ</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کو، ا</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ل</w:t>
      </w:r>
      <w:r w:rsidRPr="00A87952">
        <w:rPr>
          <w:rFonts w:ascii="Nafees Web Naskh" w:eastAsia="Calibri" w:hAnsi="Nafees Web Naskh" w:cs="Nafees Web Naskh"/>
          <w:rtl/>
          <w:lang w:eastAsia="en-US" w:bidi="ur-PK"/>
        </w:rPr>
        <w:t xml:space="preserve"> س</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w:t>
      </w:r>
      <w:r w:rsidRPr="00A87952">
        <w:rPr>
          <w:rFonts w:ascii="Calibri" w:eastAsia="Calibri" w:hAnsi="Calibri" w:cs="Calibri"/>
          <w:rtl/>
          <w:lang w:eastAsia="en-US" w:bidi="ur-PK"/>
        </w:rPr>
        <w:t>2</w:t>
      </w:r>
      <w:r w:rsidRPr="00A87952">
        <w:rPr>
          <w:rFonts w:ascii="Nafees Web Naskh" w:eastAsia="Calibri" w:hAnsi="Nafees Web Naskh" w:cs="Nafees Web Naskh"/>
          <w:rtl/>
          <w:lang w:eastAsia="en-US" w:bidi="ur-PK"/>
        </w:rPr>
        <w:t xml:space="preserve"> نے </w:t>
      </w:r>
      <w:proofErr w:type="spellStart"/>
      <w:r w:rsidRPr="00A87952">
        <w:rPr>
          <w:rFonts w:ascii="Nafees Web Naskh" w:eastAsia="Calibri" w:hAnsi="Nafees Web Naskh" w:cs="Nafees Web Naskh"/>
          <w:rtl/>
          <w:lang w:eastAsia="en-US" w:bidi="ur-PK"/>
        </w:rPr>
        <w:t>ڈسکور</w:t>
      </w:r>
      <w:r w:rsidRPr="00A87952">
        <w:rPr>
          <w:rFonts w:ascii="Nafees Web Naskh" w:eastAsia="Calibri" w:hAnsi="Nafees Web Naskh" w:cs="Nafees Web Naskh" w:hint="cs"/>
          <w:rtl/>
          <w:lang w:eastAsia="en-US" w:bidi="ur-PK"/>
        </w:rPr>
        <w:t>ی</w:t>
      </w:r>
      <w:proofErr w:type="spellEnd"/>
      <w:r w:rsidRPr="00A87952">
        <w:rPr>
          <w:rFonts w:ascii="Nafees Web Naskh" w:eastAsia="Calibri" w:hAnsi="Nafees Web Naskh" w:cs="Nafees Web Naskh"/>
          <w:rtl/>
          <w:lang w:eastAsia="en-US" w:bidi="ur-PK"/>
        </w:rPr>
        <w:t xml:space="preserve"> ا</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جوک</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شن</w:t>
      </w:r>
      <w:r w:rsidRPr="00A87952">
        <w:rPr>
          <w:rFonts w:ascii="Nafees Web Naskh" w:eastAsia="Calibri" w:hAnsi="Nafees Web Naskh" w:cs="Nafees Web Naskh"/>
          <w:rtl/>
          <w:lang w:eastAsia="en-US" w:bidi="ur-PK"/>
        </w:rPr>
        <w:t xml:space="preserve"> کے ذر</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عہ</w:t>
      </w:r>
      <w:r w:rsidRPr="00A87952">
        <w:rPr>
          <w:rFonts w:ascii="Nafees Web Naskh" w:eastAsia="Calibri" w:hAnsi="Nafees Web Naskh" w:cs="Nafees Web Naskh"/>
          <w:rtl/>
          <w:lang w:eastAsia="en-US" w:bidi="ur-PK"/>
        </w:rPr>
        <w:t xml:space="preserve"> ا</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ک</w:t>
      </w:r>
      <w:r w:rsidRPr="00A87952">
        <w:rPr>
          <w:rFonts w:ascii="Nafees Web Naskh" w:eastAsia="Calibri" w:hAnsi="Nafees Web Naskh" w:cs="Nafees Web Naskh"/>
          <w:rtl/>
          <w:lang w:eastAsia="en-US" w:bidi="ur-PK"/>
        </w:rPr>
        <w:t xml:space="preserve"> ف</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مل</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کوڈنگ نائٹ ک</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م</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زبان</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ک</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تاکہ والد</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ن</w:t>
      </w:r>
      <w:r w:rsidRPr="00A87952">
        <w:rPr>
          <w:rFonts w:ascii="Nafees Web Naskh" w:eastAsia="Calibri" w:hAnsi="Nafees Web Naskh" w:cs="Nafees Web Naskh"/>
          <w:rtl/>
          <w:lang w:eastAsia="en-US" w:bidi="ur-PK"/>
        </w:rPr>
        <w:t xml:space="preserve"> کو اپنے بچوں ک</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تعل</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م</w:t>
      </w:r>
      <w:r w:rsidRPr="00A87952">
        <w:rPr>
          <w:rFonts w:ascii="Nafees Web Naskh" w:eastAsia="Calibri" w:hAnsi="Nafees Web Naskh" w:cs="Nafees Web Naskh"/>
          <w:rtl/>
          <w:lang w:eastAsia="en-US" w:bidi="ur-PK"/>
        </w:rPr>
        <w:t xml:space="preserve"> ک</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w:t>
      </w:r>
      <w:r w:rsidRPr="00A87952">
        <w:rPr>
          <w:rFonts w:ascii="Nafees Web Naskh" w:eastAsia="Calibri" w:hAnsi="Nafees Web Naskh" w:cs="Nafees Web Naskh" w:hint="cs"/>
          <w:rtl/>
          <w:lang w:eastAsia="en-US" w:bidi="ur-PK"/>
        </w:rPr>
        <w:t>سپورٹ</w:t>
      </w:r>
      <w:r w:rsidRPr="00A87952">
        <w:rPr>
          <w:rFonts w:ascii="Nafees Web Naskh" w:eastAsia="Calibri" w:hAnsi="Nafees Web Naskh" w:cs="Nafees Web Naskh"/>
          <w:rtl/>
          <w:lang w:eastAsia="en-US" w:bidi="ur-PK"/>
        </w:rPr>
        <w:t xml:space="preserve"> </w:t>
      </w:r>
      <w:proofErr w:type="spellStart"/>
      <w:r w:rsidRPr="00A87952">
        <w:rPr>
          <w:rFonts w:ascii="Nafees Web Naskh" w:eastAsia="Calibri" w:hAnsi="Nafees Web Naskh" w:cs="Nafees Web Naskh" w:hint="cs"/>
          <w:rtl/>
          <w:lang w:eastAsia="en-US" w:bidi="ur-PK"/>
        </w:rPr>
        <w:t>کیلئے</w:t>
      </w:r>
      <w:r w:rsidRPr="00A87952">
        <w:rPr>
          <w:rFonts w:ascii="Nafees Web Naskh" w:eastAsia="Calibri" w:hAnsi="Nafees Web Naskh" w:cs="Nafees Web Naskh"/>
          <w:rtl/>
          <w:lang w:eastAsia="en-US" w:bidi="ur-PK"/>
        </w:rPr>
        <w:t>کوڈنگ</w:t>
      </w:r>
      <w:proofErr w:type="spellEnd"/>
      <w:r w:rsidRPr="00A87952">
        <w:rPr>
          <w:rFonts w:ascii="Nafees Web Naskh" w:eastAsia="Calibri" w:hAnsi="Nafees Web Naskh" w:cs="Nafees Web Naskh"/>
          <w:rtl/>
          <w:lang w:eastAsia="en-US" w:bidi="ur-PK"/>
        </w:rPr>
        <w:t xml:space="preserve"> تک رسائ</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کے بارے م</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ں</w:t>
      </w:r>
      <w:r w:rsidRPr="00A87952">
        <w:rPr>
          <w:rFonts w:ascii="Nafees Web Naskh" w:eastAsia="Calibri" w:hAnsi="Nafees Web Naskh" w:cs="Nafees Web Naskh"/>
          <w:rtl/>
          <w:lang w:eastAsia="en-US" w:bidi="ur-PK"/>
        </w:rPr>
        <w:t xml:space="preserve"> اور گھر م</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ں</w:t>
      </w:r>
      <w:r w:rsidRPr="00A87952">
        <w:rPr>
          <w:rFonts w:ascii="Nafees Web Naskh" w:eastAsia="Calibri" w:hAnsi="Nafees Web Naskh" w:cs="Nafees Web Naskh"/>
          <w:rtl/>
          <w:lang w:eastAsia="en-US" w:bidi="ur-PK"/>
        </w:rPr>
        <w:t xml:space="preserve"> </w:t>
      </w:r>
      <w:proofErr w:type="spellStart"/>
      <w:r w:rsidRPr="00A87952">
        <w:rPr>
          <w:rFonts w:ascii="Nafees Web Naskh" w:eastAsia="Calibri" w:hAnsi="Nafees Web Naskh" w:cs="Nafees Web Naskh"/>
          <w:rtl/>
          <w:lang w:eastAsia="en-US" w:bidi="ur-PK"/>
        </w:rPr>
        <w:t>ڈسکور</w:t>
      </w:r>
      <w:r w:rsidRPr="00A87952">
        <w:rPr>
          <w:rFonts w:ascii="Nafees Web Naskh" w:eastAsia="Calibri" w:hAnsi="Nafees Web Naskh" w:cs="Nafees Web Naskh" w:hint="cs"/>
          <w:rtl/>
          <w:lang w:eastAsia="en-US" w:bidi="ur-PK"/>
        </w:rPr>
        <w:t>ی</w:t>
      </w:r>
      <w:proofErr w:type="spellEnd"/>
      <w:r w:rsidRPr="00A87952">
        <w:rPr>
          <w:rFonts w:ascii="Nafees Web Naskh" w:eastAsia="Calibri" w:hAnsi="Nafees Web Naskh" w:cs="Nafees Web Naskh"/>
          <w:rtl/>
          <w:lang w:eastAsia="en-US" w:bidi="ur-PK"/>
        </w:rPr>
        <w:t xml:space="preserve"> تجربہ کے س</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کھنے</w:t>
      </w:r>
      <w:r w:rsidRPr="00A87952">
        <w:rPr>
          <w:rFonts w:ascii="Nafees Web Naskh" w:eastAsia="Calibri" w:hAnsi="Nafees Web Naskh" w:cs="Nafees Web Naskh"/>
          <w:rtl/>
          <w:lang w:eastAsia="en-US" w:bidi="ur-PK"/>
        </w:rPr>
        <w:t xml:space="preserve"> کے وسائل کے بارے م</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hint="eastAsia"/>
          <w:rtl/>
          <w:lang w:eastAsia="en-US" w:bidi="ur-PK"/>
        </w:rPr>
        <w:t>ں</w:t>
      </w:r>
      <w:r w:rsidRPr="00A87952">
        <w:rPr>
          <w:rFonts w:ascii="Nafees Web Naskh" w:eastAsia="Calibri" w:hAnsi="Nafees Web Naskh" w:cs="Nafees Web Naskh"/>
          <w:rtl/>
          <w:lang w:eastAsia="en-US" w:bidi="ur-PK"/>
        </w:rPr>
        <w:t xml:space="preserve"> معلومات فراہم ک</w:t>
      </w:r>
      <w:r w:rsidRPr="00A87952">
        <w:rPr>
          <w:rFonts w:ascii="Nafees Web Naskh" w:eastAsia="Calibri" w:hAnsi="Nafees Web Naskh" w:cs="Nafees Web Naskh" w:hint="cs"/>
          <w:rtl/>
          <w:lang w:eastAsia="en-US" w:bidi="ur-PK"/>
        </w:rPr>
        <w:t>ی</w:t>
      </w:r>
      <w:r w:rsidRPr="00A87952">
        <w:rPr>
          <w:rFonts w:ascii="Nafees Web Naskh" w:eastAsia="Calibri" w:hAnsi="Nafees Web Naskh" w:cs="Nafees Web Naskh"/>
          <w:rtl/>
          <w:lang w:eastAsia="en-US" w:bidi="ur-PK"/>
        </w:rPr>
        <w:t xml:space="preserve"> </w:t>
      </w:r>
      <w:proofErr w:type="spellStart"/>
      <w:r w:rsidRPr="00A87952">
        <w:rPr>
          <w:rFonts w:ascii="Nafees Web Naskh" w:eastAsia="Calibri" w:hAnsi="Nafees Web Naskh" w:cs="Nafees Web Naskh"/>
          <w:rtl/>
          <w:lang w:eastAsia="en-US" w:bidi="ur-PK"/>
        </w:rPr>
        <w:t>جاسک</w:t>
      </w:r>
      <w:r w:rsidRPr="00A87952">
        <w:rPr>
          <w:rFonts w:ascii="Nafees Web Naskh" w:eastAsia="Calibri" w:hAnsi="Nafees Web Naskh" w:cs="Nafees Web Naskh" w:hint="cs"/>
          <w:rtl/>
          <w:lang w:eastAsia="en-US" w:bidi="ur-PK"/>
        </w:rPr>
        <w:t>یں</w:t>
      </w:r>
      <w:proofErr w:type="spellEnd"/>
      <w:r w:rsidRPr="00A87952">
        <w:rPr>
          <w:rFonts w:ascii="Nafees Web Naskh" w:eastAsia="Calibri" w:hAnsi="Nafees Web Naskh" w:cs="Nafees Web Naskh" w:hint="cs"/>
          <w:rtl/>
          <w:lang w:eastAsia="en-US" w:bidi="ur-PK"/>
        </w:rPr>
        <w:t xml:space="preserve">۔ </w:t>
      </w:r>
      <w:proofErr w:type="spellStart"/>
      <w:r w:rsidRPr="00A87952">
        <w:rPr>
          <w:rFonts w:ascii="Nafees Web Naskh" w:eastAsia="Calibri" w:hAnsi="Nafees Web Naskh" w:cs="Nafees Web Naskh" w:hint="cs"/>
          <w:rtl/>
          <w:lang w:eastAsia="en-US" w:bidi="ur-PK"/>
        </w:rPr>
        <w:t>ورچوئل</w:t>
      </w:r>
      <w:proofErr w:type="spellEnd"/>
      <w:r w:rsidRPr="00A87952">
        <w:rPr>
          <w:rFonts w:ascii="Nafees Web Naskh" w:eastAsia="Calibri" w:hAnsi="Nafees Web Naskh" w:cs="Nafees Web Naskh" w:hint="cs"/>
          <w:rtl/>
          <w:lang w:eastAsia="en-US" w:bidi="ur-PK"/>
        </w:rPr>
        <w:t xml:space="preserve"> اسکول میں </w:t>
      </w:r>
      <w:proofErr w:type="spellStart"/>
      <w:r w:rsidRPr="00A87952">
        <w:rPr>
          <w:rFonts w:ascii="Nafees Web Naskh" w:eastAsia="Calibri" w:hAnsi="Nafees Web Naskh" w:cs="Nafees Web Naskh" w:hint="cs"/>
          <w:rtl/>
          <w:lang w:eastAsia="en-US" w:bidi="ur-PK"/>
        </w:rPr>
        <w:t>طلباء</w:t>
      </w:r>
      <w:proofErr w:type="spellEnd"/>
      <w:r w:rsidRPr="00A87952">
        <w:rPr>
          <w:rFonts w:ascii="Nafees Web Naskh" w:eastAsia="Calibri" w:hAnsi="Nafees Web Naskh" w:cs="Nafees Web Naskh" w:hint="cs"/>
          <w:rtl/>
          <w:lang w:eastAsia="en-US" w:bidi="ur-PK"/>
        </w:rPr>
        <w:t xml:space="preserve"> </w:t>
      </w:r>
      <w:proofErr w:type="spellStart"/>
      <w:r w:rsidRPr="00A87952">
        <w:rPr>
          <w:rFonts w:ascii="Nafees Web Naskh" w:eastAsia="Calibri" w:hAnsi="Nafees Web Naskh" w:cs="Nafees Web Naskh" w:hint="cs"/>
          <w:rtl/>
          <w:lang w:eastAsia="en-US" w:bidi="ur-PK"/>
        </w:rPr>
        <w:t>کیلئے</w:t>
      </w:r>
      <w:proofErr w:type="spellEnd"/>
      <w:r w:rsidRPr="00A87952">
        <w:rPr>
          <w:rFonts w:ascii="Nafees Web Naskh" w:eastAsia="Calibri" w:hAnsi="Nafees Web Naskh" w:cs="Nafees Web Naskh" w:hint="cs"/>
          <w:rtl/>
          <w:lang w:eastAsia="en-US" w:bidi="ur-PK"/>
        </w:rPr>
        <w:t xml:space="preserve"> ان پروگراموں تک رسائی کیسے حاصل کی </w:t>
      </w:r>
      <w:proofErr w:type="spellStart"/>
      <w:r w:rsidRPr="00A87952">
        <w:rPr>
          <w:rFonts w:ascii="Nafees Web Naskh" w:eastAsia="Calibri" w:hAnsi="Nafees Web Naskh" w:cs="Nafees Web Naskh" w:hint="cs"/>
          <w:rtl/>
          <w:lang w:eastAsia="en-US" w:bidi="ur-PK"/>
        </w:rPr>
        <w:t>جائے</w:t>
      </w:r>
      <w:proofErr w:type="spellEnd"/>
      <w:r w:rsidRPr="00A87952">
        <w:rPr>
          <w:rFonts w:ascii="Nafees Web Naskh" w:eastAsia="Calibri" w:hAnsi="Nafees Web Naskh" w:cs="Nafees Web Naskh" w:hint="cs"/>
          <w:rtl/>
          <w:lang w:eastAsia="en-US" w:bidi="ur-PK"/>
        </w:rPr>
        <w:t xml:space="preserve"> اور </w:t>
      </w:r>
      <w:proofErr w:type="spellStart"/>
      <w:r w:rsidRPr="00A87952">
        <w:rPr>
          <w:rFonts w:ascii="Nafees Web Naskh" w:eastAsia="Calibri" w:hAnsi="Nafees Web Naskh" w:cs="Nafees Web Naskh" w:hint="cs"/>
          <w:rtl/>
          <w:lang w:eastAsia="en-US" w:bidi="ur-PK"/>
        </w:rPr>
        <w:t>ورکشاپ</w:t>
      </w:r>
      <w:proofErr w:type="spellEnd"/>
      <w:r w:rsidRPr="00A87952">
        <w:rPr>
          <w:rFonts w:ascii="Nafees Web Naskh" w:eastAsia="Calibri" w:hAnsi="Nafees Web Naskh" w:cs="Nafees Web Naskh" w:hint="cs"/>
          <w:rtl/>
          <w:lang w:eastAsia="en-US" w:bidi="ur-PK"/>
        </w:rPr>
        <w:t xml:space="preserve"> کی ریکارڈنگ سمیت، مزید معلومات </w:t>
      </w:r>
      <w:proofErr w:type="spellStart"/>
      <w:r w:rsidRPr="00A87952">
        <w:rPr>
          <w:rFonts w:ascii="Nafees Web Naskh" w:eastAsia="Calibri" w:hAnsi="Nafees Web Naskh" w:cs="Nafees Web Naskh" w:hint="cs"/>
          <w:rtl/>
          <w:lang w:eastAsia="en-US" w:bidi="ur-PK"/>
        </w:rPr>
        <w:t>کیلئے</w:t>
      </w:r>
      <w:proofErr w:type="spellEnd"/>
      <w:r w:rsidRPr="00A87952">
        <w:rPr>
          <w:rFonts w:ascii="Nafees Web Naskh" w:eastAsia="Calibri" w:hAnsi="Nafees Web Naskh" w:cs="Nafees Web Naskh" w:hint="cs"/>
          <w:rtl/>
          <w:lang w:eastAsia="en-US" w:bidi="ur-PK"/>
        </w:rPr>
        <w:t xml:space="preserve"> </w:t>
      </w:r>
      <w:proofErr w:type="spellStart"/>
      <w:r w:rsidRPr="00A87952">
        <w:rPr>
          <w:rFonts w:ascii="Nafees Web Naskh" w:eastAsia="Calibri" w:hAnsi="Nafees Web Naskh" w:cs="Nafees Web Naskh" w:hint="cs"/>
          <w:rtl/>
          <w:lang w:eastAsia="en-US" w:bidi="ur-PK"/>
        </w:rPr>
        <w:t>براہِ</w:t>
      </w:r>
      <w:proofErr w:type="spellEnd"/>
      <w:r w:rsidRPr="00A87952">
        <w:rPr>
          <w:rFonts w:ascii="Nafees Web Naskh" w:eastAsia="Calibri" w:hAnsi="Nafees Web Naskh" w:cs="Nafees Web Naskh" w:hint="cs"/>
          <w:rtl/>
          <w:lang w:eastAsia="en-US" w:bidi="ur-PK"/>
        </w:rPr>
        <w:t xml:space="preserve"> کرم ملاحظہ کریں:  </w:t>
      </w:r>
      <w:hyperlink r:id="rId22" w:history="1">
        <w:r w:rsidRPr="00A87952">
          <w:rPr>
            <w:rFonts w:ascii="Nafees Web Naskh" w:eastAsia="Calibri" w:hAnsi="Nafees Web Naskh" w:cs="Nafees Web Naskh" w:hint="cs"/>
            <w:color w:val="1155CC"/>
            <w:u w:val="single"/>
            <w:rtl/>
            <w:lang w:eastAsia="en-US" w:bidi="ur-PK"/>
          </w:rPr>
          <w:t xml:space="preserve">ٹی </w:t>
        </w:r>
        <w:proofErr w:type="spellStart"/>
        <w:r w:rsidRPr="00A87952">
          <w:rPr>
            <w:rFonts w:ascii="Nafees Web Naskh" w:eastAsia="Calibri" w:hAnsi="Nafees Web Naskh" w:cs="Nafees Web Naskh" w:hint="cs"/>
            <w:color w:val="1155CC"/>
            <w:u w:val="single"/>
            <w:rtl/>
            <w:lang w:eastAsia="en-US" w:bidi="ur-PK"/>
          </w:rPr>
          <w:t>ڈی</w:t>
        </w:r>
        <w:proofErr w:type="spellEnd"/>
        <w:r w:rsidRPr="00A87952">
          <w:rPr>
            <w:rFonts w:ascii="Nafees Web Naskh" w:eastAsia="Calibri" w:hAnsi="Nafees Web Naskh" w:cs="Nafees Web Naskh" w:hint="cs"/>
            <w:color w:val="1155CC"/>
            <w:u w:val="single"/>
            <w:rtl/>
            <w:lang w:eastAsia="en-US" w:bidi="ur-PK"/>
          </w:rPr>
          <w:t xml:space="preserve"> </w:t>
        </w:r>
        <w:proofErr w:type="spellStart"/>
        <w:r w:rsidRPr="00A87952">
          <w:rPr>
            <w:rFonts w:ascii="Nafees Web Naskh" w:eastAsia="Calibri" w:hAnsi="Nafees Web Naskh" w:cs="Nafees Web Naskh" w:hint="cs"/>
            <w:color w:val="1155CC"/>
            <w:u w:val="single"/>
            <w:rtl/>
            <w:lang w:eastAsia="en-US" w:bidi="ur-PK"/>
          </w:rPr>
          <w:t>ایس</w:t>
        </w:r>
        <w:proofErr w:type="spellEnd"/>
        <w:r w:rsidRPr="00A87952">
          <w:rPr>
            <w:rFonts w:ascii="Nafees Web Naskh" w:eastAsia="Calibri" w:hAnsi="Nafees Web Naskh" w:cs="Nafees Web Naskh" w:hint="cs"/>
            <w:color w:val="1155CC"/>
            <w:u w:val="single"/>
            <w:rtl/>
            <w:lang w:eastAsia="en-US" w:bidi="ur-PK"/>
          </w:rPr>
          <w:t xml:space="preserve"> بی </w:t>
        </w:r>
        <w:proofErr w:type="spellStart"/>
        <w:r w:rsidRPr="00A87952">
          <w:rPr>
            <w:rFonts w:ascii="Nafees Web Naskh" w:eastAsia="Calibri" w:hAnsi="Nafees Web Naskh" w:cs="Nafees Web Naskh" w:hint="cs"/>
            <w:color w:val="1155CC"/>
            <w:u w:val="single"/>
            <w:rtl/>
            <w:lang w:eastAsia="en-US" w:bidi="ur-PK"/>
          </w:rPr>
          <w:t>ورچوئل</w:t>
        </w:r>
        <w:proofErr w:type="spellEnd"/>
        <w:r w:rsidRPr="00A87952">
          <w:rPr>
            <w:rFonts w:ascii="Nafees Web Naskh" w:eastAsia="Calibri" w:hAnsi="Nafees Web Naskh" w:cs="Nafees Web Naskh" w:hint="cs"/>
            <w:color w:val="1155CC"/>
            <w:u w:val="single"/>
            <w:rtl/>
            <w:lang w:eastAsia="en-US" w:bidi="ur-PK"/>
          </w:rPr>
          <w:t xml:space="preserve"> اسکول میں خاندانوں </w:t>
        </w:r>
        <w:proofErr w:type="spellStart"/>
        <w:r w:rsidRPr="00A87952">
          <w:rPr>
            <w:rFonts w:ascii="Nafees Web Naskh" w:eastAsia="Calibri" w:hAnsi="Nafees Web Naskh" w:cs="Nafees Web Naskh" w:hint="cs"/>
            <w:color w:val="1155CC"/>
            <w:u w:val="single"/>
            <w:rtl/>
            <w:lang w:eastAsia="en-US" w:bidi="ur-PK"/>
          </w:rPr>
          <w:t>کیلئےکوڈنگ</w:t>
        </w:r>
        <w:proofErr w:type="spellEnd"/>
        <w:r w:rsidRPr="00A87952">
          <w:rPr>
            <w:rFonts w:ascii="Nafees Web Naskh" w:eastAsia="Calibri" w:hAnsi="Nafees Web Naskh" w:cs="Nafees Web Naskh" w:hint="cs"/>
            <w:color w:val="1155CC"/>
            <w:u w:val="single"/>
            <w:rtl/>
            <w:lang w:eastAsia="en-US" w:bidi="ur-PK"/>
          </w:rPr>
          <w:t xml:space="preserve"> اور </w:t>
        </w:r>
        <w:proofErr w:type="spellStart"/>
        <w:r w:rsidRPr="00A87952">
          <w:rPr>
            <w:rFonts w:ascii="Nafees Web Naskh" w:eastAsia="Calibri" w:hAnsi="Nafees Web Naskh" w:cs="Nafees Web Naskh" w:hint="cs"/>
            <w:color w:val="1155CC"/>
            <w:u w:val="single"/>
            <w:rtl/>
            <w:lang w:eastAsia="en-US" w:bidi="ur-PK"/>
          </w:rPr>
          <w:t>ڈسکوری</w:t>
        </w:r>
        <w:proofErr w:type="spellEnd"/>
        <w:r w:rsidRPr="00A87952">
          <w:rPr>
            <w:rFonts w:ascii="Nafees Web Naskh" w:eastAsia="Calibri" w:hAnsi="Nafees Web Naskh" w:cs="Nafees Web Naskh" w:hint="cs"/>
            <w:color w:val="1155CC"/>
            <w:u w:val="single"/>
            <w:rtl/>
            <w:lang w:eastAsia="en-US" w:bidi="ur-PK"/>
          </w:rPr>
          <w:t xml:space="preserve"> وسائل</w:t>
        </w:r>
      </w:hyperlink>
    </w:p>
    <w:p w14:paraId="2C4F8B56" w14:textId="77777777" w:rsidR="00A87952" w:rsidRDefault="00A87952" w:rsidP="00A87952">
      <w:pPr>
        <w:pStyle w:val="NormalWeb"/>
        <w:bidi/>
        <w:spacing w:before="200" w:beforeAutospacing="0" w:after="200" w:afterAutospacing="0"/>
        <w:ind w:left="-283"/>
        <w:rPr>
          <w:rFonts w:ascii="Nafees Web Naskh" w:eastAsia="Calibri" w:hAnsi="Nafees Web Naskh" w:cs="Nafees Web Naskh"/>
          <w:color w:val="1155CC"/>
          <w:rtl/>
          <w:lang w:eastAsia="en-US" w:bidi="ur-PK"/>
        </w:rPr>
      </w:pPr>
    </w:p>
    <w:p w14:paraId="6E1C5869" w14:textId="77777777" w:rsidR="00A87952" w:rsidRDefault="00A87952" w:rsidP="00A87952">
      <w:pPr>
        <w:pStyle w:val="NormalWeb"/>
        <w:bidi/>
        <w:spacing w:before="200" w:beforeAutospacing="0" w:after="200" w:afterAutospacing="0"/>
        <w:ind w:left="-283"/>
        <w:rPr>
          <w:rFonts w:ascii="Nafees Web Naskh" w:eastAsia="Calibri" w:hAnsi="Nafees Web Naskh" w:cs="Nafees Web Naskh"/>
          <w:color w:val="1155CC"/>
          <w:rtl/>
          <w:lang w:eastAsia="en-US" w:bidi="ur-PK"/>
        </w:rPr>
      </w:pPr>
    </w:p>
    <w:p w14:paraId="6D3B0DBA" w14:textId="77777777" w:rsidR="00A87952" w:rsidRDefault="00A87952" w:rsidP="00A87952">
      <w:pPr>
        <w:pStyle w:val="NormalWeb"/>
        <w:bidi/>
        <w:spacing w:before="200" w:beforeAutospacing="0" w:after="200" w:afterAutospacing="0"/>
        <w:ind w:left="-283"/>
        <w:rPr>
          <w:rFonts w:ascii="Nafees Web Naskh" w:eastAsia="Calibri" w:hAnsi="Nafees Web Naskh" w:cs="Nafees Web Naskh"/>
          <w:color w:val="1155CC"/>
          <w:rtl/>
          <w:lang w:eastAsia="en-US" w:bidi="ur-PK"/>
        </w:rPr>
      </w:pPr>
    </w:p>
    <w:p w14:paraId="0E8292C0" w14:textId="37FFD92B" w:rsidR="00065783" w:rsidRPr="00347270" w:rsidRDefault="00347270" w:rsidP="00A87952">
      <w:pPr>
        <w:pStyle w:val="NormalWeb"/>
        <w:bidi/>
        <w:spacing w:before="200" w:beforeAutospacing="0" w:after="200" w:afterAutospacing="0"/>
        <w:ind w:left="-283"/>
        <w:rPr>
          <w:rFonts w:ascii="Nafees Web Naskh" w:eastAsia="Calibri" w:hAnsi="Nafees Web Naskh" w:cs="Nafees Web Naskh"/>
          <w:sz w:val="6"/>
          <w:szCs w:val="6"/>
          <w:rtl/>
          <w:lang w:eastAsia="en-US"/>
        </w:rPr>
      </w:pPr>
      <w:r>
        <w:rPr>
          <w:rFonts w:ascii="Nafees Web Naskh" w:eastAsia="Calibri" w:hAnsi="Nafees Web Naskh" w:cs="Nafees Web Naskh"/>
          <w:rtl/>
          <w:lang w:eastAsia="en-US"/>
        </w:rPr>
        <w:br/>
      </w:r>
    </w:p>
    <w:bookmarkEnd w:id="4"/>
    <w:p w14:paraId="0F1C39F3" w14:textId="391F667C" w:rsidR="00270D3D" w:rsidRPr="00A87952" w:rsidRDefault="00A87952" w:rsidP="005669B0">
      <w:pPr>
        <w:bidi/>
        <w:spacing w:after="120" w:line="240" w:lineRule="auto"/>
        <w:ind w:left="-288"/>
        <w:rPr>
          <w:rFonts w:ascii="Nafees Web Naskh" w:eastAsia="Calibri" w:hAnsi="Nafees Web Naskh" w:cs="Nafees Web Naskh"/>
          <w:b/>
          <w:bCs/>
          <w:color w:val="F79646"/>
          <w:szCs w:val="24"/>
          <w:rtl/>
        </w:rPr>
      </w:pPr>
      <w:r w:rsidRPr="00A87952">
        <w:rPr>
          <w:rFonts w:ascii="Nafees Web Naskh" w:eastAsia="Calibri" w:hAnsi="Nafees Web Naskh" w:cs="Nafees Web Naskh"/>
          <w:b/>
          <w:bCs/>
          <w:color w:val="F79646"/>
          <w:szCs w:val="24"/>
          <w:rtl/>
        </w:rPr>
        <w:lastRenderedPageBreak/>
        <w:t>و</w:t>
      </w:r>
      <w:r w:rsidRPr="00A87952">
        <w:rPr>
          <w:rFonts w:ascii="Nafees Web Naskh" w:eastAsia="Calibri" w:hAnsi="Nafees Web Naskh" w:cs="Nafees Web Naskh" w:hint="cs"/>
          <w:b/>
          <w:bCs/>
          <w:color w:val="F79646"/>
          <w:szCs w:val="24"/>
          <w:rtl/>
        </w:rPr>
        <w:t>ی</w:t>
      </w:r>
      <w:r w:rsidRPr="00A87952">
        <w:rPr>
          <w:rFonts w:ascii="Nafees Web Naskh" w:eastAsia="Calibri" w:hAnsi="Nafees Web Naskh" w:cs="Nafees Web Naskh"/>
          <w:b/>
          <w:bCs/>
          <w:color w:val="F79646"/>
          <w:szCs w:val="24"/>
          <w:rtl/>
        </w:rPr>
        <w:t xml:space="preserve"> ا</w:t>
      </w:r>
      <w:r w:rsidRPr="00A87952">
        <w:rPr>
          <w:rFonts w:ascii="Nafees Web Naskh" w:eastAsia="Calibri" w:hAnsi="Nafees Web Naskh" w:cs="Nafees Web Naskh" w:hint="cs"/>
          <w:b/>
          <w:bCs/>
          <w:color w:val="F79646"/>
          <w:szCs w:val="24"/>
          <w:rtl/>
        </w:rPr>
        <w:t>ی</w:t>
      </w:r>
      <w:r w:rsidRPr="00A87952">
        <w:rPr>
          <w:rFonts w:ascii="Nafees Web Naskh" w:eastAsia="Calibri" w:hAnsi="Nafees Web Naskh" w:cs="Nafees Web Naskh" w:hint="eastAsia"/>
          <w:b/>
          <w:bCs/>
          <w:color w:val="F79646"/>
          <w:szCs w:val="24"/>
          <w:rtl/>
        </w:rPr>
        <w:t>س</w:t>
      </w:r>
      <w:r w:rsidRPr="00A87952">
        <w:rPr>
          <w:rFonts w:ascii="Nafees Web Naskh" w:eastAsia="Calibri" w:hAnsi="Nafees Web Naskh" w:cs="Nafees Web Naskh"/>
          <w:b/>
          <w:bCs/>
          <w:color w:val="F79646"/>
          <w:szCs w:val="24"/>
          <w:rtl/>
        </w:rPr>
        <w:t xml:space="preserve"> والد</w:t>
      </w:r>
      <w:r w:rsidRPr="00A87952">
        <w:rPr>
          <w:rFonts w:ascii="Nafees Web Naskh" w:eastAsia="Calibri" w:hAnsi="Nafees Web Naskh" w:cs="Nafees Web Naskh" w:hint="cs"/>
          <w:b/>
          <w:bCs/>
          <w:color w:val="F79646"/>
          <w:szCs w:val="24"/>
          <w:rtl/>
        </w:rPr>
        <w:t>ی</w:t>
      </w:r>
      <w:r w:rsidRPr="00A87952">
        <w:rPr>
          <w:rFonts w:ascii="Nafees Web Naskh" w:eastAsia="Calibri" w:hAnsi="Nafees Web Naskh" w:cs="Nafees Web Naskh" w:hint="eastAsia"/>
          <w:b/>
          <w:bCs/>
          <w:color w:val="F79646"/>
          <w:szCs w:val="24"/>
          <w:rtl/>
        </w:rPr>
        <w:t>ن</w:t>
      </w:r>
      <w:r w:rsidRPr="00A87952">
        <w:rPr>
          <w:rFonts w:ascii="Nafees Web Naskh" w:eastAsia="Calibri" w:hAnsi="Nafees Web Naskh" w:cs="Nafees Web Naskh"/>
          <w:b/>
          <w:bCs/>
          <w:color w:val="F79646"/>
          <w:szCs w:val="24"/>
          <w:rtl/>
        </w:rPr>
        <w:t xml:space="preserve"> اور نگہداشت کرنے والوں ک</w:t>
      </w:r>
      <w:r w:rsidRPr="00A87952">
        <w:rPr>
          <w:rFonts w:ascii="Nafees Web Naskh" w:eastAsia="Calibri" w:hAnsi="Nafees Web Naskh" w:cs="Nafees Web Naskh" w:hint="cs"/>
          <w:b/>
          <w:bCs/>
          <w:color w:val="F79646"/>
          <w:szCs w:val="24"/>
          <w:rtl/>
        </w:rPr>
        <w:t>ی</w:t>
      </w:r>
      <w:r w:rsidRPr="00A87952">
        <w:rPr>
          <w:rFonts w:ascii="Nafees Web Naskh" w:eastAsia="Calibri" w:hAnsi="Nafees Web Naskh" w:cs="Nafees Web Naskh" w:hint="eastAsia"/>
          <w:b/>
          <w:bCs/>
          <w:color w:val="F79646"/>
          <w:szCs w:val="24"/>
          <w:rtl/>
        </w:rPr>
        <w:t>لئے</w:t>
      </w:r>
      <w:r w:rsidRPr="00A87952">
        <w:rPr>
          <w:rFonts w:ascii="Nafees Web Naskh" w:eastAsia="Calibri" w:hAnsi="Nafees Web Naskh" w:cs="Nafees Web Naskh"/>
          <w:b/>
          <w:bCs/>
          <w:color w:val="F79646"/>
          <w:szCs w:val="24"/>
          <w:rtl/>
        </w:rPr>
        <w:t xml:space="preserve"> ر</w:t>
      </w:r>
      <w:r w:rsidRPr="00A87952">
        <w:rPr>
          <w:rFonts w:ascii="Nafees Web Naskh" w:eastAsia="Calibri" w:hAnsi="Nafees Web Naskh" w:cs="Nafees Web Naskh" w:hint="cs"/>
          <w:b/>
          <w:bCs/>
          <w:color w:val="F79646"/>
          <w:szCs w:val="24"/>
          <w:rtl/>
        </w:rPr>
        <w:t>ی</w:t>
      </w:r>
      <w:r w:rsidRPr="00A87952">
        <w:rPr>
          <w:rFonts w:ascii="Nafees Web Naskh" w:eastAsia="Calibri" w:hAnsi="Nafees Web Naskh" w:cs="Nafees Web Naskh" w:hint="eastAsia"/>
          <w:b/>
          <w:bCs/>
          <w:color w:val="F79646"/>
          <w:szCs w:val="24"/>
          <w:rtl/>
        </w:rPr>
        <w:t>اض</w:t>
      </w:r>
      <w:r w:rsidRPr="00A87952">
        <w:rPr>
          <w:rFonts w:ascii="Nafees Web Naskh" w:eastAsia="Calibri" w:hAnsi="Nafees Web Naskh" w:cs="Nafees Web Naskh" w:hint="cs"/>
          <w:b/>
          <w:bCs/>
          <w:color w:val="F79646"/>
          <w:szCs w:val="24"/>
          <w:rtl/>
        </w:rPr>
        <w:t>ی</w:t>
      </w:r>
      <w:r w:rsidRPr="00A87952">
        <w:rPr>
          <w:rFonts w:ascii="Nafees Web Naskh" w:eastAsia="Calibri" w:hAnsi="Nafees Web Naskh" w:cs="Nafees Web Naskh"/>
          <w:b/>
          <w:bCs/>
          <w:color w:val="F79646"/>
          <w:szCs w:val="24"/>
          <w:rtl/>
        </w:rPr>
        <w:t xml:space="preserve"> ک</w:t>
      </w:r>
      <w:r w:rsidRPr="00A87952">
        <w:rPr>
          <w:rFonts w:ascii="Nafees Web Naskh" w:eastAsia="Calibri" w:hAnsi="Nafees Web Naskh" w:cs="Nafees Web Naskh" w:hint="cs"/>
          <w:b/>
          <w:bCs/>
          <w:color w:val="F79646"/>
          <w:szCs w:val="24"/>
          <w:rtl/>
        </w:rPr>
        <w:t>ی</w:t>
      </w:r>
      <w:r w:rsidRPr="00A87952">
        <w:rPr>
          <w:rFonts w:ascii="Nafees Web Naskh" w:eastAsia="Calibri" w:hAnsi="Nafees Web Naskh" w:cs="Nafees Web Naskh"/>
          <w:b/>
          <w:bCs/>
          <w:color w:val="F79646"/>
          <w:szCs w:val="24"/>
          <w:rtl/>
        </w:rPr>
        <w:t xml:space="preserve"> شام</w:t>
      </w:r>
    </w:p>
    <w:p w14:paraId="7190FEEA" w14:textId="77777777" w:rsidR="00347270" w:rsidRPr="00347270" w:rsidRDefault="00347270" w:rsidP="00347270">
      <w:pPr>
        <w:bidi/>
        <w:spacing w:after="120" w:line="240" w:lineRule="auto"/>
        <w:ind w:left="-288"/>
        <w:rPr>
          <w:rFonts w:cs="Arial"/>
          <w:b/>
          <w:bCs/>
          <w:color w:val="F79646" w:themeColor="accent6"/>
          <w:sz w:val="4"/>
          <w:szCs w:val="4"/>
          <w:shd w:val="clear" w:color="auto" w:fill="FFFFFF"/>
        </w:rPr>
      </w:pPr>
    </w:p>
    <w:p w14:paraId="17F26F04" w14:textId="668C8FF2" w:rsidR="00A00DCF" w:rsidRDefault="00F07169" w:rsidP="00A00DCF">
      <w:pPr>
        <w:bidi/>
        <w:spacing w:before="0" w:after="0" w:line="240" w:lineRule="auto"/>
        <w:ind w:left="-283"/>
        <w:textAlignment w:val="baseline"/>
        <w:rPr>
          <w:rFonts w:ascii="Nafees Web Naskh" w:eastAsia="Calibri" w:hAnsi="Nafees Web Naskh" w:cs="Nafees Web Naskh"/>
          <w:szCs w:val="24"/>
          <w:rtl/>
        </w:rPr>
      </w:pPr>
      <w:r w:rsidRPr="00F07169">
        <w:rPr>
          <w:rFonts w:ascii="Calibri" w:eastAsia="Calibri" w:hAnsi="Calibri" w:cs="Calibri"/>
          <w:szCs w:val="24"/>
          <w:rtl/>
          <w:lang w:bidi="ur-PK"/>
        </w:rPr>
        <w:t>18</w:t>
      </w:r>
      <w:r w:rsidRPr="00F07169">
        <w:rPr>
          <w:rFonts w:ascii="Nafees Web Naskh" w:eastAsia="Calibri" w:hAnsi="Nafees Web Naskh" w:cs="Nafees Web Naskh"/>
          <w:szCs w:val="24"/>
          <w:rtl/>
          <w:lang w:bidi="ur-PK"/>
        </w:rPr>
        <w:t xml:space="preserve"> اور </w:t>
      </w:r>
      <w:r w:rsidRPr="00F07169">
        <w:rPr>
          <w:rFonts w:ascii="Calibri" w:eastAsia="Calibri" w:hAnsi="Calibri" w:cs="Calibri"/>
          <w:szCs w:val="24"/>
          <w:rtl/>
          <w:lang w:bidi="ur-PK"/>
        </w:rPr>
        <w:t>25</w:t>
      </w:r>
      <w:r w:rsidRPr="00F07169">
        <w:rPr>
          <w:rFonts w:ascii="Nafees Web Naskh" w:eastAsia="Calibri" w:hAnsi="Nafees Web Naskh" w:cs="Nafees Web Naskh"/>
          <w:szCs w:val="24"/>
          <w:rtl/>
          <w:lang w:bidi="ur-PK"/>
        </w:rPr>
        <w:t xml:space="preserve"> مئ</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کو، </w:t>
      </w:r>
      <w:r w:rsidRPr="00F07169">
        <w:rPr>
          <w:rFonts w:ascii="Nafees Web Naskh" w:eastAsia="Calibri" w:hAnsi="Nafees Web Naskh" w:cs="Nafees Web Naskh" w:hint="cs"/>
          <w:szCs w:val="24"/>
          <w:rtl/>
          <w:lang w:bidi="ur-PK"/>
        </w:rPr>
        <w:t>ایل سی 3</w:t>
      </w:r>
      <w:r w:rsidRPr="00F07169">
        <w:rPr>
          <w:rFonts w:ascii="Nafees Web Naskh" w:eastAsia="Calibri" w:hAnsi="Nafees Web Naskh" w:cs="Nafees Web Naskh"/>
          <w:szCs w:val="24"/>
          <w:rtl/>
          <w:lang w:bidi="ur-PK"/>
        </w:rPr>
        <w:t xml:space="preserve"> نے دو </w:t>
      </w:r>
      <w:proofErr w:type="spellStart"/>
      <w:r w:rsidRPr="00F07169">
        <w:rPr>
          <w:rFonts w:ascii="Nafees Web Naskh" w:eastAsia="Calibri" w:hAnsi="Nafees Web Naskh" w:cs="Nafees Web Naskh"/>
          <w:szCs w:val="24"/>
          <w:rtl/>
          <w:lang w:bidi="ur-PK"/>
        </w:rPr>
        <w:t>معلومات</w:t>
      </w:r>
      <w:r w:rsidRPr="00F07169">
        <w:rPr>
          <w:rFonts w:ascii="Nafees Web Naskh" w:eastAsia="Calibri" w:hAnsi="Nafees Web Naskh" w:cs="Nafees Web Naskh" w:hint="cs"/>
          <w:szCs w:val="24"/>
          <w:rtl/>
          <w:lang w:bidi="ur-PK"/>
        </w:rPr>
        <w:t>ی</w:t>
      </w:r>
      <w:proofErr w:type="spellEnd"/>
      <w:r w:rsidRPr="00F07169">
        <w:rPr>
          <w:rFonts w:ascii="Nafees Web Naskh" w:eastAsia="Calibri" w:hAnsi="Nafees Web Naskh" w:cs="Nafees Web Naskh"/>
          <w:szCs w:val="24"/>
          <w:rtl/>
          <w:lang w:bidi="ur-PK"/>
        </w:rPr>
        <w:t xml:space="preserve"> راتوں ک</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م</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زبان</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ک</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تاکہ والد</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ن</w:t>
      </w:r>
      <w:r w:rsidRPr="00F07169">
        <w:rPr>
          <w:rFonts w:ascii="Nafees Web Naskh" w:eastAsia="Calibri" w:hAnsi="Nafees Web Naskh" w:cs="Nafees Web Naskh"/>
          <w:szCs w:val="24"/>
          <w:rtl/>
          <w:lang w:bidi="ur-PK"/>
        </w:rPr>
        <w:t xml:space="preserve"> او</w:t>
      </w:r>
      <w:r w:rsidRPr="00F07169">
        <w:rPr>
          <w:rFonts w:ascii="Nafees Web Naskh" w:eastAsia="Calibri" w:hAnsi="Nafees Web Naskh" w:cs="Nafees Web Naskh" w:hint="cs"/>
          <w:szCs w:val="24"/>
          <w:rtl/>
          <w:lang w:bidi="ur-PK"/>
        </w:rPr>
        <w:t xml:space="preserve">ر نگہداشت </w:t>
      </w:r>
      <w:r w:rsidRPr="00F07169">
        <w:rPr>
          <w:rFonts w:ascii="Nafees Web Naskh" w:eastAsia="Calibri" w:hAnsi="Nafees Web Naskh" w:cs="Nafees Web Naskh"/>
          <w:szCs w:val="24"/>
          <w:rtl/>
          <w:lang w:bidi="ur-PK"/>
        </w:rPr>
        <w:t>کرنے والوں ک</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بہتر طور پر سمجھنے م</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ں</w:t>
      </w:r>
      <w:r w:rsidRPr="00F07169">
        <w:rPr>
          <w:rFonts w:ascii="Nafees Web Naskh" w:eastAsia="Calibri" w:hAnsi="Nafees Web Naskh" w:cs="Nafees Web Naskh"/>
          <w:szCs w:val="24"/>
          <w:rtl/>
          <w:lang w:bidi="ur-PK"/>
        </w:rPr>
        <w:t xml:space="preserve"> </w:t>
      </w:r>
      <w:proofErr w:type="spellStart"/>
      <w:r w:rsidRPr="00F07169">
        <w:rPr>
          <w:rFonts w:ascii="Nafees Web Naskh" w:eastAsia="Calibri" w:hAnsi="Nafees Web Naskh" w:cs="Nafees Web Naskh"/>
          <w:szCs w:val="24"/>
          <w:rtl/>
          <w:lang w:bidi="ur-PK"/>
        </w:rPr>
        <w:t>مدد</w:t>
      </w:r>
      <w:r w:rsidRPr="00F07169">
        <w:rPr>
          <w:rFonts w:ascii="Nafees Web Naskh" w:eastAsia="Calibri" w:hAnsi="Nafees Web Naskh" w:cs="Nafees Web Naskh" w:hint="cs"/>
          <w:szCs w:val="24"/>
          <w:rtl/>
          <w:lang w:bidi="ur-PK"/>
        </w:rPr>
        <w:t>کی</w:t>
      </w:r>
      <w:proofErr w:type="spellEnd"/>
      <w:r w:rsidRPr="00F07169">
        <w:rPr>
          <w:rFonts w:ascii="Nafees Web Naskh" w:eastAsia="Calibri" w:hAnsi="Nafees Web Naskh" w:cs="Nafees Web Naskh" w:hint="cs"/>
          <w:szCs w:val="24"/>
          <w:rtl/>
          <w:lang w:bidi="ur-PK"/>
        </w:rPr>
        <w:t xml:space="preserve"> </w:t>
      </w:r>
      <w:proofErr w:type="spellStart"/>
      <w:r w:rsidRPr="00F07169">
        <w:rPr>
          <w:rFonts w:ascii="Nafees Web Naskh" w:eastAsia="Calibri" w:hAnsi="Nafees Web Naskh" w:cs="Nafees Web Naskh" w:hint="cs"/>
          <w:szCs w:val="24"/>
          <w:rtl/>
          <w:lang w:bidi="ur-PK"/>
        </w:rPr>
        <w:t>جاسکے</w:t>
      </w:r>
      <w:r w:rsidRPr="00F07169">
        <w:rPr>
          <w:rFonts w:ascii="Nafees Web Naskh" w:eastAsia="Calibri" w:hAnsi="Nafees Web Naskh" w:cs="Nafees Web Naskh"/>
          <w:szCs w:val="24"/>
          <w:rtl/>
          <w:lang w:bidi="ur-PK"/>
        </w:rPr>
        <w:t>کہ</w:t>
      </w:r>
      <w:proofErr w:type="spellEnd"/>
      <w:r w:rsidRPr="00F07169">
        <w:rPr>
          <w:rFonts w:ascii="Nafees Web Naskh" w:eastAsia="Calibri" w:hAnsi="Nafees Web Naskh" w:cs="Nafees Web Naskh"/>
          <w:szCs w:val="24"/>
          <w:rtl/>
          <w:lang w:bidi="ur-PK"/>
        </w:rPr>
        <w:t xml:space="preserve"> وہ اپنے </w:t>
      </w:r>
      <w:proofErr w:type="spellStart"/>
      <w:r w:rsidRPr="00F07169">
        <w:rPr>
          <w:rFonts w:ascii="Nafees Web Naskh" w:eastAsia="Calibri" w:hAnsi="Nafees Web Naskh" w:cs="Nafees Web Naskh"/>
          <w:szCs w:val="24"/>
          <w:rtl/>
          <w:lang w:bidi="ur-PK"/>
        </w:rPr>
        <w:t>بچےکو</w:t>
      </w:r>
      <w:proofErr w:type="spellEnd"/>
      <w:r w:rsidRPr="00F07169">
        <w:rPr>
          <w:rFonts w:ascii="Nafees Web Naskh" w:eastAsia="Calibri" w:hAnsi="Nafees Web Naskh" w:cs="Nafees Web Naskh"/>
          <w:szCs w:val="24"/>
          <w:rtl/>
          <w:lang w:bidi="ur-PK"/>
        </w:rPr>
        <w:t xml:space="preserve"> ر</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اض</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م</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ں</w:t>
      </w:r>
      <w:r w:rsidRPr="00F07169">
        <w:rPr>
          <w:rFonts w:ascii="Nafees Web Naskh" w:eastAsia="Calibri" w:hAnsi="Nafees Web Naskh" w:cs="Nafees Web Naskh"/>
          <w:szCs w:val="24"/>
          <w:rtl/>
          <w:lang w:bidi="ur-PK"/>
        </w:rPr>
        <w:t xml:space="preserve"> مشغول </w:t>
      </w:r>
      <w:proofErr w:type="spellStart"/>
      <w:r w:rsidRPr="00F07169">
        <w:rPr>
          <w:rFonts w:ascii="Nafees Web Naskh" w:eastAsia="Calibri" w:hAnsi="Nafees Web Naskh" w:cs="Nafees Web Naskh"/>
          <w:szCs w:val="24"/>
          <w:rtl/>
          <w:lang w:bidi="ur-PK"/>
        </w:rPr>
        <w:t>رکھنے</w:t>
      </w:r>
      <w:r w:rsidRPr="00F07169">
        <w:rPr>
          <w:rFonts w:ascii="Nafees Web Naskh" w:eastAsia="Calibri" w:hAnsi="Nafees Web Naskh" w:cs="Nafees Web Naskh" w:hint="cs"/>
          <w:szCs w:val="24"/>
          <w:rtl/>
          <w:lang w:bidi="ur-PK"/>
        </w:rPr>
        <w:t>کیلئے</w:t>
      </w:r>
      <w:proofErr w:type="spellEnd"/>
      <w:r w:rsidRPr="00F07169">
        <w:rPr>
          <w:rFonts w:ascii="Nafees Web Naskh" w:eastAsia="Calibri" w:hAnsi="Nafees Web Naskh" w:cs="Nafees Web Naskh" w:hint="cs"/>
          <w:szCs w:val="24"/>
          <w:rtl/>
          <w:lang w:bidi="ur-PK"/>
        </w:rPr>
        <w:t xml:space="preserve"> </w:t>
      </w:r>
      <w:r w:rsidRPr="00F07169">
        <w:rPr>
          <w:rFonts w:ascii="Nafees Web Naskh" w:eastAsia="Calibri" w:hAnsi="Nafees Web Naskh" w:cs="Nafees Web Naskh"/>
          <w:szCs w:val="24"/>
          <w:rtl/>
          <w:lang w:bidi="ur-PK"/>
        </w:rPr>
        <w:t>اور ر</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اض</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ک</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ح</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رت</w:t>
      </w:r>
      <w:r w:rsidRPr="00F07169">
        <w:rPr>
          <w:rFonts w:ascii="Nafees Web Naskh" w:eastAsia="Calibri" w:hAnsi="Nafees Web Naskh" w:cs="Nafees Web Naskh"/>
          <w:szCs w:val="24"/>
          <w:rtl/>
          <w:lang w:bidi="ur-PK"/>
        </w:rPr>
        <w:t xml:space="preserve"> انگ</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ز</w:t>
      </w:r>
      <w:r w:rsidRPr="00F07169">
        <w:rPr>
          <w:rFonts w:ascii="Nafees Web Naskh" w:eastAsia="Calibri" w:hAnsi="Nafees Web Naskh" w:cs="Nafees Web Naskh"/>
          <w:szCs w:val="24"/>
          <w:rtl/>
          <w:lang w:bidi="ur-PK"/>
        </w:rPr>
        <w:t xml:space="preserve"> چ</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زوں</w:t>
      </w:r>
      <w:r w:rsidRPr="00F07169">
        <w:rPr>
          <w:rFonts w:ascii="Nafees Web Naskh" w:eastAsia="Calibri" w:hAnsi="Nafees Web Naskh" w:cs="Nafees Web Naskh"/>
          <w:szCs w:val="24"/>
          <w:rtl/>
          <w:lang w:bidi="ur-PK"/>
        </w:rPr>
        <w:t xml:space="preserve"> کے بارے م</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ں</w:t>
      </w:r>
      <w:r w:rsidRPr="00F07169">
        <w:rPr>
          <w:rFonts w:ascii="Nafees Web Naskh" w:eastAsia="Calibri" w:hAnsi="Nafees Web Naskh" w:cs="Nafees Web Naskh"/>
          <w:szCs w:val="24"/>
          <w:rtl/>
          <w:lang w:bidi="ur-PK"/>
        </w:rPr>
        <w:t xml:space="preserve"> مثبت اور </w:t>
      </w:r>
      <w:proofErr w:type="spellStart"/>
      <w:r w:rsidRPr="00F07169">
        <w:rPr>
          <w:rFonts w:ascii="Nafees Web Naskh" w:eastAsia="Calibri" w:hAnsi="Nafees Web Naskh" w:cs="Nafees Web Naskh"/>
          <w:szCs w:val="24"/>
          <w:rtl/>
          <w:lang w:bidi="ur-PK"/>
        </w:rPr>
        <w:t>پرجوش</w:t>
      </w:r>
      <w:proofErr w:type="spellEnd"/>
      <w:r w:rsidRPr="00F07169">
        <w:rPr>
          <w:rFonts w:ascii="Nafees Web Naskh" w:eastAsia="Calibri" w:hAnsi="Nafees Web Naskh" w:cs="Nafees Web Naskh"/>
          <w:szCs w:val="24"/>
          <w:rtl/>
          <w:lang w:bidi="ur-PK"/>
        </w:rPr>
        <w:t xml:space="preserve"> ہونے م</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hint="eastAsia"/>
          <w:szCs w:val="24"/>
          <w:rtl/>
          <w:lang w:bidi="ur-PK"/>
        </w:rPr>
        <w:t>ں</w:t>
      </w:r>
      <w:r w:rsidRPr="00F07169">
        <w:rPr>
          <w:rFonts w:ascii="Nafees Web Naskh" w:eastAsia="Calibri" w:hAnsi="Nafees Web Naskh" w:cs="Nafees Web Naskh"/>
          <w:szCs w:val="24"/>
          <w:rtl/>
          <w:lang w:bidi="ur-PK"/>
        </w:rPr>
        <w:t xml:space="preserve"> ان ک</w:t>
      </w:r>
      <w:r w:rsidRPr="00F07169">
        <w:rPr>
          <w:rFonts w:ascii="Nafees Web Naskh" w:eastAsia="Calibri" w:hAnsi="Nafees Web Naskh" w:cs="Nafees Web Naskh" w:hint="cs"/>
          <w:szCs w:val="24"/>
          <w:rtl/>
          <w:lang w:bidi="ur-PK"/>
        </w:rPr>
        <w:t>ی</w:t>
      </w:r>
      <w:r w:rsidRPr="00F07169">
        <w:rPr>
          <w:rFonts w:ascii="Nafees Web Naskh" w:eastAsia="Calibri" w:hAnsi="Nafees Web Naskh" w:cs="Nafees Web Naskh"/>
          <w:szCs w:val="24"/>
          <w:rtl/>
          <w:lang w:bidi="ur-PK"/>
        </w:rPr>
        <w:t xml:space="preserve"> </w:t>
      </w:r>
      <w:proofErr w:type="spellStart"/>
      <w:r w:rsidRPr="00F07169">
        <w:rPr>
          <w:rFonts w:ascii="Nafees Web Naskh" w:eastAsia="Calibri" w:hAnsi="Nafees Web Naskh" w:cs="Nafees Web Naskh"/>
          <w:szCs w:val="24"/>
          <w:rtl/>
          <w:lang w:bidi="ur-PK"/>
        </w:rPr>
        <w:t>م</w:t>
      </w:r>
      <w:r w:rsidRPr="00F07169">
        <w:rPr>
          <w:rFonts w:ascii="Nafees Web Naskh" w:eastAsia="Calibri" w:hAnsi="Nafees Web Naskh" w:cs="Nafees Web Naskh" w:hint="cs"/>
          <w:szCs w:val="24"/>
          <w:rtl/>
          <w:lang w:bidi="ur-PK"/>
        </w:rPr>
        <w:t>ددکر</w:t>
      </w:r>
      <w:proofErr w:type="spellEnd"/>
      <w:r w:rsidRPr="00F07169">
        <w:rPr>
          <w:rFonts w:ascii="Nafees Web Naskh" w:eastAsia="Calibri" w:hAnsi="Nafees Web Naskh" w:cs="Nafees Web Naskh" w:hint="cs"/>
          <w:szCs w:val="24"/>
          <w:rtl/>
          <w:lang w:bidi="ur-PK"/>
        </w:rPr>
        <w:t xml:space="preserve"> سکیں۔ ڈاکٹر ٹی </w:t>
      </w:r>
      <w:proofErr w:type="spellStart"/>
      <w:r w:rsidRPr="00F07169">
        <w:rPr>
          <w:rFonts w:ascii="Nafees Web Naskh" w:eastAsia="Calibri" w:hAnsi="Nafees Web Naskh" w:cs="Nafees Web Naskh" w:hint="cs"/>
          <w:szCs w:val="24"/>
          <w:rtl/>
          <w:lang w:bidi="ur-PK"/>
        </w:rPr>
        <w:t>ریپکے</w:t>
      </w:r>
      <w:proofErr w:type="spellEnd"/>
      <w:r w:rsidRPr="00F07169">
        <w:rPr>
          <w:rFonts w:ascii="Nafees Web Naskh" w:eastAsia="Calibri" w:hAnsi="Nafees Web Naskh" w:cs="Nafees Web Naskh" w:hint="cs"/>
          <w:szCs w:val="24"/>
          <w:rtl/>
          <w:lang w:bidi="ur-PK"/>
        </w:rPr>
        <w:t xml:space="preserve"> </w:t>
      </w:r>
      <w:r w:rsidRPr="00F07169">
        <w:rPr>
          <w:rFonts w:ascii="Calibri" w:eastAsia="Calibri" w:hAnsi="Calibri" w:cs="Calibri"/>
          <w:szCs w:val="24"/>
          <w:lang w:bidi="ur-PK"/>
        </w:rPr>
        <w:t xml:space="preserve">(Dr. T </w:t>
      </w:r>
      <w:proofErr w:type="spellStart"/>
      <w:proofErr w:type="gramStart"/>
      <w:r w:rsidRPr="00F07169">
        <w:rPr>
          <w:rFonts w:ascii="Calibri" w:eastAsia="Calibri" w:hAnsi="Calibri" w:cs="Calibri"/>
          <w:szCs w:val="24"/>
          <w:lang w:bidi="ur-PK"/>
        </w:rPr>
        <w:t>Rapke</w:t>
      </w:r>
      <w:proofErr w:type="spellEnd"/>
      <w:r w:rsidRPr="00F07169">
        <w:rPr>
          <w:rFonts w:ascii="Calibri" w:eastAsia="Calibri" w:hAnsi="Calibri" w:cs="Calibri"/>
          <w:szCs w:val="24"/>
          <w:lang w:bidi="ur-PK"/>
        </w:rPr>
        <w:t>)</w:t>
      </w:r>
      <w:r w:rsidRPr="00F07169">
        <w:rPr>
          <w:rFonts w:ascii="Nafees Web Naskh" w:eastAsia="Calibri" w:hAnsi="Nafees Web Naskh" w:cs="Nafees Web Naskh" w:hint="cs"/>
          <w:szCs w:val="24"/>
          <w:rtl/>
          <w:lang w:bidi="ur-PK"/>
        </w:rPr>
        <w:t>،</w:t>
      </w:r>
      <w:proofErr w:type="gramEnd"/>
      <w:r w:rsidRPr="00F07169">
        <w:rPr>
          <w:rFonts w:ascii="Nafees Web Naskh" w:eastAsia="Calibri" w:hAnsi="Nafees Web Naskh" w:cs="Nafees Web Naskh" w:hint="cs"/>
          <w:szCs w:val="24"/>
          <w:rtl/>
          <w:lang w:bidi="ur-PK"/>
        </w:rPr>
        <w:t xml:space="preserve"> جو </w:t>
      </w:r>
      <w:proofErr w:type="spellStart"/>
      <w:r w:rsidRPr="00F07169">
        <w:rPr>
          <w:rFonts w:ascii="Nafees Web Naskh" w:eastAsia="Calibri" w:hAnsi="Nafees Web Naskh" w:cs="Nafees Web Naskh" w:hint="cs"/>
          <w:szCs w:val="24"/>
          <w:rtl/>
          <w:lang w:bidi="ur-PK"/>
        </w:rPr>
        <w:t>یارک</w:t>
      </w:r>
      <w:proofErr w:type="spellEnd"/>
      <w:r w:rsidRPr="00F07169">
        <w:rPr>
          <w:rFonts w:ascii="Nafees Web Naskh" w:eastAsia="Calibri" w:hAnsi="Nafees Web Naskh" w:cs="Nafees Web Naskh" w:hint="cs"/>
          <w:szCs w:val="24"/>
          <w:rtl/>
          <w:lang w:bidi="ur-PK"/>
        </w:rPr>
        <w:t xml:space="preserve"> یونیورسٹی میں فیکلٹی آف ایجوکیشن میں ایک </w:t>
      </w:r>
      <w:proofErr w:type="spellStart"/>
      <w:r w:rsidRPr="00F07169">
        <w:rPr>
          <w:rFonts w:ascii="Nafees Web Naskh" w:eastAsia="Calibri" w:hAnsi="Nafees Web Naskh" w:cs="Nafees Web Naskh" w:hint="cs"/>
          <w:szCs w:val="24"/>
          <w:rtl/>
          <w:lang w:bidi="ur-PK"/>
        </w:rPr>
        <w:t>ایسوسی</w:t>
      </w:r>
      <w:proofErr w:type="spellEnd"/>
      <w:r w:rsidRPr="00F07169">
        <w:rPr>
          <w:rFonts w:ascii="Nafees Web Naskh" w:eastAsia="Calibri" w:hAnsi="Nafees Web Naskh" w:cs="Nafees Web Naskh" w:hint="cs"/>
          <w:szCs w:val="24"/>
          <w:rtl/>
          <w:lang w:bidi="ur-PK"/>
        </w:rPr>
        <w:t xml:space="preserve"> ایٹ پروفیسر ہیں جن کے مطالعہ کے شعبوں میں ریاضی کی تعلیم اور سیکھنا (ریاضی کی پریشانی میں خصوصی دلچسپی کے ساتھ)، ریاضی کی گھر اور اسکول کی تعلیم اور اساتذہ کی پیشہ </w:t>
      </w:r>
      <w:proofErr w:type="spellStart"/>
      <w:r w:rsidRPr="00F07169">
        <w:rPr>
          <w:rFonts w:ascii="Nafees Web Naskh" w:eastAsia="Calibri" w:hAnsi="Nafees Web Naskh" w:cs="Nafees Web Naskh" w:hint="cs"/>
          <w:szCs w:val="24"/>
          <w:rtl/>
          <w:lang w:bidi="ur-PK"/>
        </w:rPr>
        <w:t>ورانہ</w:t>
      </w:r>
      <w:proofErr w:type="spellEnd"/>
      <w:r w:rsidRPr="00F07169">
        <w:rPr>
          <w:rFonts w:ascii="Nafees Web Naskh" w:eastAsia="Calibri" w:hAnsi="Nafees Web Naskh" w:cs="Nafees Web Naskh" w:hint="cs"/>
          <w:szCs w:val="24"/>
          <w:rtl/>
          <w:lang w:bidi="ur-PK"/>
        </w:rPr>
        <w:t xml:space="preserve"> تعلیم کو جوڑنا شامل ہیں، انہوں نے والدین/نگہداشت کرنے والوں کے سوالات پیش </w:t>
      </w:r>
      <w:proofErr w:type="spellStart"/>
      <w:r w:rsidRPr="00F07169">
        <w:rPr>
          <w:rFonts w:ascii="Nafees Web Naskh" w:eastAsia="Calibri" w:hAnsi="Nafees Web Naskh" w:cs="Nafees Web Naskh" w:hint="cs"/>
          <w:szCs w:val="24"/>
          <w:rtl/>
          <w:lang w:bidi="ur-PK"/>
        </w:rPr>
        <w:t>کئے</w:t>
      </w:r>
      <w:proofErr w:type="spellEnd"/>
      <w:r w:rsidRPr="00F07169">
        <w:rPr>
          <w:rFonts w:ascii="Nafees Web Naskh" w:eastAsia="Calibri" w:hAnsi="Nafees Web Naskh" w:cs="Nafees Web Naskh" w:hint="cs"/>
          <w:szCs w:val="24"/>
          <w:rtl/>
          <w:lang w:bidi="ur-PK"/>
        </w:rPr>
        <w:t xml:space="preserve"> اور ان کے جوابات </w:t>
      </w:r>
      <w:proofErr w:type="spellStart"/>
      <w:r w:rsidRPr="00F07169">
        <w:rPr>
          <w:rFonts w:ascii="Nafees Web Naskh" w:eastAsia="Calibri" w:hAnsi="Nafees Web Naskh" w:cs="Nafees Web Naskh" w:hint="cs"/>
          <w:szCs w:val="24"/>
          <w:rtl/>
          <w:lang w:bidi="ur-PK"/>
        </w:rPr>
        <w:t>دیئے</w:t>
      </w:r>
      <w:proofErr w:type="spellEnd"/>
      <w:r w:rsidRPr="00F07169">
        <w:rPr>
          <w:rFonts w:ascii="Nafees Web Naskh" w:eastAsia="Calibri" w:hAnsi="Nafees Web Naskh" w:cs="Nafees Web Naskh" w:hint="cs"/>
          <w:szCs w:val="24"/>
          <w:rtl/>
          <w:lang w:bidi="ur-PK"/>
        </w:rPr>
        <w:t xml:space="preserve">۔ تمام خاندانوں کو ایک ریکارڈنگ بھیجی </w:t>
      </w:r>
      <w:proofErr w:type="spellStart"/>
      <w:r w:rsidRPr="00F07169">
        <w:rPr>
          <w:rFonts w:ascii="Nafees Web Naskh" w:eastAsia="Calibri" w:hAnsi="Nafees Web Naskh" w:cs="Nafees Web Naskh" w:hint="cs"/>
          <w:szCs w:val="24"/>
          <w:rtl/>
          <w:lang w:bidi="ur-PK"/>
        </w:rPr>
        <w:t>جائےگی</w:t>
      </w:r>
      <w:proofErr w:type="spellEnd"/>
      <w:r w:rsidRPr="00F07169">
        <w:rPr>
          <w:rFonts w:ascii="Nafees Web Naskh" w:eastAsia="Calibri" w:hAnsi="Nafees Web Naskh" w:cs="Nafees Web Naskh" w:hint="cs"/>
          <w:szCs w:val="24"/>
          <w:rtl/>
          <w:lang w:bidi="ur-PK"/>
        </w:rPr>
        <w:t xml:space="preserve"> اور آپ بھی اپنے </w:t>
      </w:r>
      <w:proofErr w:type="spellStart"/>
      <w:r w:rsidRPr="00F07169">
        <w:rPr>
          <w:rFonts w:ascii="Nafees Web Naskh" w:eastAsia="Calibri" w:hAnsi="Nafees Web Naskh" w:cs="Nafees Web Naskh" w:hint="cs"/>
          <w:szCs w:val="24"/>
          <w:rtl/>
          <w:lang w:bidi="ur-PK"/>
        </w:rPr>
        <w:t>بچےکے</w:t>
      </w:r>
      <w:proofErr w:type="spellEnd"/>
      <w:r w:rsidRPr="00F07169">
        <w:rPr>
          <w:rFonts w:ascii="Nafees Web Naskh" w:eastAsia="Calibri" w:hAnsi="Nafees Web Naskh" w:cs="Nafees Web Naskh" w:hint="cs"/>
          <w:szCs w:val="24"/>
          <w:rtl/>
          <w:lang w:bidi="ur-PK"/>
        </w:rPr>
        <w:t xml:space="preserve"> ساتھ ڈاکٹر </w:t>
      </w:r>
      <w:proofErr w:type="spellStart"/>
      <w:r w:rsidRPr="00F07169">
        <w:rPr>
          <w:rFonts w:ascii="Nafees Web Naskh" w:eastAsia="Calibri" w:hAnsi="Nafees Web Naskh" w:cs="Nafees Web Naskh" w:hint="cs"/>
          <w:szCs w:val="24"/>
          <w:rtl/>
          <w:lang w:bidi="ur-PK"/>
        </w:rPr>
        <w:t>ریپکےکے</w:t>
      </w:r>
      <w:proofErr w:type="spellEnd"/>
      <w:r w:rsidRPr="00F07169">
        <w:rPr>
          <w:rFonts w:ascii="Nafees Web Naskh" w:eastAsia="Calibri" w:hAnsi="Nafees Web Naskh" w:cs="Nafees Web Naskh" w:hint="cs"/>
          <w:szCs w:val="24"/>
          <w:rtl/>
          <w:lang w:bidi="ur-PK"/>
        </w:rPr>
        <w:t xml:space="preserve"> </w:t>
      </w:r>
      <w:proofErr w:type="spellStart"/>
      <w:r w:rsidRPr="00F07169">
        <w:rPr>
          <w:rFonts w:ascii="Nafees Web Naskh" w:eastAsia="Calibri" w:hAnsi="Nafees Web Naskh" w:cs="Nafees Web Naskh" w:hint="cs"/>
          <w:szCs w:val="24"/>
          <w:rtl/>
          <w:lang w:bidi="ur-PK"/>
        </w:rPr>
        <w:t>تیارکردہ</w:t>
      </w:r>
      <w:proofErr w:type="spellEnd"/>
      <w:r w:rsidRPr="00F07169">
        <w:rPr>
          <w:rFonts w:ascii="Nafees Web Naskh" w:eastAsia="Calibri" w:hAnsi="Nafees Web Naskh" w:cs="Nafees Web Naskh" w:hint="cs"/>
          <w:szCs w:val="24"/>
          <w:rtl/>
          <w:lang w:bidi="ur-PK"/>
        </w:rPr>
        <w:t xml:space="preserve"> </w:t>
      </w:r>
      <w:proofErr w:type="spellStart"/>
      <w:r w:rsidRPr="00F07169">
        <w:rPr>
          <w:rFonts w:ascii="Nafees Web Naskh" w:eastAsia="Calibri" w:hAnsi="Nafees Web Naskh" w:cs="Nafees Web Naskh" w:hint="cs"/>
          <w:szCs w:val="24"/>
          <w:rtl/>
          <w:lang w:bidi="ur-PK"/>
        </w:rPr>
        <w:t>ویڈیوز</w:t>
      </w:r>
      <w:proofErr w:type="spellEnd"/>
      <w:r w:rsidRPr="00F07169">
        <w:rPr>
          <w:rFonts w:ascii="Nafees Web Naskh" w:eastAsia="Calibri" w:hAnsi="Nafees Web Naskh" w:cs="Nafees Web Naskh" w:hint="cs"/>
          <w:szCs w:val="24"/>
          <w:rtl/>
          <w:lang w:bidi="ur-PK"/>
        </w:rPr>
        <w:t xml:space="preserve"> :  </w:t>
      </w:r>
      <w:hyperlink r:id="rId23" w:history="1">
        <w:r w:rsidRPr="00F07169">
          <w:rPr>
            <w:rFonts w:ascii="Nafees Web Naskh" w:eastAsia="Calibri" w:hAnsi="Nafees Web Naskh" w:cs="Nafees Web Naskh" w:hint="cs"/>
            <w:color w:val="0563C1"/>
            <w:u w:val="single"/>
            <w:rtl/>
            <w:lang w:bidi="ur-PK"/>
          </w:rPr>
          <w:t xml:space="preserve">ریاضی سب </w:t>
        </w:r>
        <w:proofErr w:type="spellStart"/>
        <w:r w:rsidRPr="00F07169">
          <w:rPr>
            <w:rFonts w:ascii="Nafees Web Naskh" w:eastAsia="Calibri" w:hAnsi="Nafees Web Naskh" w:cs="Nafees Web Naskh" w:hint="cs"/>
            <w:color w:val="0563C1"/>
            <w:u w:val="single"/>
            <w:rtl/>
            <w:lang w:bidi="ur-PK"/>
          </w:rPr>
          <w:t>کیلئے</w:t>
        </w:r>
        <w:proofErr w:type="spellEnd"/>
      </w:hyperlink>
      <w:r w:rsidRPr="00F07169">
        <w:rPr>
          <w:rFonts w:ascii="Nafees Web Naskh" w:eastAsia="Calibri" w:hAnsi="Nafees Web Naskh" w:cs="Nafees Web Naskh" w:hint="cs"/>
          <w:szCs w:val="24"/>
          <w:rtl/>
          <w:lang w:bidi="ur-PK"/>
        </w:rPr>
        <w:t xml:space="preserve"> دیکھ کر جان سکتے ہیں کہ اپنے بچے کے ساتھ کیسے سیکھا </w:t>
      </w:r>
      <w:proofErr w:type="spellStart"/>
      <w:r w:rsidRPr="00F07169">
        <w:rPr>
          <w:rFonts w:ascii="Nafees Web Naskh" w:eastAsia="Calibri" w:hAnsi="Nafees Web Naskh" w:cs="Nafees Web Naskh" w:hint="cs"/>
          <w:szCs w:val="24"/>
          <w:rtl/>
          <w:lang w:bidi="ur-PK"/>
        </w:rPr>
        <w:t>جائے</w:t>
      </w:r>
      <w:proofErr w:type="spellEnd"/>
      <w:r w:rsidRPr="00F07169">
        <w:rPr>
          <w:rFonts w:ascii="Nafees Web Naskh" w:eastAsia="Calibri" w:hAnsi="Nafees Web Naskh" w:cs="Nafees Web Naskh" w:hint="cs"/>
          <w:szCs w:val="24"/>
          <w:rtl/>
          <w:lang w:bidi="ur-PK"/>
        </w:rPr>
        <w:t>۔</w:t>
      </w:r>
    </w:p>
    <w:p w14:paraId="7FFE8DB4" w14:textId="638F293A" w:rsidR="009E188A" w:rsidRDefault="009E188A" w:rsidP="009E188A">
      <w:pPr>
        <w:bidi/>
        <w:spacing w:before="0" w:after="0" w:line="240" w:lineRule="auto"/>
        <w:ind w:left="-283"/>
        <w:textAlignment w:val="baseline"/>
        <w:rPr>
          <w:rFonts w:ascii="Nafees Web Naskh" w:eastAsia="Calibri" w:hAnsi="Nafees Web Naskh" w:cs="Nafees Web Naskh"/>
          <w:szCs w:val="24"/>
          <w:rtl/>
        </w:rPr>
      </w:pPr>
    </w:p>
    <w:p w14:paraId="77F4F2B5" w14:textId="24B4AD73" w:rsidR="00825FA7" w:rsidRDefault="00F07169" w:rsidP="003106BC">
      <w:pPr>
        <w:bidi/>
        <w:spacing w:before="0" w:after="0" w:line="240" w:lineRule="auto"/>
        <w:ind w:left="-288"/>
        <w:rPr>
          <w:rFonts w:ascii="Nafees Web Naskh" w:eastAsia="Calibri" w:hAnsi="Nafees Web Naskh" w:cs="Nafees Web Naskh"/>
          <w:b/>
          <w:bCs/>
          <w:color w:val="F79646"/>
          <w:szCs w:val="24"/>
          <w:rtl/>
        </w:rPr>
      </w:pPr>
      <w:r w:rsidRPr="00F07169">
        <w:rPr>
          <w:rFonts w:ascii="Nafees Web Naskh" w:eastAsia="Calibri" w:hAnsi="Nafees Web Naskh" w:cs="Nafees Web Naskh"/>
          <w:b/>
          <w:bCs/>
          <w:color w:val="F79646"/>
          <w:szCs w:val="24"/>
          <w:rtl/>
        </w:rPr>
        <w:t>فر</w:t>
      </w:r>
      <w:r w:rsidRPr="00F07169">
        <w:rPr>
          <w:rFonts w:ascii="Nafees Web Naskh" w:eastAsia="Calibri" w:hAnsi="Nafees Web Naskh" w:cs="Nafees Web Naskh" w:hint="cs"/>
          <w:b/>
          <w:bCs/>
          <w:color w:val="F79646"/>
          <w:szCs w:val="24"/>
          <w:rtl/>
        </w:rPr>
        <w:t>ی</w:t>
      </w:r>
      <w:r w:rsidRPr="00F07169">
        <w:rPr>
          <w:rFonts w:ascii="Nafees Web Naskh" w:eastAsia="Calibri" w:hAnsi="Nafees Web Naskh" w:cs="Nafees Web Naskh" w:hint="eastAsia"/>
          <w:b/>
          <w:bCs/>
          <w:color w:val="F79646"/>
          <w:szCs w:val="24"/>
          <w:rtl/>
        </w:rPr>
        <w:t>نچ</w:t>
      </w:r>
      <w:r w:rsidRPr="00F07169">
        <w:rPr>
          <w:rFonts w:ascii="Nafees Web Naskh" w:eastAsia="Calibri" w:hAnsi="Nafees Web Naskh" w:cs="Nafees Web Naskh"/>
          <w:b/>
          <w:bCs/>
          <w:color w:val="F79646"/>
          <w:szCs w:val="24"/>
          <w:rtl/>
        </w:rPr>
        <w:t xml:space="preserve"> پ</w:t>
      </w:r>
      <w:r w:rsidRPr="00F07169">
        <w:rPr>
          <w:rFonts w:ascii="Nafees Web Naskh" w:eastAsia="Calibri" w:hAnsi="Nafees Web Naskh" w:cs="Nafees Web Naskh" w:hint="cs"/>
          <w:b/>
          <w:bCs/>
          <w:color w:val="F79646"/>
          <w:szCs w:val="24"/>
          <w:rtl/>
        </w:rPr>
        <w:t>ی</w:t>
      </w:r>
      <w:r w:rsidRPr="00F07169">
        <w:rPr>
          <w:rFonts w:ascii="Nafees Web Naskh" w:eastAsia="Calibri" w:hAnsi="Nafees Web Naskh" w:cs="Nafees Web Naskh" w:hint="eastAsia"/>
          <w:b/>
          <w:bCs/>
          <w:color w:val="F79646"/>
          <w:szCs w:val="24"/>
          <w:rtl/>
        </w:rPr>
        <w:t>ئر</w:t>
      </w:r>
      <w:r w:rsidRPr="00F07169">
        <w:rPr>
          <w:rFonts w:ascii="Nafees Web Naskh" w:eastAsia="Calibri" w:hAnsi="Nafees Web Naskh" w:cs="Nafees Web Naskh" w:hint="cs"/>
          <w:b/>
          <w:bCs/>
          <w:color w:val="F79646"/>
          <w:szCs w:val="24"/>
          <w:rtl/>
        </w:rPr>
        <w:t>ی</w:t>
      </w:r>
      <w:r w:rsidRPr="00F07169">
        <w:rPr>
          <w:rFonts w:ascii="Nafees Web Naskh" w:eastAsia="Calibri" w:hAnsi="Nafees Web Naskh" w:cs="Nafees Web Naskh" w:hint="eastAsia"/>
          <w:b/>
          <w:bCs/>
          <w:color w:val="F79646"/>
          <w:szCs w:val="24"/>
          <w:rtl/>
        </w:rPr>
        <w:t>نٹ</w:t>
      </w:r>
      <w:r w:rsidRPr="00F07169">
        <w:rPr>
          <w:rFonts w:ascii="Nafees Web Naskh" w:eastAsia="Calibri" w:hAnsi="Nafees Web Naskh" w:cs="Nafees Web Naskh"/>
          <w:b/>
          <w:bCs/>
          <w:color w:val="F79646"/>
          <w:szCs w:val="24"/>
          <w:rtl/>
        </w:rPr>
        <w:t xml:space="preserve"> مشغول</w:t>
      </w:r>
      <w:r w:rsidRPr="00F07169">
        <w:rPr>
          <w:rFonts w:ascii="Nafees Web Naskh" w:eastAsia="Calibri" w:hAnsi="Nafees Web Naskh" w:cs="Nafees Web Naskh" w:hint="cs"/>
          <w:b/>
          <w:bCs/>
          <w:color w:val="F79646"/>
          <w:szCs w:val="24"/>
          <w:rtl/>
        </w:rPr>
        <w:t>ی</w:t>
      </w:r>
      <w:r w:rsidRPr="00F07169">
        <w:rPr>
          <w:rFonts w:ascii="Nafees Web Naskh" w:eastAsia="Calibri" w:hAnsi="Nafees Web Naskh" w:cs="Nafees Web Naskh" w:hint="eastAsia"/>
          <w:b/>
          <w:bCs/>
          <w:color w:val="F79646"/>
          <w:szCs w:val="24"/>
          <w:rtl/>
        </w:rPr>
        <w:t>ت</w:t>
      </w:r>
      <w:r w:rsidRPr="00F07169">
        <w:rPr>
          <w:rFonts w:ascii="Nafees Web Naskh" w:eastAsia="Calibri" w:hAnsi="Nafees Web Naskh" w:cs="Nafees Web Naskh"/>
          <w:b/>
          <w:bCs/>
          <w:color w:val="F79646"/>
          <w:szCs w:val="24"/>
          <w:rtl/>
        </w:rPr>
        <w:t xml:space="preserve"> ک</w:t>
      </w:r>
      <w:r w:rsidRPr="00F07169">
        <w:rPr>
          <w:rFonts w:ascii="Nafees Web Naskh" w:eastAsia="Calibri" w:hAnsi="Nafees Web Naskh" w:cs="Nafees Web Naskh" w:hint="cs"/>
          <w:b/>
          <w:bCs/>
          <w:color w:val="F79646"/>
          <w:szCs w:val="24"/>
          <w:rtl/>
        </w:rPr>
        <w:t>ی</w:t>
      </w:r>
      <w:r w:rsidRPr="00F07169">
        <w:rPr>
          <w:rFonts w:ascii="Nafees Web Naskh" w:eastAsia="Calibri" w:hAnsi="Nafees Web Naskh" w:cs="Nafees Web Naskh"/>
          <w:b/>
          <w:bCs/>
          <w:color w:val="F79646"/>
          <w:szCs w:val="24"/>
          <w:rtl/>
        </w:rPr>
        <w:t xml:space="preserve"> شام</w:t>
      </w:r>
    </w:p>
    <w:p w14:paraId="2DF70A38" w14:textId="77777777" w:rsidR="003106BC" w:rsidRDefault="003106BC" w:rsidP="003106BC">
      <w:pPr>
        <w:bidi/>
        <w:spacing w:before="0" w:after="0" w:line="240" w:lineRule="auto"/>
        <w:ind w:left="-288"/>
        <w:rPr>
          <w:rStyle w:val="Strong"/>
          <w:rFonts w:ascii="Nafees Web Naskh" w:hAnsi="Nafees Web Naskh" w:cs="Nafees Web Naskh"/>
          <w:color w:val="F79646" w:themeColor="accent6"/>
          <w:szCs w:val="24"/>
          <w:rtl/>
        </w:rPr>
      </w:pPr>
    </w:p>
    <w:p w14:paraId="57186E15" w14:textId="52473C43" w:rsidR="00C85485" w:rsidRDefault="00712621" w:rsidP="00C85485">
      <w:pPr>
        <w:bidi/>
        <w:spacing w:before="0" w:after="0" w:line="240" w:lineRule="auto"/>
        <w:ind w:left="-288"/>
        <w:rPr>
          <w:rFonts w:ascii="Nafees Web Naskh" w:eastAsia="Calibri" w:hAnsi="Nafees Web Naskh" w:cs="Nafees Web Naskh"/>
          <w:szCs w:val="24"/>
          <w:rtl/>
        </w:rPr>
      </w:pPr>
      <w:r w:rsidRPr="00712621">
        <w:rPr>
          <w:rFonts w:ascii="Nafees Web Naskh" w:eastAsia="Calibri" w:hAnsi="Nafees Web Naskh" w:cs="Nafees Web Naskh" w:hint="cs"/>
          <w:szCs w:val="24"/>
          <w:rtl/>
        </w:rPr>
        <w:t>فرینچ ایمرژن</w:t>
      </w:r>
      <w:r w:rsidRPr="00712621">
        <w:rPr>
          <w:rFonts w:ascii="Nafees Web Naskh" w:eastAsia="Calibri" w:hAnsi="Nafees Web Naskh" w:cs="Nafees Web Naskh"/>
          <w:szCs w:val="24"/>
          <w:rtl/>
        </w:rPr>
        <w:t xml:space="preserve"> اور توس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ع</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فرانس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خاندانوں کو ٹ</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ا</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szCs w:val="24"/>
          <w:rtl/>
        </w:rPr>
        <w:t xml:space="preserve"> ب</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ک</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ا</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ف</w:t>
      </w:r>
      <w:r w:rsidRPr="00712621">
        <w:rPr>
          <w:rFonts w:ascii="Nafees Web Naskh" w:eastAsia="Calibri" w:hAnsi="Nafees Web Naskh" w:cs="Nafees Web Naskh"/>
          <w:szCs w:val="24"/>
          <w:rtl/>
        </w:rPr>
        <w:t xml:space="preserve"> ا</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szCs w:val="24"/>
          <w:rtl/>
        </w:rPr>
        <w:t xml:space="preserve"> ا</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ل</w:t>
      </w:r>
      <w:r w:rsidRPr="00712621">
        <w:rPr>
          <w:rFonts w:ascii="Nafees Web Naskh" w:eastAsia="Calibri" w:hAnsi="Nafees Web Naskh" w:cs="Nafees Web Naskh"/>
          <w:szCs w:val="24"/>
          <w:rtl/>
        </w:rPr>
        <w:t xml:space="preserve"> 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ب</w:t>
      </w:r>
      <w:r w:rsidRPr="00712621">
        <w:rPr>
          <w:rFonts w:ascii="Nafees Web Naskh" w:eastAsia="Calibri" w:hAnsi="Nafees Web Naskh" w:cs="Nafees Web Naskh"/>
          <w:szCs w:val="24"/>
          <w:rtl/>
        </w:rPr>
        <w:t xml:space="preserve"> سائٹ، جس م</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ں</w:t>
      </w:r>
      <w:r w:rsidRPr="00712621">
        <w:rPr>
          <w:rFonts w:ascii="Nafees Web Naskh" w:eastAsia="Calibri" w:hAnsi="Nafees Web Naskh" w:cs="Nafees Web Naskh"/>
          <w:szCs w:val="24"/>
          <w:rtl/>
        </w:rPr>
        <w:t xml:space="preserve"> ٹ</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ا</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szCs w:val="24"/>
          <w:rtl/>
        </w:rPr>
        <w:t xml:space="preserve"> ب</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ورچوئل لائ</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بر</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ر</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شامل ہے، اور ب</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رون</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w:t>
      </w:r>
      <w:r w:rsidRPr="00712621">
        <w:rPr>
          <w:rFonts w:ascii="Nafees Web Naskh" w:eastAsia="Calibri" w:hAnsi="Nafees Web Naskh" w:cs="Nafees Web Naskh" w:hint="cs"/>
          <w:szCs w:val="24"/>
          <w:rtl/>
        </w:rPr>
        <w:t xml:space="preserve">لِنکس </w:t>
      </w:r>
      <w:r w:rsidRPr="00712621">
        <w:rPr>
          <w:rFonts w:ascii="Nafees Web Naskh" w:eastAsia="Calibri" w:hAnsi="Nafees Web Naskh" w:cs="Nafees Web Naskh"/>
          <w:szCs w:val="24"/>
          <w:rtl/>
        </w:rPr>
        <w:t>کو تلاش کرنےکا موقع مل</w:t>
      </w:r>
      <w:r w:rsidRPr="00712621">
        <w:rPr>
          <w:rFonts w:ascii="Nafees Web Naskh" w:eastAsia="Calibri" w:hAnsi="Nafees Web Naskh" w:cs="Nafees Web Naskh" w:hint="cs"/>
          <w:szCs w:val="24"/>
          <w:rtl/>
        </w:rPr>
        <w:t>ا تھا</w:t>
      </w:r>
      <w:r w:rsidRPr="00712621">
        <w:rPr>
          <w:rFonts w:ascii="Nafees Web Naskh" w:eastAsia="Calibri" w:hAnsi="Nafees Web Naskh" w:cs="Nafees Web Naskh"/>
          <w:szCs w:val="24"/>
          <w:rtl/>
        </w:rPr>
        <w:t xml:space="preserve"> جو فرانس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پروگرامنگ م</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ں</w:t>
      </w:r>
      <w:r w:rsidRPr="00712621">
        <w:rPr>
          <w:rFonts w:ascii="Nafees Web Naskh" w:eastAsia="Calibri" w:hAnsi="Nafees Web Naskh" w:cs="Nafees Web Naskh"/>
          <w:szCs w:val="24"/>
          <w:rtl/>
        </w:rPr>
        <w:t xml:space="preserve"> طلبا کے لئے وسائل اور مشغول</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ت</w:t>
      </w:r>
      <w:r w:rsidRPr="00712621">
        <w:rPr>
          <w:rFonts w:ascii="Nafees Web Naskh" w:eastAsia="Calibri" w:hAnsi="Nafees Web Naskh" w:cs="Nafees Web Naskh"/>
          <w:szCs w:val="24"/>
          <w:rtl/>
        </w:rPr>
        <w:t xml:space="preserve"> ک</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سرگرم</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اں</w:t>
      </w:r>
      <w:r w:rsidRPr="00712621">
        <w:rPr>
          <w:rFonts w:ascii="Nafees Web Naskh" w:eastAsia="Calibri" w:hAnsi="Nafees Web Naskh" w:cs="Nafees Web Naskh"/>
          <w:szCs w:val="24"/>
          <w:rtl/>
        </w:rPr>
        <w:t xml:space="preserve"> </w:t>
      </w:r>
      <w:r w:rsidRPr="00712621">
        <w:rPr>
          <w:rFonts w:ascii="Nafees Web Naskh" w:eastAsia="Calibri" w:hAnsi="Nafees Web Naskh" w:cs="Nafees Web Naskh" w:hint="cs"/>
          <w:szCs w:val="24"/>
          <w:rtl/>
        </w:rPr>
        <w:t xml:space="preserve">فراہم </w:t>
      </w:r>
      <w:r w:rsidRPr="00712621">
        <w:rPr>
          <w:rFonts w:ascii="Nafees Web Naskh" w:eastAsia="Calibri" w:hAnsi="Nafees Web Naskh" w:cs="Nafees Web Naskh"/>
          <w:szCs w:val="24"/>
          <w:rtl/>
        </w:rPr>
        <w:t>کرتے ہ</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ں</w:t>
      </w:r>
      <w:r w:rsidRPr="00712621">
        <w:rPr>
          <w:rFonts w:ascii="Nafees Web Naskh" w:eastAsia="Calibri" w:hAnsi="Nafees Web Naskh" w:cs="Nafees Web Naskh"/>
          <w:szCs w:val="24"/>
          <w:rtl/>
        </w:rPr>
        <w:t>۔</w:t>
      </w:r>
      <w:r w:rsidRPr="00712621">
        <w:rPr>
          <w:rFonts w:ascii="Nafees Web Naskh" w:eastAsia="Calibri" w:hAnsi="Nafees Web Naskh" w:cs="Nafees Web Naskh" w:hint="cs"/>
          <w:szCs w:val="24"/>
          <w:rtl/>
        </w:rPr>
        <w:t xml:space="preserve"> </w:t>
      </w:r>
      <w:r w:rsidRPr="00712621">
        <w:rPr>
          <w:rFonts w:ascii="Nafees Web Naskh" w:eastAsia="Calibri" w:hAnsi="Nafees Web Naskh" w:cs="Nafees Web Naskh"/>
          <w:szCs w:val="24"/>
          <w:rtl/>
        </w:rPr>
        <w:t>عملے نے فرانس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کھنے</w:t>
      </w:r>
      <w:r w:rsidRPr="00712621">
        <w:rPr>
          <w:rFonts w:ascii="Nafees Web Naskh" w:eastAsia="Calibri" w:hAnsi="Nafees Web Naskh" w:cs="Nafees Web Naskh"/>
          <w:szCs w:val="24"/>
          <w:rtl/>
        </w:rPr>
        <w:t xml:space="preserve"> کو تفر</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ح</w:t>
      </w:r>
      <w:r w:rsidRPr="00712621">
        <w:rPr>
          <w:rFonts w:ascii="Nafees Web Naskh" w:eastAsia="Calibri" w:hAnsi="Nafees Web Naskh" w:cs="Nafees Web Naskh"/>
          <w:szCs w:val="24"/>
          <w:rtl/>
        </w:rPr>
        <w:t xml:space="preserve"> بخش بنانے اور زبان کو زندہ کرنے</w:t>
      </w:r>
      <w:r w:rsidRPr="00712621">
        <w:rPr>
          <w:rFonts w:ascii="Nafees Web Naskh" w:eastAsia="Calibri" w:hAnsi="Nafees Web Naskh" w:cs="Nafees Web Naskh" w:hint="cs"/>
          <w:szCs w:val="24"/>
          <w:rtl/>
        </w:rPr>
        <w:t xml:space="preserve">کیلئے </w:t>
      </w:r>
      <w:r w:rsidRPr="00712621">
        <w:rPr>
          <w:rFonts w:ascii="Nafees Web Naskh" w:eastAsia="Calibri" w:hAnsi="Nafees Web Naskh" w:cs="Nafees Web Naskh"/>
          <w:szCs w:val="24"/>
          <w:rtl/>
        </w:rPr>
        <w:t xml:space="preserve">مختلف قسم کے وسائل </w:t>
      </w:r>
      <w:r w:rsidRPr="00712621">
        <w:rPr>
          <w:rFonts w:ascii="Nafees Web Naskh" w:eastAsia="Calibri" w:hAnsi="Nafees Web Naskh" w:cs="Nafees Web Naskh" w:hint="cs"/>
          <w:szCs w:val="24"/>
          <w:rtl/>
        </w:rPr>
        <w:t>دیکھے۔</w:t>
      </w:r>
    </w:p>
    <w:p w14:paraId="11DFB919" w14:textId="77777777" w:rsidR="00712621" w:rsidRDefault="00712621" w:rsidP="00712621">
      <w:pPr>
        <w:bidi/>
        <w:spacing w:before="0" w:after="0" w:line="240" w:lineRule="auto"/>
        <w:ind w:left="-288"/>
        <w:rPr>
          <w:rFonts w:ascii="Nafees Web Naskh" w:eastAsia="Calibri" w:hAnsi="Nafees Web Naskh" w:cs="Nafees Web Naskh"/>
          <w:szCs w:val="24"/>
          <w:rtl/>
        </w:rPr>
      </w:pPr>
    </w:p>
    <w:p w14:paraId="079EED6B" w14:textId="7706CD8D" w:rsidR="00712621" w:rsidRDefault="00712621" w:rsidP="00712621">
      <w:pPr>
        <w:bidi/>
        <w:spacing w:before="0" w:after="0" w:line="240" w:lineRule="auto"/>
        <w:ind w:left="-288"/>
        <w:rPr>
          <w:rFonts w:ascii="Nafees Web Naskh" w:eastAsia="Calibri" w:hAnsi="Nafees Web Naskh" w:cs="Nafees Web Naskh"/>
          <w:szCs w:val="24"/>
          <w:rtl/>
        </w:rPr>
      </w:pPr>
    </w:p>
    <w:p w14:paraId="5B089674" w14:textId="7380C045" w:rsidR="00712621" w:rsidRDefault="00712621" w:rsidP="00712621">
      <w:pPr>
        <w:bidi/>
        <w:spacing w:before="0" w:after="0" w:line="240" w:lineRule="auto"/>
        <w:ind w:left="-288"/>
        <w:rPr>
          <w:rFonts w:ascii="Nafees Web Naskh" w:eastAsia="Calibri" w:hAnsi="Nafees Web Naskh" w:cs="Nafees Web Naskh"/>
          <w:szCs w:val="24"/>
          <w:rtl/>
        </w:rPr>
      </w:pPr>
    </w:p>
    <w:p w14:paraId="2D5D18FE" w14:textId="6794A0E9" w:rsidR="00712621" w:rsidRDefault="00712621" w:rsidP="00712621">
      <w:pPr>
        <w:bidi/>
        <w:spacing w:before="0" w:after="0" w:line="240" w:lineRule="auto"/>
        <w:ind w:left="-288"/>
        <w:rPr>
          <w:rFonts w:ascii="Nafees Web Naskh" w:eastAsia="Calibri" w:hAnsi="Nafees Web Naskh" w:cs="Nafees Web Naskh"/>
          <w:szCs w:val="24"/>
          <w:rtl/>
        </w:rPr>
      </w:pPr>
    </w:p>
    <w:p w14:paraId="4BEE0647" w14:textId="0573A066" w:rsidR="00712621" w:rsidRDefault="00712621" w:rsidP="00712621">
      <w:pPr>
        <w:bidi/>
        <w:spacing w:before="0" w:after="0" w:line="240" w:lineRule="auto"/>
        <w:ind w:left="-288"/>
        <w:rPr>
          <w:rFonts w:ascii="Nafees Web Naskh" w:eastAsia="Calibri" w:hAnsi="Nafees Web Naskh" w:cs="Nafees Web Naskh"/>
          <w:szCs w:val="24"/>
          <w:rtl/>
        </w:rPr>
      </w:pPr>
    </w:p>
    <w:p w14:paraId="3FDD0AEC" w14:textId="1DF8DD79" w:rsidR="00712621" w:rsidRDefault="00712621" w:rsidP="00712621">
      <w:pPr>
        <w:bidi/>
        <w:spacing w:before="0" w:after="0" w:line="240" w:lineRule="auto"/>
        <w:ind w:left="-288"/>
        <w:rPr>
          <w:rFonts w:ascii="Nafees Web Naskh" w:eastAsia="Calibri" w:hAnsi="Nafees Web Naskh" w:cs="Nafees Web Naskh"/>
          <w:szCs w:val="24"/>
          <w:rtl/>
        </w:rPr>
      </w:pPr>
    </w:p>
    <w:p w14:paraId="6F552759" w14:textId="30D36A9C" w:rsidR="00712621" w:rsidRDefault="00712621" w:rsidP="00712621">
      <w:pPr>
        <w:bidi/>
        <w:spacing w:before="0" w:after="0" w:line="240" w:lineRule="auto"/>
        <w:ind w:left="-288"/>
        <w:rPr>
          <w:rFonts w:ascii="Nafees Web Naskh" w:eastAsia="Calibri" w:hAnsi="Nafees Web Naskh" w:cs="Nafees Web Naskh"/>
          <w:szCs w:val="24"/>
          <w:rtl/>
        </w:rPr>
      </w:pPr>
    </w:p>
    <w:p w14:paraId="39AD9E17" w14:textId="5496B3C4" w:rsidR="00712621" w:rsidRDefault="00712621" w:rsidP="00712621">
      <w:pPr>
        <w:bidi/>
        <w:spacing w:before="0" w:after="0" w:line="240" w:lineRule="auto"/>
        <w:ind w:left="-288"/>
        <w:rPr>
          <w:rFonts w:ascii="Nafees Web Naskh" w:eastAsia="Calibri" w:hAnsi="Nafees Web Naskh" w:cs="Nafees Web Naskh"/>
          <w:szCs w:val="24"/>
          <w:rtl/>
        </w:rPr>
      </w:pPr>
    </w:p>
    <w:p w14:paraId="347B571F" w14:textId="7ACA0FD5" w:rsidR="00712621" w:rsidRDefault="00712621" w:rsidP="00712621">
      <w:pPr>
        <w:bidi/>
        <w:spacing w:before="0" w:after="0" w:line="240" w:lineRule="auto"/>
        <w:ind w:left="-288"/>
        <w:rPr>
          <w:rFonts w:ascii="Nafees Web Naskh" w:eastAsia="Calibri" w:hAnsi="Nafees Web Naskh" w:cs="Nafees Web Naskh"/>
          <w:szCs w:val="24"/>
          <w:rtl/>
        </w:rPr>
      </w:pPr>
    </w:p>
    <w:p w14:paraId="34CE5AD6" w14:textId="6B7F9257" w:rsidR="00712621" w:rsidRDefault="00712621" w:rsidP="00712621">
      <w:pPr>
        <w:bidi/>
        <w:spacing w:before="0" w:after="0" w:line="240" w:lineRule="auto"/>
        <w:ind w:left="-288"/>
        <w:rPr>
          <w:rFonts w:ascii="Nafees Web Naskh" w:eastAsia="Calibri" w:hAnsi="Nafees Web Naskh" w:cs="Nafees Web Naskh"/>
          <w:szCs w:val="24"/>
          <w:rtl/>
        </w:rPr>
      </w:pPr>
    </w:p>
    <w:p w14:paraId="181E0234" w14:textId="77777777" w:rsidR="00712621" w:rsidRDefault="00712621" w:rsidP="00712621">
      <w:pPr>
        <w:bidi/>
        <w:spacing w:before="0" w:after="0" w:line="240" w:lineRule="auto"/>
        <w:ind w:left="-288"/>
        <w:rPr>
          <w:rFonts w:ascii="Nafees Web Naskh" w:hAnsi="Nafees Web Naskh" w:cs="Nafees Web Naskh"/>
          <w:szCs w:val="24"/>
          <w:rtl/>
        </w:rPr>
      </w:pPr>
    </w:p>
    <w:p w14:paraId="087F1C73" w14:textId="0F7323F3" w:rsidR="00A81A6D" w:rsidRPr="00A81A6D" w:rsidRDefault="00A81A6D" w:rsidP="00A81A6D">
      <w:pPr>
        <w:bidi/>
        <w:spacing w:before="0" w:after="0" w:line="240" w:lineRule="auto"/>
        <w:ind w:left="-288"/>
        <w:rPr>
          <w:rFonts w:ascii="Nafees Web Naskh" w:hAnsi="Nafees Web Naskh" w:cs="Nafees Web Naskh"/>
          <w:szCs w:val="24"/>
          <w:rtl/>
        </w:rPr>
      </w:pPr>
    </w:p>
    <w:p w14:paraId="224B187C" w14:textId="7E4FED72" w:rsidR="00270D3D" w:rsidRPr="00712621" w:rsidRDefault="00712621" w:rsidP="00825FA7">
      <w:pPr>
        <w:bidi/>
        <w:spacing w:before="0" w:after="0" w:line="240" w:lineRule="auto"/>
        <w:ind w:left="-288"/>
        <w:rPr>
          <w:rStyle w:val="Strong"/>
          <w:rFonts w:ascii="Nafees Web Naskh" w:hAnsi="Nafees Web Naskh" w:cs="Nafees Web Naskh"/>
          <w:color w:val="F79646" w:themeColor="accent6"/>
          <w:szCs w:val="24"/>
          <w:rtl/>
        </w:rPr>
      </w:pPr>
      <w:r w:rsidRPr="00712621">
        <w:rPr>
          <w:rStyle w:val="Strong"/>
          <w:rFonts w:ascii="Nafees Web Naskh" w:hAnsi="Nafees Web Naskh" w:cs="Nafees Web Naskh"/>
          <w:color w:val="F79646" w:themeColor="accent6"/>
          <w:szCs w:val="24"/>
          <w:rtl/>
        </w:rPr>
        <w:t>اطالو</w:t>
      </w:r>
      <w:r w:rsidRPr="00712621">
        <w:rPr>
          <w:rStyle w:val="Strong"/>
          <w:rFonts w:ascii="Nafees Web Naskh" w:hAnsi="Nafees Web Naskh" w:cs="Nafees Web Naskh" w:hint="cs"/>
          <w:color w:val="F79646" w:themeColor="accent6"/>
          <w:szCs w:val="24"/>
          <w:rtl/>
        </w:rPr>
        <w:t>ی</w:t>
      </w:r>
      <w:r w:rsidRPr="00712621">
        <w:rPr>
          <w:rStyle w:val="Strong"/>
          <w:rFonts w:ascii="Nafees Web Naskh" w:hAnsi="Nafees Web Naskh" w:cs="Nafees Web Naskh"/>
          <w:color w:val="F79646" w:themeColor="accent6"/>
          <w:szCs w:val="24"/>
          <w:rtl/>
        </w:rPr>
        <w:t xml:space="preserve"> ورثےکا مہ</w:t>
      </w:r>
      <w:r w:rsidRPr="00712621">
        <w:rPr>
          <w:rStyle w:val="Strong"/>
          <w:rFonts w:ascii="Nafees Web Naskh" w:hAnsi="Nafees Web Naskh" w:cs="Nafees Web Naskh" w:hint="cs"/>
          <w:color w:val="F79646" w:themeColor="accent6"/>
          <w:szCs w:val="24"/>
          <w:rtl/>
        </w:rPr>
        <w:t>ی</w:t>
      </w:r>
      <w:r w:rsidRPr="00712621">
        <w:rPr>
          <w:rStyle w:val="Strong"/>
          <w:rFonts w:ascii="Nafees Web Naskh" w:hAnsi="Nafees Web Naskh" w:cs="Nafees Web Naskh" w:hint="eastAsia"/>
          <w:color w:val="F79646" w:themeColor="accent6"/>
          <w:szCs w:val="24"/>
          <w:rtl/>
        </w:rPr>
        <w:t>نہ</w:t>
      </w:r>
      <w:r w:rsidRPr="00712621">
        <w:rPr>
          <w:rStyle w:val="Strong"/>
          <w:rFonts w:ascii="Nafees Web Naskh" w:hAnsi="Nafees Web Naskh" w:cs="Nafees Web Naskh"/>
          <w:color w:val="F79646" w:themeColor="accent6"/>
          <w:szCs w:val="24"/>
          <w:rtl/>
        </w:rPr>
        <w:t>:  کھانے ک</w:t>
      </w:r>
      <w:r w:rsidRPr="00712621">
        <w:rPr>
          <w:rStyle w:val="Strong"/>
          <w:rFonts w:ascii="Nafees Web Naskh" w:hAnsi="Nafees Web Naskh" w:cs="Nafees Web Naskh" w:hint="cs"/>
          <w:color w:val="F79646" w:themeColor="accent6"/>
          <w:szCs w:val="24"/>
          <w:rtl/>
        </w:rPr>
        <w:t>ی</w:t>
      </w:r>
      <w:r w:rsidRPr="00712621">
        <w:rPr>
          <w:rStyle w:val="Strong"/>
          <w:rFonts w:ascii="Nafees Web Naskh" w:hAnsi="Nafees Web Naskh" w:cs="Nafees Web Naskh"/>
          <w:color w:val="F79646" w:themeColor="accent6"/>
          <w:szCs w:val="24"/>
          <w:rtl/>
        </w:rPr>
        <w:t xml:space="preserve"> محبت کے ذر</w:t>
      </w:r>
      <w:r w:rsidRPr="00712621">
        <w:rPr>
          <w:rStyle w:val="Strong"/>
          <w:rFonts w:ascii="Nafees Web Naskh" w:hAnsi="Nafees Web Naskh" w:cs="Nafees Web Naskh" w:hint="cs"/>
          <w:color w:val="F79646" w:themeColor="accent6"/>
          <w:szCs w:val="24"/>
          <w:rtl/>
        </w:rPr>
        <w:t>ی</w:t>
      </w:r>
      <w:r w:rsidRPr="00712621">
        <w:rPr>
          <w:rStyle w:val="Strong"/>
          <w:rFonts w:ascii="Nafees Web Naskh" w:hAnsi="Nafees Web Naskh" w:cs="Nafees Web Naskh" w:hint="eastAsia"/>
          <w:color w:val="F79646" w:themeColor="accent6"/>
          <w:szCs w:val="24"/>
          <w:rtl/>
        </w:rPr>
        <w:t>عہ</w:t>
      </w:r>
      <w:r w:rsidRPr="00712621">
        <w:rPr>
          <w:rStyle w:val="Strong"/>
          <w:rFonts w:ascii="Nafees Web Naskh" w:hAnsi="Nafees Web Naskh" w:cs="Nafees Web Naskh"/>
          <w:color w:val="F79646" w:themeColor="accent6"/>
          <w:szCs w:val="24"/>
          <w:rtl/>
        </w:rPr>
        <w:t xml:space="preserve"> منانا!</w:t>
      </w:r>
    </w:p>
    <w:p w14:paraId="389571C3" w14:textId="77777777" w:rsidR="0029791D" w:rsidRPr="00712621" w:rsidRDefault="0029791D" w:rsidP="0029791D">
      <w:pPr>
        <w:bidi/>
        <w:spacing w:before="0" w:after="0" w:line="240" w:lineRule="auto"/>
        <w:ind w:left="-288"/>
        <w:rPr>
          <w:rStyle w:val="Strong"/>
          <w:rFonts w:cs="Arial"/>
          <w:color w:val="F79646" w:themeColor="accent6"/>
          <w:sz w:val="10"/>
          <w:szCs w:val="10"/>
        </w:rPr>
      </w:pPr>
    </w:p>
    <w:p w14:paraId="35F70193" w14:textId="7527BC18" w:rsidR="00270D3D" w:rsidRPr="00712621" w:rsidRDefault="00712621" w:rsidP="002B51D8">
      <w:pPr>
        <w:bidi/>
        <w:spacing w:line="240" w:lineRule="auto"/>
        <w:ind w:left="-284"/>
        <w:rPr>
          <w:rFonts w:ascii="Nafees Web Naskh" w:eastAsia="Calibri" w:hAnsi="Nafees Web Naskh" w:cs="Nafees Web Naskh"/>
          <w:szCs w:val="24"/>
          <w:rtl/>
        </w:rPr>
      </w:pPr>
      <w:r w:rsidRPr="00712621">
        <w:rPr>
          <w:rFonts w:ascii="Nafees Web Naskh" w:eastAsia="Calibri" w:hAnsi="Nafees Web Naskh" w:cs="Nafees Web Naskh"/>
          <w:szCs w:val="24"/>
          <w:rtl/>
        </w:rPr>
        <w:t>ٹ</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ا</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szCs w:val="24"/>
          <w:rtl/>
        </w:rPr>
        <w:t xml:space="preserve"> ب</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م</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ں</w:t>
      </w:r>
      <w:r w:rsidRPr="00712621">
        <w:rPr>
          <w:rFonts w:ascii="Nafees Web Naskh" w:eastAsia="Calibri" w:hAnsi="Nafees Web Naskh" w:cs="Nafees Web Naskh"/>
          <w:szCs w:val="24"/>
          <w:rtl/>
        </w:rPr>
        <w:t xml:space="preserve"> جون اطالو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ثقافت</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ورث</w:t>
      </w:r>
      <w:r w:rsidRPr="00712621">
        <w:rPr>
          <w:rFonts w:ascii="Nafees Web Naskh" w:eastAsia="Calibri" w:hAnsi="Nafees Web Naskh" w:cs="Nafees Web Naskh" w:hint="cs"/>
          <w:szCs w:val="24"/>
          <w:rtl/>
        </w:rPr>
        <w:t>ے</w:t>
      </w:r>
      <w:r w:rsidRPr="00712621">
        <w:rPr>
          <w:rFonts w:ascii="Nafees Web Naskh" w:eastAsia="Calibri" w:hAnsi="Nafees Web Naskh" w:cs="Nafees Web Naskh"/>
          <w:szCs w:val="24"/>
          <w:rtl/>
        </w:rPr>
        <w:t>کا مہ</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نہ</w:t>
      </w:r>
      <w:r w:rsidRPr="00712621">
        <w:rPr>
          <w:rFonts w:ascii="Nafees Web Naskh" w:eastAsia="Calibri" w:hAnsi="Nafees Web Naskh" w:cs="Nafees Web Naskh"/>
          <w:szCs w:val="24"/>
          <w:rtl/>
        </w:rPr>
        <w:t xml:space="preserve"> ہے اور مرکز</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خ</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ال</w:t>
      </w:r>
      <w:r w:rsidRPr="00712621">
        <w:rPr>
          <w:rFonts w:ascii="Nafees Web Naskh" w:eastAsia="Calibri" w:hAnsi="Nafees Web Naskh" w:cs="Nafees Web Naskh"/>
          <w:szCs w:val="24"/>
          <w:rtl/>
        </w:rPr>
        <w:t xml:space="preserve"> کو اجاگر کرنے</w:t>
      </w:r>
      <w:r w:rsidRPr="00712621">
        <w:rPr>
          <w:rFonts w:ascii="Nafees Web Naskh" w:eastAsia="Calibri" w:hAnsi="Nafees Web Naskh" w:cs="Nafees Web Naskh" w:hint="cs"/>
          <w:szCs w:val="24"/>
          <w:rtl/>
        </w:rPr>
        <w:t xml:space="preserve">کیلئے </w:t>
      </w:r>
      <w:r w:rsidRPr="00712621">
        <w:rPr>
          <w:rFonts w:ascii="Nafees Web Naskh" w:eastAsia="Calibri" w:hAnsi="Nafees Web Naskh" w:cs="Nafees Web Naskh"/>
          <w:szCs w:val="24"/>
          <w:rtl/>
        </w:rPr>
        <w:t>مہ</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ن</w:t>
      </w:r>
      <w:r w:rsidRPr="00712621">
        <w:rPr>
          <w:rFonts w:ascii="Nafees Web Naskh" w:eastAsia="Calibri" w:hAnsi="Nafees Web Naskh" w:cs="Nafees Web Naskh" w:hint="cs"/>
          <w:szCs w:val="24"/>
          <w:rtl/>
        </w:rPr>
        <w:t>ے</w:t>
      </w:r>
      <w:r w:rsidRPr="00712621">
        <w:rPr>
          <w:rFonts w:ascii="Nafees Web Naskh" w:eastAsia="Calibri" w:hAnsi="Nafees Web Naskh" w:cs="Nafees Web Naskh"/>
          <w:szCs w:val="24"/>
          <w:rtl/>
        </w:rPr>
        <w:t>کے دوران بہت سے دلچسپ اقدامات ک</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منصوبہ بند</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ک</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گئ</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ہے: </w:t>
      </w:r>
      <w:r w:rsidRPr="00712621">
        <w:rPr>
          <w:rFonts w:ascii="Nafees Web Naskh" w:eastAsia="Calibri" w:hAnsi="Nafees Web Naskh" w:cs="Nafees Web Naskh"/>
          <w:b/>
          <w:bCs/>
          <w:i/>
          <w:iCs/>
          <w:szCs w:val="24"/>
          <w:rtl/>
        </w:rPr>
        <w:t>م</w:t>
      </w:r>
      <w:r w:rsidRPr="00712621">
        <w:rPr>
          <w:rFonts w:ascii="Nafees Web Naskh" w:eastAsia="Calibri" w:hAnsi="Nafees Web Naskh" w:cs="Nafees Web Naskh" w:hint="cs"/>
          <w:b/>
          <w:bCs/>
          <w:i/>
          <w:iCs/>
          <w:szCs w:val="24"/>
          <w:rtl/>
        </w:rPr>
        <w:t>ی</w:t>
      </w:r>
      <w:r w:rsidRPr="00712621">
        <w:rPr>
          <w:rFonts w:ascii="Nafees Web Naskh" w:eastAsia="Calibri" w:hAnsi="Nafees Web Naskh" w:cs="Nafees Web Naskh" w:hint="eastAsia"/>
          <w:b/>
          <w:bCs/>
          <w:i/>
          <w:iCs/>
          <w:szCs w:val="24"/>
          <w:rtl/>
        </w:rPr>
        <w:t>ڈ</w:t>
      </w:r>
      <w:r w:rsidRPr="00712621">
        <w:rPr>
          <w:rFonts w:ascii="Nafees Web Naskh" w:eastAsia="Calibri" w:hAnsi="Nafees Web Naskh" w:cs="Nafees Web Naskh"/>
          <w:b/>
          <w:bCs/>
          <w:i/>
          <w:iCs/>
          <w:szCs w:val="24"/>
          <w:rtl/>
        </w:rPr>
        <w:t xml:space="preserve"> اِن اٹل</w:t>
      </w:r>
      <w:r w:rsidRPr="00712621">
        <w:rPr>
          <w:rFonts w:ascii="Nafees Web Naskh" w:eastAsia="Calibri" w:hAnsi="Nafees Web Naskh" w:cs="Nafees Web Naskh" w:hint="cs"/>
          <w:b/>
          <w:bCs/>
          <w:i/>
          <w:iCs/>
          <w:szCs w:val="24"/>
          <w:rtl/>
        </w:rPr>
        <w:t>ی</w:t>
      </w:r>
    </w:p>
    <w:p w14:paraId="5910665B" w14:textId="27AF3A6F" w:rsidR="0029791D" w:rsidRDefault="00712621" w:rsidP="0029791D">
      <w:pPr>
        <w:bidi/>
        <w:spacing w:line="240" w:lineRule="auto"/>
        <w:ind w:left="-284"/>
        <w:rPr>
          <w:rFonts w:ascii="Nafees Web Naskh" w:eastAsia="Times New Roman" w:hAnsi="Nafees Web Naskh" w:cs="Nafees Web Naskh"/>
          <w:color w:val="0000FF"/>
          <w:u w:val="single"/>
          <w:rtl/>
        </w:rPr>
      </w:pPr>
      <w:r w:rsidRPr="00712621">
        <w:rPr>
          <w:rFonts w:ascii="Nafees Web Naskh" w:eastAsia="Calibri" w:hAnsi="Nafees Web Naskh" w:cs="Nafees Web Naskh"/>
          <w:szCs w:val="24"/>
          <w:rtl/>
        </w:rPr>
        <w:t>ٹ</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ا</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w:t>
      </w:r>
      <w:r w:rsidRPr="00712621">
        <w:rPr>
          <w:rFonts w:ascii="Nafees Web Naskh" w:eastAsia="Calibri" w:hAnsi="Nafees Web Naskh" w:cs="Nafees Web Naskh"/>
          <w:szCs w:val="24"/>
          <w:rtl/>
        </w:rPr>
        <w:t xml:space="preserve"> ب</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کے طلباء ، عملہ اور برادر</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کو ش</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ف</w:t>
      </w:r>
      <w:r w:rsidRPr="00712621">
        <w:rPr>
          <w:rFonts w:ascii="Nafees Web Naskh" w:eastAsia="Calibri" w:hAnsi="Nafees Web Naskh" w:cs="Nafees Web Naskh"/>
          <w:szCs w:val="24"/>
          <w:rtl/>
        </w:rPr>
        <w:t xml:space="preserve"> 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ن</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سا</w:t>
      </w:r>
      <w:r w:rsidRPr="00712621">
        <w:rPr>
          <w:rFonts w:ascii="Nafees Web Naskh" w:eastAsia="Calibri" w:hAnsi="Nafees Web Naskh" w:cs="Nafees Web Naskh"/>
          <w:szCs w:val="24"/>
          <w:rtl/>
        </w:rPr>
        <w:t xml:space="preserve"> ج</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ا</w:t>
      </w:r>
      <w:r>
        <w:rPr>
          <w:rFonts w:ascii="Nafees Web Naskh" w:eastAsia="Calibri" w:hAnsi="Nafees Web Naskh" w:cs="Nafees Web Naskh" w:hint="cs"/>
          <w:szCs w:val="24"/>
          <w:rtl/>
        </w:rPr>
        <w:t xml:space="preserve"> </w:t>
      </w:r>
      <w:r w:rsidRPr="00712621">
        <w:rPr>
          <w:rFonts w:ascii="Nafees Web Naskh" w:eastAsia="Calibri" w:hAnsi="Nafees Web Naskh" w:cs="Nafees Web Naskh" w:hint="eastAsia"/>
          <w:szCs w:val="24"/>
          <w:rtl/>
        </w:rPr>
        <w:t>ن</w:t>
      </w:r>
      <w:r>
        <w:rPr>
          <w:rFonts w:ascii="Nafees Web Naskh" w:eastAsia="Calibri" w:hAnsi="Nafees Web Naskh" w:cs="Nafees Web Naskh" w:hint="cs"/>
          <w:szCs w:val="24"/>
          <w:rtl/>
        </w:rPr>
        <w:t xml:space="preserve"> </w:t>
      </w:r>
      <w:r w:rsidRPr="00712621">
        <w:rPr>
          <w:rFonts w:ascii="Nafees Web Naskh" w:eastAsia="Calibri" w:hAnsi="Nafees Web Naskh" w:cs="Nafees Web Naskh" w:hint="eastAsia"/>
          <w:szCs w:val="24"/>
          <w:rtl/>
        </w:rPr>
        <w:t>فرانس</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سکو</w:t>
      </w:r>
      <w:r w:rsidRPr="00712621">
        <w:rPr>
          <w:rFonts w:ascii="Nafees Web Naskh" w:eastAsia="Calibri" w:hAnsi="Nafees Web Naskh" w:cs="Nafees Web Naskh"/>
          <w:szCs w:val="24"/>
          <w:rtl/>
        </w:rPr>
        <w:t xml:space="preserve"> </w:t>
      </w:r>
      <w:r w:rsidRPr="00712621">
        <w:rPr>
          <w:rFonts w:ascii="Calibri" w:eastAsia="Calibri" w:hAnsi="Calibri" w:cs="Calibri"/>
          <w:color w:val="000000"/>
        </w:rPr>
        <w:t xml:space="preserve">(Vanessa </w:t>
      </w:r>
      <w:proofErr w:type="spellStart"/>
      <w:r w:rsidRPr="00712621">
        <w:rPr>
          <w:rFonts w:ascii="Calibri" w:eastAsia="Calibri" w:hAnsi="Calibri" w:cs="Calibri"/>
          <w:color w:val="000000"/>
        </w:rPr>
        <w:t>Gianfrancesco</w:t>
      </w:r>
      <w:proofErr w:type="spellEnd"/>
      <w:r w:rsidRPr="00712621">
        <w:rPr>
          <w:rFonts w:ascii="Calibri" w:eastAsia="Calibri" w:hAnsi="Calibri" w:cs="Calibri"/>
          <w:color w:val="000000"/>
        </w:rPr>
        <w:t>)</w:t>
      </w:r>
      <w:r w:rsidRPr="00712621">
        <w:rPr>
          <w:rFonts w:ascii="Nafees Web Naskh" w:eastAsia="Calibri" w:hAnsi="Nafees Web Naskh" w:cs="Nafees Web Naskh" w:hint="cs"/>
          <w:color w:val="000000"/>
          <w:rtl/>
          <w:lang w:bidi="ur-PK"/>
        </w:rPr>
        <w:t xml:space="preserve"> </w:t>
      </w:r>
      <w:r w:rsidRPr="00712621">
        <w:rPr>
          <w:rFonts w:ascii="Nafees Web Naskh" w:eastAsia="Calibri" w:hAnsi="Nafees Web Naskh" w:cs="Nafees Web Naskh"/>
          <w:szCs w:val="24"/>
          <w:rtl/>
        </w:rPr>
        <w:t>اور انٹون</w:t>
      </w:r>
      <w:r w:rsidRPr="00712621">
        <w:rPr>
          <w:rFonts w:ascii="Nafees Web Naskh" w:eastAsia="Calibri" w:hAnsi="Nafees Web Naskh" w:cs="Nafees Web Naskh" w:hint="cs"/>
          <w:szCs w:val="24"/>
          <w:rtl/>
        </w:rPr>
        <w:t>یا</w:t>
      </w:r>
      <w:r w:rsidRPr="00712621">
        <w:rPr>
          <w:rFonts w:ascii="Nafees Web Naskh" w:eastAsia="Calibri" w:hAnsi="Nafees Web Naskh" w:cs="Nafees Web Naskh" w:hint="eastAsia"/>
          <w:szCs w:val="24"/>
          <w:rtl/>
        </w:rPr>
        <w:t>ٹا</w:t>
      </w:r>
      <w:r w:rsidRPr="00712621">
        <w:rPr>
          <w:rFonts w:ascii="Nafees Web Naskh" w:eastAsia="Calibri" w:hAnsi="Nafees Web Naskh" w:cs="Nafees Web Naskh"/>
          <w:szCs w:val="24"/>
          <w:rtl/>
        </w:rPr>
        <w:t xml:space="preserve"> فر</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ٹ</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w:t>
      </w:r>
      <w:r w:rsidRPr="00712621">
        <w:rPr>
          <w:rFonts w:ascii="Calibri" w:eastAsia="Calibri" w:hAnsi="Calibri" w:cs="Calibri"/>
          <w:color w:val="000000"/>
        </w:rPr>
        <w:t>(Antonietta Ferretti)</w:t>
      </w:r>
      <w:r w:rsidRPr="00712621">
        <w:rPr>
          <w:rFonts w:ascii="Nafees Web Naskh" w:eastAsia="Calibri" w:hAnsi="Nafees Web Naskh" w:cs="Nafees Web Naskh"/>
          <w:szCs w:val="24"/>
          <w:rtl/>
        </w:rPr>
        <w:t xml:space="preserve">کے ساتھ دو آن لائن </w:t>
      </w:r>
      <w:r w:rsidRPr="00712621">
        <w:rPr>
          <w:rFonts w:ascii="Nafees Web Naskh" w:eastAsia="Calibri" w:hAnsi="Nafees Web Naskh" w:cs="Nafees Web Naskh" w:hint="cs"/>
          <w:szCs w:val="24"/>
          <w:rtl/>
        </w:rPr>
        <w:t xml:space="preserve">کھانا پکانےکی </w:t>
      </w:r>
      <w:r w:rsidRPr="00712621">
        <w:rPr>
          <w:rFonts w:ascii="Nafees Web Naskh" w:eastAsia="Calibri" w:hAnsi="Nafees Web Naskh" w:cs="Nafees Web Naskh"/>
          <w:szCs w:val="24"/>
          <w:rtl/>
        </w:rPr>
        <w:t>کلاسوں م</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ں</w:t>
      </w:r>
      <w:r w:rsidRPr="00712621">
        <w:rPr>
          <w:rFonts w:ascii="Nafees Web Naskh" w:eastAsia="Calibri" w:hAnsi="Nafees Web Naskh" w:cs="Nafees Web Naskh"/>
          <w:szCs w:val="24"/>
          <w:rtl/>
        </w:rPr>
        <w:t xml:space="preserve"> شامل ہونے ک</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دعوت د</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گئ</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ہے تاکہ وہ </w:t>
      </w:r>
      <w:r w:rsidRPr="00712621">
        <w:rPr>
          <w:rFonts w:ascii="Nafees Web Naskh" w:eastAsia="Calibri" w:hAnsi="Nafees Web Naskh" w:cs="Nafees Web Naskh" w:hint="cs"/>
          <w:szCs w:val="24"/>
          <w:rtl/>
        </w:rPr>
        <w:t xml:space="preserve">سیکھ سکیں کہ </w:t>
      </w:r>
      <w:r w:rsidRPr="00712621">
        <w:rPr>
          <w:rFonts w:ascii="Nafees Web Naskh" w:eastAsia="Calibri" w:hAnsi="Nafees Web Naskh" w:cs="Nafees Web Naskh"/>
          <w:szCs w:val="24"/>
          <w:rtl/>
        </w:rPr>
        <w:t>مز</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hint="eastAsia"/>
          <w:szCs w:val="24"/>
          <w:rtl/>
        </w:rPr>
        <w:t>دار</w:t>
      </w:r>
      <w:r w:rsidRPr="00712621">
        <w:rPr>
          <w:rFonts w:ascii="Nafees Web Naskh" w:eastAsia="Calibri" w:hAnsi="Nafees Web Naskh" w:cs="Nafees Web Naskh"/>
          <w:szCs w:val="24"/>
          <w:rtl/>
        </w:rPr>
        <w:t xml:space="preserve"> اطالو</w:t>
      </w:r>
      <w:r w:rsidRPr="00712621">
        <w:rPr>
          <w:rFonts w:ascii="Nafees Web Naskh" w:eastAsia="Calibri" w:hAnsi="Nafees Web Naskh" w:cs="Nafees Web Naskh" w:hint="cs"/>
          <w:szCs w:val="24"/>
          <w:rtl/>
        </w:rPr>
        <w:t>ی</w:t>
      </w:r>
      <w:r w:rsidRPr="00712621">
        <w:rPr>
          <w:rFonts w:ascii="Nafees Web Naskh" w:eastAsia="Calibri" w:hAnsi="Nafees Web Naskh" w:cs="Nafees Web Naskh"/>
          <w:szCs w:val="24"/>
          <w:rtl/>
        </w:rPr>
        <w:t xml:space="preserve"> کھ</w:t>
      </w:r>
      <w:r w:rsidRPr="00712621">
        <w:rPr>
          <w:rFonts w:ascii="Nafees Web Naskh" w:eastAsia="Calibri" w:hAnsi="Nafees Web Naskh" w:cs="Nafees Web Naskh" w:hint="cs"/>
          <w:szCs w:val="24"/>
          <w:rtl/>
        </w:rPr>
        <w:t>انا کیسے بنائیں!</w:t>
      </w:r>
    </w:p>
    <w:p w14:paraId="3441E385" w14:textId="6E2ADA28" w:rsidR="00A81A6D" w:rsidRDefault="00B955F1" w:rsidP="00A81A6D">
      <w:pPr>
        <w:bidi/>
        <w:spacing w:line="240" w:lineRule="auto"/>
        <w:ind w:left="-284"/>
        <w:rPr>
          <w:rFonts w:ascii="Nafees Web Naskh" w:eastAsia="Calibri" w:hAnsi="Nafees Web Naskh" w:cs="Nafees Web Naskh"/>
          <w:color w:val="0000FF"/>
          <w:szCs w:val="24"/>
          <w:rtl/>
        </w:rPr>
      </w:pPr>
      <w:r w:rsidRPr="00B955F1">
        <w:rPr>
          <w:rFonts w:ascii="Calibri" w:eastAsia="Calibri" w:hAnsi="Calibri" w:cs="Calibri"/>
          <w:b/>
          <w:bCs/>
          <w:szCs w:val="24"/>
          <w:rtl/>
        </w:rPr>
        <w:t>11</w:t>
      </w:r>
      <w:r w:rsidRPr="00B955F1">
        <w:rPr>
          <w:rFonts w:ascii="Nafees Web Naskh" w:eastAsia="Calibri" w:hAnsi="Nafees Web Naskh" w:cs="Nafees Web Naskh"/>
          <w:b/>
          <w:bCs/>
          <w:szCs w:val="24"/>
          <w:rtl/>
        </w:rPr>
        <w:t xml:space="preserve"> جون</w:t>
      </w:r>
      <w:r w:rsidRPr="00B955F1">
        <w:rPr>
          <w:rFonts w:ascii="Nafees Web Naskh" w:eastAsia="Calibri" w:hAnsi="Nafees Web Naskh" w:cs="Nafees Web Naskh" w:hint="cs"/>
          <w:b/>
          <w:bCs/>
          <w:szCs w:val="24"/>
          <w:rtl/>
        </w:rPr>
        <w:t>،</w:t>
      </w:r>
      <w:r w:rsidRPr="00B955F1">
        <w:rPr>
          <w:rFonts w:ascii="Nafees Web Naskh" w:eastAsia="Calibri" w:hAnsi="Nafees Web Naskh" w:cs="Nafees Web Naskh"/>
          <w:b/>
          <w:bCs/>
          <w:szCs w:val="24"/>
          <w:rtl/>
        </w:rPr>
        <w:t xml:space="preserve"> </w:t>
      </w:r>
      <w:r w:rsidRPr="00B955F1">
        <w:rPr>
          <w:rFonts w:ascii="Calibri" w:eastAsia="Calibri" w:hAnsi="Calibri" w:cs="Calibri"/>
          <w:b/>
          <w:bCs/>
          <w:szCs w:val="24"/>
          <w:rtl/>
        </w:rPr>
        <w:t>2021</w:t>
      </w:r>
      <w:r w:rsidRPr="00B955F1">
        <w:rPr>
          <w:rFonts w:ascii="Nafees Web Naskh" w:eastAsia="Calibri" w:hAnsi="Nafees Web Naskh" w:cs="Nafees Web Naskh"/>
          <w:b/>
          <w:bCs/>
          <w:szCs w:val="24"/>
          <w:rtl/>
        </w:rPr>
        <w:t xml:space="preserve">ء شام </w:t>
      </w:r>
      <w:r w:rsidRPr="00B955F1">
        <w:rPr>
          <w:rFonts w:ascii="Calibri" w:eastAsia="Calibri" w:hAnsi="Calibri" w:cs="Calibri"/>
          <w:b/>
          <w:bCs/>
          <w:szCs w:val="24"/>
          <w:rtl/>
        </w:rPr>
        <w:t>5</w:t>
      </w:r>
      <w:r w:rsidRPr="00B955F1">
        <w:rPr>
          <w:rFonts w:ascii="Nafees Web Naskh" w:eastAsia="Calibri" w:hAnsi="Nafees Web Naskh" w:cs="Nafees Web Naskh"/>
          <w:b/>
          <w:bCs/>
          <w:szCs w:val="24"/>
          <w:rtl/>
        </w:rPr>
        <w:t xml:space="preserve"> بجے سے شام </w:t>
      </w:r>
      <w:r w:rsidRPr="00B955F1">
        <w:rPr>
          <w:rFonts w:ascii="Calibri" w:eastAsia="Calibri" w:hAnsi="Calibri" w:cs="Calibri"/>
          <w:b/>
          <w:bCs/>
          <w:szCs w:val="24"/>
          <w:rtl/>
        </w:rPr>
        <w:t>6</w:t>
      </w:r>
      <w:r w:rsidRPr="00B955F1">
        <w:rPr>
          <w:rFonts w:ascii="Nafees Web Naskh" w:eastAsia="Calibri" w:hAnsi="Nafees Web Naskh" w:cs="Nafees Web Naskh"/>
          <w:b/>
          <w:bCs/>
          <w:szCs w:val="24"/>
          <w:rtl/>
        </w:rPr>
        <w:t xml:space="preserve"> بجے تک۔</w:t>
      </w:r>
      <w:r>
        <w:rPr>
          <w:rFonts w:ascii="Nafees Web Naskh" w:eastAsia="Calibri" w:hAnsi="Nafees Web Naskh" w:cs="Nafees Web Naskh"/>
          <w:b/>
          <w:bCs/>
          <w:szCs w:val="24"/>
          <w:rtl/>
        </w:rPr>
        <w:br/>
      </w:r>
      <w:hyperlink r:id="rId24" w:history="1">
        <w:r w:rsidRPr="00E66F9A">
          <w:rPr>
            <w:rStyle w:val="Hyperlink"/>
            <w:rFonts w:ascii="Nafees Web Naskh" w:eastAsia="Calibri" w:hAnsi="Nafees Web Naskh" w:cs="Nafees Web Naskh"/>
            <w:szCs w:val="24"/>
            <w:rtl/>
          </w:rPr>
          <w:t>مکمل ترک</w:t>
        </w:r>
        <w:r w:rsidRPr="00E66F9A">
          <w:rPr>
            <w:rStyle w:val="Hyperlink"/>
            <w:rFonts w:ascii="Nafees Web Naskh" w:eastAsia="Calibri" w:hAnsi="Nafees Web Naskh" w:cs="Nafees Web Naskh" w:hint="cs"/>
            <w:szCs w:val="24"/>
            <w:rtl/>
          </w:rPr>
          <w:t>ی</w:t>
        </w:r>
        <w:r w:rsidRPr="00E66F9A">
          <w:rPr>
            <w:rStyle w:val="Hyperlink"/>
            <w:rFonts w:ascii="Nafees Web Naskh" w:eastAsia="Calibri" w:hAnsi="Nafees Web Naskh" w:cs="Nafees Web Naskh" w:hint="eastAsia"/>
            <w:szCs w:val="24"/>
            <w:rtl/>
          </w:rPr>
          <w:t>ب</w:t>
        </w:r>
        <w:r w:rsidRPr="00E66F9A">
          <w:rPr>
            <w:rStyle w:val="Hyperlink"/>
            <w:rFonts w:ascii="Nafees Web Naskh" w:eastAsia="Calibri" w:hAnsi="Nafees Web Naskh" w:cs="Nafees Web Naskh"/>
            <w:szCs w:val="24"/>
            <w:rtl/>
          </w:rPr>
          <w:t xml:space="preserve"> اور مطلوبہ اجزاء </w:t>
        </w:r>
        <w:r w:rsidRPr="00E66F9A">
          <w:rPr>
            <w:rStyle w:val="Hyperlink"/>
            <w:rFonts w:ascii="Nafees Web Naskh" w:eastAsia="Calibri" w:hAnsi="Nafees Web Naskh" w:cs="Nafees Web Naskh" w:hint="cs"/>
            <w:szCs w:val="24"/>
            <w:rtl/>
          </w:rPr>
          <w:t>ی</w:t>
        </w:r>
        <w:r w:rsidRPr="00E66F9A">
          <w:rPr>
            <w:rStyle w:val="Hyperlink"/>
            <w:rFonts w:ascii="Nafees Web Naskh" w:eastAsia="Calibri" w:hAnsi="Nafees Web Naskh" w:cs="Nafees Web Naskh" w:hint="eastAsia"/>
            <w:szCs w:val="24"/>
            <w:rtl/>
          </w:rPr>
          <w:t>ہاں</w:t>
        </w:r>
        <w:r w:rsidRPr="00E66F9A">
          <w:rPr>
            <w:rStyle w:val="Hyperlink"/>
            <w:rFonts w:ascii="Nafees Web Naskh" w:eastAsia="Calibri" w:hAnsi="Nafees Web Naskh" w:cs="Nafees Web Naskh"/>
            <w:szCs w:val="24"/>
            <w:rtl/>
          </w:rPr>
          <w:t xml:space="preserve"> د</w:t>
        </w:r>
        <w:r w:rsidRPr="00E66F9A">
          <w:rPr>
            <w:rStyle w:val="Hyperlink"/>
            <w:rFonts w:ascii="Nafees Web Naskh" w:eastAsia="Calibri" w:hAnsi="Nafees Web Naskh" w:cs="Nafees Web Naskh" w:hint="cs"/>
            <w:szCs w:val="24"/>
            <w:rtl/>
          </w:rPr>
          <w:t>ی</w:t>
        </w:r>
        <w:r w:rsidRPr="00E66F9A">
          <w:rPr>
            <w:rStyle w:val="Hyperlink"/>
            <w:rFonts w:ascii="Nafees Web Naskh" w:eastAsia="Calibri" w:hAnsi="Nafees Web Naskh" w:cs="Nafees Web Naskh" w:hint="eastAsia"/>
            <w:szCs w:val="24"/>
            <w:rtl/>
          </w:rPr>
          <w:t>کھ</w:t>
        </w:r>
        <w:r w:rsidRPr="00E66F9A">
          <w:rPr>
            <w:rStyle w:val="Hyperlink"/>
            <w:rFonts w:ascii="Nafees Web Naskh" w:eastAsia="Calibri" w:hAnsi="Nafees Web Naskh" w:cs="Nafees Web Naskh" w:hint="cs"/>
            <w:szCs w:val="24"/>
            <w:rtl/>
          </w:rPr>
          <w:t>ی</w:t>
        </w:r>
        <w:r w:rsidRPr="00E66F9A">
          <w:rPr>
            <w:rStyle w:val="Hyperlink"/>
            <w:rFonts w:ascii="Nafees Web Naskh" w:eastAsia="Calibri" w:hAnsi="Nafees Web Naskh" w:cs="Nafees Web Naskh" w:hint="eastAsia"/>
            <w:szCs w:val="24"/>
            <w:rtl/>
          </w:rPr>
          <w:t>ں</w:t>
        </w:r>
        <w:r w:rsidRPr="00E66F9A">
          <w:rPr>
            <w:rStyle w:val="Hyperlink"/>
            <w:rFonts w:ascii="Nafees Web Naskh" w:eastAsia="Calibri" w:hAnsi="Nafees Web Naskh" w:cs="Nafees Web Naskh"/>
            <w:szCs w:val="24"/>
            <w:rtl/>
          </w:rPr>
          <w:t>!</w:t>
        </w:r>
      </w:hyperlink>
    </w:p>
    <w:p w14:paraId="7D00220B" w14:textId="14C007E8" w:rsidR="00D5370D" w:rsidRDefault="00D5370D" w:rsidP="00D5370D">
      <w:pPr>
        <w:bidi/>
        <w:spacing w:line="240" w:lineRule="auto"/>
        <w:ind w:left="-284"/>
        <w:rPr>
          <w:rFonts w:asciiTheme="minorHAnsi" w:eastAsia="Times New Roman" w:hAnsiTheme="minorHAnsi" w:cstheme="minorHAnsi"/>
          <w:color w:val="1155CC"/>
          <w:u w:val="single"/>
          <w:rtl/>
        </w:rPr>
      </w:pPr>
      <w:bookmarkStart w:id="5" w:name="_Hlk73580063"/>
      <w:r w:rsidRPr="00E66F9A">
        <w:rPr>
          <w:rFonts w:ascii="Nafees Web Naskh" w:hAnsi="Nafees Web Naskh" w:cs="Nafees Web Naskh"/>
          <w:szCs w:val="24"/>
          <w:rtl/>
        </w:rPr>
        <w:t xml:space="preserve">اس پروگرام </w:t>
      </w:r>
      <w:r>
        <w:rPr>
          <w:rFonts w:ascii="Nafees Web Naskh" w:hAnsi="Nafees Web Naskh" w:cs="Nafees Web Naskh" w:hint="cs"/>
          <w:szCs w:val="24"/>
          <w:rtl/>
        </w:rPr>
        <w:t>کیلئے پیشگی رجسٹرکروائیں:</w:t>
      </w:r>
      <w:bookmarkEnd w:id="5"/>
      <w:r>
        <w:rPr>
          <w:rFonts w:ascii="Nafees Web Naskh" w:hAnsi="Nafees Web Naskh" w:cs="Nafees Web Naskh" w:hint="cs"/>
          <w:szCs w:val="24"/>
          <w:rtl/>
        </w:rPr>
        <w:t xml:space="preserve">   </w:t>
      </w:r>
      <w:hyperlink r:id="rId25" w:history="1">
        <w:r w:rsidRPr="00E66F9A">
          <w:rPr>
            <w:rFonts w:asciiTheme="minorHAnsi" w:eastAsia="Times New Roman" w:hAnsiTheme="minorHAnsi" w:cstheme="minorHAnsi"/>
            <w:color w:val="1155CC"/>
            <w:u w:val="single"/>
          </w:rPr>
          <w:t>https://tdsb-ca.zoom.us/webinar/register/WN_z5nYHzTcT-WmtBCyvx-DRw</w:t>
        </w:r>
      </w:hyperlink>
    </w:p>
    <w:p w14:paraId="25FC0143" w14:textId="358106FC" w:rsidR="00D5370D" w:rsidRDefault="00D5370D" w:rsidP="00D5370D">
      <w:pPr>
        <w:bidi/>
        <w:spacing w:line="240" w:lineRule="auto"/>
        <w:ind w:left="-284"/>
        <w:rPr>
          <w:rFonts w:ascii="Nafees Web Naskh" w:hAnsi="Nafees Web Naskh" w:cs="Nafees Web Naskh"/>
          <w:color w:val="0000FF"/>
          <w:szCs w:val="24"/>
          <w:rtl/>
        </w:rPr>
      </w:pPr>
      <w:r w:rsidRPr="00D5370D">
        <w:rPr>
          <w:rFonts w:ascii="Calibri" w:eastAsia="Calibri" w:hAnsi="Calibri" w:cs="Calibri"/>
          <w:b/>
          <w:bCs/>
          <w:szCs w:val="24"/>
          <w:rtl/>
        </w:rPr>
        <w:t>14</w:t>
      </w:r>
      <w:r w:rsidRPr="00D5370D">
        <w:rPr>
          <w:rFonts w:ascii="Nafees Web Naskh" w:eastAsia="Calibri" w:hAnsi="Nafees Web Naskh" w:cs="Nafees Web Naskh"/>
          <w:b/>
          <w:bCs/>
          <w:szCs w:val="24"/>
          <w:rtl/>
        </w:rPr>
        <w:t xml:space="preserve"> جون</w:t>
      </w:r>
      <w:r w:rsidRPr="00D5370D">
        <w:rPr>
          <w:rFonts w:ascii="Nafees Web Naskh" w:eastAsia="Calibri" w:hAnsi="Nafees Web Naskh" w:cs="Nafees Web Naskh" w:hint="cs"/>
          <w:b/>
          <w:bCs/>
          <w:szCs w:val="24"/>
          <w:rtl/>
        </w:rPr>
        <w:t>،</w:t>
      </w:r>
      <w:r w:rsidRPr="00D5370D">
        <w:rPr>
          <w:rFonts w:ascii="Nafees Web Naskh" w:eastAsia="Calibri" w:hAnsi="Nafees Web Naskh" w:cs="Nafees Web Naskh"/>
          <w:b/>
          <w:bCs/>
          <w:szCs w:val="24"/>
          <w:rtl/>
        </w:rPr>
        <w:t xml:space="preserve"> </w:t>
      </w:r>
      <w:r w:rsidRPr="00D5370D">
        <w:rPr>
          <w:rFonts w:ascii="Calibri" w:eastAsia="Calibri" w:hAnsi="Calibri" w:cs="Calibri"/>
          <w:b/>
          <w:bCs/>
          <w:szCs w:val="24"/>
          <w:rtl/>
        </w:rPr>
        <w:t>2021</w:t>
      </w:r>
      <w:r w:rsidRPr="00D5370D">
        <w:rPr>
          <w:rFonts w:ascii="Nafees Web Naskh" w:eastAsia="Calibri" w:hAnsi="Nafees Web Naskh" w:cs="Nafees Web Naskh" w:hint="cs"/>
          <w:b/>
          <w:bCs/>
          <w:szCs w:val="24"/>
          <w:rtl/>
        </w:rPr>
        <w:t>ء</w:t>
      </w:r>
      <w:r w:rsidRPr="00D5370D">
        <w:rPr>
          <w:rFonts w:ascii="Nafees Web Naskh" w:eastAsia="Calibri" w:hAnsi="Nafees Web Naskh" w:cs="Nafees Web Naskh"/>
          <w:b/>
          <w:bCs/>
          <w:szCs w:val="24"/>
          <w:rtl/>
        </w:rPr>
        <w:t xml:space="preserve"> </w:t>
      </w:r>
      <w:r w:rsidRPr="00D5370D">
        <w:rPr>
          <w:rFonts w:ascii="Nafees Web Naskh" w:eastAsia="Calibri" w:hAnsi="Nafees Web Naskh" w:cs="Nafees Web Naskh" w:hint="cs"/>
          <w:b/>
          <w:bCs/>
          <w:szCs w:val="24"/>
          <w:rtl/>
        </w:rPr>
        <w:t xml:space="preserve"> شام</w:t>
      </w:r>
      <w:r w:rsidRPr="00D5370D">
        <w:rPr>
          <w:rFonts w:ascii="Nafees Web Naskh" w:eastAsia="Calibri" w:hAnsi="Nafees Web Naskh" w:cs="Nafees Web Naskh"/>
          <w:b/>
          <w:bCs/>
          <w:szCs w:val="24"/>
          <w:rtl/>
        </w:rPr>
        <w:t xml:space="preserve"> </w:t>
      </w:r>
      <w:r w:rsidRPr="00D5370D">
        <w:rPr>
          <w:rFonts w:ascii="Calibri" w:eastAsia="Calibri" w:hAnsi="Calibri" w:cs="Calibri"/>
          <w:b/>
          <w:bCs/>
          <w:szCs w:val="24"/>
          <w:rtl/>
        </w:rPr>
        <w:t>4:30</w:t>
      </w:r>
      <w:r w:rsidRPr="00D5370D">
        <w:rPr>
          <w:rFonts w:ascii="Nafees Web Naskh" w:eastAsia="Calibri" w:hAnsi="Nafees Web Naskh" w:cs="Nafees Web Naskh"/>
          <w:b/>
          <w:bCs/>
          <w:szCs w:val="24"/>
          <w:rtl/>
        </w:rPr>
        <w:t xml:space="preserve"> بجے سے شام </w:t>
      </w:r>
      <w:r w:rsidRPr="00D5370D">
        <w:rPr>
          <w:rFonts w:ascii="Calibri" w:eastAsia="Calibri" w:hAnsi="Calibri" w:cs="Calibri"/>
          <w:b/>
          <w:bCs/>
          <w:szCs w:val="24"/>
          <w:rtl/>
        </w:rPr>
        <w:t>5:30</w:t>
      </w:r>
      <w:r w:rsidRPr="00D5370D">
        <w:rPr>
          <w:rFonts w:ascii="Nafees Web Naskh" w:eastAsia="Calibri" w:hAnsi="Nafees Web Naskh" w:cs="Nafees Web Naskh"/>
          <w:b/>
          <w:bCs/>
          <w:szCs w:val="24"/>
          <w:rtl/>
        </w:rPr>
        <w:t xml:space="preserve"> بجے تک</w:t>
      </w:r>
      <w:r>
        <w:rPr>
          <w:rFonts w:ascii="Nafees Web Naskh" w:eastAsia="Calibri" w:hAnsi="Nafees Web Naskh" w:cs="Nafees Web Naskh"/>
          <w:b/>
          <w:bCs/>
          <w:szCs w:val="24"/>
          <w:rtl/>
        </w:rPr>
        <w:br/>
      </w:r>
      <w:hyperlink r:id="rId26" w:history="1">
        <w:r w:rsidRPr="005E4BB0">
          <w:rPr>
            <w:rStyle w:val="Hyperlink"/>
            <w:rFonts w:ascii="Nafees Web Naskh" w:hAnsi="Nafees Web Naskh" w:cs="Nafees Web Naskh"/>
            <w:szCs w:val="24"/>
            <w:rtl/>
          </w:rPr>
          <w:t>مکمل ترک</w:t>
        </w:r>
        <w:r w:rsidRPr="005E4BB0">
          <w:rPr>
            <w:rStyle w:val="Hyperlink"/>
            <w:rFonts w:ascii="Nafees Web Naskh" w:hAnsi="Nafees Web Naskh" w:cs="Nafees Web Naskh" w:hint="cs"/>
            <w:szCs w:val="24"/>
            <w:rtl/>
          </w:rPr>
          <w:t>ی</w:t>
        </w:r>
        <w:r w:rsidRPr="005E4BB0">
          <w:rPr>
            <w:rStyle w:val="Hyperlink"/>
            <w:rFonts w:ascii="Nafees Web Naskh" w:hAnsi="Nafees Web Naskh" w:cs="Nafees Web Naskh" w:hint="eastAsia"/>
            <w:szCs w:val="24"/>
            <w:rtl/>
          </w:rPr>
          <w:t>ب</w:t>
        </w:r>
        <w:r w:rsidRPr="005E4BB0">
          <w:rPr>
            <w:rStyle w:val="Hyperlink"/>
            <w:rFonts w:ascii="Nafees Web Naskh" w:hAnsi="Nafees Web Naskh" w:cs="Nafees Web Naskh"/>
            <w:szCs w:val="24"/>
            <w:rtl/>
          </w:rPr>
          <w:t xml:space="preserve"> اور مطلوبہ اجزاء </w:t>
        </w:r>
        <w:r w:rsidRPr="005E4BB0">
          <w:rPr>
            <w:rStyle w:val="Hyperlink"/>
            <w:rFonts w:ascii="Nafees Web Naskh" w:hAnsi="Nafees Web Naskh" w:cs="Nafees Web Naskh" w:hint="cs"/>
            <w:szCs w:val="24"/>
            <w:rtl/>
          </w:rPr>
          <w:t>ی</w:t>
        </w:r>
        <w:r w:rsidRPr="005E4BB0">
          <w:rPr>
            <w:rStyle w:val="Hyperlink"/>
            <w:rFonts w:ascii="Nafees Web Naskh" w:hAnsi="Nafees Web Naskh" w:cs="Nafees Web Naskh" w:hint="eastAsia"/>
            <w:szCs w:val="24"/>
            <w:rtl/>
          </w:rPr>
          <w:t>ہاں</w:t>
        </w:r>
        <w:r w:rsidRPr="005E4BB0">
          <w:rPr>
            <w:rStyle w:val="Hyperlink"/>
            <w:rFonts w:ascii="Nafees Web Naskh" w:hAnsi="Nafees Web Naskh" w:cs="Nafees Web Naskh"/>
            <w:szCs w:val="24"/>
            <w:rtl/>
          </w:rPr>
          <w:t xml:space="preserve"> د</w:t>
        </w:r>
        <w:r w:rsidRPr="005E4BB0">
          <w:rPr>
            <w:rStyle w:val="Hyperlink"/>
            <w:rFonts w:ascii="Nafees Web Naskh" w:hAnsi="Nafees Web Naskh" w:cs="Nafees Web Naskh" w:hint="cs"/>
            <w:szCs w:val="24"/>
            <w:rtl/>
          </w:rPr>
          <w:t>ی</w:t>
        </w:r>
        <w:r w:rsidRPr="005E4BB0">
          <w:rPr>
            <w:rStyle w:val="Hyperlink"/>
            <w:rFonts w:ascii="Nafees Web Naskh" w:hAnsi="Nafees Web Naskh" w:cs="Nafees Web Naskh" w:hint="eastAsia"/>
            <w:szCs w:val="24"/>
            <w:rtl/>
          </w:rPr>
          <w:t>کھ</w:t>
        </w:r>
        <w:r w:rsidRPr="005E4BB0">
          <w:rPr>
            <w:rStyle w:val="Hyperlink"/>
            <w:rFonts w:ascii="Nafees Web Naskh" w:hAnsi="Nafees Web Naskh" w:cs="Nafees Web Naskh" w:hint="cs"/>
            <w:szCs w:val="24"/>
            <w:rtl/>
          </w:rPr>
          <w:t>ی</w:t>
        </w:r>
        <w:r w:rsidRPr="005E4BB0">
          <w:rPr>
            <w:rStyle w:val="Hyperlink"/>
            <w:rFonts w:ascii="Nafees Web Naskh" w:hAnsi="Nafees Web Naskh" w:cs="Nafees Web Naskh" w:hint="eastAsia"/>
            <w:szCs w:val="24"/>
            <w:rtl/>
          </w:rPr>
          <w:t>ں</w:t>
        </w:r>
        <w:r w:rsidRPr="005E4BB0">
          <w:rPr>
            <w:rStyle w:val="Hyperlink"/>
            <w:rFonts w:ascii="Nafees Web Naskh" w:hAnsi="Nafees Web Naskh" w:cs="Nafees Web Naskh"/>
            <w:szCs w:val="24"/>
            <w:rtl/>
          </w:rPr>
          <w:t>!</w:t>
        </w:r>
      </w:hyperlink>
    </w:p>
    <w:p w14:paraId="31F5C7DE" w14:textId="27510BC4" w:rsidR="00D5370D" w:rsidRDefault="00D5370D" w:rsidP="00D5370D">
      <w:pPr>
        <w:bidi/>
        <w:spacing w:line="240" w:lineRule="auto"/>
        <w:ind w:left="-284"/>
        <w:rPr>
          <w:rFonts w:ascii="Calibri" w:eastAsia="Times New Roman" w:hAnsi="Calibri" w:cs="Calibri"/>
          <w:color w:val="1155CC"/>
          <w:u w:val="single"/>
          <w:rtl/>
        </w:rPr>
      </w:pPr>
      <w:r w:rsidRPr="00D5370D">
        <w:rPr>
          <w:rFonts w:ascii="Nafees Web Naskh" w:eastAsia="Calibri" w:hAnsi="Nafees Web Naskh" w:cs="Nafees Web Naskh"/>
          <w:szCs w:val="24"/>
          <w:rtl/>
        </w:rPr>
        <w:t xml:space="preserve">اس پروگرام </w:t>
      </w:r>
      <w:r w:rsidRPr="00D5370D">
        <w:rPr>
          <w:rFonts w:ascii="Nafees Web Naskh" w:eastAsia="Calibri" w:hAnsi="Nafees Web Naskh" w:cs="Nafees Web Naskh" w:hint="cs"/>
          <w:szCs w:val="24"/>
          <w:rtl/>
        </w:rPr>
        <w:t xml:space="preserve">کیلئے پیشگی رجسٹرکروائیں:   </w:t>
      </w:r>
      <w:hyperlink r:id="rId27" w:history="1">
        <w:r w:rsidRPr="00D5370D">
          <w:rPr>
            <w:rFonts w:ascii="Calibri" w:eastAsia="Times New Roman" w:hAnsi="Calibri" w:cs="Calibri"/>
            <w:color w:val="1155CC"/>
            <w:u w:val="single"/>
          </w:rPr>
          <w:t>https://tdsb-ca.zoom.us/webinar/register/WN_vqvi27etR5a1iB1S1be2hg</w:t>
        </w:r>
      </w:hyperlink>
    </w:p>
    <w:p w14:paraId="21718B29" w14:textId="77777777" w:rsidR="00322A16" w:rsidRPr="00AE20D4" w:rsidRDefault="00322A16" w:rsidP="00322A16">
      <w:pPr>
        <w:bidi/>
        <w:spacing w:before="0" w:after="0" w:line="240" w:lineRule="auto"/>
        <w:ind w:left="-288"/>
        <w:rPr>
          <w:rStyle w:val="Strong"/>
          <w:rFonts w:cs="Arial"/>
          <w:color w:val="F79646" w:themeColor="accent6"/>
          <w:szCs w:val="24"/>
        </w:rPr>
      </w:pPr>
      <w:r w:rsidRPr="00AE20D4">
        <w:rPr>
          <w:rStyle w:val="Strong"/>
          <w:rFonts w:ascii="Nafees Web Naskh" w:hAnsi="Nafees Web Naskh" w:cs="Nafees Web Naskh"/>
          <w:color w:val="F79646" w:themeColor="accent6"/>
          <w:szCs w:val="24"/>
          <w:rtl/>
        </w:rPr>
        <w:t>ورچوئل ا</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ل</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م</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نٹر</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color w:val="F79646" w:themeColor="accent6"/>
          <w:szCs w:val="24"/>
          <w:rtl/>
        </w:rPr>
        <w:t xml:space="preserve"> اسکول اسٹاف ڈائر</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کٹر</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ز</w:t>
      </w:r>
    </w:p>
    <w:p w14:paraId="1BF466F5" w14:textId="77777777" w:rsidR="00322A16" w:rsidRDefault="00322A16" w:rsidP="00322A16">
      <w:pPr>
        <w:bidi/>
        <w:spacing w:line="240" w:lineRule="auto"/>
        <w:ind w:left="-284"/>
        <w:rPr>
          <w:rFonts w:ascii="Nafees Web Naskh" w:eastAsia="Calibri" w:hAnsi="Nafees Web Naskh" w:cs="Nafees Web Naskh"/>
          <w:szCs w:val="24"/>
          <w:rtl/>
        </w:rPr>
      </w:pPr>
      <w:r w:rsidRPr="002B51D8">
        <w:rPr>
          <w:rFonts w:ascii="Nafees Web Naskh" w:eastAsia="Calibri" w:hAnsi="Nafees Web Naskh" w:cs="Nafees Web Naskh"/>
          <w:szCs w:val="24"/>
          <w:rtl/>
        </w:rPr>
        <w:t>ذ</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ل</w:t>
      </w:r>
      <w:r w:rsidRPr="002B51D8">
        <w:rPr>
          <w:rFonts w:ascii="Nafees Web Naskh" w:eastAsia="Calibri" w:hAnsi="Nafees Web Naskh" w:cs="Nafees Web Naskh"/>
          <w:szCs w:val="24"/>
          <w:rtl/>
        </w:rPr>
        <w:t xml:space="preserve"> 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 xml:space="preserve"> آسان حوال</w:t>
      </w:r>
      <w:r>
        <w:rPr>
          <w:rFonts w:ascii="Nafees Web Naskh" w:eastAsia="Calibri" w:hAnsi="Nafees Web Naskh" w:cs="Nafees Web Naskh" w:hint="cs"/>
          <w:szCs w:val="24"/>
          <w:rtl/>
        </w:rPr>
        <w:t>ے</w:t>
      </w:r>
      <w:r w:rsidRPr="002B51D8">
        <w:rPr>
          <w:rFonts w:ascii="Nafees Web Naskh" w:eastAsia="Calibri" w:hAnsi="Nafees Web Naskh" w:cs="Nafees Web Naskh" w:hint="cs"/>
          <w:szCs w:val="24"/>
          <w:rtl/>
        </w:rPr>
        <w:t>کیلئے</w:t>
      </w:r>
      <w:r w:rsidRPr="002B51D8">
        <w:rPr>
          <w:rFonts w:ascii="Nafees Web Naskh" w:eastAsia="Calibri" w:hAnsi="Nafees Web Naskh" w:cs="Nafees Web Naskh"/>
          <w:szCs w:val="24"/>
          <w:rtl/>
        </w:rPr>
        <w:t xml:space="preserve"> ورچوئل اسکول انتظام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szCs w:val="24"/>
          <w:rtl/>
        </w:rPr>
        <w:t xml:space="preserve"> ٹ</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م</w:t>
      </w:r>
      <w:r w:rsidRPr="002B51D8">
        <w:rPr>
          <w:rFonts w:ascii="Nafees Web Naskh" w:eastAsia="Calibri" w:hAnsi="Nafees Web Naskh" w:cs="Nafees Web Naskh"/>
          <w:szCs w:val="24"/>
          <w:rtl/>
        </w:rPr>
        <w:t xml:space="preserve"> ڈائر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کٹر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اں</w:t>
      </w:r>
      <w:r w:rsidRPr="002B51D8">
        <w:rPr>
          <w:rFonts w:ascii="Nafees Web Naskh" w:eastAsia="Calibri" w:hAnsi="Nafees Web Naskh" w:cs="Nafees Web Naskh"/>
          <w:szCs w:val="24"/>
          <w:rtl/>
        </w:rPr>
        <w:t xml:space="preserve"> ہ</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w:t>
      </w:r>
      <w:r w:rsidRPr="002B51D8">
        <w:rPr>
          <w:rFonts w:ascii="Nafees Web Naskh" w:eastAsia="Calibri" w:hAnsi="Nafees Web Naskh" w:cs="Nafees Web Naskh" w:hint="cs"/>
          <w:szCs w:val="24"/>
          <w:rtl/>
        </w:rPr>
        <w:t xml:space="preserve"> </w:t>
      </w:r>
      <w:r w:rsidRPr="002B51D8">
        <w:rPr>
          <w:rFonts w:ascii="Nafees Web Naskh" w:eastAsia="Calibri" w:hAnsi="Nafees Web Naskh" w:cs="Nafees Web Naskh"/>
          <w:szCs w:val="24"/>
          <w:rtl/>
        </w:rPr>
        <w:t>ہرلرننگ س</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نٹر</w:t>
      </w:r>
      <w:r w:rsidRPr="002B51D8">
        <w:rPr>
          <w:rFonts w:ascii="Nafees Web Naskh" w:eastAsia="Calibri" w:hAnsi="Nafees Web Naskh" w:cs="Nafees Web Naskh"/>
          <w:szCs w:val="24"/>
          <w:rtl/>
        </w:rPr>
        <w:t xml:space="preserve"> 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 xml:space="preserve"> پرنسپل</w:t>
      </w:r>
      <w:r>
        <w:rPr>
          <w:rFonts w:ascii="Nafees Web Naskh" w:eastAsia="Calibri" w:hAnsi="Nafees Web Naskh" w:cs="Nafees Web Naskh" w:hint="cs"/>
          <w:szCs w:val="24"/>
          <w:rtl/>
        </w:rPr>
        <w:t>ز</w:t>
      </w:r>
      <w:r w:rsidRPr="002B51D8">
        <w:rPr>
          <w:rFonts w:ascii="Nafees Web Naskh" w:eastAsia="Calibri" w:hAnsi="Nafees Web Naskh" w:cs="Nafees Web Naskh"/>
          <w:szCs w:val="24"/>
          <w:rtl/>
        </w:rPr>
        <w:t xml:space="preserve"> اور نائب پرنسپلز کوگر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ڈ</w:t>
      </w:r>
      <w:r w:rsidRPr="002B51D8">
        <w:rPr>
          <w:rFonts w:ascii="Nafees Web Naskh" w:eastAsia="Calibri" w:hAnsi="Nafees Web Naskh" w:cs="Nafees Web Naskh"/>
          <w:szCs w:val="24"/>
          <w:rtl/>
        </w:rPr>
        <w:t xml:space="preserve"> کے </w:t>
      </w:r>
      <w:r w:rsidRPr="002B51D8">
        <w:rPr>
          <w:rFonts w:ascii="Nafees Web Naskh" w:eastAsia="Calibri" w:hAnsi="Nafees Web Naskh" w:cs="Nafees Web Naskh" w:hint="cs"/>
          <w:szCs w:val="24"/>
          <w:rtl/>
        </w:rPr>
        <w:t>حساب سے</w:t>
      </w:r>
      <w:r w:rsidRPr="002B51D8">
        <w:rPr>
          <w:rFonts w:ascii="Nafees Web Naskh" w:eastAsia="Calibri" w:hAnsi="Nafees Web Naskh" w:cs="Nafees Web Naskh"/>
          <w:szCs w:val="24"/>
          <w:rtl/>
        </w:rPr>
        <w:t xml:space="preserve"> </w:t>
      </w:r>
      <w:r>
        <w:rPr>
          <w:rFonts w:ascii="Nafees Web Naskh" w:eastAsia="Calibri" w:hAnsi="Nafees Web Naskh" w:cs="Nafees Web Naskh" w:hint="cs"/>
          <w:szCs w:val="24"/>
          <w:rtl/>
        </w:rPr>
        <w:t xml:space="preserve">نامزد </w:t>
      </w:r>
      <w:r w:rsidRPr="002B51D8">
        <w:rPr>
          <w:rFonts w:ascii="Nafees Web Naskh" w:eastAsia="Calibri" w:hAnsi="Nafees Web Naskh" w:cs="Nafees Web Naskh"/>
          <w:szCs w:val="24"/>
          <w:rtl/>
        </w:rPr>
        <w:t>ک</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w:t>
      </w:r>
      <w:r w:rsidRPr="002B51D8">
        <w:rPr>
          <w:rFonts w:ascii="Nafees Web Naskh" w:eastAsia="Calibri" w:hAnsi="Nafees Web Naskh" w:cs="Nafees Web Naskh"/>
          <w:szCs w:val="24"/>
          <w:rtl/>
        </w:rPr>
        <w:t xml:space="preserve"> گ</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w:t>
      </w:r>
      <w:r w:rsidRPr="002B51D8">
        <w:rPr>
          <w:rFonts w:ascii="Nafees Web Naskh" w:eastAsia="Calibri" w:hAnsi="Nafees Web Naskh" w:cs="Nafees Web Naskh"/>
          <w:szCs w:val="24"/>
          <w:rtl/>
        </w:rPr>
        <w:t xml:space="preserve"> ہے۔</w:t>
      </w:r>
    </w:p>
    <w:p w14:paraId="6B3D1593" w14:textId="0A1E8E4A" w:rsidR="00322A16" w:rsidRPr="00322A16" w:rsidRDefault="00A81607" w:rsidP="00322A16">
      <w:pPr>
        <w:bidi/>
        <w:spacing w:line="240" w:lineRule="auto"/>
        <w:ind w:left="-284"/>
        <w:rPr>
          <w:rFonts w:ascii="Nafees Web Naskh" w:hAnsi="Nafees Web Naskh" w:cs="Nafees Web Naskh"/>
          <w:color w:val="2452D7"/>
          <w:szCs w:val="24"/>
          <w:rtl/>
        </w:rPr>
      </w:pPr>
      <w:hyperlink r:id="rId28" w:history="1">
        <w:r w:rsidR="00322A16" w:rsidRPr="00322A16">
          <w:rPr>
            <w:rFonts w:ascii="Nafees Web Naskh" w:eastAsia="Calibri" w:hAnsi="Nafees Web Naskh" w:cs="Nafees Web Naskh"/>
            <w:color w:val="2452D7"/>
            <w:sz w:val="22"/>
            <w:u w:val="single"/>
            <w:rtl/>
          </w:rPr>
          <w:t>لرننگ س</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نٹر </w:t>
        </w:r>
        <w:r w:rsidR="00322A16" w:rsidRPr="00322A16">
          <w:rPr>
            <w:rFonts w:ascii="Calibri" w:eastAsia="Calibri" w:hAnsi="Calibri" w:cs="Calibri"/>
            <w:color w:val="2452D7"/>
            <w:sz w:val="22"/>
            <w:u w:val="single"/>
            <w:rtl/>
          </w:rPr>
          <w:t>1</w:t>
        </w:r>
        <w:r w:rsidR="00322A16" w:rsidRPr="00322A16">
          <w:rPr>
            <w:rFonts w:ascii="Nafees Web Naskh" w:eastAsia="Calibri" w:hAnsi="Nafees Web Naskh" w:cs="Nafees Web Naskh"/>
            <w:color w:val="2452D7"/>
            <w:sz w:val="22"/>
            <w:u w:val="single"/>
            <w:rtl/>
          </w:rPr>
          <w:t xml:space="preserve"> ورچوئل ا</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ل</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م</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نٹر</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 اسکول</w:t>
        </w:r>
      </w:hyperlink>
      <w:r w:rsidR="00322A16" w:rsidRPr="00322A16">
        <w:rPr>
          <w:rFonts w:ascii="Calibri" w:eastAsia="Calibri" w:hAnsi="Calibri" w:cs="Arial"/>
          <w:color w:val="2452D7"/>
          <w:sz w:val="22"/>
          <w:szCs w:val="24"/>
        </w:rPr>
        <w:br/>
      </w:r>
      <w:hyperlink r:id="rId29" w:history="1">
        <w:r w:rsidR="00322A16" w:rsidRPr="00322A16">
          <w:rPr>
            <w:rFonts w:ascii="Nafees Web Naskh" w:eastAsia="Calibri" w:hAnsi="Nafees Web Naskh" w:cs="Nafees Web Naskh"/>
            <w:color w:val="2452D7"/>
            <w:sz w:val="22"/>
            <w:u w:val="single"/>
            <w:rtl/>
          </w:rPr>
          <w:t>لرننگ س</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نٹر </w:t>
        </w:r>
        <w:r w:rsidR="00322A16" w:rsidRPr="00322A16">
          <w:rPr>
            <w:rFonts w:ascii="Calibri" w:eastAsia="Calibri" w:hAnsi="Calibri" w:cs="Calibri" w:hint="cs"/>
            <w:color w:val="2452D7"/>
            <w:sz w:val="22"/>
            <w:u w:val="single"/>
            <w:rtl/>
          </w:rPr>
          <w:t>2</w:t>
        </w:r>
        <w:r w:rsidR="00322A16" w:rsidRPr="00322A16">
          <w:rPr>
            <w:rFonts w:ascii="Nafees Web Naskh" w:eastAsia="Calibri" w:hAnsi="Nafees Web Naskh" w:cs="Nafees Web Naskh"/>
            <w:color w:val="2452D7"/>
            <w:sz w:val="22"/>
            <w:u w:val="single"/>
            <w:rtl/>
          </w:rPr>
          <w:t xml:space="preserve"> ورچوئل ا</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ل</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م</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نٹر</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 اسکول</w:t>
        </w:r>
      </w:hyperlink>
      <w:r w:rsidR="00322A16" w:rsidRPr="00322A16">
        <w:rPr>
          <w:rFonts w:ascii="Calibri" w:eastAsia="Calibri" w:hAnsi="Calibri" w:cs="Arial"/>
          <w:color w:val="2452D7"/>
          <w:sz w:val="22"/>
          <w:szCs w:val="24"/>
        </w:rPr>
        <w:br/>
      </w:r>
      <w:hyperlink r:id="rId30" w:history="1">
        <w:r w:rsidR="00322A16" w:rsidRPr="00322A16">
          <w:rPr>
            <w:rFonts w:ascii="Nafees Web Naskh" w:eastAsia="Calibri" w:hAnsi="Nafees Web Naskh" w:cs="Nafees Web Naskh"/>
            <w:color w:val="2452D7"/>
            <w:sz w:val="22"/>
            <w:u w:val="single"/>
            <w:rtl/>
          </w:rPr>
          <w:t>لرننگ س</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نٹر </w:t>
        </w:r>
        <w:r w:rsidR="00322A16" w:rsidRPr="00322A16">
          <w:rPr>
            <w:rFonts w:ascii="Calibri" w:eastAsia="Calibri" w:hAnsi="Calibri" w:cs="Calibri" w:hint="cs"/>
            <w:color w:val="2452D7"/>
            <w:sz w:val="22"/>
            <w:u w:val="single"/>
            <w:rtl/>
          </w:rPr>
          <w:t>3</w:t>
        </w:r>
        <w:r w:rsidR="00322A16" w:rsidRPr="00322A16">
          <w:rPr>
            <w:rFonts w:ascii="Nafees Web Naskh" w:eastAsia="Calibri" w:hAnsi="Nafees Web Naskh" w:cs="Nafees Web Naskh"/>
            <w:color w:val="2452D7"/>
            <w:sz w:val="22"/>
            <w:u w:val="single"/>
            <w:rtl/>
          </w:rPr>
          <w:t xml:space="preserve"> ورچوئل ا</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ل</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م</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نٹر</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 اسکول</w:t>
        </w:r>
      </w:hyperlink>
      <w:r w:rsidR="00322A16" w:rsidRPr="00322A16">
        <w:rPr>
          <w:rFonts w:ascii="Calibri" w:eastAsia="Calibri" w:hAnsi="Calibri" w:cs="Arial"/>
          <w:color w:val="2452D7"/>
          <w:sz w:val="22"/>
          <w:szCs w:val="24"/>
        </w:rPr>
        <w:br/>
      </w:r>
      <w:hyperlink r:id="rId31" w:history="1">
        <w:r w:rsidR="00322A16" w:rsidRPr="00322A16">
          <w:rPr>
            <w:rFonts w:ascii="Nafees Web Naskh" w:eastAsia="Calibri" w:hAnsi="Nafees Web Naskh" w:cs="Nafees Web Naskh"/>
            <w:color w:val="2452D7"/>
            <w:sz w:val="22"/>
            <w:u w:val="single"/>
            <w:rtl/>
          </w:rPr>
          <w:t>لرننگ س</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نٹر </w:t>
        </w:r>
        <w:r w:rsidR="00322A16" w:rsidRPr="00322A16">
          <w:rPr>
            <w:rFonts w:ascii="Calibri" w:eastAsia="Calibri" w:hAnsi="Calibri" w:cs="Calibri" w:hint="cs"/>
            <w:color w:val="2452D7"/>
            <w:sz w:val="22"/>
            <w:u w:val="single"/>
            <w:rtl/>
          </w:rPr>
          <w:t>4</w:t>
        </w:r>
        <w:r w:rsidR="00322A16" w:rsidRPr="00322A16">
          <w:rPr>
            <w:rFonts w:ascii="Nafees Web Naskh" w:eastAsia="Calibri" w:hAnsi="Nafees Web Naskh" w:cs="Nafees Web Naskh"/>
            <w:color w:val="2452D7"/>
            <w:sz w:val="22"/>
            <w:u w:val="single"/>
            <w:rtl/>
          </w:rPr>
          <w:t xml:space="preserve"> ورچوئل ا</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ل</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م</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hint="eastAsia"/>
            <w:color w:val="2452D7"/>
            <w:sz w:val="22"/>
            <w:u w:val="single"/>
            <w:rtl/>
          </w:rPr>
          <w:t>نٹر</w:t>
        </w:r>
        <w:r w:rsidR="00322A16" w:rsidRPr="00322A16">
          <w:rPr>
            <w:rFonts w:ascii="Nafees Web Naskh" w:eastAsia="Calibri" w:hAnsi="Nafees Web Naskh" w:cs="Nafees Web Naskh" w:hint="cs"/>
            <w:color w:val="2452D7"/>
            <w:sz w:val="22"/>
            <w:u w:val="single"/>
            <w:rtl/>
          </w:rPr>
          <w:t>ی</w:t>
        </w:r>
        <w:r w:rsidR="00322A16" w:rsidRPr="00322A16">
          <w:rPr>
            <w:rFonts w:ascii="Nafees Web Naskh" w:eastAsia="Calibri" w:hAnsi="Nafees Web Naskh" w:cs="Nafees Web Naskh"/>
            <w:color w:val="2452D7"/>
            <w:sz w:val="22"/>
            <w:u w:val="single"/>
            <w:rtl/>
          </w:rPr>
          <w:t xml:space="preserve"> اسکول</w:t>
        </w:r>
      </w:hyperlink>
    </w:p>
    <w:p w14:paraId="12CF7D44" w14:textId="77777777" w:rsidR="00D5370D" w:rsidRDefault="00D5370D" w:rsidP="00D5370D">
      <w:pPr>
        <w:bidi/>
        <w:spacing w:line="240" w:lineRule="auto"/>
        <w:ind w:left="-284"/>
        <w:rPr>
          <w:rFonts w:ascii="Nafees Web Naskh" w:eastAsia="Calibri" w:hAnsi="Nafees Web Naskh" w:cs="Nafees Web Naskh"/>
          <w:szCs w:val="24"/>
          <w:rtl/>
          <w:lang w:bidi="ur-PK"/>
        </w:rPr>
      </w:pPr>
    </w:p>
    <w:p w14:paraId="7D24E7E0" w14:textId="04E70A69" w:rsidR="001F373D" w:rsidRPr="00F5516A" w:rsidRDefault="001F373D" w:rsidP="00F5516A">
      <w:pPr>
        <w:bidi/>
        <w:spacing w:line="240" w:lineRule="auto"/>
        <w:rPr>
          <w:rFonts w:ascii="Nafees Web Naskh" w:eastAsia="Calibri" w:hAnsi="Nafees Web Naskh" w:cs="Nafees Web Naskh"/>
          <w:szCs w:val="24"/>
        </w:rPr>
      </w:pPr>
    </w:p>
    <w:sectPr w:rsidR="001F373D" w:rsidRPr="00F5516A" w:rsidSect="00C100AA">
      <w:type w:val="continuous"/>
      <w:pgSz w:w="12240" w:h="15840"/>
      <w:pgMar w:top="1045" w:right="720" w:bottom="720" w:left="720" w:header="708" w:footer="708"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DD37B" w14:textId="77777777" w:rsidR="00A81607" w:rsidRDefault="00A81607" w:rsidP="000541E6">
      <w:pPr>
        <w:spacing w:before="0" w:after="0" w:line="240" w:lineRule="auto"/>
      </w:pPr>
      <w:r>
        <w:separator/>
      </w:r>
    </w:p>
  </w:endnote>
  <w:endnote w:type="continuationSeparator" w:id="0">
    <w:p w14:paraId="72DD093D" w14:textId="77777777" w:rsidR="00A81607" w:rsidRDefault="00A81607"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74D9A8-B382-42D7-AA71-A325D4FEBC46}"/>
    <w:embedBold r:id="rId2" w:fontKey="{038F4143-FB0A-46A7-B40B-65E946D69D9B}"/>
    <w:embedItalic r:id="rId3" w:fontKey="{558655C9-486E-4816-AD12-30521E2BF2B3}"/>
    <w:embedBoldItalic r:id="rId4" w:fontKey="{1E63018C-51F3-4107-A9E0-DBDD99C49E3C}"/>
  </w:font>
  <w:font w:name="Arial">
    <w:panose1 w:val="020B0604020202020204"/>
    <w:charset w:val="00"/>
    <w:family w:val="swiss"/>
    <w:pitch w:val="variable"/>
    <w:sig w:usb0="E0002EFF" w:usb1="C000785B" w:usb2="00000009" w:usb3="00000000" w:csb0="000001FF" w:csb1="00000000"/>
  </w:font>
  <w:font w:name="Nafees Web Naskh">
    <w:panose1 w:val="02000506000000020003"/>
    <w:charset w:val="00"/>
    <w:family w:val="auto"/>
    <w:pitch w:val="variable"/>
    <w:sig w:usb0="00002007" w:usb1="00000000" w:usb2="00000000" w:usb3="00000000" w:csb0="00000043" w:csb1="00000000"/>
    <w:embedRegular r:id="rId5" w:fontKey="{BB3F6574-F0C1-464E-9BDF-046E65005182}"/>
    <w:embedBold r:id="rId6" w:fontKey="{4D3B875D-4F2D-497B-B04D-2773A666F27C}"/>
    <w:embedItalic r:id="rId7" w:fontKey="{279B423F-999C-4237-BF66-781FA6C28390}"/>
    <w:embedBoldItalic r:id="rId8" w:fontKey="{DB26B2CB-7208-4198-8AF9-AA4ED11063A7}"/>
  </w:font>
  <w:font w:name="Tahoma">
    <w:panose1 w:val="020B0604030504040204"/>
    <w:charset w:val="00"/>
    <w:family w:val="swiss"/>
    <w:pitch w:val="variable"/>
    <w:sig w:usb0="E1002EFF" w:usb1="C000605B" w:usb2="00000029" w:usb3="00000000" w:csb0="000101FF" w:csb1="00000000"/>
    <w:embedRegular r:id="rId9" w:fontKey="{255574DD-3A3F-459F-9C84-613DFEC1F897}"/>
  </w:font>
  <w:font w:name="Impact">
    <w:panose1 w:val="020B0806030902050204"/>
    <w:charset w:val="00"/>
    <w:family w:val="swiss"/>
    <w:pitch w:val="variable"/>
    <w:sig w:usb0="00000287" w:usb1="00000000" w:usb2="00000000" w:usb3="00000000" w:csb0="0000009F" w:csb1="00000000"/>
    <w:embedRegular r:id="rId10" w:fontKey="{B8F8541D-C33C-4C0E-ABC4-81F6CC120467}"/>
  </w:font>
  <w:font w:name="Cambria">
    <w:panose1 w:val="02040503050406030204"/>
    <w:charset w:val="00"/>
    <w:family w:val="roman"/>
    <w:pitch w:val="variable"/>
    <w:sig w:usb0="E00006FF" w:usb1="420024FF" w:usb2="02000000" w:usb3="00000000" w:csb0="0000019F" w:csb1="00000000"/>
    <w:embedRegular r:id="rId11" w:fontKey="{507724F7-121E-49F3-9A07-6A95EF15CC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D9E" w14:textId="77777777" w:rsidR="003071DE" w:rsidRDefault="00A81607">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071DE">
              <w:rPr>
                <w:noProof/>
                <w:lang w:eastAsia="en-CA"/>
              </w:rPr>
              <w:drawing>
                <wp:inline distT="0" distB="0" distL="0" distR="0" wp14:anchorId="1D5DBA13" wp14:editId="2FB81C22">
                  <wp:extent cx="6858000" cy="259080"/>
                  <wp:effectExtent l="0" t="0" r="0" b="7620"/>
                  <wp:docPr id="4" name="Picture 4"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7CE1B" w14:textId="77777777" w:rsidR="00A81607" w:rsidRDefault="00A81607" w:rsidP="000541E6">
      <w:pPr>
        <w:spacing w:before="0" w:after="0" w:line="240" w:lineRule="auto"/>
      </w:pPr>
      <w:r>
        <w:separator/>
      </w:r>
    </w:p>
  </w:footnote>
  <w:footnote w:type="continuationSeparator" w:id="0">
    <w:p w14:paraId="21B779AA" w14:textId="77777777" w:rsidR="00A81607" w:rsidRDefault="00A81607"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0896" w14:textId="0EAEF560" w:rsidR="00675E9F" w:rsidRPr="008E35A5" w:rsidRDefault="00C311A2" w:rsidP="00675E9F">
    <w:pPr>
      <w:jc w:val="right"/>
      <w:rPr>
        <w:rFonts w:ascii="Nafees Web Naskh" w:hAnsi="Nafees Web Naskh" w:cs="Nafees Web Naskh"/>
        <w:bCs/>
        <w:sz w:val="28"/>
        <w:szCs w:val="28"/>
      </w:rPr>
    </w:pPr>
    <w:r w:rsidRPr="00EA6E6E">
      <w:rPr>
        <w:noProof/>
        <w:sz w:val="28"/>
        <w:szCs w:val="28"/>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sidR="00675E9F" w:rsidRPr="00675E9F">
      <w:rPr>
        <w:rFonts w:ascii="Nafees Web Naskh" w:hAnsi="Nafees Web Naskh" w:cs="Nafees Web Naskh" w:hint="cs"/>
        <w:bCs/>
        <w:sz w:val="28"/>
        <w:szCs w:val="28"/>
        <w:rtl/>
      </w:rPr>
      <w:t xml:space="preserve"> </w:t>
    </w:r>
    <w:r w:rsidR="001B46B1">
      <w:rPr>
        <w:rFonts w:ascii="Nafees Web Naskh" w:hAnsi="Nafees Web Naskh" w:cs="Nafees Web Naskh" w:hint="cs"/>
        <w:bCs/>
        <w:sz w:val="28"/>
        <w:szCs w:val="28"/>
        <w:rtl/>
      </w:rPr>
      <w:t xml:space="preserve">مئی </w:t>
    </w:r>
    <w:r w:rsidR="00675E9F">
      <w:rPr>
        <w:rFonts w:ascii="Nafees Web Naskh" w:hAnsi="Nafees Web Naskh" w:cs="Nafees Web Naskh" w:hint="cs"/>
        <w:bCs/>
        <w:sz w:val="28"/>
        <w:szCs w:val="28"/>
        <w:rtl/>
      </w:rPr>
      <w:t xml:space="preserve"> </w:t>
    </w:r>
    <w:r w:rsidR="00675E9F" w:rsidRPr="008E35A5">
      <w:rPr>
        <w:rFonts w:asciiTheme="minorHAnsi" w:hAnsiTheme="minorHAnsi" w:cstheme="minorHAnsi"/>
        <w:bCs/>
        <w:sz w:val="28"/>
        <w:szCs w:val="28"/>
        <w:rtl/>
      </w:rPr>
      <w:t>2021</w:t>
    </w:r>
    <w:r w:rsidR="00675E9F">
      <w:rPr>
        <w:rFonts w:ascii="Nafees Web Naskh" w:hAnsi="Nafees Web Naskh" w:cs="Nafees Web Naskh" w:hint="cs"/>
        <w:bCs/>
        <w:sz w:val="28"/>
        <w:szCs w:val="28"/>
        <w:rtl/>
      </w:rPr>
      <w:t>ء</w:t>
    </w:r>
  </w:p>
  <w:p w14:paraId="37AC06D3" w14:textId="09012AE0" w:rsidR="00441F0B" w:rsidRPr="00EA6E6E" w:rsidRDefault="00441F0B" w:rsidP="00675E9F">
    <w:pPr>
      <w:rPr>
        <w:b/>
        <w:sz w:val="28"/>
        <w:szCs w:val="28"/>
      </w:rPr>
    </w:pPr>
  </w:p>
  <w:p w14:paraId="5D8E90B0" w14:textId="77777777" w:rsidR="00441F0B" w:rsidRPr="00675E9F" w:rsidRDefault="00441F0B" w:rsidP="00F30472">
    <w:pP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6773C7"/>
    <w:multiLevelType w:val="multilevel"/>
    <w:tmpl w:val="F5EC081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45D13"/>
    <w:multiLevelType w:val="hybridMultilevel"/>
    <w:tmpl w:val="F52A1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CF65723"/>
    <w:multiLevelType w:val="hybridMultilevel"/>
    <w:tmpl w:val="73E6B83E"/>
    <w:lvl w:ilvl="0" w:tplc="D27EB156">
      <w:start w:val="1"/>
      <w:numFmt w:val="bullet"/>
      <w:pStyle w:val="ListParagraph"/>
      <w:lvlText w:val=""/>
      <w:lvlJc w:val="left"/>
      <w:pPr>
        <w:ind w:left="77" w:hanging="360"/>
      </w:pPr>
      <w:rPr>
        <w:rFonts w:ascii="Symbol" w:hAnsi="Symbol" w:hint="default"/>
        <w:sz w:val="24"/>
        <w:szCs w:val="24"/>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1"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1C4204F"/>
    <w:multiLevelType w:val="hybridMultilevel"/>
    <w:tmpl w:val="347242AA"/>
    <w:lvl w:ilvl="0" w:tplc="EF16D2FA">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5"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8"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0"/>
  </w:num>
  <w:num w:numId="5">
    <w:abstractNumId w:val="2"/>
  </w:num>
  <w:num w:numId="6">
    <w:abstractNumId w:val="5"/>
  </w:num>
  <w:num w:numId="7">
    <w:abstractNumId w:val="17"/>
  </w:num>
  <w:num w:numId="8">
    <w:abstractNumId w:val="16"/>
  </w:num>
  <w:num w:numId="9">
    <w:abstractNumId w:val="4"/>
  </w:num>
  <w:num w:numId="10">
    <w:abstractNumId w:val="19"/>
  </w:num>
  <w:num w:numId="11">
    <w:abstractNumId w:val="6"/>
  </w:num>
  <w:num w:numId="12">
    <w:abstractNumId w:val="18"/>
  </w:num>
  <w:num w:numId="13">
    <w:abstractNumId w:val="9"/>
  </w:num>
  <w:num w:numId="14">
    <w:abstractNumId w:val="13"/>
  </w:num>
  <w:num w:numId="15">
    <w:abstractNumId w:val="15"/>
  </w:num>
  <w:num w:numId="16">
    <w:abstractNumId w:val="8"/>
  </w:num>
  <w:num w:numId="17">
    <w:abstractNumId w:val="12"/>
  </w:num>
  <w:num w:numId="18">
    <w:abstractNumId w:val="14"/>
  </w:num>
  <w:num w:numId="19">
    <w:abstractNumId w:val="3"/>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06CF6"/>
    <w:rsid w:val="0001630D"/>
    <w:rsid w:val="00022850"/>
    <w:rsid w:val="00023AB3"/>
    <w:rsid w:val="00031F26"/>
    <w:rsid w:val="0003263A"/>
    <w:rsid w:val="00032E73"/>
    <w:rsid w:val="000417DD"/>
    <w:rsid w:val="00045DA2"/>
    <w:rsid w:val="000539CC"/>
    <w:rsid w:val="000541E6"/>
    <w:rsid w:val="00054B4E"/>
    <w:rsid w:val="0005664F"/>
    <w:rsid w:val="00065783"/>
    <w:rsid w:val="00065CEF"/>
    <w:rsid w:val="00074914"/>
    <w:rsid w:val="00081175"/>
    <w:rsid w:val="0009272F"/>
    <w:rsid w:val="00094CA0"/>
    <w:rsid w:val="000B0A47"/>
    <w:rsid w:val="000C06C5"/>
    <w:rsid w:val="000C3A83"/>
    <w:rsid w:val="000C4079"/>
    <w:rsid w:val="000F20FF"/>
    <w:rsid w:val="000F29BF"/>
    <w:rsid w:val="000F7487"/>
    <w:rsid w:val="00124D3C"/>
    <w:rsid w:val="00134CB5"/>
    <w:rsid w:val="00136AF0"/>
    <w:rsid w:val="00140FC0"/>
    <w:rsid w:val="0014248C"/>
    <w:rsid w:val="00156388"/>
    <w:rsid w:val="00160491"/>
    <w:rsid w:val="00165BDD"/>
    <w:rsid w:val="00170778"/>
    <w:rsid w:val="00183A5C"/>
    <w:rsid w:val="00187446"/>
    <w:rsid w:val="00191FAA"/>
    <w:rsid w:val="001A4646"/>
    <w:rsid w:val="001B46B1"/>
    <w:rsid w:val="001B51AD"/>
    <w:rsid w:val="001B5D14"/>
    <w:rsid w:val="001B7FC0"/>
    <w:rsid w:val="001D5017"/>
    <w:rsid w:val="001E0229"/>
    <w:rsid w:val="001E0B3E"/>
    <w:rsid w:val="001E2501"/>
    <w:rsid w:val="001E493A"/>
    <w:rsid w:val="001E7D74"/>
    <w:rsid w:val="001F070A"/>
    <w:rsid w:val="001F373D"/>
    <w:rsid w:val="001F4BA2"/>
    <w:rsid w:val="00204CBE"/>
    <w:rsid w:val="00224B43"/>
    <w:rsid w:val="00225567"/>
    <w:rsid w:val="00226B2F"/>
    <w:rsid w:val="00234F57"/>
    <w:rsid w:val="0025622A"/>
    <w:rsid w:val="00263BCB"/>
    <w:rsid w:val="0026716D"/>
    <w:rsid w:val="00270D3D"/>
    <w:rsid w:val="00271FF3"/>
    <w:rsid w:val="00272308"/>
    <w:rsid w:val="002759F9"/>
    <w:rsid w:val="00276E11"/>
    <w:rsid w:val="002770B3"/>
    <w:rsid w:val="002813D4"/>
    <w:rsid w:val="002816FF"/>
    <w:rsid w:val="00286F64"/>
    <w:rsid w:val="0029791D"/>
    <w:rsid w:val="002B0F2C"/>
    <w:rsid w:val="002B51D8"/>
    <w:rsid w:val="002B5B6D"/>
    <w:rsid w:val="002D4849"/>
    <w:rsid w:val="002F32B5"/>
    <w:rsid w:val="002F3649"/>
    <w:rsid w:val="002F6596"/>
    <w:rsid w:val="002F6B99"/>
    <w:rsid w:val="00300E6E"/>
    <w:rsid w:val="00305E66"/>
    <w:rsid w:val="003071DE"/>
    <w:rsid w:val="003106BC"/>
    <w:rsid w:val="0031626C"/>
    <w:rsid w:val="00316DE7"/>
    <w:rsid w:val="00322A16"/>
    <w:rsid w:val="00347270"/>
    <w:rsid w:val="0035060A"/>
    <w:rsid w:val="003514FC"/>
    <w:rsid w:val="00353F0B"/>
    <w:rsid w:val="003567C4"/>
    <w:rsid w:val="0037174C"/>
    <w:rsid w:val="00377C90"/>
    <w:rsid w:val="003913A5"/>
    <w:rsid w:val="003947B1"/>
    <w:rsid w:val="00394FBC"/>
    <w:rsid w:val="003B30B2"/>
    <w:rsid w:val="003B4825"/>
    <w:rsid w:val="003C5986"/>
    <w:rsid w:val="003C709D"/>
    <w:rsid w:val="003D2EFF"/>
    <w:rsid w:val="003E2B8F"/>
    <w:rsid w:val="003E3D7B"/>
    <w:rsid w:val="003E78B1"/>
    <w:rsid w:val="003F4D0B"/>
    <w:rsid w:val="003F637F"/>
    <w:rsid w:val="00404630"/>
    <w:rsid w:val="00411BF0"/>
    <w:rsid w:val="0041579C"/>
    <w:rsid w:val="004202E9"/>
    <w:rsid w:val="00425620"/>
    <w:rsid w:val="004306F9"/>
    <w:rsid w:val="00430DA6"/>
    <w:rsid w:val="00433CD3"/>
    <w:rsid w:val="004357D1"/>
    <w:rsid w:val="004371EC"/>
    <w:rsid w:val="00440086"/>
    <w:rsid w:val="00441F0B"/>
    <w:rsid w:val="00446739"/>
    <w:rsid w:val="00451059"/>
    <w:rsid w:val="004550D6"/>
    <w:rsid w:val="00456DD8"/>
    <w:rsid w:val="00463AD1"/>
    <w:rsid w:val="00466444"/>
    <w:rsid w:val="004718EE"/>
    <w:rsid w:val="004767D1"/>
    <w:rsid w:val="00484A8C"/>
    <w:rsid w:val="004948D4"/>
    <w:rsid w:val="0049517A"/>
    <w:rsid w:val="00495C60"/>
    <w:rsid w:val="00496A04"/>
    <w:rsid w:val="004A4A80"/>
    <w:rsid w:val="004A68D9"/>
    <w:rsid w:val="004B31A9"/>
    <w:rsid w:val="004B48F4"/>
    <w:rsid w:val="004C7CB2"/>
    <w:rsid w:val="004D3462"/>
    <w:rsid w:val="004D3DEA"/>
    <w:rsid w:val="004E19DD"/>
    <w:rsid w:val="004F0EF5"/>
    <w:rsid w:val="004F356A"/>
    <w:rsid w:val="004F757F"/>
    <w:rsid w:val="00506CA7"/>
    <w:rsid w:val="0050774F"/>
    <w:rsid w:val="00510EC4"/>
    <w:rsid w:val="00520812"/>
    <w:rsid w:val="005208E6"/>
    <w:rsid w:val="00520BF3"/>
    <w:rsid w:val="0052168C"/>
    <w:rsid w:val="00535827"/>
    <w:rsid w:val="005440A0"/>
    <w:rsid w:val="005615D3"/>
    <w:rsid w:val="00561C6C"/>
    <w:rsid w:val="005669B0"/>
    <w:rsid w:val="00566B76"/>
    <w:rsid w:val="005738E8"/>
    <w:rsid w:val="00575092"/>
    <w:rsid w:val="0058569A"/>
    <w:rsid w:val="00585BD3"/>
    <w:rsid w:val="005959B6"/>
    <w:rsid w:val="005A1DB8"/>
    <w:rsid w:val="005A5FD8"/>
    <w:rsid w:val="005D0AA2"/>
    <w:rsid w:val="005D5FDE"/>
    <w:rsid w:val="005E5BEA"/>
    <w:rsid w:val="005F25B4"/>
    <w:rsid w:val="005F37C5"/>
    <w:rsid w:val="005F50DB"/>
    <w:rsid w:val="00606943"/>
    <w:rsid w:val="0061010E"/>
    <w:rsid w:val="0062388A"/>
    <w:rsid w:val="00641067"/>
    <w:rsid w:val="006446C0"/>
    <w:rsid w:val="00652C11"/>
    <w:rsid w:val="00675E9F"/>
    <w:rsid w:val="00676E19"/>
    <w:rsid w:val="00677055"/>
    <w:rsid w:val="00683225"/>
    <w:rsid w:val="00692FAB"/>
    <w:rsid w:val="006B07FE"/>
    <w:rsid w:val="006B1C07"/>
    <w:rsid w:val="006C023B"/>
    <w:rsid w:val="006C3D39"/>
    <w:rsid w:val="006D44DF"/>
    <w:rsid w:val="006D68C2"/>
    <w:rsid w:val="006F2475"/>
    <w:rsid w:val="006F497D"/>
    <w:rsid w:val="0070539F"/>
    <w:rsid w:val="00705EF2"/>
    <w:rsid w:val="0071081A"/>
    <w:rsid w:val="00712621"/>
    <w:rsid w:val="00716821"/>
    <w:rsid w:val="007173AB"/>
    <w:rsid w:val="00723A75"/>
    <w:rsid w:val="00725BAF"/>
    <w:rsid w:val="00726623"/>
    <w:rsid w:val="00730B97"/>
    <w:rsid w:val="00730DE2"/>
    <w:rsid w:val="00736720"/>
    <w:rsid w:val="00743CE1"/>
    <w:rsid w:val="0074734C"/>
    <w:rsid w:val="00751226"/>
    <w:rsid w:val="00761228"/>
    <w:rsid w:val="00772D7C"/>
    <w:rsid w:val="0077541B"/>
    <w:rsid w:val="00776202"/>
    <w:rsid w:val="00776930"/>
    <w:rsid w:val="00784ABC"/>
    <w:rsid w:val="0078664D"/>
    <w:rsid w:val="00790BD1"/>
    <w:rsid w:val="00795B96"/>
    <w:rsid w:val="007A13E8"/>
    <w:rsid w:val="007A1CD5"/>
    <w:rsid w:val="007B05AA"/>
    <w:rsid w:val="007B34F0"/>
    <w:rsid w:val="007B5BE3"/>
    <w:rsid w:val="007C6529"/>
    <w:rsid w:val="007D2D70"/>
    <w:rsid w:val="007D45CA"/>
    <w:rsid w:val="008067C9"/>
    <w:rsid w:val="008114FA"/>
    <w:rsid w:val="00825FA7"/>
    <w:rsid w:val="00830337"/>
    <w:rsid w:val="00835D3E"/>
    <w:rsid w:val="00845E73"/>
    <w:rsid w:val="008506F2"/>
    <w:rsid w:val="00873FF0"/>
    <w:rsid w:val="00880310"/>
    <w:rsid w:val="00881738"/>
    <w:rsid w:val="00883AEF"/>
    <w:rsid w:val="008B0874"/>
    <w:rsid w:val="008B581A"/>
    <w:rsid w:val="008D16A6"/>
    <w:rsid w:val="008E462D"/>
    <w:rsid w:val="008E7733"/>
    <w:rsid w:val="008F4ACE"/>
    <w:rsid w:val="00906C8E"/>
    <w:rsid w:val="00924518"/>
    <w:rsid w:val="00926403"/>
    <w:rsid w:val="009272CF"/>
    <w:rsid w:val="009328EB"/>
    <w:rsid w:val="00940D5D"/>
    <w:rsid w:val="009419DF"/>
    <w:rsid w:val="00953CB9"/>
    <w:rsid w:val="009549AF"/>
    <w:rsid w:val="0095526A"/>
    <w:rsid w:val="00975888"/>
    <w:rsid w:val="0097699E"/>
    <w:rsid w:val="0098130F"/>
    <w:rsid w:val="00987200"/>
    <w:rsid w:val="009A2EAB"/>
    <w:rsid w:val="009B1EAD"/>
    <w:rsid w:val="009B2BCD"/>
    <w:rsid w:val="009C1202"/>
    <w:rsid w:val="009C29CB"/>
    <w:rsid w:val="009C740E"/>
    <w:rsid w:val="009D24C5"/>
    <w:rsid w:val="009E188A"/>
    <w:rsid w:val="009E1C53"/>
    <w:rsid w:val="009F187B"/>
    <w:rsid w:val="009F3737"/>
    <w:rsid w:val="00A00DCF"/>
    <w:rsid w:val="00A07B6A"/>
    <w:rsid w:val="00A12D22"/>
    <w:rsid w:val="00A14E04"/>
    <w:rsid w:val="00A175E3"/>
    <w:rsid w:val="00A27665"/>
    <w:rsid w:val="00A2793D"/>
    <w:rsid w:val="00A43A17"/>
    <w:rsid w:val="00A4478C"/>
    <w:rsid w:val="00A45232"/>
    <w:rsid w:val="00A613D5"/>
    <w:rsid w:val="00A64C76"/>
    <w:rsid w:val="00A65256"/>
    <w:rsid w:val="00A725CD"/>
    <w:rsid w:val="00A763CF"/>
    <w:rsid w:val="00A77224"/>
    <w:rsid w:val="00A81607"/>
    <w:rsid w:val="00A81A6D"/>
    <w:rsid w:val="00A835EA"/>
    <w:rsid w:val="00A847C7"/>
    <w:rsid w:val="00A86E5C"/>
    <w:rsid w:val="00A87952"/>
    <w:rsid w:val="00A95EB3"/>
    <w:rsid w:val="00A965FF"/>
    <w:rsid w:val="00AB1B8D"/>
    <w:rsid w:val="00AB502F"/>
    <w:rsid w:val="00AB65AB"/>
    <w:rsid w:val="00AC5B70"/>
    <w:rsid w:val="00AD34CE"/>
    <w:rsid w:val="00AE20D4"/>
    <w:rsid w:val="00AE2EC5"/>
    <w:rsid w:val="00AF0682"/>
    <w:rsid w:val="00AF07F4"/>
    <w:rsid w:val="00AF610D"/>
    <w:rsid w:val="00AF72E8"/>
    <w:rsid w:val="00B20017"/>
    <w:rsid w:val="00B2159E"/>
    <w:rsid w:val="00B258B4"/>
    <w:rsid w:val="00B30273"/>
    <w:rsid w:val="00B35F2C"/>
    <w:rsid w:val="00B422FB"/>
    <w:rsid w:val="00B4529A"/>
    <w:rsid w:val="00B52DF8"/>
    <w:rsid w:val="00B54445"/>
    <w:rsid w:val="00B54A70"/>
    <w:rsid w:val="00B70F78"/>
    <w:rsid w:val="00B91156"/>
    <w:rsid w:val="00B9231E"/>
    <w:rsid w:val="00B92F43"/>
    <w:rsid w:val="00B94CAA"/>
    <w:rsid w:val="00B955F1"/>
    <w:rsid w:val="00BA0B79"/>
    <w:rsid w:val="00BA2B2B"/>
    <w:rsid w:val="00BB4860"/>
    <w:rsid w:val="00BC0208"/>
    <w:rsid w:val="00BC0E16"/>
    <w:rsid w:val="00BC35D2"/>
    <w:rsid w:val="00BC43CE"/>
    <w:rsid w:val="00BC6627"/>
    <w:rsid w:val="00BD4E87"/>
    <w:rsid w:val="00BE1B48"/>
    <w:rsid w:val="00BE6A25"/>
    <w:rsid w:val="00BF32F7"/>
    <w:rsid w:val="00C100AA"/>
    <w:rsid w:val="00C117E9"/>
    <w:rsid w:val="00C21667"/>
    <w:rsid w:val="00C311A2"/>
    <w:rsid w:val="00C31A7C"/>
    <w:rsid w:val="00C502EC"/>
    <w:rsid w:val="00C633B5"/>
    <w:rsid w:val="00C673A2"/>
    <w:rsid w:val="00C76EA3"/>
    <w:rsid w:val="00C841C7"/>
    <w:rsid w:val="00C85485"/>
    <w:rsid w:val="00C90819"/>
    <w:rsid w:val="00CA44B4"/>
    <w:rsid w:val="00CA4AA9"/>
    <w:rsid w:val="00CA7F79"/>
    <w:rsid w:val="00CB220E"/>
    <w:rsid w:val="00CB56F1"/>
    <w:rsid w:val="00CC4AC0"/>
    <w:rsid w:val="00CC739E"/>
    <w:rsid w:val="00CD47AB"/>
    <w:rsid w:val="00CD6FD8"/>
    <w:rsid w:val="00CF7EF8"/>
    <w:rsid w:val="00D1124F"/>
    <w:rsid w:val="00D1498A"/>
    <w:rsid w:val="00D174DE"/>
    <w:rsid w:val="00D20027"/>
    <w:rsid w:val="00D21206"/>
    <w:rsid w:val="00D32D83"/>
    <w:rsid w:val="00D40607"/>
    <w:rsid w:val="00D4516F"/>
    <w:rsid w:val="00D4681C"/>
    <w:rsid w:val="00D50E15"/>
    <w:rsid w:val="00D5370D"/>
    <w:rsid w:val="00D550E1"/>
    <w:rsid w:val="00D67DBC"/>
    <w:rsid w:val="00D75F1E"/>
    <w:rsid w:val="00D80CD2"/>
    <w:rsid w:val="00D85775"/>
    <w:rsid w:val="00D86F19"/>
    <w:rsid w:val="00D92A3F"/>
    <w:rsid w:val="00D952C9"/>
    <w:rsid w:val="00DA5096"/>
    <w:rsid w:val="00DB3A21"/>
    <w:rsid w:val="00DB7F1E"/>
    <w:rsid w:val="00DC1810"/>
    <w:rsid w:val="00DD67BE"/>
    <w:rsid w:val="00DD79E3"/>
    <w:rsid w:val="00DE34B9"/>
    <w:rsid w:val="00DE4F9E"/>
    <w:rsid w:val="00DE5E41"/>
    <w:rsid w:val="00DF75D8"/>
    <w:rsid w:val="00E05991"/>
    <w:rsid w:val="00E12BB8"/>
    <w:rsid w:val="00E1308F"/>
    <w:rsid w:val="00E136BD"/>
    <w:rsid w:val="00E2627F"/>
    <w:rsid w:val="00E27A05"/>
    <w:rsid w:val="00E412E1"/>
    <w:rsid w:val="00E41C7E"/>
    <w:rsid w:val="00E4244D"/>
    <w:rsid w:val="00E42557"/>
    <w:rsid w:val="00E5347D"/>
    <w:rsid w:val="00E5516A"/>
    <w:rsid w:val="00E551A5"/>
    <w:rsid w:val="00E61325"/>
    <w:rsid w:val="00E61D52"/>
    <w:rsid w:val="00E76878"/>
    <w:rsid w:val="00E84269"/>
    <w:rsid w:val="00E84522"/>
    <w:rsid w:val="00EA4AFB"/>
    <w:rsid w:val="00EA6CD2"/>
    <w:rsid w:val="00EA6E6E"/>
    <w:rsid w:val="00EB0AB0"/>
    <w:rsid w:val="00ED0E66"/>
    <w:rsid w:val="00EE548C"/>
    <w:rsid w:val="00EE6169"/>
    <w:rsid w:val="00EE7804"/>
    <w:rsid w:val="00EF09E0"/>
    <w:rsid w:val="00F01AF4"/>
    <w:rsid w:val="00F07169"/>
    <w:rsid w:val="00F10459"/>
    <w:rsid w:val="00F17D79"/>
    <w:rsid w:val="00F23AB3"/>
    <w:rsid w:val="00F24E8B"/>
    <w:rsid w:val="00F253C1"/>
    <w:rsid w:val="00F30472"/>
    <w:rsid w:val="00F33D55"/>
    <w:rsid w:val="00F364B1"/>
    <w:rsid w:val="00F37AF7"/>
    <w:rsid w:val="00F42ABE"/>
    <w:rsid w:val="00F42BF4"/>
    <w:rsid w:val="00F50796"/>
    <w:rsid w:val="00F53A5C"/>
    <w:rsid w:val="00F5516A"/>
    <w:rsid w:val="00F61AC9"/>
    <w:rsid w:val="00F660B6"/>
    <w:rsid w:val="00F67835"/>
    <w:rsid w:val="00F703E3"/>
    <w:rsid w:val="00F83863"/>
    <w:rsid w:val="00F9205A"/>
    <w:rsid w:val="00FA09AF"/>
    <w:rsid w:val="00FB4007"/>
    <w:rsid w:val="00FB5FA5"/>
    <w:rsid w:val="00FD2150"/>
    <w:rsid w:val="00FD21E0"/>
    <w:rsid w:val="00FD567F"/>
    <w:rsid w:val="00FE7AA7"/>
    <w:rsid w:val="00FF2FDB"/>
    <w:rsid w:val="00FF54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C673A2"/>
    <w:pPr>
      <w:numPr>
        <w:numId w:val="20"/>
      </w:numPr>
      <w:bidi/>
      <w:spacing w:before="0" w:after="200" w:line="240" w:lineRule="auto"/>
      <w:contextualSpacing/>
      <w:textAlignment w:val="baseline"/>
    </w:pPr>
    <w:rPr>
      <w:rFonts w:ascii="Nafees Web Naskh" w:hAnsi="Nafees Web Naskh" w:cs="Nafees Web Naskh"/>
      <w:szCs w:val="24"/>
      <w:lang w:eastAsia="en-CA" w:bidi="ur-PK"/>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dsb.on.ca/News/Article-Details/ArtMID/474/ArticleID/1634/TDSB-Celebrates-Jewish-Heritage-Month" TargetMode="External"/><Relationship Id="rId18" Type="http://schemas.openxmlformats.org/officeDocument/2006/relationships/hyperlink" Target="mailto:DeviceReturns@tdsb.on.ca" TargetMode="External"/><Relationship Id="rId26" Type="http://schemas.openxmlformats.org/officeDocument/2006/relationships/hyperlink" Target="https://drive.google.com/file/d/1f5yMqP9QAf7McATayPi3V6njncRvom3s/view" TargetMode="External"/><Relationship Id="rId3" Type="http://schemas.openxmlformats.org/officeDocument/2006/relationships/styles" Target="styles.xml"/><Relationship Id="rId21" Type="http://schemas.openxmlformats.org/officeDocument/2006/relationships/hyperlink" Target="https://twitter.com/TdsbV" TargetMode="External"/><Relationship Id="rId7" Type="http://schemas.openxmlformats.org/officeDocument/2006/relationships/endnotes" Target="endnotes.xml"/><Relationship Id="rId12" Type="http://schemas.openxmlformats.org/officeDocument/2006/relationships/hyperlink" Target="https://www.tdsb.on.ca/News/Article-Details/ArtMID/474/ArticleID/1633/TDSB-Celebrates-Asian-Heritage-Month" TargetMode="External"/><Relationship Id="rId17" Type="http://schemas.openxmlformats.org/officeDocument/2006/relationships/footer" Target="footer1.xml"/><Relationship Id="rId25" Type="http://schemas.openxmlformats.org/officeDocument/2006/relationships/hyperlink" Target="https://tdsb-ca.zoom.us/webinar/register/WN_z5nYHzTcT-WmtBCyvx-DR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sites.google.com/tdsb.on.ca/vs-digital-tools-showcase/" TargetMode="External"/><Relationship Id="rId29" Type="http://schemas.openxmlformats.org/officeDocument/2006/relationships/hyperlink" Target="https://t.e2ma.net/click/mvjsle/e9kw5l/mr88n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onto.ca/home/covid-19/covid-19-protect-yourself-others/covid-19-vaccines/covid-19-vaccine-resources/" TargetMode="External"/><Relationship Id="rId24" Type="http://schemas.openxmlformats.org/officeDocument/2006/relationships/hyperlink" Target="https://drive.google.com/file/d/1gCYvhyk64rsiIdEkeDtTt-Iu376ECjL3/view?usp=shar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dsb-ca.zoom.us/j/97516498820?pwd=cjVLNzZyb3d5eE9abEdrZEFTNXM1dz09" TargetMode="External"/><Relationship Id="rId23" Type="http://schemas.openxmlformats.org/officeDocument/2006/relationships/hyperlink" Target="https://mm4all.thinkific.com/" TargetMode="External"/><Relationship Id="rId28" Type="http://schemas.openxmlformats.org/officeDocument/2006/relationships/hyperlink" Target="https://t.e2ma.net/click/mvjsle/e9kw5l/6y78nn" TargetMode="External"/><Relationship Id="rId10" Type="http://schemas.openxmlformats.org/officeDocument/2006/relationships/hyperlink" Target="https://www.tdsb.on.ca/School-Year-2021-22/2021-22-Selection-Form" TargetMode="External"/><Relationship Id="rId19" Type="http://schemas.openxmlformats.org/officeDocument/2006/relationships/hyperlink" Target="https://sites.google.com/tdsb.on.ca/vs-digital-tools-showcase/" TargetMode="External"/><Relationship Id="rId31" Type="http://schemas.openxmlformats.org/officeDocument/2006/relationships/hyperlink" Target="https://t.e2ma.net/click/mvjsle/e9kw5l/ica9nn" TargetMode="Externa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hyperlink" Target="https://tdsb-ca.zoom.us/j/93136458934?pwd=NDhMd051dXRxQ1JqWDU4cnZxQnRBZz09" TargetMode="External"/><Relationship Id="rId22" Type="http://schemas.openxmlformats.org/officeDocument/2006/relationships/hyperlink" Target="https://docs.google.com/document/d/1_zIVtxlkgLiFzhxghOdd-O4-nlAT0FvrKvU2b5edB68/edit?usp=sharing" TargetMode="External"/><Relationship Id="rId27" Type="http://schemas.openxmlformats.org/officeDocument/2006/relationships/hyperlink" Target="https://mytdsb02.tdsb.on.ca/+CSCO+0h75676763663A2F2F6771666F2D706E2E6D62627A2E6866++/webinar/register/WN_vqvi27etR5a1iB1S1be2hg" TargetMode="External"/><Relationship Id="rId30" Type="http://schemas.openxmlformats.org/officeDocument/2006/relationships/hyperlink" Target="https://t.e2ma.net/click/mvjsle/e9kw5l/2j98nn"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BD5C-7EEA-49E7-BE94-D3023797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512</TotalTime>
  <Pages>3</Pages>
  <Words>1398</Words>
  <Characters>7973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Shahid Suleman</cp:lastModifiedBy>
  <cp:revision>40</cp:revision>
  <cp:lastPrinted>2020-12-15T20:11:00Z</cp:lastPrinted>
  <dcterms:created xsi:type="dcterms:W3CDTF">2021-03-30T10:25:00Z</dcterms:created>
  <dcterms:modified xsi:type="dcterms:W3CDTF">2021-06-04T17:46:00Z</dcterms:modified>
</cp:coreProperties>
</file>