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B1A01" w14:textId="191AB538" w:rsidR="002C5E3D" w:rsidRPr="00D843B5" w:rsidRDefault="00A52FDC" w:rsidP="002C5E3D">
      <w:pPr>
        <w:pStyle w:val="NormalWeb"/>
        <w:shd w:val="clear" w:color="auto" w:fill="FFFFFF"/>
        <w:spacing w:before="0" w:after="0"/>
        <w:jc w:val="center"/>
        <w:textAlignment w:val="baseline"/>
        <w:rPr>
          <w:rFonts w:ascii="Arial Unicode MS" w:eastAsia="Arial Unicode MS" w:hAnsi="Arial Unicode MS" w:cs="Arial Unicode MS"/>
          <w:b/>
          <w:bCs/>
          <w:color w:val="212529"/>
          <w:bdr w:val="none" w:sz="0" w:space="0" w:color="auto" w:frame="1"/>
        </w:rPr>
      </w:pP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cs/>
          <w:lang w:val="en-US" w:bidi="ta-IN"/>
        </w:rPr>
        <w:t>ஆரம்பப்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cs/>
          <w:lang w:val="en-US" w:bidi="ta-IN"/>
        </w:rPr>
        <w:t>பாடசாலைகளில்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cs/>
          <w:lang w:val="en-US" w:bidi="ta-IN"/>
        </w:rPr>
        <w:t>நேரில்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cs/>
          <w:lang w:val="en-US" w:bidi="ta-IN"/>
        </w:rPr>
        <w:t>கற்றல்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cs/>
          <w:lang w:val="en-US" w:bidi="ta-IN"/>
        </w:rPr>
        <w:t>மற்றும்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cs/>
          <w:lang w:val="en-US" w:bidi="ta-IN"/>
        </w:rPr>
        <w:t>மெய்நிகர்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cs/>
          <w:lang w:val="en-US" w:bidi="ta-IN"/>
        </w:rPr>
        <w:t>கற்றல்களுக்கு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cs/>
          <w:lang w:val="en-US" w:bidi="ta-IN"/>
        </w:rPr>
        <w:t>இடையிலான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cs/>
          <w:lang w:val="en-US" w:bidi="ta-IN"/>
        </w:rPr>
        <w:t>நிலைமாற்றம்</w:t>
      </w:r>
      <w:r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lang w:val="en-US"/>
        </w:rPr>
        <w:t xml:space="preserve"> </w:t>
      </w:r>
      <w:r w:rsidR="002C5E3D" w:rsidRPr="00D843B5"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</w:rPr>
        <w:t xml:space="preserve">- </w:t>
      </w:r>
      <w:r w:rsidR="00D843B5" w:rsidRPr="00D843B5">
        <w:rPr>
          <w:rStyle w:val="Strong"/>
          <w:rFonts w:ascii="Arial Unicode MS" w:eastAsia="Arial Unicode MS" w:hAnsi="Arial Unicode MS" w:cs="Arial Unicode MS" w:hint="cs"/>
          <w:color w:val="212529"/>
          <w:u w:val="single"/>
          <w:bdr w:val="none" w:sz="0" w:space="0" w:color="auto" w:frame="1"/>
          <w:cs/>
          <w:lang w:val="en-US" w:bidi="ta-IN"/>
        </w:rPr>
        <w:t>கேள்விகள்</w:t>
      </w:r>
      <w:r w:rsidR="00D843B5" w:rsidRPr="00D843B5"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lang w:val="en-US"/>
        </w:rPr>
        <w:t xml:space="preserve"> </w:t>
      </w:r>
      <w:r w:rsidR="00D843B5" w:rsidRPr="00D843B5"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</w:rPr>
        <w:t>&amp;</w:t>
      </w:r>
      <w:r w:rsidR="00D843B5" w:rsidRPr="00D843B5">
        <w:rPr>
          <w:rStyle w:val="Strong"/>
          <w:rFonts w:ascii="Arial Unicode MS" w:eastAsia="Arial Unicode MS" w:hAnsi="Arial Unicode MS" w:cs="Arial Unicode MS"/>
          <w:color w:val="212529"/>
          <w:u w:val="single"/>
          <w:bdr w:val="none" w:sz="0" w:space="0" w:color="auto" w:frame="1"/>
          <w:lang w:val="en-US"/>
        </w:rPr>
        <w:t xml:space="preserve"> </w:t>
      </w:r>
      <w:r w:rsidR="00D843B5" w:rsidRPr="00D843B5">
        <w:rPr>
          <w:rStyle w:val="Strong"/>
          <w:rFonts w:ascii="Arial Unicode MS" w:eastAsia="Arial Unicode MS" w:hAnsi="Arial Unicode MS" w:cs="Arial Unicode MS" w:hint="cs"/>
          <w:color w:val="212529"/>
          <w:u w:val="single"/>
          <w:bdr w:val="none" w:sz="0" w:space="0" w:color="auto" w:frame="1"/>
          <w:cs/>
          <w:lang w:val="en-US" w:bidi="ta-IN"/>
        </w:rPr>
        <w:t>பதில்கள்</w:t>
      </w:r>
      <w:r w:rsidR="002C5E3D" w:rsidRPr="00D843B5">
        <w:rPr>
          <w:rFonts w:ascii="Arial Unicode MS" w:eastAsia="Arial Unicode MS" w:hAnsi="Arial Unicode MS" w:cs="Arial Unicode MS"/>
          <w:b/>
          <w:bCs/>
          <w:color w:val="212529"/>
          <w:bdr w:val="none" w:sz="0" w:space="0" w:color="auto" w:frame="1"/>
        </w:rPr>
        <w:br/>
      </w:r>
    </w:p>
    <w:p w14:paraId="0682C8ED" w14:textId="3205458E" w:rsidR="0030405A" w:rsidRDefault="00C23613" w:rsidP="002C5E3D">
      <w:pPr>
        <w:pStyle w:val="NormalWeb"/>
        <w:shd w:val="clear" w:color="auto" w:fill="FFFFFF"/>
        <w:spacing w:before="0" w:after="0"/>
        <w:textAlignment w:val="baseline"/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</w:pP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நிலை</w:t>
      </w:r>
      <w:r w:rsidR="00A52FD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மாற்ற</w:t>
      </w:r>
      <w:r w:rsidR="0030405A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த்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துக்கான</w:t>
      </w:r>
      <w:r w:rsidR="00A52FD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52FD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ஆர்வ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த்தைக்</w:t>
      </w:r>
      <w:r w:rsidR="00A52FD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52FD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காட்டிய</w:t>
      </w:r>
      <w:r w:rsidR="00A52FD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52FD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மாணவர்க</w:t>
      </w:r>
      <w:r w:rsidR="00CB6DB3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ள்</w:t>
      </w:r>
      <w:r w:rsidR="00A52FD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CB6DB3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மற்றும்</w:t>
      </w:r>
      <w:r w:rsidR="00CB6DB3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52FD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குடும்பத்தவர்க</w:t>
      </w:r>
      <w:r w:rsidR="00CB6DB3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ள்</w:t>
      </w:r>
      <w:r w:rsidR="00A52FD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CB6DB3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யாவருக்கும்</w:t>
      </w:r>
      <w:r w:rsidR="00CB6DB3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52FD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இடமளிக்கப்படுமா</w:t>
      </w:r>
      <w:r w:rsidR="002C5E3D" w:rsidRPr="00D843B5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>?</w:t>
      </w:r>
    </w:p>
    <w:p w14:paraId="3CA31CFC" w14:textId="1B820220" w:rsidR="002C5E3D" w:rsidRPr="0030405A" w:rsidRDefault="00C23613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b/>
          <w:bCs/>
          <w:color w:val="212529"/>
          <w:bdr w:val="none" w:sz="0" w:space="0" w:color="auto" w:frame="1"/>
        </w:rPr>
      </w:pPr>
      <w:r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இட</w:t>
      </w:r>
      <w:r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மிருந்தால்</w:t>
      </w:r>
      <w:r>
        <w:rPr>
          <w:rFonts w:ascii="Arial Unicode MS" w:eastAsia="Arial Unicode MS" w:hAnsi="Arial Unicode MS" w:cs="Arial Unicode MS"/>
          <w:color w:val="212529"/>
          <w:lang w:val="en-US"/>
        </w:rPr>
        <w:t xml:space="preserve">,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முடிந்தவ</w:t>
      </w:r>
      <w:r w:rsidR="0030405A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ரை</w:t>
      </w:r>
      <w:r w:rsidR="00FD14D4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184B2D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கூடிய</w:t>
      </w:r>
      <w:r w:rsidR="00184B2D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 xml:space="preserve"> </w:t>
      </w:r>
      <w:r w:rsidR="00184B2D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எண்ணி</w:t>
      </w:r>
      <w:proofErr w:type="spellStart"/>
      <w:r w:rsidR="00422028">
        <w:rPr>
          <w:rFonts w:ascii="Arial Unicode MS" w:eastAsia="Arial Unicode MS" w:hAnsi="Arial Unicode MS" w:cs="Arial Unicode MS"/>
          <w:color w:val="212529"/>
          <w:lang w:val="en-US" w:bidi="ta-IN"/>
        </w:rPr>
        <w:t>க்</w:t>
      </w:r>
      <w:proofErr w:type="spellEnd"/>
      <w:r w:rsidR="00184B2D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கையிலான</w:t>
      </w:r>
      <w:r w:rsidR="00184B2D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நிலைமாற்ற</w:t>
      </w:r>
      <w:r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க்</w:t>
      </w:r>
      <w:r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கோரிக்கைக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ளை</w:t>
      </w:r>
      <w:r w:rsidR="007D7A4C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ப்</w:t>
      </w:r>
      <w:r w:rsidR="008D05B8" w:rsidRP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பூர்த்திசெய்வதற்கு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நாங்கள்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உறுதி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பூண்டிரு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க்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கும்</w:t>
      </w:r>
      <w:r w:rsid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அதேவேளையில்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,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கோரிக்கைக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ள்</w:t>
      </w:r>
      <w:r w:rsid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அனைத்தை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யும்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நிறைவேற்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றுவது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எங்களால்</w:t>
      </w:r>
      <w:r w:rsidRPr="00D843B5">
        <w:rPr>
          <w:rFonts w:ascii="Arial Unicode MS" w:eastAsia="Arial Unicode MS" w:hAnsi="Arial Unicode MS" w:cs="Arial Unicode MS" w:hint="c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முடியா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த</w:t>
      </w:r>
      <w:r w:rsidR="00FD14D4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ஒரு</w:t>
      </w:r>
      <w:r w:rsidR="00FD14D4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விடயமாக</w:t>
      </w:r>
      <w:r w:rsidR="00FD14D4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இ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ருக்கும்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>. COVID-19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க்கான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(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ரொறன்ரோ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பொது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ச்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சுகாதாரத்தின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ரின்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சமீபத்திய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தரவுகளின்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அடிப்படையில்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)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ஆபத்</w:t>
      </w:r>
      <w:r w:rsidR="0030405A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து</w:t>
      </w:r>
      <w:r w:rsidR="0030405A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30405A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அதிகமாகவுள்ள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30405A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அயல்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களில்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வசி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ப்பதுடன்</w:t>
      </w:r>
      <w:r w:rsidR="0030405A">
        <w:rPr>
          <w:rFonts w:ascii="Arial Unicode MS" w:eastAsia="Arial Unicode MS" w:hAnsi="Arial Unicode MS" w:cs="Arial Unicode MS"/>
          <w:color w:val="212529"/>
          <w:lang w:val="en-US"/>
        </w:rPr>
        <w:t>,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நிலைமா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ற்றத்துக்கான</w:t>
      </w:r>
      <w:r w:rsidR="00FD14D4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D14D4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டிசம்பர்</w:t>
      </w:r>
      <w:r w:rsidR="00FD14D4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2020</w:t>
      </w:r>
      <w:r w:rsid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கருத்தாய்வின்போது</w:t>
      </w:r>
      <w:r w:rsid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அதற்கான</w:t>
      </w:r>
      <w:r w:rsidR="00FD14D4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ஆர்வ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த்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தையும்</w:t>
      </w:r>
      <w:r w:rsid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காட்டி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யிருக்கும்</w:t>
      </w:r>
      <w:r w:rsidR="00B80523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B80523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மாண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வர்களுக்கு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முன்னுரிமை</w:t>
      </w:r>
      <w:r w:rsidR="008D05B8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வழங்கப்படும்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.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மேல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திக</w:t>
      </w:r>
      <w:r w:rsid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தகவ</w:t>
      </w:r>
      <w:r w:rsidR="00386E46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ல்களு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க்கு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உங்க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ளின்</w:t>
      </w:r>
      <w:r w:rsid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பிள்ளை</w:t>
      </w:r>
      <w:r w:rsidR="0030405A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யின்</w:t>
      </w:r>
      <w:r w:rsid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பாடசாலை</w:t>
      </w:r>
      <w:r w:rsid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8D05B8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அதிபருடன்</w:t>
      </w:r>
      <w:r w:rsid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பேசுங்கள்</w:t>
      </w:r>
      <w:r w:rsidR="00D843B5" w:rsidRPr="00D843B5">
        <w:rPr>
          <w:rFonts w:ascii="Arial Unicode MS" w:eastAsia="Arial Unicode MS" w:hAnsi="Arial Unicode MS" w:cs="Arial Unicode MS"/>
          <w:color w:val="212529"/>
          <w:lang w:val="en-US"/>
        </w:rPr>
        <w:t>.</w:t>
      </w:r>
    </w:p>
    <w:p w14:paraId="589BD214" w14:textId="1E8227BA" w:rsidR="002C5E3D" w:rsidRPr="00386E46" w:rsidRDefault="0030405A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</w:rPr>
      </w:pPr>
      <w:r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மாணவர்</w:t>
      </w:r>
      <w:r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ஒரு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வர்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8D05B8"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நேரில்</w:t>
      </w:r>
      <w:r w:rsidR="008D05B8"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(</w:t>
      </w:r>
      <w:r w:rsidR="00386E46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</w:t>
      </w:r>
      <w:r w:rsidR="008D05B8"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யில்</w:t>
      </w:r>
      <w:r w:rsidR="008D05B8"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) </w:t>
      </w:r>
      <w:r w:rsidR="008D05B8"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கற்ற</w:t>
      </w:r>
      <w:r w:rsidR="00386E46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லுக்கு</w:t>
      </w:r>
      <w:r w:rsidR="008D05B8"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8D05B8"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மாறுவதற்கு</w:t>
      </w:r>
      <w:r w:rsidR="008D05B8"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இட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மிருக்கும்போது</w:t>
      </w:r>
      <w:r w:rsidR="008D05B8"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8D05B8" w:rsidRPr="0030405A">
        <w:rPr>
          <w:rStyle w:val="Strong"/>
          <w:rFonts w:ascii="Arial Unicode MS" w:eastAsia="Arial Unicode MS" w:hAnsi="Arial Unicode MS" w:cs="Arial Unicode MS" w:hint="cs"/>
          <w:color w:val="212529"/>
          <w:u w:val="single"/>
          <w:bdr w:val="none" w:sz="0" w:space="0" w:color="auto" w:frame="1"/>
          <w:cs/>
          <w:lang w:val="en-US" w:bidi="ta-IN"/>
        </w:rPr>
        <w:t>அல்லது</w:t>
      </w:r>
      <w:r w:rsidR="008D05B8"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மாணவர்</w:t>
      </w:r>
      <w:r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ஒரு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வர்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8D05B8"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மெய்நிகர்</w:t>
      </w:r>
      <w:r w:rsidR="008D05B8"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86E46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(</w:t>
      </w:r>
      <w:r w:rsidR="00386E46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வீட்டில்</w:t>
      </w:r>
      <w:r w:rsidR="00386E46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) </w:t>
      </w:r>
      <w:r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கற்ற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லுக்கு</w:t>
      </w:r>
      <w:r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lang w:val="en-US"/>
        </w:rPr>
        <w:t xml:space="preserve"> </w:t>
      </w:r>
      <w:r w:rsidR="008D05B8"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மாறுவதற்கு</w:t>
      </w:r>
      <w:r w:rsidR="008D05B8"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8D05B8"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இட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மி</w:t>
      </w:r>
      <w:r w:rsidR="00386E46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ருக்கும்போது</w:t>
      </w:r>
      <w:r w:rsidR="008D05B8"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86E46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அது</w:t>
      </w:r>
      <w:r w:rsidR="00386E46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8D05B8"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எவ்வாறு</w:t>
      </w:r>
      <w:r w:rsidR="008D05B8"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8D05B8" w:rsidRPr="008D05B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தீர்மானிக்கப்படுகிறது</w:t>
      </w:r>
      <w:r w:rsidR="008D05B8" w:rsidRPr="008D05B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? </w:t>
      </w:r>
      <w:r w:rsidR="00386E46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</w:p>
    <w:p w14:paraId="6CD71DA2" w14:textId="1396795A" w:rsidR="002C5E3D" w:rsidRPr="00D843B5" w:rsidRDefault="00D843B5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  <w:lang w:val="en-US"/>
        </w:rPr>
      </w:pP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முடிந்தவரை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184B2D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கூடிய</w:t>
      </w:r>
      <w:r w:rsidR="00184B2D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 xml:space="preserve"> </w:t>
      </w:r>
      <w:r w:rsidR="00184B2D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எண்ணி</w:t>
      </w:r>
      <w:r w:rsidR="00422028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க்</w:t>
      </w:r>
      <w:r w:rsidR="00184B2D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கையிலான</w:t>
      </w:r>
      <w:r w:rsidR="00184B2D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கோரிக்கைகளுக்கு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இடமளிப்ப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தற்காக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மேற்பார்வையாளருடனும்</w:t>
      </w:r>
      <w:r w:rsidR="0030405A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0405A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அருகிலுள்ள</w:t>
      </w:r>
      <w:r w:rsidR="0030405A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0405A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பிற</w:t>
      </w:r>
      <w:r w:rsidR="0030405A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</w:t>
      </w:r>
      <w:r w:rsidR="0030405A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களுடன்</w:t>
      </w:r>
      <w:r w:rsidR="0030405A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0405A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இணைந்து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அதிபர்கள்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அனைவ</w:t>
      </w:r>
      <w:r w:rsidR="0030405A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ரு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ம்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30405A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செயற்படுவார்கள்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. 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இடமொன்று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கிடைக்கும்போது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, 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அதைப்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பூர்த்திசெய்பவரை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இனம்காணலில்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பின்வருவன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உள்ளடங்கலான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பல்வேறு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காரணிகள்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ருத்தில்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C83AF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கொள்ளப்படு</w:t>
      </w:r>
      <w:r w:rsidR="00FD14D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கின்றன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: </w:t>
      </w:r>
      <w:r w:rsidR="00C83AF4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அதே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தரத்திலுள்ள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வகுப்பொன்றில்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இருக்குமி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டம்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,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வகுப்பி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லுள்ள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மாணவர்களின்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அளவு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மற்றும்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ஆசிரியர்க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ள்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கிடைக்கும்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தன்மை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.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7D7A4C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முடிந்தவரை</w:t>
      </w:r>
      <w:r w:rsidR="00FD14D4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777CD1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கூடிய</w:t>
      </w:r>
      <w:r w:rsidR="00777CD1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 xml:space="preserve"> </w:t>
      </w:r>
      <w:r w:rsidR="00777CD1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எண்ணி</w:t>
      </w:r>
      <w:r w:rsidR="00422028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க்</w:t>
      </w:r>
      <w:r w:rsidR="00777CD1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கையிலான</w:t>
      </w:r>
      <w:r w:rsidR="00777CD1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7D7A4C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நிலைமாற்றக்</w:t>
      </w:r>
      <w:r w:rsidR="007D7A4C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7D7A4C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கோரிக்கைக</w:t>
      </w:r>
      <w:r w:rsidR="007D7A4C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ளைப்</w:t>
      </w:r>
      <w:r w:rsidR="007D7A4C" w:rsidRPr="008D05B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7D7A4C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பூர்த்திசெய்வதற்கு</w:t>
      </w:r>
      <w:r w:rsidR="007D7A4C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7D7A4C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நாங்கள்</w:t>
      </w:r>
      <w:r w:rsidR="007D7A4C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7D7A4C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உறுதி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பூண்டிருக்கு</w:t>
      </w:r>
      <w:r w:rsidR="007D7A4C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ம்</w:t>
      </w:r>
      <w:r w:rsidR="007D7A4C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7D7A4C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அதேவேளையில்</w:t>
      </w:r>
      <w:r w:rsidR="007D7A4C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, </w:t>
      </w:r>
      <w:r w:rsidR="007D7A4C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நிலைமாற்றத்துக்கு</w:t>
      </w:r>
      <w:r w:rsidR="00FD14D4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D14D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உள்ளாகா</w:t>
      </w:r>
      <w:r w:rsidR="007D7A4C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த</w:t>
      </w:r>
      <w:r w:rsidR="007D7A4C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மாணவர்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களின்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கற்றலுக்கான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இடையூறுகளைக்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குறைப்பதும்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முக்கிய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மாகு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(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உ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+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.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வகுப்புகளை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மீளஒழுங்க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மைத்தல்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,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ஆசிரியர்களை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மாற்ற</w:t>
      </w:r>
      <w:r w:rsid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ல்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போன்றவை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).</w:t>
      </w:r>
    </w:p>
    <w:p w14:paraId="1398BDED" w14:textId="712A8496" w:rsidR="002C5E3D" w:rsidRPr="00D843B5" w:rsidRDefault="007D7A4C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</w:rPr>
      </w:pP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lastRenderedPageBreak/>
        <w:t>நேரில்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(</w:t>
      </w:r>
      <w:r w:rsidR="00FD14D4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யில்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) 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கற்றலில்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இருந்து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மெய்நிகர்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கற்றலுக்கு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பெ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ப்ரவரியில்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நிலை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மாறும்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அனைத்து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மாணவர்களுக்கும்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மெய்நிகர்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கற்றல்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ஒரே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மாதிரியாக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7D7A4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வழங்கப்படுமா</w:t>
      </w:r>
      <w:r w:rsidRPr="007D7A4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?</w:t>
      </w:r>
    </w:p>
    <w:p w14:paraId="65BADA21" w14:textId="1BDBAE28" w:rsidR="002C5E3D" w:rsidRPr="00D843B5" w:rsidRDefault="007D7A4C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  <w:lang w:val="en-US"/>
        </w:rPr>
      </w:pPr>
      <w:r w:rsidRPr="007D7A4C">
        <w:rPr>
          <w:rFonts w:ascii="Arial Unicode MS" w:eastAsia="Arial Unicode MS" w:hAnsi="Arial Unicode MS" w:cs="Arial Unicode MS"/>
          <w:cs/>
          <w:lang w:bidi="ta-IN"/>
        </w:rPr>
        <w:t>இல்லை</w:t>
      </w:r>
      <w:r w:rsidRPr="007D7A4C">
        <w:rPr>
          <w:rFonts w:ascii="Arial Unicode MS" w:eastAsia="Arial Unicode MS" w:hAnsi="Arial Unicode MS" w:cs="Arial Unicode MS"/>
        </w:rPr>
        <w:t xml:space="preserve">.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ஆரம்பநிலை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மெய்நிகர்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பாடசாலைகளி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ல்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மிகக்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குறைந்த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இடங்க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ளே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இருப்பதால்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, </w:t>
      </w:r>
      <w:r w:rsidR="00A724B2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மெய்நிகர்</w:t>
      </w:r>
      <w:r w:rsidR="00A724B2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கற்றல்</w:t>
      </w:r>
      <w:r w:rsidR="00A724B2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தேவைகளைப்</w:t>
      </w:r>
      <w:r w:rsidR="00A724B2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பூர்த்திசெய்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வதற்காகப்</w:t>
      </w:r>
      <w:r w:rsidR="00A724B2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பல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கள்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தங்களின்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தீர்மானங்களை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தாமே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எடுத்துச்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செயல்படுத்தும்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. </w:t>
      </w:r>
      <w:r w:rsidR="00A724B2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மெய்நிகர்</w:t>
      </w:r>
      <w:r w:rsidR="00A724B2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வழிக்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கற்பித்தல்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ஆரம்பநிலை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மெய்நிகர்</w:t>
      </w:r>
      <w:r w:rsidR="00A724B2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பாடசாலைகள்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அனைத்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திலும்</w:t>
      </w:r>
      <w:r w:rsidR="00A724B2" w:rsidRPr="00A724B2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ஒரே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மாதிரியா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னதா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7D7A4C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இருக்க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வேண்டியது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A724B2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அவசியமில்லை</w:t>
      </w:r>
      <w:r w:rsidR="00D843B5" w:rsidRPr="007D7A4C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.</w:t>
      </w:r>
    </w:p>
    <w:p w14:paraId="6D1CDAE2" w14:textId="7664A271" w:rsidR="002C5E3D" w:rsidRPr="00156CFC" w:rsidRDefault="00156CFC" w:rsidP="002C5E3D">
      <w:pPr>
        <w:pStyle w:val="NormalWeb"/>
        <w:shd w:val="clear" w:color="auto" w:fill="FFFFFF"/>
        <w:spacing w:before="0" w:after="0"/>
        <w:textAlignment w:val="baseline"/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</w:pP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நிலைமாற்றக்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156CF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கோரிக்கைகளை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ப்</w:t>
      </w:r>
      <w:r w:rsidRPr="00156CF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பாடசாலைகள்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அனைத்து</w:t>
      </w:r>
      <w:r w:rsidRPr="00156CF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ம்</w:t>
      </w:r>
      <w:r w:rsidRPr="00156CF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156CF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ஒரே</w:t>
      </w:r>
      <w:r w:rsidRPr="00156CF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156CF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மாதிரியாக</w:t>
      </w:r>
      <w:r w:rsidRPr="00156CF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156CFC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நிர்வகிக்குமா</w:t>
      </w:r>
      <w:r w:rsidRPr="00156CFC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?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</w:p>
    <w:p w14:paraId="4C4F0432" w14:textId="5CF7677C" w:rsidR="002C5E3D" w:rsidRPr="00D843B5" w:rsidRDefault="00156CFC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  <w:lang w:val="en-US"/>
        </w:rPr>
      </w:pP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நிலைமாற்றக்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கோரிக்கைக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ளை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முடிந்த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ளவு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அதிகமாகப்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பூர்த்திசெய்வதற்கு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அனைத்து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களும்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உறுதிபூண்டுள்ளன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.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இருப்பினும்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,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இந்த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கோரிக்கைகளை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ள்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எவ்வாறு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பூர்த்திசெய்கி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ன்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ற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ன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என்பது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பாடசாலைச்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சூழலைப்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பொறுத்து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பாடசாலைக்குப்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வித்தியாசமா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னதா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இருக்கும்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(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உ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+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ம்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.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நிலைமாற்றத்தைக்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கோரும்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மாணவர்களின்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எண்ணிக்கை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,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வகுப்புகளில்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இருக்கும்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இட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ங்களின்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அளவு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போன்ற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ன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). 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உதாரணத்துக்கு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, </w:t>
      </w:r>
      <w:r w:rsidR="00BD6A1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மெய்நிகர்</w:t>
      </w:r>
      <w:r w:rsidR="00BD6A1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BD6A1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வகுப்பு</w:t>
      </w:r>
      <w:r w:rsidR="00BD6A1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ஒன்று</w:t>
      </w:r>
      <w:r w:rsidR="00FD14D4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,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உங்க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ளின்</w:t>
      </w:r>
      <w:r w:rsidR="00903AE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பிள்ளை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யின்</w:t>
      </w:r>
      <w:r w:rsidR="00903AE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யைச்</w:t>
      </w:r>
      <w:r w:rsidR="00903AE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சேர்ந்த</w:t>
      </w:r>
      <w:r w:rsidR="00903AEB" w:rsidRPr="00903AEB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ஒரு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ஆசிரிய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ருடனும்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மாணவர்க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ளுடனும்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மட்டும்</w:t>
      </w:r>
      <w:r w:rsidR="00903AEB" w:rsidRPr="00903AEB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உருவாக்கப்படலாம்</w:t>
      </w:r>
      <w:r w:rsidR="00903AEB" w:rsidRPr="00903AEB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அல்லது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அருகிலுள்ள</w:t>
      </w:r>
      <w:r w:rsidR="00903AE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களைச்</w:t>
      </w:r>
      <w:r w:rsidR="00903AE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சேர்ந்த</w:t>
      </w:r>
      <w:r w:rsidR="00903AE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ஆசிரிய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ர்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மற்றும்</w:t>
      </w:r>
      <w:r w:rsidR="00903AE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/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அல்லது</w:t>
      </w:r>
      <w:r w:rsidR="00903AE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03AE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மாணவர்க</w:t>
      </w:r>
      <w:r w:rsidR="00903AE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ளுடன்</w:t>
      </w:r>
      <w:r w:rsidR="00903AE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உருவாக்கப்படலாம்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. </w:t>
      </w:r>
      <w:r w:rsidR="00BD6A1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மெய்நிகர்</w:t>
      </w:r>
      <w:r w:rsidR="00BD6A1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BD6A1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கற்றலுக்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கு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BD6A1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உங்க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ளின்</w:t>
      </w:r>
      <w:r w:rsidR="00BD6A1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பிள்ளை</w:t>
      </w:r>
      <w:r w:rsidR="00BD6A1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யின்</w:t>
      </w:r>
      <w:r w:rsidR="00BD6A1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</w:t>
      </w:r>
      <w:r w:rsidR="00BD6A1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யில்</w:t>
      </w:r>
      <w:r w:rsidR="00BD6A1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BD6A1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மாணவர்க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ளுக்கு</w:t>
      </w:r>
      <w:r w:rsidR="00BD6A1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BD6A1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எவ்வாறு</w:t>
      </w:r>
      <w:r w:rsidR="00BD6A1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இடமளிக்கப்படுகிற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து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என்பது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தொடர்பான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தகவ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ல்களு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க்கு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தயவுசெய்து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அதிபருடன்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கதையு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ங்கள்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.</w:t>
      </w:r>
    </w:p>
    <w:p w14:paraId="1D884DAD" w14:textId="7F2E20AC" w:rsidR="002C5E3D" w:rsidRPr="00D843B5" w:rsidRDefault="00BD6A18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</w:rPr>
      </w:pP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எனது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பிள்ளை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நேரில்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(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யில்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)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கற்றலில்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இருந்து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மெய்நிகர்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கற்றலுக்கு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அல்லது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மெய்நிகர்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கற்றலில்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இருந்து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நேரில்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(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யில்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)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கற்றலுக்கு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மாறினால்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எனது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பிள்ளைக்கு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புதிய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ஆசிரியர்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BD6A18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கிடை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ப்பாரா</w:t>
      </w:r>
      <w:r w:rsidRPr="00BD6A18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?</w:t>
      </w:r>
    </w:p>
    <w:p w14:paraId="0E60D4B3" w14:textId="565BD918" w:rsidR="002C5E3D" w:rsidRPr="00D843B5" w:rsidRDefault="00D843B5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</w:pP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ஆம்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. </w:t>
      </w:r>
      <w:bookmarkStart w:id="0" w:name="_Hlk63536270"/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கற்றல்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மாதிரிக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</w:t>
      </w:r>
      <w:r w:rsidR="00E10CC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ற்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று</w:t>
      </w:r>
      <w:r w:rsidR="00E10CC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ம்போது</w:t>
      </w:r>
      <w:r w:rsidR="00E10CCD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E10CC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அது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அவர்களின்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பிள்ளையின்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ஆசிரியர்களை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மாற்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றும்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BD6A1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அத்துடன்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வகுப்புகளை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மாற்றும்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என்பதை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குடும்ப</w:t>
      </w:r>
      <w:r w:rsidR="00E10CC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த்தவர்க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ள்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E10CC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விளங்கிக்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கொள்வது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முக்கிய</w:t>
      </w:r>
      <w:r w:rsidR="00E10CC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மாகு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ம்</w:t>
      </w:r>
      <w:bookmarkEnd w:id="0"/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.</w:t>
      </w:r>
    </w:p>
    <w:p w14:paraId="33CC8509" w14:textId="0EBA2699" w:rsidR="002C5E3D" w:rsidRPr="00D843B5" w:rsidRDefault="00E10CCD" w:rsidP="00D843B5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  <w:lang w:val="en-US"/>
        </w:rPr>
      </w:pP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சில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மாணவர்களுக்கு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ஆசிரியர்கள்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மற்றும்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வகுப்புக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மாறுவது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,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குறிப்பாக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ஆண்டி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இந்த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கட்டத்தில்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சவாலா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னதா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இருக்க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க்கூடு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.</w:t>
      </w:r>
      <w:r w:rsidR="00646C59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கற்றல்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மாதிரிக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ளை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ற்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றுவது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பற்றி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ஏ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தாவது</w:t>
      </w:r>
      <w:r w:rsidR="00D01A3D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lastRenderedPageBreak/>
        <w:t>கேள்விகள்</w:t>
      </w:r>
      <w:r w:rsidR="00D01A3D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இருந்தால்</w:t>
      </w:r>
      <w:r w:rsidR="00D01A3D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தங்க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ளின்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பிள்ளை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களுட</w:t>
      </w:r>
      <w:r w:rsidR="00184B2D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கலந்துரையாடுவதுடன்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தற்போதைய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ஆசிரியருட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னும்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குடும்ப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த்தவர்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கள்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கதைக்க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வேண்டும்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.</w:t>
      </w:r>
    </w:p>
    <w:p w14:paraId="481871FA" w14:textId="088AD36D" w:rsidR="002C5E3D" w:rsidRPr="00D843B5" w:rsidRDefault="004315FB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</w:rPr>
      </w:pP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பெ</w:t>
      </w:r>
      <w:r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ப்ரவரியில்</w:t>
      </w:r>
      <w:r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="00D01A3D"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எனது</w:t>
      </w:r>
      <w:r w:rsidR="00D01A3D"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நிலைமாற்றக்</w:t>
      </w:r>
      <w:r w:rsidR="00D01A3D"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கோரிக்கை</w:t>
      </w:r>
      <w:r w:rsidR="00D01A3D"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சாத்தி</w:t>
      </w:r>
      <w:r w:rsid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யப்படாவிடில்</w:t>
      </w:r>
      <w:r w:rsidR="00D01A3D"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, </w:t>
      </w:r>
      <w:r w:rsidR="00D01A3D"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காத்திருப்போர்</w:t>
      </w:r>
      <w:r w:rsidR="00D01A3D"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பட்டியலில்</w:t>
      </w:r>
      <w:r w:rsidR="00D01A3D"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நான்</w:t>
      </w:r>
      <w:r w:rsidR="00D01A3D"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சேர்க்கப்படுவேனா</w:t>
      </w:r>
      <w:r w:rsidR="002C5E3D" w:rsidRPr="00D843B5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>?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</w:p>
    <w:p w14:paraId="6CD95723" w14:textId="0EBB39A2" w:rsidR="002C5E3D" w:rsidRPr="00D843B5" w:rsidRDefault="00D01A3D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  <w:lang w:val="en-US"/>
        </w:rPr>
      </w:pP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பெ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ப்ரவரியில்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நடைபெறும்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நிலை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ற்றச்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செயல்முறை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2020-21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ஆண்டுக்கான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கடைசி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வாய்ப்பாகும்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.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மேல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திக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தகவ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ல்களு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க்கு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உங்க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ளின்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பிள்ளை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யின்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அதிபருடன்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தயவுசெய்து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lang w:val="en-US"/>
        </w:rPr>
        <w:t xml:space="preserve"> 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நேரடியாக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க்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கதையுங்</w:t>
      </w:r>
      <w:r w:rsidR="00D843B5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கள்</w:t>
      </w:r>
      <w:r w:rsidR="00D843B5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.</w:t>
      </w:r>
    </w:p>
    <w:p w14:paraId="315F3AD0" w14:textId="32CC2CF0" w:rsidR="002C5E3D" w:rsidRPr="00D843B5" w:rsidRDefault="00D01A3D" w:rsidP="002C5E3D">
      <w:pPr>
        <w:pStyle w:val="NormalWeb"/>
        <w:shd w:val="clear" w:color="auto" w:fill="FFFFFF"/>
        <w:spacing w:before="0" w:after="0"/>
        <w:textAlignment w:val="baseline"/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</w:pPr>
      <w:r w:rsidRPr="00D01A3D">
        <w:rPr>
          <w:rFonts w:ascii="Arial Unicode MS" w:eastAsia="Arial Unicode MS" w:hAnsi="Arial Unicode MS" w:cs="Arial Unicode MS"/>
          <w:b/>
          <w:bCs/>
          <w:cs/>
          <w:lang w:bidi="ta-IN"/>
        </w:rPr>
        <w:t>நிலை</w:t>
      </w:r>
      <w:r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</w:t>
      </w:r>
      <w:r w:rsidR="004315F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ற்றத்துக்</w:t>
      </w:r>
      <w:r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கான</w:t>
      </w:r>
      <w:r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எனது</w:t>
      </w:r>
      <w:r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கோரிக்கை</w:t>
      </w:r>
      <w:r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அங்கீகரிக்கப்பட்டுள்ளதா</w:t>
      </w:r>
      <w:r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என்ப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து</w:t>
      </w:r>
      <w:r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எனக்கு</w:t>
      </w:r>
      <w:r w:rsidR="004315F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4315FB" w:rsidRPr="00D01A3D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எப்போது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தெரியவரும்</w:t>
      </w:r>
      <w:r w:rsidR="002C5E3D" w:rsidRPr="00D01A3D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>?</w:t>
      </w:r>
      <w:r w:rsidR="002C5E3D" w:rsidRPr="00D843B5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> </w:t>
      </w:r>
    </w:p>
    <w:p w14:paraId="68F0D951" w14:textId="26DCD7C4" w:rsidR="002C5E3D" w:rsidRPr="00D843B5" w:rsidRDefault="00D843B5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  <w:lang w:val="en-US"/>
        </w:rPr>
      </w:pP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டிசம்பர்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மாதக்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கருத்தாய்வி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ல்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நிலை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ற்றத்து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க்கான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ஆர்வ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த்தைக்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காட்டிய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குடும்ப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த்தவர்களின்</w:t>
      </w:r>
      <w:r w:rsidR="00D01A3D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கோரிக்கையை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உறுதிப்படுத்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துவதற்கு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அவர்களின்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பிள்ளையின்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அவர்கள்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D01A3D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அனை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வரையும்</w:t>
      </w:r>
      <w:r w:rsidR="00D01A3D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தொடர்புகொண்டிருக்</w:t>
      </w:r>
      <w:r w:rsidR="00D01A3D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கு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.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பெ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ப்ரவரி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12,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வெள்ளிக்கிழமைக்குள்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,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நிலைமா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ற்றத்து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க்கான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அவர்களின்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கோரிக்கையின்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நிலை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குறித்து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குடும்ப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த்தவர்களுக்கு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அவர்களின்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அதிபர்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தெரிவி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ப்பார்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.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நிலை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ற்றச்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செயல்முறை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ஆரம்பிக்க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ப்பட்டதும்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,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மாணவர்க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அனை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வரும்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அவர்களின்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புதிய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வகுப்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புக்களுக்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இடம்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மாறுவதற்கு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சி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ல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நா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ட்கள்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செல்லும்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.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உங்க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ளின்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பிள்ளை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யுடன்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தொடர்பான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தகவல்கள்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மற்றும்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வி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ரங்க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ளை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அதிப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ர்</w:t>
      </w:r>
      <w:r w:rsidR="003925C6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="003925C6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உங்களுடன்</w:t>
      </w:r>
      <w:r w:rsidR="003925C6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="003925C6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நேரடியாக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ப்</w:t>
      </w:r>
      <w:r w:rsidR="003925C6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பகி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ர்ந்துகொள்வார்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.</w:t>
      </w:r>
    </w:p>
    <w:p w14:paraId="54A0480A" w14:textId="5F4F7E06" w:rsidR="002C5E3D" w:rsidRPr="00D843B5" w:rsidRDefault="003925C6" w:rsidP="002C5E3D">
      <w:pPr>
        <w:pStyle w:val="NormalWeb"/>
        <w:shd w:val="clear" w:color="auto" w:fill="FFFFFF"/>
        <w:spacing w:before="0" w:after="0"/>
        <w:textAlignment w:val="baseline"/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</w:pP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நிலைமாற்றங்கள்</w:t>
      </w:r>
      <w:r w:rsidRPr="003925C6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3925C6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எப்போது</w:t>
      </w:r>
      <w:r w:rsidRPr="003925C6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3925C6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செயல்படுத்தப்படும்</w:t>
      </w:r>
      <w:r w:rsidR="002C5E3D" w:rsidRPr="00D843B5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</w:rPr>
        <w:t>?</w:t>
      </w:r>
    </w:p>
    <w:p w14:paraId="4C67DD87" w14:textId="65B793A0" w:rsidR="009A6ACB" w:rsidRDefault="00D843B5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</w:rPr>
      </w:pP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இது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ஒரு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சிக்கலான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செயல்முறை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யாகும்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,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அத்துடன்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“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நிலைமாற்ற</w:t>
      </w:r>
      <w:r w:rsidR="00897BF9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897BF9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நாள்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” 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என</w:t>
      </w:r>
      <w:r w:rsidR="003925C6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3925C6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ஒரு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நாள்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மட்டும்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இருக்காது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.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மாணவர்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களின்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நிலை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மாற்றங்கள்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பெ</w:t>
      </w:r>
      <w:r w:rsidR="009A6AC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ப்ரவரி</w:t>
      </w:r>
      <w:r w:rsidR="009A6AC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A6AC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மாதத்தில்</w:t>
      </w:r>
      <w:r w:rsidR="009A6AC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ஒரு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குறிப்பிட்ட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காலத்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துக்கு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ஊடாக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நிகழு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. </w:t>
      </w:r>
      <w:r w:rsidR="009A6AC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TDSB</w:t>
      </w:r>
      <w:r w:rsidR="009A6AC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பாடசாலைகள்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யாவும்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நேரில்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கற்றலுக்காக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எப்போது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மீ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ளவு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திறக்க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ப்படுகின்றன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என்பதில்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bidi="ta-IN"/>
        </w:rPr>
        <w:t>குறி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த்த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அந்தக்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காலம்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bidi="ta-IN"/>
        </w:rPr>
        <w:t>தங்கியிருக்கும்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.</w:t>
      </w:r>
    </w:p>
    <w:p w14:paraId="46F6B621" w14:textId="50E08AA6" w:rsidR="002C5E3D" w:rsidRPr="009A6ACB" w:rsidRDefault="009A6ACB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  <w:lang w:val="en-US"/>
        </w:rPr>
      </w:pP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நிலைமாற்றத்துக்கான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9A6ACB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அனைத்து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க்</w:t>
      </w:r>
      <w:r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9A6ACB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கோரிக்கைகளுக்கும்</w:t>
      </w:r>
      <w:r w:rsidRPr="009A6AC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9A6ACB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ஏன்</w:t>
      </w:r>
      <w:r w:rsidRPr="009A6AC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4315FB" w:rsidRPr="009A6ACB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இந்த</w:t>
      </w:r>
      <w:r w:rsidR="004315F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ப்</w:t>
      </w:r>
      <w:r w:rsidR="004315FB" w:rsidRPr="009A6AC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4315F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பெ</w:t>
      </w:r>
      <w:r w:rsidR="004315FB" w:rsidRPr="009A6ACB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ப்ரவரி</w:t>
      </w:r>
      <w:r w:rsidR="004315FB" w:rsidRPr="009A6AC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4315FB" w:rsidRPr="009A6ACB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வாய்ப்</w:t>
      </w:r>
      <w:r w:rsidR="004315F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புக்குள்</w:t>
      </w:r>
      <w:r w:rsidR="004315F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9A6ACB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இடமளிக்க</w:t>
      </w:r>
      <w:r w:rsidRPr="009A6AC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9A6ACB">
        <w:rPr>
          <w:rStyle w:val="Strong"/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முடியாது</w:t>
      </w:r>
      <w:r w:rsidRPr="009A6ACB">
        <w:rPr>
          <w:rStyle w:val="Strong"/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?</w:t>
      </w:r>
    </w:p>
    <w:p w14:paraId="02A4F9E0" w14:textId="7EC8494F" w:rsidR="001C799F" w:rsidRPr="00D843B5" w:rsidRDefault="00D843B5" w:rsidP="002C5E3D">
      <w:pPr>
        <w:pStyle w:val="NormalWeb"/>
        <w:shd w:val="clear" w:color="auto" w:fill="FFFFFF"/>
        <w:spacing w:before="0" w:after="0"/>
        <w:textAlignment w:val="baseline"/>
        <w:rPr>
          <w:rFonts w:ascii="Arial Unicode MS" w:eastAsia="Arial Unicode MS" w:hAnsi="Arial Unicode MS" w:cs="Arial Unicode MS"/>
          <w:color w:val="212529"/>
          <w:lang w:val="en-US"/>
        </w:rPr>
      </w:pP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lastRenderedPageBreak/>
        <w:t>புதிய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குழுக்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களை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9A6AC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உருவாக்கு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வது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குறித்து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ம்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, 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பாடசாலைகளை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மீளத்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திறக்கும்போது</w:t>
      </w:r>
      <w:r w:rsidR="00B245B8" w:rsidRPr="00B245B8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lang w:val="en-US"/>
        </w:rPr>
        <w:t xml:space="preserve"> </w:t>
      </w:r>
      <w:r w:rsidR="00B245B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ஏற்கனவே</w:t>
      </w:r>
      <w:r w:rsidR="00B245B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B245B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இருக்கும்</w:t>
      </w:r>
      <w:r w:rsidR="00B245B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குழுக்களில்</w:t>
      </w:r>
      <w:r w:rsidR="00B245B8" w:rsidRPr="00B245B8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lang w:val="en-US"/>
        </w:rPr>
        <w:t xml:space="preserve"> </w:t>
      </w:r>
      <w:r w:rsidR="00B245B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புதிய</w:t>
      </w:r>
      <w:r w:rsidR="00B245B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B245B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மாணவர்களை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ச்</w:t>
      </w:r>
      <w:r w:rsidR="00B245B8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B245B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சேர்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க்கும்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சாத்தியம்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பற்றியு</w:t>
      </w:r>
      <w:r w:rsidR="00B245B8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ம்</w:t>
      </w:r>
      <w:r w:rsidR="00B245B8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(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அவர்கள்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பாடசாலை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க்கு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வெளியே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இரு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ப்பதுடன்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குளிர்கால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விடுமுறைக்குப்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(</w:t>
      </w:r>
      <w:r w:rsidR="00F97004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Winter Break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)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பின்னர்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தொலைதூர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நிலையிலேயே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கற்கிறார்கள்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என்பதால்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) 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ரொறன்ரோ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பொதுச்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சுகாதரத்தினரு</w:t>
      </w:r>
      <w:r w:rsidR="004315F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டன்</w:t>
      </w:r>
      <w:r w:rsidR="004315F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4315F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நாங்கள்</w:t>
      </w:r>
      <w:r w:rsidR="004315FB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4315FB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ஆலோசித்திருக்கிறோம்</w:t>
      </w:r>
      <w:r w:rsidR="004315FB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. 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நிலை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ற்றத்துக்கு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உள்ளாகாத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மாணவர்க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ளின்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கற்றலுக்கான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இடையூறுகளைக்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குறைப்பதற்கும்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(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உ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>+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ம்</w:t>
      </w:r>
      <w:r w:rsidR="00F97004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. </w:t>
      </w:r>
      <w:r w:rsidR="00F97004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வகுப்புகளை</w:t>
      </w:r>
      <w:r w:rsidR="00F97004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மீளஒழுங்க</w:t>
      </w:r>
      <w:r w:rsidR="00F97004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மைத்தல்</w:t>
      </w:r>
      <w:r w:rsidR="00F97004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, </w:t>
      </w:r>
      <w:r w:rsidR="00F97004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ஆசிரியர்களை</w:t>
      </w:r>
      <w:r w:rsidR="00F97004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F97004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மாற்ற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ல்</w:t>
      </w:r>
      <w:r w:rsidR="00F97004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போன்றவை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) </w:t>
      </w:r>
      <w:r w:rsidR="00F97004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நாங்கள்</w:t>
      </w:r>
      <w:r w:rsidR="00F97004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lang w:val="en-US"/>
        </w:rPr>
        <w:t xml:space="preserve"> </w:t>
      </w:r>
      <w:r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உறுதிபூண்டுள்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ளோம்</w:t>
      </w:r>
      <w:r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. </w:t>
      </w:r>
      <w:r w:rsidR="00F97004" w:rsidRPr="00D843B5">
        <w:rPr>
          <w:rFonts w:ascii="Arial Unicode MS" w:eastAsia="Arial Unicode MS" w:hAnsi="Arial Unicode MS" w:cs="Arial Unicode MS"/>
          <w:color w:val="212529"/>
          <w:lang w:val="en-US"/>
        </w:rPr>
        <w:t>COVID-19</w:t>
      </w:r>
      <w:r w:rsidR="00F9700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க்கான</w:t>
      </w:r>
      <w:r w:rsidR="00F97004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(</w:t>
      </w:r>
      <w:r w:rsidR="00F97004" w:rsidRPr="00D843B5">
        <w:rPr>
          <w:rFonts w:ascii="Arial Unicode MS" w:eastAsia="Arial Unicode MS" w:hAnsi="Arial Unicode MS" w:cs="Arial Unicode MS"/>
          <w:color w:val="212529"/>
          <w:bdr w:val="none" w:sz="0" w:space="0" w:color="auto" w:frame="1"/>
        </w:rPr>
        <w:t>TPH</w:t>
      </w:r>
      <w:r w:rsidR="00F97004" w:rsidRPr="00D843B5">
        <w:rPr>
          <w:rFonts w:ascii="Arial Unicode MS" w:eastAsia="Arial Unicode MS" w:hAnsi="Arial Unicode MS" w:cs="Arial Unicode MS" w:hint="cs"/>
          <w:color w:val="212529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இன்</w:t>
      </w:r>
      <w:r w:rsidR="00422028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தீர்மானத்தின்படி</w:t>
      </w:r>
      <w:r w:rsidR="00F97004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) </w:t>
      </w:r>
      <w:r w:rsidR="00F97004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ஆபத்</w:t>
      </w:r>
      <w:r w:rsidR="00F9700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து</w:t>
      </w:r>
      <w:r w:rsidR="00F97004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அதிகமாகவுள்ள</w:t>
      </w:r>
      <w:r w:rsidR="00F97004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அயல்</w:t>
      </w:r>
      <w:r w:rsidR="00F97004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களில்</w:t>
      </w:r>
      <w:r w:rsidR="00F97004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97004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வசிக்கும்</w:t>
      </w:r>
      <w:r w:rsidR="00F97004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97004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மாணவர்க</w:t>
      </w:r>
      <w:r w:rsidR="00F9700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ளின்</w:t>
      </w:r>
      <w:r w:rsidR="00F97004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நிலைமாற்றத்துக்கான</w:t>
      </w:r>
      <w:r w:rsidR="00F97004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97004" w:rsidRPr="00D843B5">
        <w:rPr>
          <w:rFonts w:ascii="Arial Unicode MS" w:eastAsia="Arial Unicode MS" w:hAnsi="Arial Unicode MS" w:cs="Arial Unicode MS" w:hint="cs"/>
          <w:color w:val="212529"/>
          <w:bdr w:val="none" w:sz="0" w:space="0" w:color="auto" w:frame="1"/>
          <w:cs/>
          <w:lang w:val="en-US" w:bidi="ta-IN"/>
        </w:rPr>
        <w:t>கோரிக்கைக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cs/>
          <w:lang w:val="en-US" w:bidi="ta-IN"/>
        </w:rPr>
        <w:t>ளுக்கு</w:t>
      </w:r>
      <w:r w:rsidR="00F97004">
        <w:rPr>
          <w:rFonts w:ascii="Arial Unicode MS" w:eastAsia="Arial Unicode MS" w:hAnsi="Arial Unicode MS" w:cs="Arial Unicode MS"/>
          <w:color w:val="212529"/>
          <w:bdr w:val="none" w:sz="0" w:space="0" w:color="auto" w:frame="1"/>
          <w:lang w:val="en-US"/>
        </w:rPr>
        <w:t xml:space="preserve"> </w:t>
      </w:r>
      <w:r w:rsidR="00F97004" w:rsidRPr="00D843B5">
        <w:rPr>
          <w:rFonts w:ascii="Arial Unicode MS" w:eastAsia="Arial Unicode MS" w:hAnsi="Arial Unicode MS" w:cs="Arial Unicode MS" w:hint="cs"/>
          <w:color w:val="212529"/>
          <w:cs/>
          <w:lang w:val="en-US" w:bidi="ta-IN"/>
        </w:rPr>
        <w:t>முன்னுரிமை</w:t>
      </w:r>
      <w:r w:rsidR="00F97004" w:rsidRPr="00D843B5">
        <w:rPr>
          <w:rFonts w:ascii="Arial Unicode MS" w:eastAsia="Arial Unicode MS" w:hAnsi="Arial Unicode MS" w:cs="Arial Unicode MS"/>
          <w:color w:val="212529"/>
          <w:lang w:val="en-US"/>
        </w:rPr>
        <w:t xml:space="preserve"> </w:t>
      </w:r>
      <w:r w:rsidR="00F97004">
        <w:rPr>
          <w:rFonts w:ascii="Arial Unicode MS" w:eastAsia="Arial Unicode MS" w:hAnsi="Arial Unicode MS" w:cs="Arial Unicode MS"/>
          <w:color w:val="212529"/>
          <w:cs/>
          <w:lang w:val="en-US" w:bidi="ta-IN"/>
        </w:rPr>
        <w:t>வழங்கப்படும்</w:t>
      </w:r>
      <w:r w:rsidR="00F97004">
        <w:rPr>
          <w:rFonts w:ascii="Arial Unicode MS" w:eastAsia="Arial Unicode MS" w:hAnsi="Arial Unicode MS" w:cs="Arial Unicode MS"/>
          <w:color w:val="212529"/>
          <w:lang w:val="en-US"/>
        </w:rPr>
        <w:t>.</w:t>
      </w:r>
    </w:p>
    <w:sectPr w:rsidR="001C799F" w:rsidRPr="00D843B5" w:rsidSect="00E5511A">
      <w:headerReference w:type="default" r:id="rId8"/>
      <w:footerReference w:type="default" r:id="rId9"/>
      <w:pgSz w:w="12240" w:h="15840"/>
      <w:pgMar w:top="1440" w:right="1440" w:bottom="1440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4588C" w14:textId="77777777" w:rsidR="004264FC" w:rsidRDefault="004264FC" w:rsidP="00E5511A">
      <w:pPr>
        <w:spacing w:before="0" w:after="0" w:line="240" w:lineRule="auto"/>
      </w:pPr>
      <w:r>
        <w:separator/>
      </w:r>
    </w:p>
  </w:endnote>
  <w:endnote w:type="continuationSeparator" w:id="0">
    <w:p w14:paraId="055BB976" w14:textId="77777777" w:rsidR="004264FC" w:rsidRDefault="004264FC" w:rsidP="00E551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21C8BD7-701A-4367-BC21-B95767C9479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CC3E57E8-FC23-41C8-9A58-09F9A2B50604}"/>
    <w:embedBold r:id="rId3" w:fontKey="{2E82DEBD-194F-4260-8022-0426C28BBA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BDE1BC1-3F37-427F-B4FD-8214D7482F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14E29D1-EA39-4E5A-BAC5-A259AE1A65B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C3DD25EE-61AE-4007-8795-7A5AB15C43EC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7" w:fontKey="{0E489CD1-530A-4382-BAE7-8542FF938C17}"/>
    <w:embedBold r:id="rId8" w:fontKey="{7350C479-1E58-43E2-9648-E58D52F92E85}"/>
    <w:embedBoldItalic r:id="rId9" w:fontKey="{8B70A206-529B-46EB-B11A-A5B5E16B7A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68F71B9-0F48-4613-9BC3-5F700797BF66}"/>
    <w:embedBold r:id="rId11" w:fontKey="{4FFCC1D6-D9A8-4E74-9185-4800146F1C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9F096E5-CAB9-4B45-8461-7697175A81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3" w:subsetted="1" w:fontKey="{5CC1D031-FA30-4998-BFD0-AB5BAA69901C}"/>
    <w:embedBold r:id="rId14" w:subsetted="1" w:fontKey="{98A41564-AE24-4CCE-8353-AE06859CF4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F8C66ADE-4450-4E1E-B245-6DD530F2E2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9744F" w14:textId="77777777" w:rsidR="00E10CCD" w:rsidRDefault="00E10CCD" w:rsidP="00E5511A">
    <w:pPr>
      <w:pStyle w:val="Footer"/>
      <w:ind w:left="-990" w:firstLine="990"/>
      <w:jc w:val="center"/>
      <w:rPr>
        <w:rFonts w:cs="Arial"/>
        <w:color w:val="000000" w:themeColor="text1"/>
      </w:rPr>
    </w:pPr>
  </w:p>
  <w:p w14:paraId="076FAE7A" w14:textId="77777777" w:rsidR="00E10CCD" w:rsidRDefault="00E10CCD" w:rsidP="00E5511A">
    <w:pPr>
      <w:pStyle w:val="Footer"/>
      <w:jc w:val="center"/>
      <w:rPr>
        <w:rFonts w:cs="Arial"/>
        <w:color w:val="000000" w:themeColor="text1"/>
      </w:rPr>
    </w:pPr>
    <w:r>
      <w:rPr>
        <w:rFonts w:cs="Arial"/>
        <w:noProof/>
        <w:color w:val="000000" w:themeColor="text1"/>
        <w:lang w:val="en-US" w:bidi="ta-IN"/>
      </w:rPr>
      <w:drawing>
        <wp:inline distT="0" distB="0" distL="0" distR="0" wp14:anchorId="68F67B20" wp14:editId="52DE77AE">
          <wp:extent cx="7315200" cy="116777"/>
          <wp:effectExtent l="0" t="0" r="0" b="0"/>
          <wp:docPr id="1" name="Picture 1" descr="Toronto District School Board 4 Colours for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6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854580" w14:textId="77777777" w:rsidR="00E10CCD" w:rsidRDefault="00E10CCD" w:rsidP="00E5511A">
    <w:pPr>
      <w:pStyle w:val="Footer"/>
      <w:ind w:left="-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26B3F" w14:textId="77777777" w:rsidR="004264FC" w:rsidRDefault="004264FC" w:rsidP="00E5511A">
      <w:pPr>
        <w:spacing w:before="0" w:after="0" w:line="240" w:lineRule="auto"/>
      </w:pPr>
      <w:r>
        <w:separator/>
      </w:r>
    </w:p>
  </w:footnote>
  <w:footnote w:type="continuationSeparator" w:id="0">
    <w:p w14:paraId="6FC1EE5A" w14:textId="77777777" w:rsidR="004264FC" w:rsidRDefault="004264FC" w:rsidP="00E551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819F7" w14:textId="77777777" w:rsidR="00E10CCD" w:rsidRDefault="00E10CCD">
    <w:pPr>
      <w:pStyle w:val="Header"/>
    </w:pPr>
    <w:r w:rsidRPr="00EB46AE">
      <w:rPr>
        <w:noProof/>
        <w:color w:val="000000" w:themeColor="text1"/>
        <w:lang w:val="en-US" w:bidi="ta-IN"/>
      </w:rPr>
      <w:drawing>
        <wp:inline distT="0" distB="0" distL="0" distR="0" wp14:anchorId="5038F9E9" wp14:editId="34D84C5E">
          <wp:extent cx="1143000" cy="11267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B_Circle_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468" cy="1129182"/>
                  </a:xfrm>
                  <a:prstGeom prst="rect">
                    <a:avLst/>
                  </a:prstGeom>
                  <a:effectLst>
                    <a:glow rad="50800">
                      <a:schemeClr val="accent1">
                        <a:satMod val="175000"/>
                        <a:alpha val="4000"/>
                      </a:schemeClr>
                    </a:glo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6BC9"/>
    <w:multiLevelType w:val="hybridMultilevel"/>
    <w:tmpl w:val="BB08BEC4"/>
    <w:lvl w:ilvl="0" w:tplc="DC4AB660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3C2A8D"/>
    <w:multiLevelType w:val="multilevel"/>
    <w:tmpl w:val="9C8A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465C6"/>
    <w:multiLevelType w:val="hybridMultilevel"/>
    <w:tmpl w:val="43C2E0A4"/>
    <w:lvl w:ilvl="0" w:tplc="8D9411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3302FC"/>
    <w:multiLevelType w:val="multilevel"/>
    <w:tmpl w:val="49B2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123087"/>
    <w:multiLevelType w:val="multilevel"/>
    <w:tmpl w:val="D23E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F05B8E"/>
    <w:multiLevelType w:val="multilevel"/>
    <w:tmpl w:val="1B68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995478"/>
    <w:multiLevelType w:val="hybridMultilevel"/>
    <w:tmpl w:val="843458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9B70CE"/>
    <w:multiLevelType w:val="hybridMultilevel"/>
    <w:tmpl w:val="18221A06"/>
    <w:lvl w:ilvl="0" w:tplc="BE9865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E2D558A"/>
    <w:multiLevelType w:val="hybridMultilevel"/>
    <w:tmpl w:val="CA2A2784"/>
    <w:lvl w:ilvl="0" w:tplc="83524C9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4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2A"/>
    <w:rsid w:val="0000299C"/>
    <w:rsid w:val="000070B3"/>
    <w:rsid w:val="00014E3C"/>
    <w:rsid w:val="0002011F"/>
    <w:rsid w:val="00022352"/>
    <w:rsid w:val="000311FC"/>
    <w:rsid w:val="0003293F"/>
    <w:rsid w:val="00035CE0"/>
    <w:rsid w:val="00037338"/>
    <w:rsid w:val="00037ADE"/>
    <w:rsid w:val="00046A4E"/>
    <w:rsid w:val="00047544"/>
    <w:rsid w:val="00050A64"/>
    <w:rsid w:val="0007191D"/>
    <w:rsid w:val="00072EDC"/>
    <w:rsid w:val="000813E3"/>
    <w:rsid w:val="00093EA1"/>
    <w:rsid w:val="00094E9A"/>
    <w:rsid w:val="0009765C"/>
    <w:rsid w:val="000A7FB1"/>
    <w:rsid w:val="000D22D5"/>
    <w:rsid w:val="000E365A"/>
    <w:rsid w:val="000F148C"/>
    <w:rsid w:val="000F28E9"/>
    <w:rsid w:val="000F2C2B"/>
    <w:rsid w:val="0010212E"/>
    <w:rsid w:val="001043B7"/>
    <w:rsid w:val="00131C8D"/>
    <w:rsid w:val="00132AD4"/>
    <w:rsid w:val="00133906"/>
    <w:rsid w:val="001358F0"/>
    <w:rsid w:val="00140F97"/>
    <w:rsid w:val="00140FC0"/>
    <w:rsid w:val="00142381"/>
    <w:rsid w:val="0014745C"/>
    <w:rsid w:val="00147D41"/>
    <w:rsid w:val="00150547"/>
    <w:rsid w:val="00156CFC"/>
    <w:rsid w:val="00160EFF"/>
    <w:rsid w:val="00165723"/>
    <w:rsid w:val="00171A5C"/>
    <w:rsid w:val="00174010"/>
    <w:rsid w:val="00177A9B"/>
    <w:rsid w:val="00184B2D"/>
    <w:rsid w:val="001960DC"/>
    <w:rsid w:val="00196363"/>
    <w:rsid w:val="001B2DE6"/>
    <w:rsid w:val="001B6272"/>
    <w:rsid w:val="001B6890"/>
    <w:rsid w:val="001C799F"/>
    <w:rsid w:val="001E3353"/>
    <w:rsid w:val="002052F2"/>
    <w:rsid w:val="0021263D"/>
    <w:rsid w:val="00217293"/>
    <w:rsid w:val="00220AA9"/>
    <w:rsid w:val="0023311E"/>
    <w:rsid w:val="00240ED7"/>
    <w:rsid w:val="00242B3C"/>
    <w:rsid w:val="00263C51"/>
    <w:rsid w:val="0027167F"/>
    <w:rsid w:val="002915C7"/>
    <w:rsid w:val="002937D0"/>
    <w:rsid w:val="00294AAA"/>
    <w:rsid w:val="002960AD"/>
    <w:rsid w:val="002963AD"/>
    <w:rsid w:val="00297D36"/>
    <w:rsid w:val="002A6583"/>
    <w:rsid w:val="002B01E3"/>
    <w:rsid w:val="002B2B94"/>
    <w:rsid w:val="002B2DF9"/>
    <w:rsid w:val="002B4E44"/>
    <w:rsid w:val="002B58D5"/>
    <w:rsid w:val="002B59CE"/>
    <w:rsid w:val="002C5E3D"/>
    <w:rsid w:val="002C653F"/>
    <w:rsid w:val="002D4428"/>
    <w:rsid w:val="0030405A"/>
    <w:rsid w:val="00313257"/>
    <w:rsid w:val="00313E55"/>
    <w:rsid w:val="00326736"/>
    <w:rsid w:val="003307C4"/>
    <w:rsid w:val="00347B78"/>
    <w:rsid w:val="00351130"/>
    <w:rsid w:val="00354429"/>
    <w:rsid w:val="00356A03"/>
    <w:rsid w:val="00372DD4"/>
    <w:rsid w:val="00383437"/>
    <w:rsid w:val="00384FC1"/>
    <w:rsid w:val="00386E46"/>
    <w:rsid w:val="003925C6"/>
    <w:rsid w:val="003A1D47"/>
    <w:rsid w:val="003A5508"/>
    <w:rsid w:val="003B2875"/>
    <w:rsid w:val="003B4C6D"/>
    <w:rsid w:val="003C44A4"/>
    <w:rsid w:val="003C5BDF"/>
    <w:rsid w:val="003E11E4"/>
    <w:rsid w:val="003E355B"/>
    <w:rsid w:val="003F3B90"/>
    <w:rsid w:val="003F7052"/>
    <w:rsid w:val="00401077"/>
    <w:rsid w:val="00407D2B"/>
    <w:rsid w:val="00410E06"/>
    <w:rsid w:val="00422028"/>
    <w:rsid w:val="00422B43"/>
    <w:rsid w:val="004240B6"/>
    <w:rsid w:val="004264FC"/>
    <w:rsid w:val="00426A0F"/>
    <w:rsid w:val="00430764"/>
    <w:rsid w:val="00430BBA"/>
    <w:rsid w:val="004315FB"/>
    <w:rsid w:val="0043435C"/>
    <w:rsid w:val="00437527"/>
    <w:rsid w:val="00484A8C"/>
    <w:rsid w:val="00486E7E"/>
    <w:rsid w:val="00487B6E"/>
    <w:rsid w:val="004A08CC"/>
    <w:rsid w:val="004A113E"/>
    <w:rsid w:val="004A3499"/>
    <w:rsid w:val="004A3C0D"/>
    <w:rsid w:val="004A68D9"/>
    <w:rsid w:val="004B4FA5"/>
    <w:rsid w:val="004B61C3"/>
    <w:rsid w:val="004C3119"/>
    <w:rsid w:val="004D33FC"/>
    <w:rsid w:val="004E2970"/>
    <w:rsid w:val="004E514F"/>
    <w:rsid w:val="00500292"/>
    <w:rsid w:val="0050571A"/>
    <w:rsid w:val="00514621"/>
    <w:rsid w:val="0052014C"/>
    <w:rsid w:val="0052168C"/>
    <w:rsid w:val="00531CD4"/>
    <w:rsid w:val="0053201B"/>
    <w:rsid w:val="00532A3D"/>
    <w:rsid w:val="00533E60"/>
    <w:rsid w:val="00535C33"/>
    <w:rsid w:val="00536ED3"/>
    <w:rsid w:val="00545A44"/>
    <w:rsid w:val="00550B40"/>
    <w:rsid w:val="00564C76"/>
    <w:rsid w:val="00572365"/>
    <w:rsid w:val="00586822"/>
    <w:rsid w:val="005920BA"/>
    <w:rsid w:val="005943B5"/>
    <w:rsid w:val="005A6825"/>
    <w:rsid w:val="005B0EC2"/>
    <w:rsid w:val="005C6004"/>
    <w:rsid w:val="005D2AB8"/>
    <w:rsid w:val="005D423B"/>
    <w:rsid w:val="005E21FC"/>
    <w:rsid w:val="00603411"/>
    <w:rsid w:val="00612C33"/>
    <w:rsid w:val="00636929"/>
    <w:rsid w:val="00644CE8"/>
    <w:rsid w:val="00646C59"/>
    <w:rsid w:val="00653AFE"/>
    <w:rsid w:val="00673F2A"/>
    <w:rsid w:val="00677A1E"/>
    <w:rsid w:val="00681212"/>
    <w:rsid w:val="00683144"/>
    <w:rsid w:val="00685FC2"/>
    <w:rsid w:val="0069612A"/>
    <w:rsid w:val="006A1E2D"/>
    <w:rsid w:val="006A1FCA"/>
    <w:rsid w:val="006D2B36"/>
    <w:rsid w:val="00700D0C"/>
    <w:rsid w:val="007244FD"/>
    <w:rsid w:val="007439DD"/>
    <w:rsid w:val="007554F8"/>
    <w:rsid w:val="00757373"/>
    <w:rsid w:val="007620AE"/>
    <w:rsid w:val="00764D84"/>
    <w:rsid w:val="00777CD1"/>
    <w:rsid w:val="00791ED6"/>
    <w:rsid w:val="00792F4A"/>
    <w:rsid w:val="00795172"/>
    <w:rsid w:val="007A0DD2"/>
    <w:rsid w:val="007D7A4C"/>
    <w:rsid w:val="007D7E7F"/>
    <w:rsid w:val="007F1347"/>
    <w:rsid w:val="007F1D4C"/>
    <w:rsid w:val="00812977"/>
    <w:rsid w:val="0082196A"/>
    <w:rsid w:val="008518EF"/>
    <w:rsid w:val="00853C50"/>
    <w:rsid w:val="008549CF"/>
    <w:rsid w:val="00877824"/>
    <w:rsid w:val="00897BF9"/>
    <w:rsid w:val="008A533C"/>
    <w:rsid w:val="008B21C3"/>
    <w:rsid w:val="008B2758"/>
    <w:rsid w:val="008B29AC"/>
    <w:rsid w:val="008B7BC7"/>
    <w:rsid w:val="008C5709"/>
    <w:rsid w:val="008D05B8"/>
    <w:rsid w:val="008D6CF0"/>
    <w:rsid w:val="008E721E"/>
    <w:rsid w:val="008F2881"/>
    <w:rsid w:val="00903AEB"/>
    <w:rsid w:val="00905234"/>
    <w:rsid w:val="0091232F"/>
    <w:rsid w:val="00914608"/>
    <w:rsid w:val="009157D8"/>
    <w:rsid w:val="009174B9"/>
    <w:rsid w:val="00924518"/>
    <w:rsid w:val="0093300C"/>
    <w:rsid w:val="009360B1"/>
    <w:rsid w:val="00937381"/>
    <w:rsid w:val="00937E34"/>
    <w:rsid w:val="00940D5D"/>
    <w:rsid w:val="00942375"/>
    <w:rsid w:val="009434FC"/>
    <w:rsid w:val="009521E1"/>
    <w:rsid w:val="009537A3"/>
    <w:rsid w:val="00954552"/>
    <w:rsid w:val="00967079"/>
    <w:rsid w:val="00991608"/>
    <w:rsid w:val="00996B3B"/>
    <w:rsid w:val="009A40EB"/>
    <w:rsid w:val="009A6ACB"/>
    <w:rsid w:val="009A76DF"/>
    <w:rsid w:val="009B2359"/>
    <w:rsid w:val="009B6450"/>
    <w:rsid w:val="009B6494"/>
    <w:rsid w:val="009C7012"/>
    <w:rsid w:val="009D2997"/>
    <w:rsid w:val="009D7F55"/>
    <w:rsid w:val="009E7981"/>
    <w:rsid w:val="009F4205"/>
    <w:rsid w:val="009F745D"/>
    <w:rsid w:val="00A0293E"/>
    <w:rsid w:val="00A02ED9"/>
    <w:rsid w:val="00A12F89"/>
    <w:rsid w:val="00A2005D"/>
    <w:rsid w:val="00A409A0"/>
    <w:rsid w:val="00A40DCC"/>
    <w:rsid w:val="00A4406D"/>
    <w:rsid w:val="00A45116"/>
    <w:rsid w:val="00A52FDC"/>
    <w:rsid w:val="00A5661F"/>
    <w:rsid w:val="00A613D5"/>
    <w:rsid w:val="00A62063"/>
    <w:rsid w:val="00A724B2"/>
    <w:rsid w:val="00A73C15"/>
    <w:rsid w:val="00A76C35"/>
    <w:rsid w:val="00A777E3"/>
    <w:rsid w:val="00A80786"/>
    <w:rsid w:val="00A92610"/>
    <w:rsid w:val="00A93853"/>
    <w:rsid w:val="00A97117"/>
    <w:rsid w:val="00AA3EF2"/>
    <w:rsid w:val="00AA4C4B"/>
    <w:rsid w:val="00AB25D2"/>
    <w:rsid w:val="00AB4440"/>
    <w:rsid w:val="00AB65F6"/>
    <w:rsid w:val="00AB6685"/>
    <w:rsid w:val="00AC1EF7"/>
    <w:rsid w:val="00AE713F"/>
    <w:rsid w:val="00AF5E4D"/>
    <w:rsid w:val="00B04B81"/>
    <w:rsid w:val="00B04C19"/>
    <w:rsid w:val="00B059CB"/>
    <w:rsid w:val="00B216E6"/>
    <w:rsid w:val="00B245B8"/>
    <w:rsid w:val="00B4159F"/>
    <w:rsid w:val="00B463FF"/>
    <w:rsid w:val="00B47917"/>
    <w:rsid w:val="00B50C49"/>
    <w:rsid w:val="00B61F86"/>
    <w:rsid w:val="00B70F3D"/>
    <w:rsid w:val="00B7701F"/>
    <w:rsid w:val="00B80523"/>
    <w:rsid w:val="00B83E1C"/>
    <w:rsid w:val="00B929BC"/>
    <w:rsid w:val="00B979AC"/>
    <w:rsid w:val="00BA00B9"/>
    <w:rsid w:val="00BB70AA"/>
    <w:rsid w:val="00BC64E9"/>
    <w:rsid w:val="00BD0D5C"/>
    <w:rsid w:val="00BD4D9A"/>
    <w:rsid w:val="00BD6A18"/>
    <w:rsid w:val="00BE148B"/>
    <w:rsid w:val="00BF02DC"/>
    <w:rsid w:val="00BF0B83"/>
    <w:rsid w:val="00C12461"/>
    <w:rsid w:val="00C141EF"/>
    <w:rsid w:val="00C16183"/>
    <w:rsid w:val="00C20C94"/>
    <w:rsid w:val="00C23613"/>
    <w:rsid w:val="00C241C2"/>
    <w:rsid w:val="00C303A2"/>
    <w:rsid w:val="00C41F54"/>
    <w:rsid w:val="00C45CC9"/>
    <w:rsid w:val="00C509EF"/>
    <w:rsid w:val="00C560D8"/>
    <w:rsid w:val="00C64BCC"/>
    <w:rsid w:val="00C7286C"/>
    <w:rsid w:val="00C72EDD"/>
    <w:rsid w:val="00C769D5"/>
    <w:rsid w:val="00C778AA"/>
    <w:rsid w:val="00C83AF4"/>
    <w:rsid w:val="00C91FE5"/>
    <w:rsid w:val="00C9456E"/>
    <w:rsid w:val="00C9500C"/>
    <w:rsid w:val="00C96E56"/>
    <w:rsid w:val="00CA098A"/>
    <w:rsid w:val="00CA16BC"/>
    <w:rsid w:val="00CA7762"/>
    <w:rsid w:val="00CB32E0"/>
    <w:rsid w:val="00CB3DD9"/>
    <w:rsid w:val="00CB6DB3"/>
    <w:rsid w:val="00CC0296"/>
    <w:rsid w:val="00CC15D5"/>
    <w:rsid w:val="00CC56FB"/>
    <w:rsid w:val="00CD5F29"/>
    <w:rsid w:val="00CD751B"/>
    <w:rsid w:val="00CE124D"/>
    <w:rsid w:val="00CE662F"/>
    <w:rsid w:val="00CE7D39"/>
    <w:rsid w:val="00D01A3D"/>
    <w:rsid w:val="00D01D84"/>
    <w:rsid w:val="00D04794"/>
    <w:rsid w:val="00D04A1D"/>
    <w:rsid w:val="00D1496F"/>
    <w:rsid w:val="00D16403"/>
    <w:rsid w:val="00D174DE"/>
    <w:rsid w:val="00D60557"/>
    <w:rsid w:val="00D63560"/>
    <w:rsid w:val="00D65648"/>
    <w:rsid w:val="00D843B5"/>
    <w:rsid w:val="00D94CCA"/>
    <w:rsid w:val="00D95224"/>
    <w:rsid w:val="00D96C4B"/>
    <w:rsid w:val="00DA2A3A"/>
    <w:rsid w:val="00DA57CA"/>
    <w:rsid w:val="00DB3A21"/>
    <w:rsid w:val="00DC126F"/>
    <w:rsid w:val="00DE3AD1"/>
    <w:rsid w:val="00DE3CC4"/>
    <w:rsid w:val="00DE7BD1"/>
    <w:rsid w:val="00E0036A"/>
    <w:rsid w:val="00E027B9"/>
    <w:rsid w:val="00E03355"/>
    <w:rsid w:val="00E07641"/>
    <w:rsid w:val="00E10CCD"/>
    <w:rsid w:val="00E112D0"/>
    <w:rsid w:val="00E120B2"/>
    <w:rsid w:val="00E134E8"/>
    <w:rsid w:val="00E15225"/>
    <w:rsid w:val="00E20CAE"/>
    <w:rsid w:val="00E25B5B"/>
    <w:rsid w:val="00E5030F"/>
    <w:rsid w:val="00E50BC5"/>
    <w:rsid w:val="00E526C0"/>
    <w:rsid w:val="00E52ED4"/>
    <w:rsid w:val="00E54835"/>
    <w:rsid w:val="00E5511A"/>
    <w:rsid w:val="00E65BCC"/>
    <w:rsid w:val="00E76878"/>
    <w:rsid w:val="00E866BA"/>
    <w:rsid w:val="00E9027D"/>
    <w:rsid w:val="00E954C2"/>
    <w:rsid w:val="00E9556C"/>
    <w:rsid w:val="00E97F45"/>
    <w:rsid w:val="00EA5C51"/>
    <w:rsid w:val="00EC3667"/>
    <w:rsid w:val="00EC710B"/>
    <w:rsid w:val="00ED2476"/>
    <w:rsid w:val="00ED4ADE"/>
    <w:rsid w:val="00EF094B"/>
    <w:rsid w:val="00EF09E0"/>
    <w:rsid w:val="00EF1621"/>
    <w:rsid w:val="00F05D3C"/>
    <w:rsid w:val="00F13128"/>
    <w:rsid w:val="00F25619"/>
    <w:rsid w:val="00F27978"/>
    <w:rsid w:val="00F32F10"/>
    <w:rsid w:val="00F56064"/>
    <w:rsid w:val="00F63521"/>
    <w:rsid w:val="00F65334"/>
    <w:rsid w:val="00F747CB"/>
    <w:rsid w:val="00F74CC5"/>
    <w:rsid w:val="00F8645A"/>
    <w:rsid w:val="00F921C1"/>
    <w:rsid w:val="00F95264"/>
    <w:rsid w:val="00F96AB6"/>
    <w:rsid w:val="00F97004"/>
    <w:rsid w:val="00FA0D3C"/>
    <w:rsid w:val="00FA1E39"/>
    <w:rsid w:val="00FB2D3B"/>
    <w:rsid w:val="00FB5FA5"/>
    <w:rsid w:val="00FC0B25"/>
    <w:rsid w:val="00FC3730"/>
    <w:rsid w:val="00FC497C"/>
    <w:rsid w:val="00FD14D4"/>
    <w:rsid w:val="00F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021EB"/>
  <w15:docId w15:val="{F3B76AD4-74D7-4459-B778-9D51A166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4DE"/>
    <w:pPr>
      <w:spacing w:before="120" w:after="2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A68D9"/>
    <w:pPr>
      <w:keepNext/>
      <w:keepLines/>
      <w:tabs>
        <w:tab w:val="left" w:pos="5760"/>
      </w:tabs>
      <w:outlineLvl w:val="0"/>
    </w:pPr>
    <w:rPr>
      <w:rFonts w:eastAsiaTheme="majorEastAsia" w:cstheme="majorBidi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A68D9"/>
    <w:pPr>
      <w:keepNext/>
      <w:keepLines/>
      <w:spacing w:before="40"/>
      <w:outlineLvl w:val="1"/>
    </w:pPr>
    <w:rPr>
      <w:rFonts w:eastAsiaTheme="majorEastAsia" w:cstheme="majorBidi"/>
      <w:b/>
      <w:bCs/>
      <w:spacing w:val="2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A68D9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F09E0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76878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8D9"/>
    <w:rPr>
      <w:rFonts w:ascii="Arial" w:eastAsiaTheme="majorEastAsia" w:hAnsi="Arial" w:cstheme="majorBidi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A68D9"/>
    <w:rPr>
      <w:rFonts w:ascii="Arial" w:eastAsiaTheme="majorEastAsia" w:hAnsi="Arial" w:cstheme="majorBidi"/>
      <w:b/>
      <w:bCs/>
      <w:spacing w:val="20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F09E0"/>
    <w:rPr>
      <w:rFonts w:ascii="Arial" w:eastAsiaTheme="majorEastAsia" w:hAnsi="Arial" w:cstheme="majorBidi"/>
      <w:b/>
      <w:bCs/>
      <w:iCs/>
      <w:color w:val="365F91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A68D9"/>
    <w:rPr>
      <w:rFonts w:ascii="Arial" w:eastAsiaTheme="majorEastAsia" w:hAnsi="Arial" w:cstheme="majorBidi"/>
      <w:b/>
      <w:bCs/>
      <w:sz w:val="24"/>
    </w:rPr>
  </w:style>
  <w:style w:type="paragraph" w:styleId="ListParagraph">
    <w:name w:val="List Paragraph"/>
    <w:basedOn w:val="Normal"/>
    <w:autoRedefine/>
    <w:uiPriority w:val="34"/>
    <w:qFormat/>
    <w:rsid w:val="0007191D"/>
    <w:pPr>
      <w:numPr>
        <w:numId w:val="10"/>
      </w:numPr>
      <w:spacing w:before="0" w:after="0" w:line="240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E76878"/>
    <w:rPr>
      <w:rFonts w:ascii="Arial" w:eastAsiaTheme="majorEastAsia" w:hAnsi="Arial" w:cstheme="majorBidi"/>
      <w:color w:val="243F60" w:themeColor="accent1" w:themeShade="7F"/>
      <w:sz w:val="24"/>
    </w:rPr>
  </w:style>
  <w:style w:type="paragraph" w:styleId="Header">
    <w:name w:val="header"/>
    <w:basedOn w:val="Normal"/>
    <w:link w:val="HeaderChar"/>
    <w:uiPriority w:val="99"/>
    <w:unhideWhenUsed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11A"/>
    <w:rPr>
      <w:rFonts w:ascii="Arial" w:hAnsi="Arial"/>
      <w:sz w:val="24"/>
    </w:rPr>
  </w:style>
  <w:style w:type="paragraph" w:styleId="Footer">
    <w:name w:val="footer"/>
    <w:basedOn w:val="Normal"/>
    <w:link w:val="FooterChar"/>
    <w:unhideWhenUsed/>
    <w:qFormat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E5511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11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1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A00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2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4240B6"/>
    <w:rPr>
      <w:color w:val="0000FF"/>
      <w:u w:val="single"/>
    </w:rPr>
  </w:style>
  <w:style w:type="table" w:styleId="TableGrid">
    <w:name w:val="Table Grid"/>
    <w:basedOn w:val="TableNormal"/>
    <w:uiPriority w:val="59"/>
    <w:rsid w:val="00F65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21F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D4D9A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27167F"/>
    <w:pPr>
      <w:spacing w:before="0"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7167F"/>
    <w:rPr>
      <w:rFonts w:ascii="Calibri" w:hAnsi="Calibri"/>
      <w:szCs w:val="21"/>
    </w:rPr>
  </w:style>
  <w:style w:type="paragraph" w:customStyle="1" w:styleId="xmsonormal">
    <w:name w:val="xmsonormal"/>
    <w:basedOn w:val="Normal"/>
    <w:rsid w:val="00791ED6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791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276\Downloads\Letterhead_Template_B_Accessibl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01421-F9D0-417F-9F14-5897F7EC8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Letterhead_Template_B_Accessible (1)</Template>
  <TotalTime>5</TotalTime>
  <Pages>4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Letterhead_Template_B_BW_Accessible</vt:lpstr>
    </vt:vector>
  </TitlesOfParts>
  <Company>Toronto District School Board</Company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Letterhead_Template_B_BW_Accessible</dc:title>
  <dc:creator>Lewis, Stacey</dc:creator>
  <cp:lastModifiedBy>User</cp:lastModifiedBy>
  <cp:revision>2</cp:revision>
  <dcterms:created xsi:type="dcterms:W3CDTF">2021-02-09T04:04:00Z</dcterms:created>
  <dcterms:modified xsi:type="dcterms:W3CDTF">2021-02-09T04:04:00Z</dcterms:modified>
</cp:coreProperties>
</file>